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487BDE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487BDE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ED1D25">
              <w:rPr>
                <w:rFonts w:ascii="Times New Roman" w:hAnsi="Times New Roman"/>
                <w:sz w:val="26"/>
                <w:szCs w:val="26"/>
              </w:rPr>
              <w:t>№ 0143</w:t>
            </w:r>
            <w:bookmarkStart w:id="0" w:name="_GoBack"/>
            <w:bookmarkEnd w:id="0"/>
            <w:r w:rsidR="00487BDE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FD5790" w:rsidRPr="00FD5790">
              <w:rPr>
                <w:sz w:val="26"/>
                <w:szCs w:val="26"/>
              </w:rPr>
              <w:t>Максимоярское</w:t>
            </w:r>
            <w:proofErr w:type="spellEnd"/>
            <w:r w:rsidR="00FD5790" w:rsidRPr="00FD5790">
              <w:rPr>
                <w:sz w:val="26"/>
                <w:szCs w:val="26"/>
              </w:rPr>
              <w:t xml:space="preserve"> городище II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91FBF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991FBF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FD5790" w:rsidRPr="00FD5790">
        <w:rPr>
          <w:rFonts w:ascii="Times New Roman" w:hAnsi="Times New Roman"/>
          <w:b w:val="0"/>
          <w:sz w:val="26"/>
          <w:szCs w:val="26"/>
        </w:rPr>
        <w:t>Максимоярское</w:t>
      </w:r>
      <w:proofErr w:type="spellEnd"/>
      <w:r w:rsidR="00FD5790" w:rsidRPr="00FD5790">
        <w:rPr>
          <w:rFonts w:ascii="Times New Roman" w:hAnsi="Times New Roman"/>
          <w:b w:val="0"/>
          <w:sz w:val="26"/>
          <w:szCs w:val="26"/>
        </w:rPr>
        <w:t xml:space="preserve"> городище II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FD5790" w:rsidRPr="00FD5790">
        <w:rPr>
          <w:rFonts w:ascii="Times New Roman" w:hAnsi="Times New Roman"/>
          <w:b w:val="0"/>
          <w:sz w:val="26"/>
          <w:szCs w:val="26"/>
        </w:rPr>
        <w:t>Максимоярское</w:t>
      </w:r>
      <w:proofErr w:type="spellEnd"/>
      <w:r w:rsidR="00FD5790" w:rsidRPr="00FD5790">
        <w:rPr>
          <w:rFonts w:ascii="Times New Roman" w:hAnsi="Times New Roman"/>
          <w:b w:val="0"/>
          <w:sz w:val="26"/>
          <w:szCs w:val="26"/>
        </w:rPr>
        <w:t xml:space="preserve"> городище II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520DD8" w:rsidRDefault="00520DD8" w:rsidP="008D1415">
      <w:pPr>
        <w:ind w:left="-567" w:right="-142"/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520DD8" w:rsidRPr="00611E0D" w:rsidTr="005B054E">
        <w:tc>
          <w:tcPr>
            <w:tcW w:w="3686" w:type="dxa"/>
          </w:tcPr>
          <w:p w:rsidR="00520DD8" w:rsidRPr="00586BED" w:rsidRDefault="00520DD8" w:rsidP="00520DD8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520DD8" w:rsidRPr="00586BED" w:rsidRDefault="00520DD8" w:rsidP="00520DD8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6D165EC2" wp14:editId="0E3E3CF4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520DD8" w:rsidRPr="00586BED" w:rsidRDefault="00520DD8" w:rsidP="005B054E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520DD8" w:rsidRPr="00112C32" w:rsidTr="005B054E">
        <w:tc>
          <w:tcPr>
            <w:tcW w:w="3686" w:type="dxa"/>
          </w:tcPr>
          <w:p w:rsidR="00520DD8" w:rsidRPr="00112C32" w:rsidRDefault="00520DD8" w:rsidP="005B054E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520DD8" w:rsidRPr="00112C32" w:rsidRDefault="00520DD8" w:rsidP="005B054E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520DD8" w:rsidRPr="00112C32" w:rsidRDefault="00520DD8" w:rsidP="00520DD8">
            <w:pPr>
              <w:jc w:val="both"/>
              <w:rPr>
                <w:sz w:val="24"/>
                <w:szCs w:val="24"/>
              </w:rPr>
            </w:pPr>
          </w:p>
        </w:tc>
      </w:tr>
    </w:tbl>
    <w:p w:rsidR="00FD5790" w:rsidRDefault="00FD5790" w:rsidP="00657FF0">
      <w:pPr>
        <w:pStyle w:val="ac"/>
        <w:spacing w:line="276" w:lineRule="auto"/>
      </w:pPr>
    </w:p>
    <w:p w:rsidR="00591737" w:rsidRDefault="00591737" w:rsidP="00FD5790">
      <w:pPr>
        <w:ind w:left="4820" w:right="-6"/>
        <w:rPr>
          <w:sz w:val="26"/>
          <w:szCs w:val="2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520DD8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520DD8" w:rsidRPr="00520DD8">
        <w:rPr>
          <w:sz w:val="26"/>
          <w:szCs w:val="26"/>
        </w:rPr>
        <w:t>0143/01-07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A14FE4" w:rsidRPr="005E08B3" w:rsidRDefault="008F1AF2" w:rsidP="00FD5790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proofErr w:type="spellStart"/>
      <w:r w:rsidR="00FD5790" w:rsidRPr="00FD5790">
        <w:rPr>
          <w:rFonts w:ascii="Times New Roman" w:hAnsi="Times New Roman"/>
          <w:sz w:val="26"/>
          <w:szCs w:val="26"/>
        </w:rPr>
        <w:t>Максимоярское</w:t>
      </w:r>
      <w:proofErr w:type="spellEnd"/>
      <w:r w:rsidR="00FD5790" w:rsidRPr="00FD5790">
        <w:rPr>
          <w:rFonts w:ascii="Times New Roman" w:hAnsi="Times New Roman"/>
          <w:sz w:val="26"/>
          <w:szCs w:val="26"/>
        </w:rPr>
        <w:t xml:space="preserve"> городище 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520DD8" w:rsidRPr="00520DD8" w:rsidRDefault="00520DD8" w:rsidP="00520DD8">
      <w:pPr>
        <w:spacing w:after="120"/>
        <w:ind w:right="-6"/>
      </w:pPr>
    </w:p>
    <w:p w:rsidR="00520DD8" w:rsidRPr="00C072E4" w:rsidRDefault="002C4F6B" w:rsidP="00520DD8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20DD8" w:rsidRPr="00010055" w:rsidRDefault="00520DD8" w:rsidP="00520DD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68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HrA+vH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520DD8" w:rsidRPr="00010055" w:rsidRDefault="00520DD8" w:rsidP="00520DD8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20DD8" w:rsidRPr="00C072E4" w:rsidRDefault="00520DD8" w:rsidP="00520DD8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520DD8" w:rsidRPr="00C072E4" w:rsidRDefault="002C4F6B" w:rsidP="00520DD8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20DD8" w:rsidRPr="00010055" w:rsidRDefault="00520DD8" w:rsidP="00520DD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">
                <v:shadow on="t" opacity=".5" offset="6pt,6pt"/>
                <v:textbox>
                  <w:txbxContent>
                    <w:p w:rsidR="00520DD8" w:rsidRPr="00010055" w:rsidRDefault="00520DD8" w:rsidP="00520DD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E08B3" w:rsidRDefault="005E08B3" w:rsidP="00520DD8">
      <w:pPr>
        <w:spacing w:after="240"/>
        <w:ind w:right="-6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proofErr w:type="spellStart"/>
      <w:r w:rsidR="00FD5790" w:rsidRPr="00FD5790">
        <w:rPr>
          <w:sz w:val="26"/>
          <w:szCs w:val="26"/>
        </w:rPr>
        <w:t>Максимоярское</w:t>
      </w:r>
      <w:proofErr w:type="spellEnd"/>
      <w:r w:rsidR="00FD5790" w:rsidRPr="00FD5790">
        <w:rPr>
          <w:sz w:val="26"/>
          <w:szCs w:val="26"/>
        </w:rPr>
        <w:t xml:space="preserve"> городище II</w:t>
      </w:r>
      <w:r w:rsidR="00591737" w:rsidRPr="00591737">
        <w:rPr>
          <w:sz w:val="26"/>
          <w:szCs w:val="26"/>
        </w:rPr>
        <w:t>»</w:t>
      </w:r>
    </w:p>
    <w:p w:rsidR="00520DD8" w:rsidRPr="003977E1" w:rsidRDefault="00520DD8" w:rsidP="00520DD8">
      <w:pPr>
        <w:ind w:right="-6"/>
        <w:rPr>
          <w:sz w:val="26"/>
          <w:szCs w:val="26"/>
        </w:rPr>
      </w:pPr>
    </w:p>
    <w:p w:rsidR="00520DD8" w:rsidRPr="003977E1" w:rsidRDefault="002C4F6B" w:rsidP="00520DD8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20DD8" w:rsidRPr="00010055" w:rsidRDefault="00520DD8" w:rsidP="00520DD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Mv4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">
                <v:shadow on="t" opacity=".5" offset="6pt,6pt"/>
                <v:textbox>
                  <w:txbxContent>
                    <w:p w:rsidR="00520DD8" w:rsidRPr="00010055" w:rsidRDefault="00520DD8" w:rsidP="00520DD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</w:p>
    <w:p w:rsidR="00520DD8" w:rsidRPr="003977E1" w:rsidRDefault="002C4F6B" w:rsidP="00520DD8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20DD8" w:rsidRPr="00010055" w:rsidRDefault="00520DD8" w:rsidP="00520DD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">
                <v:shadow on="t" opacity=".5" offset="6pt,6pt"/>
                <v:textbox>
                  <w:txbxContent>
                    <w:p w:rsidR="00520DD8" w:rsidRPr="00010055" w:rsidRDefault="00520DD8" w:rsidP="00520DD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</w:p>
    <w:p w:rsidR="00520DD8" w:rsidRPr="003977E1" w:rsidRDefault="00520DD8" w:rsidP="00520DD8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10C312CF" wp14:editId="26B54932">
            <wp:extent cx="1085215" cy="1024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930" w:rsidRPr="009F6333" w:rsidRDefault="00077930" w:rsidP="005E08B3">
      <w:pPr>
        <w:ind w:right="-6"/>
        <w:rPr>
          <w:sz w:val="26"/>
          <w:szCs w:val="26"/>
        </w:rPr>
      </w:pPr>
    </w:p>
    <w:sectPr w:rsidR="00077930" w:rsidRPr="009F6333" w:rsidSect="00520DD8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25D" w:rsidRDefault="006D225D">
      <w:r>
        <w:separator/>
      </w:r>
    </w:p>
  </w:endnote>
  <w:endnote w:type="continuationSeparator" w:id="0">
    <w:p w:rsidR="006D225D" w:rsidRDefault="006D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D8" w:rsidRPr="000D6264" w:rsidRDefault="00520DD8" w:rsidP="00520DD8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520DD8" w:rsidRPr="000D6264" w:rsidRDefault="00520DD8" w:rsidP="00520DD8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520DD8" w:rsidRPr="00520DD8" w:rsidRDefault="00520DD8" w:rsidP="00520DD8">
    <w:pPr>
      <w:pStyle w:val="af3"/>
      <w:rPr>
        <w:sz w:val="16"/>
        <w:szCs w:val="16"/>
      </w:rPr>
    </w:pPr>
    <w:r w:rsidRPr="000D6264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25D" w:rsidRDefault="006D225D">
      <w:r>
        <w:separator/>
      </w:r>
    </w:p>
  </w:footnote>
  <w:footnote w:type="continuationSeparator" w:id="0">
    <w:p w:rsidR="006D225D" w:rsidRDefault="006D2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2DC83A9A" wp14:editId="757CEC9A">
          <wp:extent cx="711200" cy="647700"/>
          <wp:effectExtent l="19050" t="0" r="0" b="0"/>
          <wp:docPr id="5" name="Рисунок 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C4F6B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87BDE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0DD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5D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1FBF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A7B6D"/>
    <w:rsid w:val="00AB09A9"/>
    <w:rsid w:val="00AB2DE3"/>
    <w:rsid w:val="00AB5703"/>
    <w:rsid w:val="00AC0797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1D25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D5790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FA80A-DD0D-4F6D-88AD-00AABF9D5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2386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2019-11-18T07:14:00Z</cp:lastPrinted>
  <dcterms:created xsi:type="dcterms:W3CDTF">2019-12-16T06:25:00Z</dcterms:created>
  <dcterms:modified xsi:type="dcterms:W3CDTF">2019-12-16T06:44:00Z</dcterms:modified>
</cp:coreProperties>
</file>