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104EF5" w:rsidP="00591737">
            <w:pPr>
              <w:pStyle w:val="1"/>
              <w:ind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487BDE">
              <w:rPr>
                <w:rFonts w:ascii="Times New Roman" w:hAnsi="Times New Roman"/>
                <w:sz w:val="26"/>
                <w:szCs w:val="26"/>
              </w:rPr>
              <w:t>16.12.2019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91737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r w:rsidR="00104EF5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04EF5">
              <w:rPr>
                <w:rFonts w:ascii="Times New Roman" w:hAnsi="Times New Roman"/>
                <w:sz w:val="26"/>
                <w:szCs w:val="26"/>
              </w:rPr>
              <w:t>0147</w:t>
            </w:r>
            <w:r w:rsidR="00104EF5" w:rsidRPr="00487BDE">
              <w:rPr>
                <w:rFonts w:ascii="Times New Roman" w:hAnsi="Times New Roman"/>
                <w:sz w:val="26"/>
                <w:szCs w:val="26"/>
              </w:rPr>
              <w:t>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 </w:t>
            </w:r>
          </w:p>
          <w:p w:rsidR="00654011" w:rsidRPr="00C1732A" w:rsidRDefault="008F1AF2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r w:rsidR="003A484D" w:rsidRPr="003A484D">
              <w:rPr>
                <w:sz w:val="26"/>
                <w:szCs w:val="26"/>
              </w:rPr>
              <w:t>Урлюковское поселение I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ED414A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3A484D">
        <w:t xml:space="preserve"> 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</w:t>
      </w:r>
      <w:r w:rsidR="003A484D">
        <w:rPr>
          <w:sz w:val="26"/>
          <w:szCs w:val="26"/>
        </w:rPr>
        <w:t xml:space="preserve">рального закона от 25 июня 2002 года № </w:t>
      </w:r>
      <w:r w:rsidRPr="00C1732A">
        <w:rPr>
          <w:sz w:val="26"/>
          <w:szCs w:val="26"/>
        </w:rPr>
        <w:t>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3A484D">
        <w:rPr>
          <w:sz w:val="26"/>
          <w:szCs w:val="26"/>
        </w:rPr>
        <w:t xml:space="preserve">подпунктом </w:t>
      </w:r>
      <w:r w:rsidR="00680ECD">
        <w:rPr>
          <w:sz w:val="26"/>
          <w:szCs w:val="26"/>
        </w:rPr>
        <w:t>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3A484D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3A484D">
        <w:rPr>
          <w:sz w:val="26"/>
          <w:szCs w:val="26"/>
        </w:rPr>
        <w:t xml:space="preserve"> подпункта 8) пункта 9 и подпункта </w:t>
      </w:r>
      <w:r w:rsidR="005C4BE8" w:rsidRPr="00C1732A">
        <w:rPr>
          <w:sz w:val="26"/>
          <w:szCs w:val="26"/>
        </w:rPr>
        <w:t xml:space="preserve">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</w:t>
      </w:r>
      <w:r w:rsidR="003A484D">
        <w:rPr>
          <w:sz w:val="26"/>
          <w:szCs w:val="26"/>
        </w:rPr>
        <w:t xml:space="preserve">бласти от 29 апреля 2016 года № </w:t>
      </w:r>
      <w:r w:rsidR="0036094B" w:rsidRPr="00C1732A">
        <w:rPr>
          <w:sz w:val="26"/>
          <w:szCs w:val="26"/>
        </w:rPr>
        <w:t>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6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r w:rsidR="003A484D" w:rsidRPr="003A484D">
        <w:rPr>
          <w:rFonts w:ascii="Times New Roman" w:hAnsi="Times New Roman"/>
          <w:b w:val="0"/>
          <w:sz w:val="26"/>
          <w:szCs w:val="26"/>
        </w:rPr>
        <w:t>Урлюковское поселение 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591737">
        <w:rPr>
          <w:rFonts w:ascii="Times New Roman" w:hAnsi="Times New Roman"/>
          <w:b w:val="0"/>
          <w:sz w:val="26"/>
          <w:szCs w:val="26"/>
        </w:rPr>
        <w:t xml:space="preserve">Верхнекетском </w:t>
      </w:r>
      <w:r w:rsidRPr="00C1732A">
        <w:rPr>
          <w:rFonts w:ascii="Times New Roman" w:hAnsi="Times New Roman"/>
          <w:b w:val="0"/>
          <w:sz w:val="26"/>
          <w:szCs w:val="26"/>
        </w:rPr>
        <w:t>районе Томской области</w:t>
      </w:r>
      <w:r w:rsidR="00727B72">
        <w:rPr>
          <w:rFonts w:ascii="Times New Roman" w:hAnsi="Times New Roman"/>
          <w:b w:val="0"/>
          <w:sz w:val="26"/>
          <w:szCs w:val="26"/>
        </w:rPr>
        <w:t xml:space="preserve">, в соответствии с </w:t>
      </w:r>
      <w:r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 w:rsidR="00F8736B"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«</w:t>
      </w:r>
      <w:r w:rsidR="003A484D" w:rsidRPr="003A484D">
        <w:rPr>
          <w:rFonts w:ascii="Times New Roman" w:hAnsi="Times New Roman"/>
          <w:b w:val="0"/>
          <w:sz w:val="26"/>
          <w:szCs w:val="26"/>
        </w:rPr>
        <w:t>Урлюковское поселение I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</w:t>
      </w:r>
      <w:r w:rsidR="00591737">
        <w:rPr>
          <w:rFonts w:ascii="Times New Roman" w:hAnsi="Times New Roman"/>
          <w:b w:val="0"/>
          <w:sz w:val="26"/>
          <w:szCs w:val="26"/>
        </w:rPr>
        <w:t>м законодательством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="00591737">
        <w:rPr>
          <w:rFonts w:ascii="Times New Roman" w:hAnsi="Times New Roman"/>
          <w:b w:val="0"/>
          <w:sz w:val="26"/>
          <w:szCs w:val="26"/>
        </w:rPr>
        <w:t xml:space="preserve"> настоящего приказа (Рагимханова</w:t>
      </w:r>
      <w:r w:rsidRPr="00C1732A">
        <w:rPr>
          <w:rFonts w:ascii="Times New Roman" w:hAnsi="Times New Roman"/>
          <w:b w:val="0"/>
          <w:sz w:val="26"/>
          <w:szCs w:val="26"/>
        </w:rPr>
        <w:t>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104EF5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104EF5" w:rsidRDefault="00104EF5" w:rsidP="00104EF5">
      <w:pPr>
        <w:tabs>
          <w:tab w:val="left" w:pos="426"/>
        </w:tabs>
        <w:autoSpaceDE w:val="0"/>
        <w:autoSpaceDN w:val="0"/>
        <w:adjustRightInd w:val="0"/>
        <w:ind w:right="-143"/>
        <w:jc w:val="both"/>
        <w:rPr>
          <w:sz w:val="26"/>
          <w:szCs w:val="26"/>
        </w:rPr>
      </w:pPr>
    </w:p>
    <w:p w:rsidR="00104EF5" w:rsidRPr="00C1732A" w:rsidRDefault="00104EF5" w:rsidP="00104EF5">
      <w:pPr>
        <w:tabs>
          <w:tab w:val="left" w:pos="426"/>
        </w:tabs>
        <w:autoSpaceDE w:val="0"/>
        <w:autoSpaceDN w:val="0"/>
        <w:adjustRightInd w:val="0"/>
        <w:ind w:right="-143"/>
        <w:jc w:val="both"/>
        <w:rPr>
          <w:rFonts w:eastAsia="TimesNewRomanPSMT"/>
          <w:sz w:val="26"/>
          <w:szCs w:val="26"/>
        </w:rPr>
      </w:pPr>
    </w:p>
    <w:tbl>
      <w:tblPr>
        <w:tblStyle w:val="a8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104EF5" w:rsidRPr="00611E0D" w:rsidTr="00573BF2">
        <w:tc>
          <w:tcPr>
            <w:tcW w:w="3686" w:type="dxa"/>
          </w:tcPr>
          <w:p w:rsidR="00104EF5" w:rsidRPr="00586BED" w:rsidRDefault="00104EF5" w:rsidP="00573BF2">
            <w:pPr>
              <w:ind w:left="-108"/>
              <w:jc w:val="both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104EF5" w:rsidRPr="00586BED" w:rsidRDefault="00104EF5" w:rsidP="00573BF2">
            <w:pPr>
              <w:jc w:val="center"/>
              <w:rPr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09B98060" wp14:editId="2C7E8711">
                  <wp:extent cx="1085718" cy="102571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5" w:type="dxa"/>
          </w:tcPr>
          <w:p w:rsidR="00104EF5" w:rsidRPr="00586BED" w:rsidRDefault="00104EF5" w:rsidP="00573BF2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</w:t>
            </w:r>
            <w:r w:rsidRPr="00586BED">
              <w:rPr>
                <w:sz w:val="26"/>
                <w:szCs w:val="26"/>
              </w:rPr>
              <w:t>Перетягина</w:t>
            </w:r>
          </w:p>
        </w:tc>
      </w:tr>
      <w:tr w:rsidR="00104EF5" w:rsidRPr="00112C32" w:rsidTr="00573BF2">
        <w:tc>
          <w:tcPr>
            <w:tcW w:w="3686" w:type="dxa"/>
          </w:tcPr>
          <w:p w:rsidR="00104EF5" w:rsidRPr="00112C32" w:rsidRDefault="00104EF5" w:rsidP="00573BF2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104EF5" w:rsidRPr="00112C32" w:rsidRDefault="00104EF5" w:rsidP="00573BF2">
            <w:pPr>
              <w:rPr>
                <w:sz w:val="24"/>
                <w:szCs w:val="24"/>
              </w:rPr>
            </w:pPr>
          </w:p>
        </w:tc>
        <w:tc>
          <w:tcPr>
            <w:tcW w:w="2865" w:type="dxa"/>
          </w:tcPr>
          <w:p w:rsidR="00104EF5" w:rsidRPr="00112C32" w:rsidRDefault="00104EF5" w:rsidP="00573BF2">
            <w:pPr>
              <w:jc w:val="both"/>
              <w:rPr>
                <w:sz w:val="24"/>
                <w:szCs w:val="24"/>
              </w:rPr>
            </w:pPr>
          </w:p>
        </w:tc>
      </w:tr>
    </w:tbl>
    <w:p w:rsidR="00927001" w:rsidRDefault="00927001" w:rsidP="00657FF0">
      <w:pPr>
        <w:pStyle w:val="ac"/>
        <w:spacing w:line="276" w:lineRule="auto"/>
      </w:pPr>
    </w:p>
    <w:p w:rsidR="00927001" w:rsidRPr="00927001" w:rsidRDefault="00927001" w:rsidP="00927001">
      <w:pPr>
        <w:pStyle w:val="af3"/>
        <w:rPr>
          <w:sz w:val="16"/>
          <w:szCs w:val="16"/>
        </w:rPr>
      </w:pP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591737">
        <w:rPr>
          <w:sz w:val="26"/>
          <w:szCs w:val="26"/>
        </w:rPr>
        <w:t xml:space="preserve"> </w:t>
      </w:r>
      <w:r w:rsidR="00104EF5" w:rsidRPr="00487BDE">
        <w:rPr>
          <w:sz w:val="26"/>
          <w:szCs w:val="26"/>
        </w:rPr>
        <w:t>16.12.2019</w:t>
      </w:r>
      <w:r w:rsidR="004B0672" w:rsidRP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104EF5">
        <w:rPr>
          <w:sz w:val="26"/>
          <w:szCs w:val="26"/>
        </w:rPr>
        <w:t>0147</w:t>
      </w:r>
      <w:r w:rsidR="00104EF5" w:rsidRPr="00487BDE">
        <w:rPr>
          <w:sz w:val="26"/>
          <w:szCs w:val="26"/>
        </w:rPr>
        <w:t>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A14FE4" w:rsidRPr="005E08B3" w:rsidRDefault="008F1AF2" w:rsidP="003A484D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</w:rPr>
      </w:pPr>
      <w:r w:rsidRPr="006154F6">
        <w:rPr>
          <w:rFonts w:ascii="Times New Roman" w:hAnsi="Times New Roman"/>
          <w:sz w:val="26"/>
          <w:szCs w:val="26"/>
        </w:rPr>
        <w:t xml:space="preserve">Схема границ территории объекта археологического наследия федерального значения </w:t>
      </w:r>
      <w:r w:rsidR="00591737" w:rsidRPr="006154F6">
        <w:rPr>
          <w:rFonts w:ascii="Times New Roman" w:hAnsi="Times New Roman"/>
          <w:sz w:val="26"/>
          <w:szCs w:val="26"/>
        </w:rPr>
        <w:t>«</w:t>
      </w:r>
      <w:r w:rsidR="003A484D" w:rsidRPr="003A484D">
        <w:rPr>
          <w:rFonts w:ascii="Times New Roman" w:hAnsi="Times New Roman"/>
          <w:sz w:val="26"/>
          <w:szCs w:val="26"/>
        </w:rPr>
        <w:t>Урлюковское поселение I</w:t>
      </w:r>
      <w:r w:rsidR="00591737" w:rsidRPr="006154F6">
        <w:rPr>
          <w:rFonts w:ascii="Times New Roman" w:hAnsi="Times New Roman"/>
          <w:sz w:val="26"/>
          <w:szCs w:val="26"/>
        </w:rPr>
        <w:t>»</w:t>
      </w:r>
    </w:p>
    <w:p w:rsidR="00104EF5" w:rsidRPr="00520DD8" w:rsidRDefault="00104EF5" w:rsidP="00104EF5">
      <w:pPr>
        <w:spacing w:after="120"/>
        <w:ind w:right="-6"/>
      </w:pPr>
    </w:p>
    <w:p w:rsidR="00104EF5" w:rsidRPr="00C072E4" w:rsidRDefault="00B824C1" w:rsidP="00104EF5">
      <w:pPr>
        <w:pStyle w:val="af1"/>
        <w:ind w:left="284" w:right="-6" w:hanging="142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04EF5" w:rsidRPr="00010055" w:rsidRDefault="00104EF5" w:rsidP="00104EF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">
                <v:shadow on="t" opacity=".5" offset="6pt,6pt"/>
                <v:textbox>
                  <w:txbxContent>
                    <w:p w:rsidR="00104EF5" w:rsidRPr="00010055" w:rsidRDefault="00104EF5" w:rsidP="00104EF5">
                      <w:pPr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104EF5" w:rsidRPr="00C072E4" w:rsidRDefault="00104EF5" w:rsidP="00104EF5">
      <w:pPr>
        <w:spacing w:after="240"/>
        <w:ind w:left="284" w:right="-6" w:hanging="142"/>
        <w:jc w:val="center"/>
        <w:rPr>
          <w:noProof/>
          <w:sz w:val="24"/>
          <w:szCs w:val="24"/>
        </w:rPr>
      </w:pPr>
    </w:p>
    <w:p w:rsidR="00104EF5" w:rsidRPr="00C072E4" w:rsidRDefault="00B824C1" w:rsidP="00104EF5">
      <w:pPr>
        <w:spacing w:after="240"/>
        <w:ind w:left="284" w:right="-6" w:hanging="142"/>
        <w:jc w:val="center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04EF5" w:rsidRPr="00010055" w:rsidRDefault="00104EF5" w:rsidP="00104EF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7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">
                <v:shadow on="t" opacity=".5" offset="6pt,6pt"/>
                <v:textbox>
                  <w:txbxContent>
                    <w:p w:rsidR="00104EF5" w:rsidRPr="00010055" w:rsidRDefault="00104EF5" w:rsidP="00104EF5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413403" w:rsidRPr="00927001" w:rsidRDefault="00413403" w:rsidP="00927001">
      <w:pPr>
        <w:spacing w:after="120"/>
        <w:ind w:right="-6"/>
        <w:rPr>
          <w:noProof/>
          <w:sz w:val="24"/>
          <w:szCs w:val="24"/>
        </w:rPr>
      </w:pPr>
    </w:p>
    <w:p w:rsidR="005E08B3" w:rsidRDefault="005E08B3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591737" w:rsidRPr="00591737">
        <w:rPr>
          <w:sz w:val="26"/>
          <w:szCs w:val="26"/>
        </w:rPr>
        <w:t>«</w:t>
      </w:r>
      <w:r w:rsidR="003A484D" w:rsidRPr="003A484D">
        <w:rPr>
          <w:sz w:val="26"/>
          <w:szCs w:val="26"/>
        </w:rPr>
        <w:t>Урлюковское поселение I</w:t>
      </w:r>
      <w:r w:rsidR="00591737" w:rsidRPr="00591737">
        <w:rPr>
          <w:sz w:val="26"/>
          <w:szCs w:val="26"/>
        </w:rPr>
        <w:t>»</w:t>
      </w:r>
    </w:p>
    <w:p w:rsidR="00104EF5" w:rsidRPr="003977E1" w:rsidRDefault="00104EF5" w:rsidP="00104EF5">
      <w:pPr>
        <w:ind w:right="-6"/>
        <w:rPr>
          <w:sz w:val="26"/>
          <w:szCs w:val="26"/>
        </w:rPr>
      </w:pPr>
    </w:p>
    <w:p w:rsidR="00104EF5" w:rsidRPr="003977E1" w:rsidRDefault="00B824C1" w:rsidP="00104EF5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04EF5" w:rsidRPr="00010055" w:rsidRDefault="00104EF5" w:rsidP="00104EF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8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">
                <v:shadow on="t" opacity=".5" offset="6pt,6pt"/>
                <v:textbox>
                  <w:txbxContent>
                    <w:p w:rsidR="00104EF5" w:rsidRPr="00010055" w:rsidRDefault="00104EF5" w:rsidP="00104EF5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104EF5" w:rsidRPr="003977E1" w:rsidRDefault="00104EF5" w:rsidP="00104EF5">
      <w:pPr>
        <w:ind w:right="-6"/>
        <w:jc w:val="center"/>
        <w:rPr>
          <w:sz w:val="26"/>
          <w:szCs w:val="26"/>
        </w:rPr>
      </w:pPr>
    </w:p>
    <w:p w:rsidR="00104EF5" w:rsidRPr="003977E1" w:rsidRDefault="00104EF5" w:rsidP="00104EF5">
      <w:pPr>
        <w:ind w:right="-6"/>
        <w:jc w:val="center"/>
        <w:rPr>
          <w:sz w:val="26"/>
          <w:szCs w:val="26"/>
        </w:rPr>
      </w:pPr>
    </w:p>
    <w:p w:rsidR="00104EF5" w:rsidRPr="003977E1" w:rsidRDefault="00104EF5" w:rsidP="00104EF5">
      <w:pPr>
        <w:ind w:right="-6"/>
        <w:jc w:val="center"/>
        <w:rPr>
          <w:sz w:val="26"/>
          <w:szCs w:val="26"/>
        </w:rPr>
      </w:pPr>
    </w:p>
    <w:p w:rsidR="00104EF5" w:rsidRPr="003977E1" w:rsidRDefault="00B824C1" w:rsidP="00104EF5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04EF5" w:rsidRPr="00010055" w:rsidRDefault="00104EF5" w:rsidP="00104EF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Информация скрыта в соответствии с приказом </w:t>
                            </w:r>
                            <w:r w:rsidRPr="00C072E4">
                              <w:rPr>
                                <w:sz w:val="22"/>
                                <w:szCs w:val="22"/>
                              </w:rPr>
                              <w:t>Минкультуры</w:t>
                            </w: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9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">
                <v:shadow on="t" opacity=".5" offset="6pt,6pt"/>
                <v:textbox>
                  <w:txbxContent>
                    <w:p w:rsidR="00104EF5" w:rsidRPr="00010055" w:rsidRDefault="00104EF5" w:rsidP="00104EF5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 xml:space="preserve">Информация скрыта в соответствии с приказом </w:t>
                      </w:r>
                      <w:r w:rsidRPr="00C072E4">
                        <w:rPr>
                          <w:sz w:val="22"/>
                          <w:szCs w:val="22"/>
                        </w:rPr>
                        <w:t>Минкультуры</w:t>
                      </w:r>
                      <w:r w:rsidRPr="00010055">
                        <w:rPr>
                          <w:sz w:val="22"/>
                          <w:szCs w:val="22"/>
                        </w:rPr>
                        <w:t xml:space="preserve">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104EF5" w:rsidRPr="003977E1" w:rsidRDefault="00104EF5" w:rsidP="00104EF5">
      <w:pPr>
        <w:ind w:right="-6"/>
        <w:jc w:val="center"/>
        <w:rPr>
          <w:sz w:val="26"/>
          <w:szCs w:val="26"/>
        </w:rPr>
      </w:pPr>
    </w:p>
    <w:p w:rsidR="00104EF5" w:rsidRPr="003977E1" w:rsidRDefault="00104EF5" w:rsidP="00104EF5">
      <w:pPr>
        <w:ind w:right="-6"/>
        <w:jc w:val="center"/>
        <w:rPr>
          <w:sz w:val="26"/>
          <w:szCs w:val="26"/>
        </w:rPr>
      </w:pPr>
    </w:p>
    <w:p w:rsidR="00104EF5" w:rsidRPr="003977E1" w:rsidRDefault="00104EF5" w:rsidP="00104EF5">
      <w:pPr>
        <w:ind w:right="-6"/>
        <w:jc w:val="center"/>
        <w:rPr>
          <w:sz w:val="26"/>
          <w:szCs w:val="26"/>
        </w:rPr>
      </w:pPr>
    </w:p>
    <w:p w:rsidR="00104EF5" w:rsidRPr="003977E1" w:rsidRDefault="00104EF5" w:rsidP="00104EF5">
      <w:pPr>
        <w:ind w:right="-6"/>
        <w:jc w:val="center"/>
        <w:rPr>
          <w:sz w:val="26"/>
          <w:szCs w:val="26"/>
        </w:rPr>
      </w:pPr>
      <w:r w:rsidRPr="003977E1">
        <w:rPr>
          <w:noProof/>
          <w:sz w:val="26"/>
          <w:szCs w:val="26"/>
        </w:rPr>
        <w:drawing>
          <wp:inline distT="0" distB="0" distL="0" distR="0" wp14:anchorId="1C8C8497" wp14:editId="55C7621B">
            <wp:extent cx="1085215" cy="10242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7930" w:rsidRPr="009F6333" w:rsidRDefault="00077930" w:rsidP="005E08B3">
      <w:pPr>
        <w:ind w:right="-6"/>
        <w:rPr>
          <w:sz w:val="26"/>
          <w:szCs w:val="26"/>
        </w:rPr>
      </w:pPr>
    </w:p>
    <w:sectPr w:rsidR="00077930" w:rsidRPr="009F6333" w:rsidSect="00104EF5">
      <w:headerReference w:type="default" r:id="rId11"/>
      <w:footerReference w:type="default" r:id="rId12"/>
      <w:type w:val="nextColumn"/>
      <w:pgSz w:w="11906" w:h="16838"/>
      <w:pgMar w:top="284" w:right="851" w:bottom="426" w:left="1701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C85" w:rsidRDefault="00C25C85">
      <w:r>
        <w:separator/>
      </w:r>
    </w:p>
  </w:endnote>
  <w:endnote w:type="continuationSeparator" w:id="0">
    <w:p w:rsidR="00C25C85" w:rsidRDefault="00C25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EF5" w:rsidRPr="000D6264" w:rsidRDefault="00104EF5" w:rsidP="00104EF5">
    <w:pPr>
      <w:pStyle w:val="af3"/>
      <w:rPr>
        <w:sz w:val="16"/>
        <w:szCs w:val="16"/>
      </w:rPr>
    </w:pPr>
    <w:r w:rsidRPr="000D6264">
      <w:rPr>
        <w:sz w:val="16"/>
        <w:szCs w:val="16"/>
      </w:rPr>
      <w:t>Рагимханова Ирма Жавиддиновна</w:t>
    </w:r>
  </w:p>
  <w:p w:rsidR="00104EF5" w:rsidRPr="000D6264" w:rsidRDefault="00104EF5" w:rsidP="00104EF5">
    <w:pPr>
      <w:pStyle w:val="af3"/>
      <w:rPr>
        <w:sz w:val="16"/>
        <w:szCs w:val="16"/>
      </w:rPr>
    </w:pPr>
    <w:r w:rsidRPr="000D6264">
      <w:rPr>
        <w:sz w:val="16"/>
        <w:szCs w:val="16"/>
      </w:rPr>
      <w:t>8 (3822) 274-298</w:t>
    </w:r>
  </w:p>
  <w:p w:rsidR="00104EF5" w:rsidRPr="00104EF5" w:rsidRDefault="00104EF5" w:rsidP="00104EF5">
    <w:pPr>
      <w:pStyle w:val="af3"/>
      <w:rPr>
        <w:sz w:val="16"/>
        <w:szCs w:val="16"/>
      </w:rPr>
    </w:pPr>
    <w:r w:rsidRPr="00927001">
      <w:rPr>
        <w:sz w:val="16"/>
        <w:szCs w:val="16"/>
      </w:rPr>
      <w:t>ragimkhanovaizh@tomsk.gov.ru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C85" w:rsidRDefault="00C25C85">
      <w:r>
        <w:separator/>
      </w:r>
    </w:p>
  </w:footnote>
  <w:footnote w:type="continuationSeparator" w:id="0">
    <w:p w:rsidR="00C25C85" w:rsidRDefault="00C25C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64" w:rsidRPr="00855067" w:rsidRDefault="000D6264" w:rsidP="000D6264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2CC0D15D" wp14:editId="7C2CA6BC">
          <wp:extent cx="711200" cy="647700"/>
          <wp:effectExtent l="1905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0D6264" w:rsidRPr="00386933" w:rsidTr="00A577DD">
      <w:trPr>
        <w:trHeight w:val="567"/>
      </w:trPr>
      <w:tc>
        <w:tcPr>
          <w:tcW w:w="9356" w:type="dxa"/>
        </w:tcPr>
        <w:p w:rsidR="000D6264" w:rsidRPr="001F0845" w:rsidRDefault="000D6264" w:rsidP="00A577DD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D6264" w:rsidRPr="001F0845" w:rsidRDefault="000D6264" w:rsidP="00A577DD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D6264" w:rsidRPr="00386933" w:rsidTr="00A577DD">
      <w:trPr>
        <w:trHeight w:val="567"/>
      </w:trPr>
      <w:tc>
        <w:tcPr>
          <w:tcW w:w="9356" w:type="dxa"/>
        </w:tcPr>
        <w:p w:rsidR="000D6264" w:rsidRPr="00386933" w:rsidRDefault="000D6264" w:rsidP="00A577DD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D6264" w:rsidRPr="00B6540F" w:rsidRDefault="000D6264" w:rsidP="000D6264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  <w:p w:rsidR="001D7AB2" w:rsidRPr="000D6264" w:rsidRDefault="001D7AB2" w:rsidP="000D62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3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4"/>
  </w:num>
  <w:num w:numId="14">
    <w:abstractNumId w:val="9"/>
  </w:num>
  <w:num w:numId="15">
    <w:abstractNumId w:val="21"/>
  </w:num>
  <w:num w:numId="16">
    <w:abstractNumId w:val="29"/>
  </w:num>
  <w:num w:numId="17">
    <w:abstractNumId w:val="31"/>
  </w:num>
  <w:num w:numId="18">
    <w:abstractNumId w:val="7"/>
  </w:num>
  <w:num w:numId="19">
    <w:abstractNumId w:val="33"/>
  </w:num>
  <w:num w:numId="20">
    <w:abstractNumId w:val="5"/>
  </w:num>
  <w:num w:numId="21">
    <w:abstractNumId w:val="17"/>
  </w:num>
  <w:num w:numId="22">
    <w:abstractNumId w:val="34"/>
  </w:num>
  <w:num w:numId="23">
    <w:abstractNumId w:val="26"/>
  </w:num>
  <w:num w:numId="24">
    <w:abstractNumId w:val="6"/>
  </w:num>
  <w:num w:numId="25">
    <w:abstractNumId w:val="49"/>
  </w:num>
  <w:num w:numId="26">
    <w:abstractNumId w:val="38"/>
  </w:num>
  <w:num w:numId="27">
    <w:abstractNumId w:val="22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15"/>
  </w:num>
  <w:num w:numId="4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D79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264"/>
    <w:rsid w:val="000E29DC"/>
    <w:rsid w:val="000E360E"/>
    <w:rsid w:val="000F15E0"/>
    <w:rsid w:val="000F25AF"/>
    <w:rsid w:val="001004D4"/>
    <w:rsid w:val="00102A1B"/>
    <w:rsid w:val="00103CEC"/>
    <w:rsid w:val="00104EF5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755D6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509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6B3D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84D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737"/>
    <w:rsid w:val="005953B0"/>
    <w:rsid w:val="005A2524"/>
    <w:rsid w:val="005A5D63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08B3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4F6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86078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27B72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27001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4FE4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24C1"/>
    <w:rsid w:val="00B85EE2"/>
    <w:rsid w:val="00B86835"/>
    <w:rsid w:val="00B90FD9"/>
    <w:rsid w:val="00B934C3"/>
    <w:rsid w:val="00B9577D"/>
    <w:rsid w:val="00B9738C"/>
    <w:rsid w:val="00BA04A8"/>
    <w:rsid w:val="00BA0AB1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5C85"/>
    <w:rsid w:val="00C265E1"/>
    <w:rsid w:val="00C343EC"/>
    <w:rsid w:val="00C413BE"/>
    <w:rsid w:val="00C424EA"/>
    <w:rsid w:val="00C44246"/>
    <w:rsid w:val="00C459CD"/>
    <w:rsid w:val="00C46618"/>
    <w:rsid w:val="00C47B72"/>
    <w:rsid w:val="00C50216"/>
    <w:rsid w:val="00C5063F"/>
    <w:rsid w:val="00C5070A"/>
    <w:rsid w:val="00C50C69"/>
    <w:rsid w:val="00C53373"/>
    <w:rsid w:val="00C61CA6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A7ADD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14A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36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F528B-2547-48C1-8377-5DB06C191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2377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</cp:revision>
  <cp:lastPrinted>2019-11-18T07:14:00Z</cp:lastPrinted>
  <dcterms:created xsi:type="dcterms:W3CDTF">2019-12-16T07:32:00Z</dcterms:created>
  <dcterms:modified xsi:type="dcterms:W3CDTF">2019-12-16T07:32:00Z</dcterms:modified>
</cp:coreProperties>
</file>