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9E6" w:rsidRPr="00BC2287" w:rsidRDefault="009379E6" w:rsidP="00400D4C">
      <w:pPr>
        <w:ind w:left="5670" w:firstLine="0"/>
        <w:jc w:val="both"/>
        <w:rPr>
          <w:rFonts w:ascii="PT Astra Serif" w:hAnsi="PT Astra Serif"/>
          <w:szCs w:val="26"/>
        </w:rPr>
      </w:pPr>
    </w:p>
    <w:p w:rsidR="009379E6" w:rsidRPr="00BC2287" w:rsidRDefault="009379E6" w:rsidP="009379E6">
      <w:pPr>
        <w:ind w:firstLine="0"/>
        <w:jc w:val="both"/>
        <w:rPr>
          <w:rFonts w:ascii="PT Astra Serif" w:hAnsi="PT Astra Serif"/>
          <w:szCs w:val="26"/>
        </w:rPr>
      </w:pPr>
    </w:p>
    <w:p w:rsidR="00C31914" w:rsidRPr="00BC2287" w:rsidRDefault="004379CE" w:rsidP="00DA1E09">
      <w:pPr>
        <w:ind w:firstLine="0"/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Д</w:t>
      </w:r>
      <w:r w:rsidR="009379E6" w:rsidRPr="00BC2287">
        <w:rPr>
          <w:rFonts w:ascii="PT Astra Serif" w:hAnsi="PT Astra Serif"/>
          <w:b/>
          <w:szCs w:val="26"/>
        </w:rPr>
        <w:t>олжностной регламент</w:t>
      </w:r>
      <w:r w:rsidR="00DA1E09" w:rsidRPr="00BC2287">
        <w:rPr>
          <w:rFonts w:ascii="PT Astra Serif" w:hAnsi="PT Astra Serif"/>
          <w:b/>
          <w:szCs w:val="26"/>
        </w:rPr>
        <w:t xml:space="preserve"> </w:t>
      </w:r>
      <w:r w:rsidR="009379E6" w:rsidRPr="00BC2287">
        <w:rPr>
          <w:rFonts w:ascii="PT Astra Serif" w:hAnsi="PT Astra Serif"/>
          <w:b/>
          <w:szCs w:val="26"/>
        </w:rPr>
        <w:t xml:space="preserve">государственного </w:t>
      </w:r>
      <w:r w:rsidR="00DA1E09" w:rsidRPr="00BC2287">
        <w:rPr>
          <w:rFonts w:ascii="PT Astra Serif" w:hAnsi="PT Astra Serif"/>
          <w:b/>
          <w:szCs w:val="26"/>
        </w:rPr>
        <w:br/>
      </w:r>
      <w:r w:rsidR="009379E6" w:rsidRPr="00BC2287">
        <w:rPr>
          <w:rFonts w:ascii="PT Astra Serif" w:hAnsi="PT Astra Serif"/>
          <w:b/>
          <w:szCs w:val="26"/>
        </w:rPr>
        <w:t>гражданского служащего</w:t>
      </w:r>
      <w:r w:rsidR="00DA1E09" w:rsidRPr="00BC2287">
        <w:rPr>
          <w:rFonts w:ascii="PT Astra Serif" w:hAnsi="PT Astra Serif"/>
          <w:b/>
          <w:szCs w:val="26"/>
        </w:rPr>
        <w:t xml:space="preserve"> </w:t>
      </w:r>
      <w:r w:rsidR="009379E6" w:rsidRPr="00BC2287">
        <w:rPr>
          <w:rFonts w:ascii="PT Astra Serif" w:hAnsi="PT Astra Serif"/>
          <w:b/>
          <w:szCs w:val="26"/>
        </w:rPr>
        <w:t>Томской области</w:t>
      </w:r>
      <w:r w:rsidR="00C31914" w:rsidRPr="00BC2287">
        <w:rPr>
          <w:rFonts w:ascii="PT Astra Serif" w:hAnsi="PT Astra Serif"/>
          <w:b/>
          <w:szCs w:val="26"/>
        </w:rPr>
        <w:t>, замещающего должность</w:t>
      </w:r>
    </w:p>
    <w:p w:rsidR="009379E6" w:rsidRPr="00BC2287" w:rsidRDefault="00E210B1" w:rsidP="00DA1E09">
      <w:pPr>
        <w:ind w:firstLine="0"/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консультанта</w:t>
      </w:r>
    </w:p>
    <w:p w:rsidR="0023788B" w:rsidRPr="00BC2287" w:rsidRDefault="0023788B" w:rsidP="00DA1E09">
      <w:pPr>
        <w:ind w:firstLine="0"/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комитета экономического развития и приватизации</w:t>
      </w:r>
    </w:p>
    <w:p w:rsidR="009379E6" w:rsidRPr="00BC2287" w:rsidRDefault="009379E6" w:rsidP="00DA1E09">
      <w:pPr>
        <w:ind w:firstLine="0"/>
        <w:jc w:val="center"/>
        <w:rPr>
          <w:rFonts w:ascii="PT Astra Serif" w:hAnsi="PT Astra Serif"/>
          <w:b/>
          <w:szCs w:val="26"/>
        </w:rPr>
      </w:pPr>
    </w:p>
    <w:p w:rsidR="009379E6" w:rsidRPr="00BC2287" w:rsidRDefault="00DA1E09" w:rsidP="00DA1E09">
      <w:pPr>
        <w:pStyle w:val="af9"/>
        <w:ind w:left="0"/>
        <w:jc w:val="center"/>
        <w:rPr>
          <w:rFonts w:ascii="PT Astra Serif" w:hAnsi="PT Astra Serif"/>
          <w:b/>
          <w:sz w:val="26"/>
          <w:szCs w:val="26"/>
        </w:rPr>
      </w:pPr>
      <w:r w:rsidRPr="00BC2287">
        <w:rPr>
          <w:rFonts w:ascii="PT Astra Serif" w:hAnsi="PT Astra Serif"/>
          <w:b/>
          <w:sz w:val="26"/>
          <w:szCs w:val="26"/>
        </w:rPr>
        <w:t>1. </w:t>
      </w:r>
      <w:r w:rsidR="009379E6" w:rsidRPr="00BC2287">
        <w:rPr>
          <w:rFonts w:ascii="PT Astra Serif" w:hAnsi="PT Astra Serif"/>
          <w:b/>
          <w:sz w:val="26"/>
          <w:szCs w:val="26"/>
        </w:rPr>
        <w:t>Общие положения</w:t>
      </w:r>
    </w:p>
    <w:p w:rsidR="009379E6" w:rsidRPr="00BC2287" w:rsidRDefault="009379E6" w:rsidP="00DA1E09">
      <w:pPr>
        <w:ind w:firstLine="0"/>
        <w:jc w:val="both"/>
        <w:rPr>
          <w:rFonts w:ascii="PT Astra Serif" w:hAnsi="PT Astra Serif"/>
          <w:szCs w:val="26"/>
        </w:rPr>
      </w:pPr>
    </w:p>
    <w:p w:rsidR="00A96504" w:rsidRPr="00BC2287" w:rsidRDefault="00A96504" w:rsidP="00A96504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 xml:space="preserve">1.1. Должностной регламент государственного гражданского служащего Томской области, замещающего должность консультанта комитета экономического развития и приватизации Департамента по управлению государственной собственностью Томской области (далее – должностной регламент), регулирует осуществление государственным гражданским служащим Томской области (далее – государственный гражданский </w:t>
      </w:r>
      <w:proofErr w:type="gramStart"/>
      <w:r w:rsidRPr="00BC2287">
        <w:rPr>
          <w:rFonts w:ascii="PT Astra Serif" w:hAnsi="PT Astra Serif"/>
          <w:szCs w:val="26"/>
        </w:rPr>
        <w:t>служащий)  профессиональной</w:t>
      </w:r>
      <w:proofErr w:type="gramEnd"/>
      <w:r w:rsidRPr="00BC2287">
        <w:rPr>
          <w:rFonts w:ascii="PT Astra Serif" w:hAnsi="PT Astra Serif"/>
          <w:szCs w:val="26"/>
        </w:rPr>
        <w:t xml:space="preserve"> деятельности.</w:t>
      </w:r>
    </w:p>
    <w:p w:rsidR="009379E6" w:rsidRPr="00BC2287" w:rsidRDefault="009379E6" w:rsidP="00DA1E09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1.2.</w:t>
      </w:r>
      <w:r w:rsidR="00DA1E0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95537B" w:rsidRPr="00BC2287">
        <w:rPr>
          <w:rFonts w:ascii="PT Astra Serif" w:hAnsi="PT Astra Serif"/>
          <w:szCs w:val="26"/>
        </w:rPr>
        <w:t xml:space="preserve"> </w:t>
      </w:r>
      <w:r w:rsidRPr="00BC2287">
        <w:rPr>
          <w:rFonts w:ascii="PT Astra Serif" w:hAnsi="PT Astra Serif"/>
          <w:szCs w:val="26"/>
        </w:rPr>
        <w:t>в кадровый резерв, оценке его профессиональной служебной</w:t>
      </w:r>
      <w:r w:rsidR="0095537B" w:rsidRPr="00BC2287">
        <w:rPr>
          <w:rFonts w:ascii="PT Astra Serif" w:hAnsi="PT Astra Serif"/>
          <w:szCs w:val="26"/>
        </w:rPr>
        <w:t xml:space="preserve"> </w:t>
      </w:r>
      <w:r w:rsidRPr="00BC2287">
        <w:rPr>
          <w:rFonts w:ascii="PT Astra Serif" w:hAnsi="PT Astra Serif"/>
          <w:szCs w:val="26"/>
        </w:rPr>
        <w:t>деятельности</w:t>
      </w:r>
      <w:r w:rsidR="0095537B" w:rsidRPr="00BC2287">
        <w:rPr>
          <w:rFonts w:ascii="PT Astra Serif" w:hAnsi="PT Astra Serif"/>
          <w:szCs w:val="26"/>
        </w:rPr>
        <w:t xml:space="preserve"> </w:t>
      </w:r>
      <w:r w:rsidRPr="00BC2287">
        <w:rPr>
          <w:rFonts w:ascii="PT Astra Serif" w:hAnsi="PT Astra Serif"/>
          <w:szCs w:val="26"/>
        </w:rPr>
        <w:t>в ходе проведения аттестации, квалификационного экзамена, поощрении</w:t>
      </w:r>
      <w:r w:rsidR="0095537B" w:rsidRPr="00BC2287">
        <w:rPr>
          <w:rFonts w:ascii="PT Astra Serif" w:hAnsi="PT Astra Serif"/>
          <w:szCs w:val="26"/>
        </w:rPr>
        <w:t xml:space="preserve"> </w:t>
      </w:r>
      <w:r w:rsidRPr="00BC2287">
        <w:rPr>
          <w:rFonts w:ascii="PT Astra Serif" w:hAnsi="PT Astra Serif"/>
          <w:szCs w:val="26"/>
        </w:rPr>
        <w:t xml:space="preserve">либо применении дисциплинарного взыскания в случае неисполнения </w:t>
      </w:r>
      <w:r w:rsidR="00DA1E09" w:rsidRPr="00BC2287">
        <w:rPr>
          <w:rFonts w:ascii="PT Astra Serif" w:hAnsi="PT Astra Serif"/>
          <w:szCs w:val="26"/>
        </w:rPr>
        <w:br/>
      </w:r>
      <w:r w:rsidRPr="00BC2287">
        <w:rPr>
          <w:rFonts w:ascii="PT Astra Serif" w:hAnsi="PT Astra Serif"/>
          <w:szCs w:val="26"/>
        </w:rPr>
        <w:t>или ненадлежащего исполнения гражданским служащим возложенных на него должностных обязанностей.</w:t>
      </w:r>
    </w:p>
    <w:p w:rsidR="009379E6" w:rsidRPr="00BC2287" w:rsidRDefault="009379E6" w:rsidP="00DA1E09">
      <w:pPr>
        <w:ind w:firstLine="567"/>
        <w:jc w:val="both"/>
        <w:rPr>
          <w:rFonts w:ascii="PT Astra Serif" w:hAnsi="PT Astra Serif"/>
          <w:szCs w:val="26"/>
        </w:rPr>
      </w:pPr>
    </w:p>
    <w:p w:rsidR="009379E6" w:rsidRPr="00BC2287" w:rsidRDefault="009379E6" w:rsidP="00DA1E09">
      <w:pPr>
        <w:ind w:firstLine="0"/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2.</w:t>
      </w:r>
      <w:r w:rsidR="00DA1E09" w:rsidRPr="00BC2287">
        <w:rPr>
          <w:rFonts w:ascii="PT Astra Serif" w:hAnsi="PT Astra Serif"/>
          <w:b/>
          <w:szCs w:val="26"/>
        </w:rPr>
        <w:t> </w:t>
      </w:r>
      <w:r w:rsidRPr="00BC2287">
        <w:rPr>
          <w:rFonts w:ascii="PT Astra Serif" w:hAnsi="PT Astra Serif"/>
          <w:b/>
          <w:szCs w:val="26"/>
        </w:rPr>
        <w:t>Паспорт должности</w:t>
      </w:r>
    </w:p>
    <w:p w:rsidR="009379E6" w:rsidRPr="00BC2287" w:rsidRDefault="009379E6" w:rsidP="00DA1E09">
      <w:pPr>
        <w:ind w:firstLine="567"/>
        <w:jc w:val="both"/>
        <w:rPr>
          <w:rFonts w:ascii="PT Astra Serif" w:hAnsi="PT Astra Serif"/>
          <w:szCs w:val="26"/>
        </w:rPr>
      </w:pPr>
    </w:p>
    <w:p w:rsidR="009379E6" w:rsidRPr="00BC2287" w:rsidRDefault="009379E6" w:rsidP="00DA1E09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</w:t>
      </w:r>
      <w:r w:rsidR="00DA1E0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1D1F0C" w:rsidRPr="00BC2287" w:rsidRDefault="009379E6" w:rsidP="00DA1E09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2.1.1.</w:t>
      </w:r>
      <w:r w:rsidR="00DA1E0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Наименование органа государственной власти Томской области</w:t>
      </w:r>
      <w:r w:rsidR="001D1F0C" w:rsidRPr="00BC2287">
        <w:rPr>
          <w:rFonts w:ascii="PT Astra Serif" w:hAnsi="PT Astra Serif"/>
          <w:szCs w:val="26"/>
        </w:rPr>
        <w:t>:</w:t>
      </w:r>
    </w:p>
    <w:p w:rsidR="009379E6" w:rsidRPr="00BC2287" w:rsidRDefault="004379CE" w:rsidP="001D1F0C">
      <w:pPr>
        <w:ind w:firstLine="0"/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Департамент по управлению государственной собственностью Томской области </w:t>
      </w:r>
      <w:r w:rsidR="00E210B1" w:rsidRPr="00BC2287">
        <w:rPr>
          <w:rFonts w:ascii="PT Astra Serif" w:hAnsi="PT Astra Serif"/>
          <w:i/>
          <w:szCs w:val="26"/>
          <w:u w:val="single"/>
        </w:rPr>
        <w:t>(далее –</w:t>
      </w:r>
      <w:r w:rsidRPr="00BC2287">
        <w:rPr>
          <w:rFonts w:ascii="PT Astra Serif" w:hAnsi="PT Astra Serif"/>
          <w:i/>
          <w:szCs w:val="26"/>
          <w:u w:val="single"/>
        </w:rPr>
        <w:t>Департамент).</w:t>
      </w:r>
    </w:p>
    <w:p w:rsidR="009379E6" w:rsidRPr="00BC2287" w:rsidRDefault="009379E6" w:rsidP="00DA1E09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2.1.2.</w:t>
      </w:r>
      <w:r w:rsidR="00DA1E0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Наименование структурного подразделения органа государственной власти Томской области</w:t>
      </w:r>
      <w:r w:rsidR="001D1F0C" w:rsidRPr="00BC2287">
        <w:rPr>
          <w:rFonts w:ascii="PT Astra Serif" w:hAnsi="PT Astra Serif"/>
          <w:szCs w:val="26"/>
        </w:rPr>
        <w:t>:</w:t>
      </w:r>
    </w:p>
    <w:p w:rsidR="004379CE" w:rsidRPr="00BC2287" w:rsidRDefault="004379CE" w:rsidP="004379CE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комитет экономического развития и приватизации</w:t>
      </w:r>
      <w:r w:rsidR="00E210B1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A11B3B" w:rsidRPr="00BC2287">
        <w:rPr>
          <w:rFonts w:ascii="PT Astra Serif" w:hAnsi="PT Astra Serif"/>
          <w:i/>
          <w:szCs w:val="26"/>
          <w:u w:val="single"/>
        </w:rPr>
        <w:t>(далее – Комитет)</w:t>
      </w:r>
      <w:r w:rsidRPr="00BC2287">
        <w:rPr>
          <w:rFonts w:ascii="PT Astra Serif" w:hAnsi="PT Astra Serif"/>
          <w:i/>
          <w:szCs w:val="26"/>
          <w:u w:val="single"/>
        </w:rPr>
        <w:t>.</w:t>
      </w:r>
    </w:p>
    <w:p w:rsidR="009379E6" w:rsidRPr="00BC2287" w:rsidRDefault="009379E6" w:rsidP="00024763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2.1.3.</w:t>
      </w:r>
      <w:r w:rsidR="00024763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Область профессиональной служебной деятельности государственного гражданского служащего:</w:t>
      </w:r>
    </w:p>
    <w:p w:rsidR="004379CE" w:rsidRPr="00BC2287" w:rsidRDefault="004379CE" w:rsidP="004379CE">
      <w:pPr>
        <w:pStyle w:val="af9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Регулирование имущественных отношений</w:t>
      </w:r>
      <w:r w:rsidR="00A11B3B" w:rsidRPr="00BC2287">
        <w:rPr>
          <w:rFonts w:ascii="PT Astra Serif" w:hAnsi="PT Astra Serif"/>
          <w:i/>
          <w:sz w:val="26"/>
          <w:szCs w:val="26"/>
          <w:u w:val="single"/>
        </w:rPr>
        <w:t xml:space="preserve">. </w:t>
      </w:r>
    </w:p>
    <w:p w:rsidR="009379E6" w:rsidRPr="00BC2287" w:rsidRDefault="009379E6" w:rsidP="00024763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2.1.4.</w:t>
      </w:r>
      <w:r w:rsidR="00024763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Вид профессиональной служебной деятельности государственного гражданского служащего:</w:t>
      </w:r>
    </w:p>
    <w:p w:rsidR="00481559" w:rsidRPr="00BC2287" w:rsidRDefault="00481559" w:rsidP="00481559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Реализация государственной политики и нормативное правое регулирование в области имущественных отношений;</w:t>
      </w:r>
    </w:p>
    <w:p w:rsidR="00481559" w:rsidRPr="00BC2287" w:rsidRDefault="00481559" w:rsidP="00481559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Анализ финансово-хозяйственной деятельности государственных учреждений субъекта Российской Федерации.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2.1.5. Категории должностей государственной гражданской службы Томской области: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 Руководители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 Помощники (советники)</w:t>
      </w:r>
    </w:p>
    <w:p w:rsidR="005C5D10" w:rsidRPr="00BC2287" w:rsidRDefault="005C5D10" w:rsidP="005C5D1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 Специалисты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lastRenderedPageBreak/>
        <w:t> Обеспечивающие специалисты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2.1.6. Группы должностей государственной гражданской службы Томской области: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 Группа высших должностей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 Группа главных должностей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 xml:space="preserve"> </w:t>
      </w:r>
      <w:r w:rsidRPr="00BC2287">
        <w:rPr>
          <w:rFonts w:ascii="PT Astra Serif" w:hAnsi="PT Astra Serif"/>
          <w:i/>
          <w:szCs w:val="26"/>
          <w:u w:val="single"/>
        </w:rPr>
        <w:t>Группа ведущих должностей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 Группа старших должностей</w:t>
      </w:r>
    </w:p>
    <w:p w:rsidR="005C5D10" w:rsidRPr="00BC2287" w:rsidRDefault="005C5D10" w:rsidP="005C5D1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 Группа младших должностей</w:t>
      </w:r>
    </w:p>
    <w:p w:rsidR="001F4699" w:rsidRPr="00BC2287" w:rsidRDefault="009379E6" w:rsidP="001F4699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2.1.7.</w:t>
      </w:r>
      <w:r w:rsidR="0008362A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Наименование должности государственной гражданской службы Томской области</w:t>
      </w:r>
      <w:r w:rsidR="001D1F0C" w:rsidRPr="00BC2287">
        <w:rPr>
          <w:rFonts w:ascii="PT Astra Serif" w:hAnsi="PT Astra Serif"/>
          <w:szCs w:val="26"/>
        </w:rPr>
        <w:t>:</w:t>
      </w:r>
    </w:p>
    <w:p w:rsidR="004379CE" w:rsidRPr="00BC2287" w:rsidRDefault="00C83D1F" w:rsidP="004379CE">
      <w:pPr>
        <w:ind w:firstLine="567"/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 консультант</w:t>
      </w:r>
      <w:r w:rsidR="004379CE" w:rsidRPr="00BC2287">
        <w:rPr>
          <w:rFonts w:ascii="PT Astra Serif" w:hAnsi="PT Astra Serif"/>
          <w:i/>
          <w:szCs w:val="26"/>
          <w:u w:val="single"/>
        </w:rPr>
        <w:t>.</w:t>
      </w:r>
    </w:p>
    <w:p w:rsidR="009379E6" w:rsidRPr="00BC2287" w:rsidRDefault="009379E6" w:rsidP="001F4699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2.1.8.</w:t>
      </w:r>
      <w:r w:rsidR="001F469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Должность(и) непосредственного(</w:t>
      </w:r>
      <w:proofErr w:type="spellStart"/>
      <w:r w:rsidRPr="00BC2287">
        <w:rPr>
          <w:rFonts w:ascii="PT Astra Serif" w:hAnsi="PT Astra Serif"/>
          <w:szCs w:val="26"/>
        </w:rPr>
        <w:t>ых</w:t>
      </w:r>
      <w:proofErr w:type="spellEnd"/>
      <w:r w:rsidRPr="00BC2287">
        <w:rPr>
          <w:rFonts w:ascii="PT Astra Serif" w:hAnsi="PT Astra Serif"/>
          <w:szCs w:val="26"/>
        </w:rPr>
        <w:t>) руководителя(ей) лица, замещающего должность государственной гражданской службы Томской области</w:t>
      </w:r>
      <w:r w:rsidR="001D1F0C" w:rsidRPr="00BC2287">
        <w:rPr>
          <w:rFonts w:ascii="PT Astra Serif" w:hAnsi="PT Astra Serif"/>
          <w:szCs w:val="26"/>
        </w:rPr>
        <w:t>:</w:t>
      </w:r>
    </w:p>
    <w:p w:rsidR="009379E6" w:rsidRPr="00BC2287" w:rsidRDefault="004379CE" w:rsidP="00DA1E09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председатель </w:t>
      </w:r>
      <w:r w:rsidR="00A36117" w:rsidRPr="00BC2287">
        <w:rPr>
          <w:rFonts w:ascii="PT Astra Serif" w:hAnsi="PT Astra Serif"/>
          <w:i/>
          <w:szCs w:val="26"/>
          <w:u w:val="single"/>
        </w:rPr>
        <w:t>Комитета</w:t>
      </w:r>
      <w:r w:rsidR="00B9543D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A96504" w:rsidRPr="00BC2287">
        <w:rPr>
          <w:rFonts w:ascii="PT Astra Serif" w:hAnsi="PT Astra Serif"/>
          <w:i/>
          <w:szCs w:val="26"/>
          <w:u w:val="single"/>
        </w:rPr>
        <w:t>экономического развития и приватизации</w:t>
      </w:r>
    </w:p>
    <w:p w:rsidR="004379CE" w:rsidRPr="00BC2287" w:rsidRDefault="009379E6" w:rsidP="00C83D1F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szCs w:val="26"/>
        </w:rPr>
        <w:t>2.1.9.</w:t>
      </w:r>
      <w:r w:rsidR="001F469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Перечень подчиненных должностей государственной гражданской службы Томской области</w:t>
      </w:r>
      <w:r w:rsidR="001D1F0C" w:rsidRPr="00BC2287">
        <w:rPr>
          <w:rFonts w:ascii="PT Astra Serif" w:hAnsi="PT Astra Serif"/>
          <w:szCs w:val="26"/>
        </w:rPr>
        <w:t>:</w:t>
      </w:r>
      <w:r w:rsidR="00C83D1F" w:rsidRPr="00BC2287">
        <w:rPr>
          <w:rFonts w:ascii="PT Astra Serif" w:hAnsi="PT Astra Serif"/>
          <w:szCs w:val="26"/>
        </w:rPr>
        <w:t xml:space="preserve"> </w:t>
      </w:r>
      <w:r w:rsidR="004379CE" w:rsidRPr="00BC2287">
        <w:rPr>
          <w:rFonts w:ascii="PT Astra Serif" w:hAnsi="PT Astra Serif"/>
          <w:i/>
          <w:szCs w:val="26"/>
          <w:u w:val="single"/>
        </w:rPr>
        <w:t>нет.</w:t>
      </w:r>
    </w:p>
    <w:p w:rsidR="009379E6" w:rsidRPr="00BC2287" w:rsidRDefault="009379E6" w:rsidP="001F4699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2.2.</w:t>
      </w:r>
      <w:r w:rsidR="001F469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Квалификационные требования, предъявляемые к должности государственной гражданской службы Томской области:</w:t>
      </w:r>
    </w:p>
    <w:p w:rsidR="00B9543D" w:rsidRPr="00BC2287" w:rsidRDefault="00B9543D" w:rsidP="00B9543D">
      <w:pPr>
        <w:jc w:val="both"/>
        <w:rPr>
          <w:rFonts w:ascii="PT Astra Serif" w:hAnsi="PT Astra Serif"/>
          <w:szCs w:val="26"/>
        </w:rPr>
      </w:pPr>
    </w:p>
    <w:p w:rsidR="00B9543D" w:rsidRPr="00BC2287" w:rsidRDefault="00B9543D" w:rsidP="00B9543D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2.2.1. Уровень профессионального образования:</w:t>
      </w:r>
    </w:p>
    <w:p w:rsidR="00B9543D" w:rsidRPr="008C4BC1" w:rsidRDefault="00B9543D" w:rsidP="00B9543D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 xml:space="preserve"> </w:t>
      </w:r>
      <w:r w:rsidRPr="008C4BC1">
        <w:rPr>
          <w:rFonts w:ascii="PT Astra Serif" w:hAnsi="PT Astra Serif"/>
          <w:szCs w:val="26"/>
        </w:rPr>
        <w:t xml:space="preserve">Высшее образование (не ниже уровня </w:t>
      </w:r>
      <w:proofErr w:type="spellStart"/>
      <w:r w:rsidRPr="008C4BC1">
        <w:rPr>
          <w:rFonts w:ascii="PT Astra Serif" w:hAnsi="PT Astra Serif"/>
          <w:szCs w:val="26"/>
        </w:rPr>
        <w:t>специалитета</w:t>
      </w:r>
      <w:proofErr w:type="spellEnd"/>
      <w:r w:rsidRPr="008C4BC1">
        <w:rPr>
          <w:rFonts w:ascii="PT Astra Serif" w:hAnsi="PT Astra Serif"/>
          <w:szCs w:val="26"/>
        </w:rPr>
        <w:t>, магистратуры)</w:t>
      </w:r>
    </w:p>
    <w:p w:rsidR="00B9543D" w:rsidRPr="00BC2287" w:rsidRDefault="00B9543D" w:rsidP="00B9543D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 xml:space="preserve"> </w:t>
      </w:r>
      <w:r w:rsidRPr="008C4BC1">
        <w:rPr>
          <w:rFonts w:ascii="PT Astra Serif" w:hAnsi="PT Astra Serif"/>
          <w:i/>
          <w:szCs w:val="26"/>
          <w:u w:val="single"/>
        </w:rPr>
        <w:t>Высшее образование</w:t>
      </w:r>
      <w:r w:rsidRPr="00BC2287">
        <w:rPr>
          <w:rFonts w:ascii="PT Astra Serif" w:hAnsi="PT Astra Serif"/>
          <w:szCs w:val="26"/>
        </w:rPr>
        <w:t xml:space="preserve">  </w:t>
      </w:r>
    </w:p>
    <w:p w:rsidR="00B9543D" w:rsidRPr="00BC2287" w:rsidRDefault="00B9543D" w:rsidP="00B9543D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 Среднее профессиональное образование</w:t>
      </w:r>
    </w:p>
    <w:p w:rsidR="002E6787" w:rsidRPr="00BC2287" w:rsidRDefault="009379E6" w:rsidP="002E6787">
      <w:pPr>
        <w:jc w:val="both"/>
        <w:rPr>
          <w:rFonts w:ascii="PT Astra Serif" w:hAnsi="PT Astra Serif"/>
          <w:i/>
          <w:iCs/>
          <w:szCs w:val="26"/>
          <w:u w:val="single"/>
        </w:rPr>
      </w:pPr>
      <w:r w:rsidRPr="00BC2287">
        <w:rPr>
          <w:rFonts w:ascii="PT Astra Serif" w:hAnsi="PT Astra Serif"/>
          <w:szCs w:val="26"/>
        </w:rPr>
        <w:t>2.2.2.</w:t>
      </w:r>
      <w:r w:rsidR="001F469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 xml:space="preserve">Стаж государственной гражданской службы или работы </w:t>
      </w:r>
      <w:r w:rsidR="001F4699" w:rsidRPr="00BC2287">
        <w:rPr>
          <w:rFonts w:ascii="PT Astra Serif" w:hAnsi="PT Astra Serif"/>
          <w:szCs w:val="26"/>
        </w:rPr>
        <w:br/>
      </w:r>
      <w:r w:rsidRPr="00BC2287">
        <w:rPr>
          <w:rFonts w:ascii="PT Astra Serif" w:hAnsi="PT Astra Serif"/>
          <w:szCs w:val="26"/>
        </w:rPr>
        <w:t>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1D1F0C" w:rsidRPr="00BC2287">
        <w:rPr>
          <w:rFonts w:ascii="PT Astra Serif" w:hAnsi="PT Astra Serif"/>
          <w:szCs w:val="26"/>
        </w:rPr>
        <w:t>:</w:t>
      </w:r>
      <w:r w:rsidRPr="00BC2287">
        <w:rPr>
          <w:rFonts w:ascii="PT Astra Serif" w:hAnsi="PT Astra Serif"/>
          <w:szCs w:val="26"/>
        </w:rPr>
        <w:t xml:space="preserve"> </w:t>
      </w:r>
      <w:r w:rsidR="002E6787" w:rsidRPr="00BC2287">
        <w:rPr>
          <w:rFonts w:ascii="PT Astra Serif" w:hAnsi="PT Astra Serif"/>
          <w:i/>
          <w:iCs/>
          <w:szCs w:val="26"/>
          <w:u w:val="single"/>
        </w:rPr>
        <w:t>не менее двух лет стажа государственной гражданской службы или не менее четырех лет работы по специальности, направлению подготовки.</w:t>
      </w:r>
    </w:p>
    <w:p w:rsidR="00B9543D" w:rsidRPr="00BC2287" w:rsidRDefault="009379E6" w:rsidP="00B9543D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szCs w:val="26"/>
        </w:rPr>
        <w:t>2.2.3.</w:t>
      </w:r>
      <w:r w:rsidR="001F4699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 xml:space="preserve">Специальность, направление подготовки: </w:t>
      </w:r>
      <w:r w:rsidR="00B9543D" w:rsidRPr="00BC2287">
        <w:rPr>
          <w:rFonts w:ascii="PT Astra Serif" w:hAnsi="PT Astra Serif"/>
          <w:i/>
          <w:szCs w:val="26"/>
          <w:u w:val="single"/>
        </w:rPr>
        <w:t>экономика, менеджмент, государственное и муниципальное управление</w:t>
      </w:r>
    </w:p>
    <w:p w:rsidR="00D70960" w:rsidRPr="00BC2287" w:rsidRDefault="009379E6" w:rsidP="00D7096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1)</w:t>
      </w:r>
      <w:r w:rsidR="00AE79B3" w:rsidRPr="00BC2287">
        <w:rPr>
          <w:rFonts w:ascii="PT Astra Serif" w:hAnsi="PT Astra Serif"/>
          <w:szCs w:val="26"/>
        </w:rPr>
        <w:t> з</w:t>
      </w:r>
      <w:r w:rsidRPr="00BC2287">
        <w:rPr>
          <w:rFonts w:ascii="PT Astra Serif" w:hAnsi="PT Astra Serif"/>
          <w:szCs w:val="26"/>
        </w:rPr>
        <w:t>нания:</w:t>
      </w:r>
    </w:p>
    <w:p w:rsidR="00D70960" w:rsidRPr="00BC2287" w:rsidRDefault="009379E6" w:rsidP="00D70960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а)</w:t>
      </w:r>
      <w:r w:rsidR="00AE79B3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базовые квалиф</w:t>
      </w:r>
      <w:r w:rsidR="00D70960" w:rsidRPr="00BC2287">
        <w:rPr>
          <w:rFonts w:ascii="PT Astra Serif" w:hAnsi="PT Astra Serif"/>
          <w:szCs w:val="26"/>
        </w:rPr>
        <w:t>икационные требования к знаниям:</w:t>
      </w:r>
    </w:p>
    <w:p w:rsidR="00D70960" w:rsidRPr="00BC2287" w:rsidRDefault="00D70960" w:rsidP="00D7096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Конституции Российской Федерации;</w:t>
      </w:r>
    </w:p>
    <w:p w:rsidR="00D70960" w:rsidRPr="00BC2287" w:rsidRDefault="00D70960" w:rsidP="00D7096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Федерального закона от 27 мая </w:t>
      </w:r>
      <w:smartTag w:uri="urn:schemas-microsoft-com:office:smarttags" w:element="metricconverter">
        <w:smartTagPr>
          <w:attr w:name="ProductID" w:val="2003 г"/>
        </w:smartTagPr>
        <w:r w:rsidRPr="00BC2287">
          <w:rPr>
            <w:rFonts w:ascii="PT Astra Serif" w:hAnsi="PT Astra Serif"/>
            <w:i/>
            <w:szCs w:val="26"/>
            <w:u w:val="single"/>
          </w:rPr>
          <w:t>2003 г</w:t>
        </w:r>
      </w:smartTag>
      <w:r w:rsidRPr="00BC2287">
        <w:rPr>
          <w:rFonts w:ascii="PT Astra Serif" w:hAnsi="PT Astra Serif"/>
          <w:i/>
          <w:szCs w:val="26"/>
          <w:u w:val="single"/>
        </w:rPr>
        <w:t>. № 58-ФЗ «О системе государственной службы Российской Федерации»;</w:t>
      </w:r>
    </w:p>
    <w:p w:rsidR="00D70960" w:rsidRPr="00BC2287" w:rsidRDefault="00D70960" w:rsidP="00D7096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04 г"/>
        </w:smartTagPr>
        <w:r w:rsidRPr="00BC2287">
          <w:rPr>
            <w:rFonts w:ascii="PT Astra Serif" w:hAnsi="PT Astra Serif"/>
            <w:i/>
            <w:szCs w:val="26"/>
            <w:u w:val="single"/>
          </w:rPr>
          <w:t>2004 г</w:t>
        </w:r>
      </w:smartTag>
      <w:r w:rsidRPr="00BC2287">
        <w:rPr>
          <w:rFonts w:ascii="PT Astra Serif" w:hAnsi="PT Astra Serif"/>
          <w:i/>
          <w:szCs w:val="26"/>
          <w:u w:val="single"/>
        </w:rPr>
        <w:t>. № 79-ФЗ «О государственной гражданской службе Российской Федерации»;</w:t>
      </w:r>
    </w:p>
    <w:p w:rsidR="00D70960" w:rsidRPr="00BC2287" w:rsidRDefault="00D70960" w:rsidP="00D7096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Закона Томской области от 9 декабря 2005 г. № 231-ОЗ «О государственной гражданской службе Томской области»;</w:t>
      </w:r>
    </w:p>
    <w:p w:rsidR="00D70960" w:rsidRPr="00BC2287" w:rsidRDefault="00D70960" w:rsidP="00D7096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BC2287">
          <w:rPr>
            <w:rFonts w:ascii="PT Astra Serif" w:hAnsi="PT Astra Serif"/>
            <w:i/>
            <w:szCs w:val="26"/>
            <w:u w:val="single"/>
          </w:rPr>
          <w:t>2008 г</w:t>
        </w:r>
      </w:smartTag>
      <w:r w:rsidRPr="00BC2287">
        <w:rPr>
          <w:rFonts w:ascii="PT Astra Serif" w:hAnsi="PT Astra Serif"/>
          <w:i/>
          <w:szCs w:val="26"/>
          <w:u w:val="single"/>
        </w:rPr>
        <w:t>. № 273-ФЗ «О противодействии коррупции»;</w:t>
      </w:r>
    </w:p>
    <w:p w:rsidR="00D70960" w:rsidRPr="00BC2287" w:rsidRDefault="00D70960" w:rsidP="00D7096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Закона Томской области от 7 июля 2009 г. № 110-ОЗ «О противодействии коррупции в Томской области»;</w:t>
      </w:r>
    </w:p>
    <w:p w:rsidR="00991936" w:rsidRPr="00BC2287" w:rsidRDefault="00D70960" w:rsidP="00D7096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правил русского языка</w:t>
      </w:r>
      <w:r w:rsidR="00991936" w:rsidRPr="00BC2287">
        <w:rPr>
          <w:rFonts w:ascii="PT Astra Serif" w:hAnsi="PT Astra Serif"/>
          <w:i/>
          <w:szCs w:val="26"/>
          <w:u w:val="single"/>
        </w:rPr>
        <w:t>;</w:t>
      </w: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</w:p>
    <w:p w:rsidR="00D70960" w:rsidRPr="00BC2287" w:rsidRDefault="00991936" w:rsidP="00D7096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</w:t>
      </w:r>
      <w:r w:rsidR="00D70960" w:rsidRPr="00BC2287">
        <w:rPr>
          <w:rFonts w:ascii="PT Astra Serif" w:hAnsi="PT Astra Serif"/>
          <w:i/>
          <w:szCs w:val="26"/>
          <w:u w:val="single"/>
        </w:rPr>
        <w:t xml:space="preserve">основ делопроизводства и документооборота; </w:t>
      </w:r>
    </w:p>
    <w:p w:rsidR="00D70960" w:rsidRPr="00BC2287" w:rsidRDefault="00D70960" w:rsidP="00D70960">
      <w:pPr>
        <w:jc w:val="both"/>
        <w:rPr>
          <w:rFonts w:ascii="PT Astra Serif" w:hAnsi="PT Astra Serif"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знаний в сфере информационно-коммуникационных технологий.</w:t>
      </w:r>
      <w:r w:rsidRPr="00BC2287">
        <w:rPr>
          <w:rFonts w:ascii="PT Astra Serif" w:hAnsi="PT Astra Serif"/>
          <w:szCs w:val="26"/>
          <w:u w:val="single"/>
        </w:rPr>
        <w:t xml:space="preserve"> </w:t>
      </w:r>
    </w:p>
    <w:p w:rsidR="000C6E59" w:rsidRPr="00BC2287" w:rsidRDefault="009379E6" w:rsidP="000C6E59">
      <w:pPr>
        <w:jc w:val="both"/>
        <w:rPr>
          <w:rFonts w:ascii="PT Astra Serif" w:hAnsi="PT Astra Serif"/>
          <w:szCs w:val="26"/>
          <w:u w:val="single"/>
        </w:rPr>
      </w:pPr>
      <w:r w:rsidRPr="00BC2287">
        <w:rPr>
          <w:rFonts w:ascii="PT Astra Serif" w:hAnsi="PT Astra Serif"/>
          <w:szCs w:val="26"/>
          <w:u w:val="single"/>
        </w:rPr>
        <w:t>б)</w:t>
      </w:r>
      <w:r w:rsidR="00AE79B3" w:rsidRPr="00BC2287">
        <w:rPr>
          <w:rFonts w:ascii="PT Astra Serif" w:hAnsi="PT Astra Serif"/>
          <w:szCs w:val="26"/>
          <w:u w:val="single"/>
        </w:rPr>
        <w:t> </w:t>
      </w:r>
      <w:r w:rsidRPr="00BC2287">
        <w:rPr>
          <w:rFonts w:ascii="PT Astra Serif" w:hAnsi="PT Astra Serif"/>
          <w:szCs w:val="26"/>
          <w:u w:val="single"/>
        </w:rPr>
        <w:t>функциональные квалификационные требования к знаниям: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C6E59" w:rsidRPr="00BC2287">
        <w:rPr>
          <w:rFonts w:ascii="PT Astra Serif" w:hAnsi="PT Astra Serif"/>
          <w:i/>
          <w:szCs w:val="26"/>
          <w:u w:val="single"/>
        </w:rPr>
        <w:t>Трудов</w:t>
      </w:r>
      <w:r w:rsidR="002D1FFA" w:rsidRPr="00BC2287">
        <w:rPr>
          <w:rFonts w:ascii="PT Astra Serif" w:hAnsi="PT Astra Serif"/>
          <w:i/>
          <w:szCs w:val="26"/>
          <w:u w:val="single"/>
        </w:rPr>
        <w:t>ого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 кодекс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 Российской Федерации от 30 декабря 2001 года </w:t>
      </w:r>
      <w:r w:rsidRPr="00BC2287">
        <w:rPr>
          <w:rFonts w:ascii="PT Astra Serif" w:hAnsi="PT Astra Serif"/>
          <w:i/>
          <w:szCs w:val="26"/>
          <w:u w:val="single"/>
        </w:rPr>
        <w:br/>
      </w:r>
      <w:r w:rsidR="000C6E59" w:rsidRPr="00BC2287">
        <w:rPr>
          <w:rFonts w:ascii="PT Astra Serif" w:hAnsi="PT Astra Serif"/>
          <w:i/>
          <w:szCs w:val="26"/>
          <w:u w:val="single"/>
        </w:rPr>
        <w:t>№</w:t>
      </w: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C6E59" w:rsidRPr="00BC2287">
        <w:rPr>
          <w:rFonts w:ascii="PT Astra Serif" w:hAnsi="PT Astra Serif"/>
          <w:i/>
          <w:szCs w:val="26"/>
          <w:u w:val="single"/>
        </w:rPr>
        <w:t>197-ФЗ</w:t>
      </w:r>
      <w:r w:rsidRPr="00BC2287">
        <w:rPr>
          <w:rFonts w:ascii="PT Astra Serif" w:hAnsi="PT Astra Serif"/>
          <w:i/>
          <w:szCs w:val="26"/>
          <w:u w:val="single"/>
        </w:rPr>
        <w:t>;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lastRenderedPageBreak/>
        <w:t xml:space="preserve"> </w:t>
      </w:r>
      <w:r w:rsidR="000C6E59" w:rsidRPr="00BC2287">
        <w:rPr>
          <w:rFonts w:ascii="PT Astra Serif" w:hAnsi="PT Astra Serif"/>
          <w:i/>
          <w:szCs w:val="26"/>
          <w:u w:val="single"/>
        </w:rPr>
        <w:t>Гражданск</w:t>
      </w:r>
      <w:r w:rsidR="002D1FFA" w:rsidRPr="00BC2287">
        <w:rPr>
          <w:rFonts w:ascii="PT Astra Serif" w:hAnsi="PT Astra Serif"/>
          <w:i/>
          <w:szCs w:val="26"/>
          <w:u w:val="single"/>
        </w:rPr>
        <w:t>ого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 кодекс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 Российской Федерации от 30 ноября 1994</w:t>
      </w: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года </w:t>
      </w:r>
      <w:r w:rsidRPr="00BC2287">
        <w:rPr>
          <w:rFonts w:ascii="PT Astra Serif" w:hAnsi="PT Astra Serif"/>
          <w:i/>
          <w:szCs w:val="26"/>
          <w:u w:val="single"/>
        </w:rPr>
        <w:br/>
      </w:r>
      <w:r w:rsidR="000C6E59" w:rsidRPr="00BC2287">
        <w:rPr>
          <w:rFonts w:ascii="PT Astra Serif" w:hAnsi="PT Astra Serif"/>
          <w:i/>
          <w:szCs w:val="26"/>
          <w:u w:val="single"/>
        </w:rPr>
        <w:t>№</w:t>
      </w: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C6E59" w:rsidRPr="00BC2287">
        <w:rPr>
          <w:rFonts w:ascii="PT Astra Serif" w:hAnsi="PT Astra Serif"/>
          <w:i/>
          <w:szCs w:val="26"/>
          <w:u w:val="single"/>
        </w:rPr>
        <w:t>51-ФЗ</w:t>
      </w:r>
      <w:r w:rsidRPr="00BC2287">
        <w:rPr>
          <w:rFonts w:ascii="PT Astra Serif" w:hAnsi="PT Astra Serif"/>
          <w:i/>
          <w:szCs w:val="26"/>
          <w:u w:val="single"/>
        </w:rPr>
        <w:t>;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C6E59" w:rsidRPr="00BC2287">
        <w:rPr>
          <w:rFonts w:ascii="PT Astra Serif" w:hAnsi="PT Astra Serif"/>
          <w:i/>
          <w:szCs w:val="26"/>
          <w:u w:val="single"/>
        </w:rPr>
        <w:t>Бюджетн</w:t>
      </w:r>
      <w:r w:rsidR="002D1FFA" w:rsidRPr="00BC2287">
        <w:rPr>
          <w:rFonts w:ascii="PT Astra Serif" w:hAnsi="PT Astra Serif"/>
          <w:i/>
          <w:szCs w:val="26"/>
          <w:u w:val="single"/>
        </w:rPr>
        <w:t>ого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 кодекс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 Российской Федерации от 31 июля 1998 года </w:t>
      </w:r>
      <w:r w:rsidR="006B651B" w:rsidRPr="00BC2287">
        <w:rPr>
          <w:rFonts w:ascii="PT Astra Serif" w:hAnsi="PT Astra Serif"/>
          <w:i/>
          <w:szCs w:val="26"/>
          <w:u w:val="single"/>
        </w:rPr>
        <w:br/>
      </w:r>
      <w:r w:rsidR="000C6E59" w:rsidRPr="00BC2287">
        <w:rPr>
          <w:rFonts w:ascii="PT Astra Serif" w:hAnsi="PT Astra Serif"/>
          <w:i/>
          <w:szCs w:val="26"/>
          <w:u w:val="single"/>
        </w:rPr>
        <w:t>№ 145-ФЗ</w:t>
      </w:r>
      <w:r w:rsidRPr="00BC2287">
        <w:rPr>
          <w:rFonts w:ascii="PT Astra Serif" w:hAnsi="PT Astra Serif"/>
          <w:i/>
          <w:szCs w:val="26"/>
          <w:u w:val="single"/>
        </w:rPr>
        <w:t>;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C6E59" w:rsidRPr="00BC2287">
        <w:rPr>
          <w:rFonts w:ascii="PT Astra Serif" w:hAnsi="PT Astra Serif"/>
          <w:i/>
          <w:szCs w:val="26"/>
          <w:u w:val="single"/>
        </w:rPr>
        <w:t>Налогов</w:t>
      </w:r>
      <w:r w:rsidR="002D1FFA" w:rsidRPr="00BC2287">
        <w:rPr>
          <w:rFonts w:ascii="PT Astra Serif" w:hAnsi="PT Astra Serif"/>
          <w:i/>
          <w:szCs w:val="26"/>
          <w:u w:val="single"/>
        </w:rPr>
        <w:t>ого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 кодекс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0C6E59" w:rsidRPr="00BC2287">
        <w:rPr>
          <w:rFonts w:ascii="PT Astra Serif" w:hAnsi="PT Astra Serif"/>
          <w:i/>
          <w:szCs w:val="26"/>
          <w:u w:val="single"/>
        </w:rPr>
        <w:t xml:space="preserve"> Российской Федерации от 31 июля 1998 года № 146-ФЗ</w:t>
      </w:r>
      <w:r w:rsidRPr="00BC2287">
        <w:rPr>
          <w:rFonts w:ascii="PT Astra Serif" w:hAnsi="PT Astra Serif"/>
          <w:i/>
          <w:szCs w:val="26"/>
          <w:u w:val="single"/>
        </w:rPr>
        <w:t>;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6045AD" w:rsidRPr="00BC2287">
        <w:rPr>
          <w:rFonts w:ascii="PT Astra Serif" w:hAnsi="PT Astra Serif"/>
          <w:i/>
          <w:szCs w:val="26"/>
          <w:u w:val="single"/>
        </w:rPr>
        <w:t>Федеральн</w:t>
      </w:r>
      <w:r w:rsidR="002D1FFA" w:rsidRPr="00BC2287">
        <w:rPr>
          <w:rFonts w:ascii="PT Astra Serif" w:hAnsi="PT Astra Serif"/>
          <w:i/>
          <w:szCs w:val="26"/>
          <w:u w:val="single"/>
        </w:rPr>
        <w:t>ого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закон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от 12.01.1996 № 7-ФЗ «О некоммерческих организациях»;</w:t>
      </w:r>
    </w:p>
    <w:p w:rsidR="006045AD" w:rsidRPr="00BC2287" w:rsidRDefault="006C1877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Федеральн</w:t>
      </w:r>
      <w:r w:rsidR="002D1FFA" w:rsidRPr="00BC2287">
        <w:rPr>
          <w:rFonts w:ascii="PT Astra Serif" w:hAnsi="PT Astra Serif"/>
          <w:i/>
          <w:szCs w:val="26"/>
          <w:u w:val="single"/>
        </w:rPr>
        <w:t>ого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закон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от 03.11.2006 № 174-ФЗ «Об автономных учреждениях»;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118DB" w:rsidRPr="00BC2287">
        <w:rPr>
          <w:rFonts w:ascii="PT Astra Serif" w:hAnsi="PT Astra Serif"/>
          <w:i/>
          <w:szCs w:val="26"/>
          <w:u w:val="single"/>
        </w:rPr>
        <w:t>Федеральн</w:t>
      </w:r>
      <w:r w:rsidR="002D1FFA" w:rsidRPr="00BC2287">
        <w:rPr>
          <w:rFonts w:ascii="PT Astra Serif" w:hAnsi="PT Astra Serif"/>
          <w:i/>
          <w:szCs w:val="26"/>
          <w:u w:val="single"/>
        </w:rPr>
        <w:t>ого</w:t>
      </w:r>
      <w:r w:rsidR="000118DB" w:rsidRPr="00BC2287">
        <w:rPr>
          <w:rFonts w:ascii="PT Astra Serif" w:hAnsi="PT Astra Serif"/>
          <w:i/>
          <w:szCs w:val="26"/>
          <w:u w:val="single"/>
        </w:rPr>
        <w:t xml:space="preserve"> закон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0118DB" w:rsidRPr="00BC2287">
        <w:rPr>
          <w:rFonts w:ascii="PT Astra Serif" w:hAnsi="PT Astra Serif"/>
          <w:i/>
          <w:szCs w:val="26"/>
          <w:u w:val="single"/>
        </w:rPr>
        <w:t xml:space="preserve"> от 06</w:t>
      </w:r>
      <w:r w:rsidR="004C51C6" w:rsidRPr="00BC2287">
        <w:rPr>
          <w:rFonts w:ascii="PT Astra Serif" w:hAnsi="PT Astra Serif"/>
          <w:i/>
          <w:szCs w:val="26"/>
          <w:u w:val="single"/>
        </w:rPr>
        <w:t xml:space="preserve"> октября </w:t>
      </w:r>
      <w:r w:rsidR="000118DB" w:rsidRPr="00BC2287">
        <w:rPr>
          <w:rFonts w:ascii="PT Astra Serif" w:hAnsi="PT Astra Serif"/>
          <w:i/>
          <w:szCs w:val="26"/>
          <w:u w:val="single"/>
        </w:rPr>
        <w:t>1999 № 184-ФЗ «Об общих принципах организации законодательных (представительных) и исполнительных органов государственной власти субъектов РФ»;</w:t>
      </w:r>
    </w:p>
    <w:p w:rsidR="00DC1971" w:rsidRPr="00BC2287" w:rsidRDefault="00033CB6" w:rsidP="00DC1971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DC1971" w:rsidRPr="00BC2287">
        <w:rPr>
          <w:rFonts w:ascii="PT Astra Serif" w:hAnsi="PT Astra Serif"/>
          <w:i/>
          <w:szCs w:val="26"/>
          <w:u w:val="single"/>
        </w:rPr>
        <w:t xml:space="preserve"> Устав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DC1971" w:rsidRPr="00BC2287">
        <w:rPr>
          <w:rFonts w:ascii="PT Astra Serif" w:hAnsi="PT Astra Serif"/>
          <w:i/>
          <w:szCs w:val="26"/>
          <w:u w:val="single"/>
        </w:rPr>
        <w:t xml:space="preserve"> (Основной Закон) Томской области;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118DB" w:rsidRPr="00BC2287">
        <w:rPr>
          <w:rFonts w:ascii="PT Astra Serif" w:hAnsi="PT Astra Serif"/>
          <w:i/>
          <w:szCs w:val="26"/>
          <w:u w:val="single"/>
        </w:rPr>
        <w:t>Закон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0118DB" w:rsidRPr="00BC2287">
        <w:rPr>
          <w:rFonts w:ascii="PT Astra Serif" w:hAnsi="PT Astra Serif"/>
          <w:i/>
          <w:szCs w:val="26"/>
          <w:u w:val="single"/>
        </w:rPr>
        <w:t xml:space="preserve"> Томской области от 19</w:t>
      </w:r>
      <w:r w:rsidR="0043355A" w:rsidRPr="00BC2287">
        <w:rPr>
          <w:rFonts w:ascii="PT Astra Serif" w:hAnsi="PT Astra Serif"/>
          <w:i/>
          <w:szCs w:val="26"/>
          <w:u w:val="single"/>
        </w:rPr>
        <w:t xml:space="preserve"> июня </w:t>
      </w:r>
      <w:r w:rsidR="000118DB" w:rsidRPr="00BC2287">
        <w:rPr>
          <w:rFonts w:ascii="PT Astra Serif" w:hAnsi="PT Astra Serif"/>
          <w:i/>
          <w:szCs w:val="26"/>
          <w:u w:val="single"/>
        </w:rPr>
        <w:t>2012 № 88-ОЗ  «О системе исполнительных органов государственной власти Томской области и структуре Администрации Томской области»;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118DB" w:rsidRPr="00BC2287">
        <w:rPr>
          <w:rFonts w:ascii="PT Astra Serif" w:hAnsi="PT Astra Serif"/>
          <w:i/>
          <w:szCs w:val="26"/>
          <w:u w:val="single"/>
        </w:rPr>
        <w:t>Закон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0118DB" w:rsidRPr="00BC2287">
        <w:rPr>
          <w:rFonts w:ascii="PT Astra Serif" w:hAnsi="PT Astra Serif"/>
          <w:i/>
          <w:szCs w:val="26"/>
          <w:u w:val="single"/>
        </w:rPr>
        <w:t xml:space="preserve"> Томской области от 13</w:t>
      </w:r>
      <w:r w:rsidR="0043355A" w:rsidRPr="00BC2287">
        <w:rPr>
          <w:rFonts w:ascii="PT Astra Serif" w:hAnsi="PT Astra Serif"/>
          <w:i/>
          <w:szCs w:val="26"/>
          <w:u w:val="single"/>
        </w:rPr>
        <w:t xml:space="preserve"> апреля </w:t>
      </w:r>
      <w:r w:rsidR="000118DB" w:rsidRPr="00BC2287">
        <w:rPr>
          <w:rFonts w:ascii="PT Astra Serif" w:hAnsi="PT Astra Serif"/>
          <w:i/>
          <w:szCs w:val="26"/>
          <w:u w:val="single"/>
        </w:rPr>
        <w:t>2004 № 53-ОЗ «О порядке управления и распоряжения государственным имуществом Томской области»;</w:t>
      </w:r>
    </w:p>
    <w:p w:rsidR="001F1D7E" w:rsidRPr="00BC2287" w:rsidRDefault="001F1D7E" w:rsidP="001F1D7E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Закона Томской области от 11.10.2007г. № 231-ОЗ «О бюджетном процессе в Томской области»;</w:t>
      </w:r>
    </w:p>
    <w:p w:rsidR="00AC6286" w:rsidRPr="00BC2287" w:rsidRDefault="00AC6286" w:rsidP="00AC6286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118DB" w:rsidRPr="00BC2287">
        <w:rPr>
          <w:rFonts w:ascii="PT Astra Serif" w:hAnsi="PT Astra Serif"/>
          <w:i/>
          <w:szCs w:val="26"/>
          <w:u w:val="single"/>
        </w:rPr>
        <w:t>Кодекс</w:t>
      </w:r>
      <w:r w:rsidR="002D1FFA" w:rsidRPr="00BC2287">
        <w:rPr>
          <w:rFonts w:ascii="PT Astra Serif" w:hAnsi="PT Astra Serif"/>
          <w:i/>
          <w:szCs w:val="26"/>
          <w:u w:val="single"/>
        </w:rPr>
        <w:t>а</w:t>
      </w:r>
      <w:r w:rsidR="000118DB" w:rsidRPr="00BC2287">
        <w:rPr>
          <w:rFonts w:ascii="PT Astra Serif" w:hAnsi="PT Astra Serif"/>
          <w:i/>
          <w:szCs w:val="26"/>
          <w:u w:val="single"/>
        </w:rPr>
        <w:t xml:space="preserve"> Томской области об административных правонарушениях от 26.12.2008 №</w:t>
      </w:r>
      <w:r w:rsidR="00C31914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118DB" w:rsidRPr="00BC2287">
        <w:rPr>
          <w:rFonts w:ascii="PT Astra Serif" w:hAnsi="PT Astra Serif"/>
          <w:i/>
          <w:szCs w:val="26"/>
          <w:u w:val="single"/>
        </w:rPr>
        <w:t>295-ОЗ;</w:t>
      </w: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</w:p>
    <w:p w:rsidR="00A96504" w:rsidRPr="00BC2287" w:rsidRDefault="00A96504" w:rsidP="001F1D7E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iCs/>
          <w:szCs w:val="26"/>
          <w:u w:val="single"/>
        </w:rPr>
        <w:t xml:space="preserve">Указа Президента Российской Федерации от 12.08.2002 № 885 «Об утверждении общих </w:t>
      </w:r>
      <w:r w:rsidRPr="00BC2287">
        <w:rPr>
          <w:rFonts w:ascii="PT Astra Serif" w:hAnsi="PT Astra Serif"/>
          <w:i/>
          <w:szCs w:val="26"/>
          <w:u w:val="single"/>
        </w:rPr>
        <w:t>принципов служебного поведения государственных служащих»;</w:t>
      </w:r>
    </w:p>
    <w:p w:rsidR="00A96504" w:rsidRPr="00BC2287" w:rsidRDefault="00A96504" w:rsidP="001F1D7E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Указа Президента Российской Федерации от 19.05.2008 № 815 «О мерах по противодействию коррупции»;</w:t>
      </w:r>
    </w:p>
    <w:p w:rsidR="00E543B0" w:rsidRPr="00BC2287" w:rsidRDefault="0058029D" w:rsidP="00E543B0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E543B0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0118DB" w:rsidRPr="00BC2287">
        <w:rPr>
          <w:rFonts w:ascii="PT Astra Serif" w:hAnsi="PT Astra Serif"/>
          <w:i/>
          <w:szCs w:val="26"/>
          <w:u w:val="single"/>
        </w:rPr>
        <w:t xml:space="preserve">Постановление Законодательной Думы Томской области от 26.07.2012 </w:t>
      </w:r>
      <w:r w:rsidR="00E543B0" w:rsidRPr="00BC2287">
        <w:rPr>
          <w:rFonts w:ascii="PT Astra Serif" w:hAnsi="PT Astra Serif"/>
          <w:i/>
          <w:szCs w:val="26"/>
          <w:u w:val="single"/>
        </w:rPr>
        <w:br/>
      </w:r>
      <w:r w:rsidR="000118DB" w:rsidRPr="00BC2287">
        <w:rPr>
          <w:rFonts w:ascii="PT Astra Serif" w:hAnsi="PT Astra Serif"/>
          <w:i/>
          <w:szCs w:val="26"/>
          <w:u w:val="single"/>
        </w:rPr>
        <w:t>№ 460 «О Регламенте Законодательной Думы Томской области»;</w:t>
      </w:r>
    </w:p>
    <w:p w:rsidR="00E85B58" w:rsidRPr="00E85B58" w:rsidRDefault="00E85B58" w:rsidP="00E85B58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>
        <w:rPr>
          <w:rFonts w:ascii="PT Astra Serif" w:hAnsi="PT Astra Serif"/>
          <w:i/>
          <w:szCs w:val="26"/>
          <w:u w:val="single"/>
        </w:rPr>
        <w:t xml:space="preserve">  </w:t>
      </w:r>
      <w:r w:rsidRPr="00E85B58">
        <w:rPr>
          <w:rFonts w:ascii="PT Astra Serif" w:hAnsi="PT Astra Serif"/>
          <w:i/>
          <w:szCs w:val="26"/>
          <w:u w:val="single"/>
        </w:rPr>
        <w:t>Постановления Главы Администрации (Губернатора) Томской области от 14.01.2019 № 2 «О Регламенте работы Администрации Томской области»;</w:t>
      </w:r>
    </w:p>
    <w:p w:rsidR="00E543B0" w:rsidRPr="00BC2287" w:rsidRDefault="001A1517" w:rsidP="00DC1971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DC1971" w:rsidRPr="00BC2287">
        <w:rPr>
          <w:rFonts w:ascii="PT Astra Serif" w:hAnsi="PT Astra Serif"/>
          <w:i/>
          <w:szCs w:val="26"/>
          <w:u w:val="single"/>
        </w:rPr>
        <w:t xml:space="preserve"> Постановлени</w:t>
      </w:r>
      <w:r w:rsidR="002D1FFA" w:rsidRPr="00BC2287">
        <w:rPr>
          <w:rFonts w:ascii="PT Astra Serif" w:hAnsi="PT Astra Serif"/>
          <w:i/>
          <w:szCs w:val="26"/>
          <w:u w:val="single"/>
        </w:rPr>
        <w:t>я</w:t>
      </w:r>
      <w:r w:rsidR="00DC1971" w:rsidRPr="00BC2287">
        <w:rPr>
          <w:rFonts w:ascii="PT Astra Serif" w:hAnsi="PT Astra Serif"/>
          <w:i/>
          <w:szCs w:val="26"/>
          <w:u w:val="single"/>
        </w:rPr>
        <w:t xml:space="preserve"> Губернатора Томской области от 11.06.2013 № 68 «Об утверждении Положения о Департаменте по управлению государственной собственностью Томской области»;</w:t>
      </w:r>
    </w:p>
    <w:p w:rsidR="006045AD" w:rsidRPr="00BC2287" w:rsidRDefault="006045AD" w:rsidP="00DC1971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Постановлени</w:t>
      </w:r>
      <w:r w:rsidR="002D1FFA" w:rsidRPr="00BC2287">
        <w:rPr>
          <w:rFonts w:ascii="PT Astra Serif" w:hAnsi="PT Astra Serif"/>
          <w:i/>
          <w:szCs w:val="26"/>
          <w:u w:val="single"/>
        </w:rPr>
        <w:t>я</w:t>
      </w:r>
      <w:r w:rsidRPr="00BC2287">
        <w:rPr>
          <w:rFonts w:ascii="PT Astra Serif" w:hAnsi="PT Astra Serif"/>
          <w:i/>
          <w:szCs w:val="26"/>
          <w:u w:val="single"/>
        </w:rPr>
        <w:t xml:space="preserve"> Администрации Томской области от 31.01.2005 № 8а «Об отчетности областных государственных учреждений по результатам финансово-хозяйственной деятельности»;</w:t>
      </w:r>
    </w:p>
    <w:p w:rsidR="004B0115" w:rsidRPr="00BC2287" w:rsidRDefault="004B0115" w:rsidP="00DC1971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Постановлени</w:t>
      </w:r>
      <w:r w:rsidR="002D1FFA" w:rsidRPr="00BC2287">
        <w:rPr>
          <w:rFonts w:ascii="PT Astra Serif" w:hAnsi="PT Astra Serif"/>
          <w:i/>
          <w:szCs w:val="26"/>
          <w:u w:val="single"/>
        </w:rPr>
        <w:t>я</w:t>
      </w:r>
      <w:r w:rsidRPr="00BC2287">
        <w:rPr>
          <w:rFonts w:ascii="PT Astra Serif" w:hAnsi="PT Astra Serif"/>
          <w:i/>
          <w:szCs w:val="26"/>
          <w:u w:val="single"/>
        </w:rPr>
        <w:t xml:space="preserve"> Администрации Томской области от 16.08.2011 N 246а (ред. от 23.10.2015) "Об утверждении Положения о системе оплаты труда работников областных государственных учреждений, находящихся в ведении Департамента по управлению государственной собственностью Томской области, и Правил исчисления отраслевой надбавки, а также о внесении изменений в отдельные постановления Администрации Томской области"</w:t>
      </w:r>
      <w:r w:rsidR="00580BC2" w:rsidRPr="00BC2287">
        <w:rPr>
          <w:rFonts w:ascii="PT Astra Serif" w:hAnsi="PT Astra Serif"/>
          <w:i/>
          <w:szCs w:val="26"/>
          <w:u w:val="single"/>
        </w:rPr>
        <w:t>;</w:t>
      </w:r>
    </w:p>
    <w:p w:rsidR="006045AD" w:rsidRPr="00BC2287" w:rsidRDefault="006045AD" w:rsidP="00DC1971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Постановлени</w:t>
      </w:r>
      <w:r w:rsidR="002D1FFA" w:rsidRPr="00BC2287">
        <w:rPr>
          <w:rFonts w:ascii="PT Astra Serif" w:hAnsi="PT Astra Serif"/>
          <w:i/>
          <w:szCs w:val="26"/>
          <w:u w:val="single"/>
        </w:rPr>
        <w:t>я</w:t>
      </w:r>
      <w:r w:rsidRPr="00BC2287">
        <w:rPr>
          <w:rFonts w:ascii="PT Astra Serif" w:hAnsi="PT Astra Serif"/>
          <w:i/>
          <w:szCs w:val="26"/>
          <w:u w:val="single"/>
        </w:rPr>
        <w:t xml:space="preserve"> Администрации Томской области от 14.10.2015 № 375а 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учреждениями»;</w:t>
      </w:r>
    </w:p>
    <w:p w:rsidR="006045AD" w:rsidRPr="00BC2287" w:rsidRDefault="0046550A" w:rsidP="00DC1971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Постановлени</w:t>
      </w:r>
      <w:r w:rsidR="002D1FFA" w:rsidRPr="00BC2287">
        <w:rPr>
          <w:rFonts w:ascii="PT Astra Serif" w:hAnsi="PT Astra Serif"/>
          <w:i/>
          <w:szCs w:val="26"/>
          <w:u w:val="single"/>
        </w:rPr>
        <w:t>я</w:t>
      </w:r>
      <w:r w:rsidRPr="00BC2287">
        <w:rPr>
          <w:rFonts w:ascii="PT Astra Serif" w:hAnsi="PT Astra Serif"/>
          <w:i/>
          <w:szCs w:val="26"/>
          <w:u w:val="single"/>
        </w:rPr>
        <w:t xml:space="preserve"> Администрации Томской области от 08.08.2012 </w:t>
      </w:r>
      <w:r w:rsidR="00801091" w:rsidRPr="00BC2287">
        <w:rPr>
          <w:rFonts w:ascii="PT Astra Serif" w:hAnsi="PT Astra Serif"/>
          <w:i/>
          <w:szCs w:val="26"/>
          <w:u w:val="single"/>
        </w:rPr>
        <w:t xml:space="preserve">№ </w:t>
      </w:r>
      <w:r w:rsidRPr="00BC2287">
        <w:rPr>
          <w:rFonts w:ascii="PT Astra Serif" w:hAnsi="PT Astra Serif"/>
          <w:i/>
          <w:szCs w:val="26"/>
          <w:u w:val="single"/>
        </w:rPr>
        <w:t>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учреждений»;</w:t>
      </w:r>
    </w:p>
    <w:p w:rsidR="00801091" w:rsidRPr="00BC2287" w:rsidRDefault="00801091" w:rsidP="00801091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lastRenderedPageBreak/>
        <w:t>Постановления 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области»;</w:t>
      </w:r>
    </w:p>
    <w:p w:rsidR="00683CCD" w:rsidRPr="00BC2287" w:rsidRDefault="00683CCD" w:rsidP="00717D3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iCs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Постановления  Администрации Томской области </w:t>
      </w:r>
      <w:r w:rsidRPr="00BC2287">
        <w:rPr>
          <w:rFonts w:ascii="PT Astra Serif" w:hAnsi="PT Astra Serif"/>
          <w:i/>
          <w:iCs/>
          <w:szCs w:val="26"/>
          <w:u w:val="single"/>
        </w:rPr>
        <w:t>от 05.09.2019 № 313а «Об утверждении Порядка принятия решений о разработке государственных программ Томской области, их формирования и реализации»</w:t>
      </w:r>
      <w:r w:rsidR="00E7009F" w:rsidRPr="00BC2287">
        <w:rPr>
          <w:rFonts w:ascii="PT Astra Serif" w:hAnsi="PT Astra Serif"/>
          <w:i/>
          <w:iCs/>
          <w:szCs w:val="26"/>
          <w:u w:val="single"/>
        </w:rPr>
        <w:t>;</w:t>
      </w:r>
    </w:p>
    <w:p w:rsidR="0046550A" w:rsidRPr="00BC2287" w:rsidRDefault="00E7009F" w:rsidP="00E7009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iCs/>
          <w:szCs w:val="26"/>
          <w:u w:val="single"/>
        </w:rPr>
        <w:t>Постановление Администрации Томской области от 27.02.2008 № 32а «Об утверждении Порядка использования бюджетных ассигнований резервного фонда финансирования непредвиденных расходов Администрации Томской области».</w:t>
      </w:r>
    </w:p>
    <w:p w:rsidR="00AE79B3" w:rsidRPr="00BC2287" w:rsidRDefault="009379E6" w:rsidP="00DA1E09">
      <w:pPr>
        <w:ind w:firstLine="567"/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в)</w:t>
      </w:r>
      <w:r w:rsidR="00AE79B3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 xml:space="preserve">требования к иным знаниям: </w:t>
      </w:r>
    </w:p>
    <w:p w:rsidR="00D3400C" w:rsidRPr="00BC2287" w:rsidRDefault="00D3400C" w:rsidP="006045AD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6045AD" w:rsidRPr="00BC2287">
        <w:rPr>
          <w:rFonts w:ascii="PT Astra Serif" w:hAnsi="PT Astra Serif"/>
          <w:i/>
          <w:szCs w:val="26"/>
          <w:u w:val="single"/>
        </w:rPr>
        <w:t>Приказ</w:t>
      </w:r>
      <w:r w:rsidR="00650FDE" w:rsidRPr="00BC2287">
        <w:rPr>
          <w:rFonts w:ascii="PT Astra Serif" w:hAnsi="PT Astra Serif"/>
          <w:i/>
          <w:szCs w:val="26"/>
          <w:u w:val="single"/>
        </w:rPr>
        <w:t>а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Департамента по управлению государственной собственностью Томской области от 30.12.2016 № 75 «Об утверждении порядка составления и утверждения плана финансово-хозяйственной деятельности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области»;</w:t>
      </w:r>
    </w:p>
    <w:p w:rsidR="001F3BD0" w:rsidRPr="00BC2287" w:rsidRDefault="00096806" w:rsidP="006045AD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A00D02" w:rsidRPr="00BC2287">
        <w:rPr>
          <w:rFonts w:ascii="PT Astra Serif" w:hAnsi="PT Astra Serif"/>
          <w:i/>
          <w:szCs w:val="26"/>
          <w:u w:val="single"/>
        </w:rPr>
        <w:t>Распоряжения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Департамента по управлению государственной собственностью Томской области от 0</w:t>
      </w:r>
      <w:r w:rsidR="00A00D02" w:rsidRPr="00BC2287">
        <w:rPr>
          <w:rFonts w:ascii="PT Astra Serif" w:hAnsi="PT Astra Serif"/>
          <w:i/>
          <w:szCs w:val="26"/>
          <w:u w:val="single"/>
        </w:rPr>
        <w:t>8.</w:t>
      </w:r>
      <w:r w:rsidR="006045AD" w:rsidRPr="00BC2287">
        <w:rPr>
          <w:rFonts w:ascii="PT Astra Serif" w:hAnsi="PT Astra Serif"/>
          <w:i/>
          <w:szCs w:val="26"/>
          <w:u w:val="single"/>
        </w:rPr>
        <w:t>0</w:t>
      </w:r>
      <w:r w:rsidR="00A00D02" w:rsidRPr="00BC2287">
        <w:rPr>
          <w:rFonts w:ascii="PT Astra Serif" w:hAnsi="PT Astra Serif"/>
          <w:i/>
          <w:szCs w:val="26"/>
          <w:u w:val="single"/>
        </w:rPr>
        <w:t>8</w:t>
      </w:r>
      <w:r w:rsidR="006045AD" w:rsidRPr="00BC2287">
        <w:rPr>
          <w:rFonts w:ascii="PT Astra Serif" w:hAnsi="PT Astra Serif"/>
          <w:i/>
          <w:szCs w:val="26"/>
          <w:u w:val="single"/>
        </w:rPr>
        <w:t>.201</w:t>
      </w:r>
      <w:r w:rsidR="00A00D02" w:rsidRPr="00BC2287">
        <w:rPr>
          <w:rFonts w:ascii="PT Astra Serif" w:hAnsi="PT Astra Serif"/>
          <w:i/>
          <w:szCs w:val="26"/>
          <w:u w:val="single"/>
        </w:rPr>
        <w:t>9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№ </w:t>
      </w:r>
      <w:r w:rsidR="00A00D02" w:rsidRPr="00BC2287">
        <w:rPr>
          <w:rFonts w:ascii="PT Astra Serif" w:hAnsi="PT Astra Serif"/>
          <w:i/>
          <w:szCs w:val="26"/>
          <w:u w:val="single"/>
        </w:rPr>
        <w:t>641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«Об </w:t>
      </w:r>
      <w:r w:rsidR="00A00D02" w:rsidRPr="00BC2287">
        <w:rPr>
          <w:rFonts w:ascii="PT Astra Serif" w:hAnsi="PT Astra Serif"/>
          <w:i/>
          <w:szCs w:val="26"/>
          <w:u w:val="single"/>
        </w:rPr>
        <w:t>определении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порядка составления и утверждения отчета о результатах деятельности областн</w:t>
      </w:r>
      <w:r w:rsidR="00A00D02" w:rsidRPr="00BC2287">
        <w:rPr>
          <w:rFonts w:ascii="PT Astra Serif" w:hAnsi="PT Astra Serif"/>
          <w:i/>
          <w:szCs w:val="26"/>
          <w:u w:val="single"/>
        </w:rPr>
        <w:t>ого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государственн</w:t>
      </w:r>
      <w:r w:rsidR="00A00D02" w:rsidRPr="00BC2287">
        <w:rPr>
          <w:rFonts w:ascii="PT Astra Serif" w:hAnsi="PT Astra Serif"/>
          <w:i/>
          <w:szCs w:val="26"/>
          <w:u w:val="single"/>
        </w:rPr>
        <w:t xml:space="preserve">ого </w:t>
      </w:r>
      <w:r w:rsidR="006045AD" w:rsidRPr="00BC2287">
        <w:rPr>
          <w:rFonts w:ascii="PT Astra Serif" w:hAnsi="PT Astra Serif"/>
          <w:i/>
          <w:szCs w:val="26"/>
          <w:u w:val="single"/>
        </w:rPr>
        <w:t>бюджетн</w:t>
      </w:r>
      <w:r w:rsidR="00A00D02" w:rsidRPr="00BC2287">
        <w:rPr>
          <w:rFonts w:ascii="PT Astra Serif" w:hAnsi="PT Astra Serif"/>
          <w:i/>
          <w:szCs w:val="26"/>
          <w:u w:val="single"/>
        </w:rPr>
        <w:t xml:space="preserve">ого </w:t>
      </w:r>
      <w:r w:rsidR="006045AD" w:rsidRPr="00BC2287">
        <w:rPr>
          <w:rFonts w:ascii="PT Astra Serif" w:hAnsi="PT Astra Serif"/>
          <w:i/>
          <w:szCs w:val="26"/>
          <w:u w:val="single"/>
        </w:rPr>
        <w:t>учреждени</w:t>
      </w:r>
      <w:r w:rsidR="00A00D02" w:rsidRPr="00BC2287">
        <w:rPr>
          <w:rFonts w:ascii="PT Astra Serif" w:hAnsi="PT Astra Serif"/>
          <w:i/>
          <w:szCs w:val="26"/>
          <w:u w:val="single"/>
        </w:rPr>
        <w:t>я</w:t>
      </w:r>
      <w:r w:rsidR="006045AD" w:rsidRPr="00BC2287">
        <w:rPr>
          <w:rFonts w:ascii="PT Astra Serif" w:hAnsi="PT Astra Serif"/>
          <w:i/>
          <w:szCs w:val="26"/>
          <w:u w:val="single"/>
        </w:rPr>
        <w:t>, в отношении котор</w:t>
      </w:r>
      <w:r w:rsidR="00A00D02" w:rsidRPr="00BC2287">
        <w:rPr>
          <w:rFonts w:ascii="PT Astra Serif" w:hAnsi="PT Astra Serif"/>
          <w:i/>
          <w:szCs w:val="26"/>
          <w:u w:val="single"/>
        </w:rPr>
        <w:t>ого</w:t>
      </w:r>
      <w:r w:rsidR="006045AD" w:rsidRPr="00BC2287">
        <w:rPr>
          <w:rFonts w:ascii="PT Astra Serif" w:hAnsi="PT Astra Serif"/>
          <w:i/>
          <w:szCs w:val="26"/>
          <w:u w:val="single"/>
        </w:rPr>
        <w:t xml:space="preserve"> функции и полномочия учредителя осуществляет Департамент по управлению государственной собственностью Томской области, и об использовании закрепленного за ним государственного имущества</w:t>
      </w:r>
      <w:r w:rsidR="00A00D02" w:rsidRPr="00BC2287">
        <w:rPr>
          <w:rFonts w:ascii="PT Astra Serif" w:hAnsi="PT Astra Serif"/>
          <w:i/>
          <w:szCs w:val="26"/>
          <w:u w:val="single"/>
        </w:rPr>
        <w:t xml:space="preserve"> Томской области</w:t>
      </w:r>
      <w:r w:rsidR="006045AD" w:rsidRPr="00BC2287">
        <w:rPr>
          <w:rFonts w:ascii="PT Astra Serif" w:hAnsi="PT Astra Serif"/>
          <w:i/>
          <w:szCs w:val="26"/>
          <w:u w:val="single"/>
        </w:rPr>
        <w:t>»;</w:t>
      </w:r>
    </w:p>
    <w:p w:rsidR="00650FDE" w:rsidRPr="00BC2287" w:rsidRDefault="008D440D" w:rsidP="006045AD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B34014">
        <w:rPr>
          <w:rFonts w:ascii="PT Astra Serif" w:hAnsi="PT Astra Serif"/>
          <w:i/>
          <w:szCs w:val="26"/>
          <w:u w:val="single"/>
        </w:rPr>
        <w:t>Распоряжение</w:t>
      </w:r>
      <w:r w:rsidR="00650FDE" w:rsidRPr="00BC2287">
        <w:rPr>
          <w:rFonts w:ascii="PT Astra Serif" w:hAnsi="PT Astra Serif"/>
          <w:i/>
          <w:szCs w:val="26"/>
          <w:u w:val="single"/>
        </w:rPr>
        <w:t xml:space="preserve"> Департамента по управлению государственной собственностью Томской области от </w:t>
      </w:r>
      <w:r w:rsidR="00B34014">
        <w:rPr>
          <w:rFonts w:ascii="PT Astra Serif" w:hAnsi="PT Astra Serif"/>
          <w:i/>
          <w:szCs w:val="26"/>
          <w:u w:val="single"/>
        </w:rPr>
        <w:t>23</w:t>
      </w:r>
      <w:r w:rsidR="00650FDE" w:rsidRPr="00BC2287">
        <w:rPr>
          <w:rFonts w:ascii="PT Astra Serif" w:hAnsi="PT Astra Serif"/>
          <w:i/>
          <w:szCs w:val="26"/>
          <w:u w:val="single"/>
        </w:rPr>
        <w:t>.0</w:t>
      </w:r>
      <w:r w:rsidR="00B34014">
        <w:rPr>
          <w:rFonts w:ascii="PT Astra Serif" w:hAnsi="PT Astra Serif"/>
          <w:i/>
          <w:szCs w:val="26"/>
          <w:u w:val="single"/>
        </w:rPr>
        <w:t>9</w:t>
      </w:r>
      <w:r w:rsidR="00650FDE" w:rsidRPr="00BC2287">
        <w:rPr>
          <w:rFonts w:ascii="PT Astra Serif" w:hAnsi="PT Astra Serif"/>
          <w:i/>
          <w:szCs w:val="26"/>
          <w:u w:val="single"/>
        </w:rPr>
        <w:t>.201</w:t>
      </w:r>
      <w:r w:rsidR="00B34014">
        <w:rPr>
          <w:rFonts w:ascii="PT Astra Serif" w:hAnsi="PT Astra Serif"/>
          <w:i/>
          <w:szCs w:val="26"/>
          <w:u w:val="single"/>
        </w:rPr>
        <w:t>9</w:t>
      </w:r>
      <w:r w:rsidR="00650FDE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Cs w:val="26"/>
          <w:u w:val="single"/>
        </w:rPr>
        <w:t>№</w:t>
      </w:r>
      <w:r w:rsidR="00650FDE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B34014">
        <w:rPr>
          <w:rFonts w:ascii="PT Astra Serif" w:hAnsi="PT Astra Serif"/>
          <w:i/>
          <w:szCs w:val="26"/>
          <w:u w:val="single"/>
        </w:rPr>
        <w:t>78-о</w:t>
      </w:r>
      <w:r w:rsidR="00650FDE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Cs w:val="26"/>
          <w:u w:val="single"/>
        </w:rPr>
        <w:t>«</w:t>
      </w:r>
      <w:r w:rsidR="00B34014">
        <w:rPr>
          <w:rFonts w:ascii="PT Astra Serif" w:hAnsi="PT Astra Serif"/>
          <w:i/>
          <w:szCs w:val="26"/>
          <w:u w:val="single"/>
        </w:rPr>
        <w:t>Об установлении порядка осуществления текущего мониторинга выполнения государственного задания на оказание государственных услуг (выполнения работ) областными государственными учреждениями, в отношении которых Департамент по управлению государственной</w:t>
      </w:r>
      <w:r w:rsidR="00650FDE" w:rsidRPr="00BC2287">
        <w:rPr>
          <w:rFonts w:ascii="PT Astra Serif" w:hAnsi="PT Astra Serif"/>
          <w:i/>
          <w:szCs w:val="26"/>
          <w:u w:val="single"/>
        </w:rPr>
        <w:t xml:space="preserve"> собственностью Томской области выполняет функции и полномочия учредителя</w:t>
      </w:r>
      <w:r w:rsidRPr="00BC2287">
        <w:rPr>
          <w:rFonts w:ascii="PT Astra Serif" w:hAnsi="PT Astra Serif"/>
          <w:i/>
          <w:szCs w:val="26"/>
          <w:u w:val="single"/>
        </w:rPr>
        <w:t>»;</w:t>
      </w:r>
    </w:p>
    <w:p w:rsidR="00A96504" w:rsidRPr="00BC2287" w:rsidRDefault="00A96504" w:rsidP="00A96504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знание инструкций, методик, порядков по проведению экономического ан</w:t>
      </w:r>
      <w:r w:rsidR="00BB2F8D" w:rsidRPr="00BC2287">
        <w:rPr>
          <w:rFonts w:ascii="PT Astra Serif" w:hAnsi="PT Astra Serif"/>
          <w:i/>
          <w:szCs w:val="26"/>
          <w:u w:val="single"/>
        </w:rPr>
        <w:t>ализа деятельности организаций.</w:t>
      </w:r>
    </w:p>
    <w:p w:rsidR="00A96504" w:rsidRPr="00BC2287" w:rsidRDefault="00A96504" w:rsidP="00AE79B3">
      <w:pPr>
        <w:jc w:val="both"/>
        <w:rPr>
          <w:rFonts w:ascii="PT Astra Serif" w:hAnsi="PT Astra Serif"/>
          <w:szCs w:val="26"/>
        </w:rPr>
      </w:pPr>
    </w:p>
    <w:p w:rsidR="009379E6" w:rsidRPr="00BC2287" w:rsidRDefault="00AE79B3" w:rsidP="00AE79B3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2) у</w:t>
      </w:r>
      <w:r w:rsidR="009379E6" w:rsidRPr="00BC2287">
        <w:rPr>
          <w:rFonts w:ascii="PT Astra Serif" w:hAnsi="PT Astra Serif"/>
          <w:szCs w:val="26"/>
        </w:rPr>
        <w:t>мения:</w:t>
      </w:r>
    </w:p>
    <w:p w:rsidR="009379E6" w:rsidRPr="00BC2287" w:rsidRDefault="009379E6" w:rsidP="00AE79B3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а)</w:t>
      </w:r>
      <w:r w:rsidR="00AE79B3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базовые квалификационные требования к умениям: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Общие профессиональные навыки: 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ориентация на достижение результата, 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 работа в команде, 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 способность к саморазвитию, 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 способность к бесконфликтному деловому стилю общения, 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 укрепление авторитета государственных гражданских служащих.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Прикладные профессиональные навыки: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качественная подготовка документов,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сбор и анализ информации, 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умение планировать деятельность и результат, </w:t>
      </w:r>
    </w:p>
    <w:p w:rsidR="009F7A68" w:rsidRPr="00BC2287" w:rsidRDefault="009F7A68" w:rsidP="009F7A68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убедительность коммуникации.</w:t>
      </w:r>
    </w:p>
    <w:p w:rsidR="009379E6" w:rsidRPr="00BC2287" w:rsidRDefault="009379E6" w:rsidP="009F7A68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б)</w:t>
      </w:r>
      <w:r w:rsidR="00AE79B3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функциональные квалификационные требования к умениям:</w:t>
      </w:r>
    </w:p>
    <w:p w:rsidR="00BC64FE" w:rsidRPr="00BC2287" w:rsidRDefault="00BC64FE" w:rsidP="00BC64FE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работы с финансовой документацией </w:t>
      </w:r>
      <w:r w:rsidR="004A49A2" w:rsidRPr="00BC2287">
        <w:rPr>
          <w:rFonts w:ascii="PT Astra Serif" w:hAnsi="PT Astra Serif"/>
          <w:i/>
          <w:szCs w:val="26"/>
          <w:u w:val="single"/>
        </w:rPr>
        <w:t xml:space="preserve">областных государственных </w:t>
      </w:r>
      <w:r w:rsidR="00CD1659" w:rsidRPr="00BC2287">
        <w:rPr>
          <w:rFonts w:ascii="PT Astra Serif" w:hAnsi="PT Astra Serif"/>
          <w:i/>
          <w:szCs w:val="26"/>
          <w:u w:val="single"/>
        </w:rPr>
        <w:t>учреждений</w:t>
      </w:r>
      <w:r w:rsidRPr="00BC2287">
        <w:rPr>
          <w:rFonts w:ascii="PT Astra Serif" w:hAnsi="PT Astra Serif"/>
          <w:i/>
          <w:szCs w:val="26"/>
          <w:u w:val="single"/>
        </w:rPr>
        <w:t>;</w:t>
      </w:r>
    </w:p>
    <w:p w:rsidR="00BC64FE" w:rsidRPr="00BC2287" w:rsidRDefault="00BC64FE" w:rsidP="00BC64FE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подготовк</w:t>
      </w:r>
      <w:r w:rsidR="00CD1659" w:rsidRPr="00BC2287">
        <w:rPr>
          <w:rFonts w:ascii="PT Astra Serif" w:hAnsi="PT Astra Serif"/>
          <w:i/>
          <w:szCs w:val="26"/>
          <w:u w:val="single"/>
        </w:rPr>
        <w:t>и</w:t>
      </w:r>
      <w:r w:rsidRPr="00BC2287">
        <w:rPr>
          <w:rFonts w:ascii="PT Astra Serif" w:hAnsi="PT Astra Serif"/>
          <w:i/>
          <w:szCs w:val="26"/>
          <w:u w:val="single"/>
        </w:rPr>
        <w:t xml:space="preserve"> ежегодных отчетов </w:t>
      </w:r>
      <w:r w:rsidR="00586456" w:rsidRPr="00BC2287">
        <w:rPr>
          <w:rFonts w:ascii="PT Astra Serif" w:hAnsi="PT Astra Serif"/>
          <w:i/>
          <w:szCs w:val="26"/>
          <w:u w:val="single"/>
        </w:rPr>
        <w:t>о деятельности областных государственных учреждений</w:t>
      </w:r>
      <w:r w:rsidRPr="00BC2287">
        <w:rPr>
          <w:rFonts w:ascii="PT Astra Serif" w:hAnsi="PT Astra Serif"/>
          <w:i/>
          <w:szCs w:val="26"/>
          <w:u w:val="single"/>
        </w:rPr>
        <w:t>;</w:t>
      </w:r>
    </w:p>
    <w:p w:rsidR="00CD1659" w:rsidRPr="00BC2287" w:rsidRDefault="00BC64FE" w:rsidP="00CD1659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lastRenderedPageBreak/>
        <w:t>-</w:t>
      </w:r>
      <w:r w:rsidR="003213BA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586456" w:rsidRPr="00BC2287">
        <w:rPr>
          <w:rFonts w:ascii="PT Astra Serif" w:hAnsi="PT Astra Serif"/>
          <w:i/>
          <w:szCs w:val="26"/>
          <w:u w:val="single"/>
        </w:rPr>
        <w:t>проведения проверок финансово-хозяйственной деятельности областных государственных учреждений;</w:t>
      </w:r>
    </w:p>
    <w:p w:rsidR="00BC64FE" w:rsidRPr="00BC2287" w:rsidRDefault="00BC64FE" w:rsidP="00BC64FE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подготовк</w:t>
      </w:r>
      <w:r w:rsidR="00586456" w:rsidRPr="00BC2287">
        <w:rPr>
          <w:rFonts w:ascii="PT Astra Serif" w:hAnsi="PT Astra Serif"/>
          <w:i/>
          <w:szCs w:val="26"/>
          <w:u w:val="single"/>
        </w:rPr>
        <w:t>и</w:t>
      </w:r>
      <w:r w:rsidRPr="00BC2287">
        <w:rPr>
          <w:rFonts w:ascii="PT Astra Serif" w:hAnsi="PT Astra Serif"/>
          <w:i/>
          <w:szCs w:val="26"/>
          <w:u w:val="single"/>
        </w:rPr>
        <w:t xml:space="preserve"> правовых актов Администрации Томской области и Департамента по управлению государственной собственностью Томской области по вопросам деятельности областных государственных </w:t>
      </w:r>
      <w:r w:rsidR="006045AD" w:rsidRPr="00BC2287">
        <w:rPr>
          <w:rFonts w:ascii="PT Astra Serif" w:hAnsi="PT Astra Serif"/>
          <w:i/>
          <w:szCs w:val="26"/>
          <w:u w:val="single"/>
        </w:rPr>
        <w:t>учреждений</w:t>
      </w:r>
      <w:r w:rsidRPr="00BC2287">
        <w:rPr>
          <w:rFonts w:ascii="PT Astra Serif" w:hAnsi="PT Astra Serif"/>
          <w:i/>
          <w:szCs w:val="26"/>
          <w:u w:val="single"/>
        </w:rPr>
        <w:t xml:space="preserve"> в порядке, установленном действующим законодательством</w:t>
      </w:r>
      <w:r w:rsidR="004A49A2" w:rsidRPr="00BC2287">
        <w:rPr>
          <w:rFonts w:ascii="PT Astra Serif" w:hAnsi="PT Astra Serif"/>
          <w:i/>
          <w:szCs w:val="26"/>
          <w:u w:val="single"/>
        </w:rPr>
        <w:t>;</w:t>
      </w:r>
    </w:p>
    <w:p w:rsidR="00BC64FE" w:rsidRPr="00BC2287" w:rsidRDefault="00BC64FE" w:rsidP="00BC64FE">
      <w:pPr>
        <w:jc w:val="both"/>
        <w:rPr>
          <w:rFonts w:ascii="PT Astra Serif" w:hAnsi="PT Astra Serif"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</w:t>
      </w:r>
      <w:r w:rsidR="00586456" w:rsidRPr="00BC2287">
        <w:rPr>
          <w:rFonts w:ascii="PT Astra Serif" w:hAnsi="PT Astra Serif"/>
          <w:i/>
          <w:szCs w:val="26"/>
          <w:u w:val="single"/>
        </w:rPr>
        <w:t>работы</w:t>
      </w:r>
      <w:r w:rsidRPr="00BC2287">
        <w:rPr>
          <w:rFonts w:ascii="PT Astra Serif" w:hAnsi="PT Astra Serif"/>
          <w:i/>
          <w:szCs w:val="26"/>
          <w:u w:val="single"/>
        </w:rPr>
        <w:t xml:space="preserve"> с системами межведомственного взаимодействия, пользоваться электронными справочными правовыми системами</w:t>
      </w:r>
      <w:r w:rsidR="004A49A2" w:rsidRPr="00BC2287">
        <w:rPr>
          <w:rFonts w:ascii="PT Astra Serif" w:hAnsi="PT Astra Serif"/>
          <w:szCs w:val="26"/>
          <w:u w:val="single"/>
        </w:rPr>
        <w:t>.</w:t>
      </w:r>
    </w:p>
    <w:p w:rsidR="00286762" w:rsidRPr="00BC2287" w:rsidRDefault="00286762" w:rsidP="0008362A">
      <w:pPr>
        <w:ind w:firstLine="0"/>
        <w:jc w:val="center"/>
        <w:rPr>
          <w:rFonts w:ascii="PT Astra Serif" w:hAnsi="PT Astra Serif"/>
          <w:b/>
          <w:szCs w:val="26"/>
        </w:rPr>
      </w:pPr>
    </w:p>
    <w:p w:rsidR="009379E6" w:rsidRPr="00BC2287" w:rsidRDefault="009379E6" w:rsidP="0008362A">
      <w:pPr>
        <w:ind w:firstLine="0"/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 xml:space="preserve">3. Должностные обязанности и права государственного </w:t>
      </w:r>
      <w:r w:rsidR="0008362A" w:rsidRPr="00BC2287">
        <w:rPr>
          <w:rFonts w:ascii="PT Astra Serif" w:hAnsi="PT Astra Serif"/>
          <w:b/>
          <w:szCs w:val="26"/>
        </w:rPr>
        <w:br/>
      </w:r>
      <w:r w:rsidRPr="00BC2287">
        <w:rPr>
          <w:rFonts w:ascii="PT Astra Serif" w:hAnsi="PT Astra Serif"/>
          <w:b/>
          <w:szCs w:val="26"/>
        </w:rPr>
        <w:t>гражданского служащего</w:t>
      </w:r>
    </w:p>
    <w:p w:rsidR="009379E6" w:rsidRPr="00BC2287" w:rsidRDefault="009379E6" w:rsidP="00DA1E09">
      <w:pPr>
        <w:ind w:firstLine="567"/>
        <w:jc w:val="center"/>
        <w:rPr>
          <w:rFonts w:ascii="PT Astra Serif" w:hAnsi="PT Astra Serif"/>
          <w:szCs w:val="26"/>
        </w:rPr>
      </w:pPr>
    </w:p>
    <w:p w:rsidR="009379E6" w:rsidRPr="00BC2287" w:rsidRDefault="009379E6" w:rsidP="0008362A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3.1.</w:t>
      </w:r>
      <w:r w:rsidR="0008362A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Должностные обязанности, права, показатели результативности</w:t>
      </w:r>
      <w:r w:rsidR="00C92806" w:rsidRPr="00BC2287">
        <w:rPr>
          <w:rFonts w:ascii="PT Astra Serif" w:hAnsi="PT Astra Serif"/>
          <w:szCs w:val="26"/>
        </w:rPr>
        <w:t xml:space="preserve"> </w:t>
      </w:r>
      <w:r w:rsidRPr="00BC2287">
        <w:rPr>
          <w:rFonts w:ascii="PT Astra Serif" w:hAnsi="PT Astra Serif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 w:rsidR="001D1F0C" w:rsidRPr="00BC2287">
        <w:rPr>
          <w:rFonts w:ascii="PT Astra Serif" w:hAnsi="PT Astra Serif"/>
          <w:szCs w:val="26"/>
        </w:rPr>
        <w:t>:</w:t>
      </w:r>
    </w:p>
    <w:p w:rsidR="001D1F0C" w:rsidRPr="00BC2287" w:rsidRDefault="00D96F82" w:rsidP="0008362A">
      <w:pPr>
        <w:jc w:val="both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О</w:t>
      </w:r>
      <w:r w:rsidR="009379E6" w:rsidRPr="00BC2287">
        <w:rPr>
          <w:rFonts w:ascii="PT Astra Serif" w:hAnsi="PT Astra Serif"/>
          <w:b/>
          <w:szCs w:val="26"/>
        </w:rPr>
        <w:t>бязанности:</w:t>
      </w:r>
      <w:r w:rsidR="0008362A" w:rsidRPr="00BC2287">
        <w:rPr>
          <w:rFonts w:ascii="PT Astra Serif" w:hAnsi="PT Astra Serif"/>
          <w:b/>
          <w:szCs w:val="26"/>
        </w:rPr>
        <w:t xml:space="preserve"> </w:t>
      </w:r>
    </w:p>
    <w:p w:rsidR="00D96F82" w:rsidRPr="00BC2287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1.Соблюдать Конституцию Российской Федерации, федеральные конституционные законы, федеральные законы, Устав, законы Томской области, иные нормативные правовые акты Российской Федерации и Томской области по вопросам деятельности Департамента по управлению государственной собственностью Томской области.</w:t>
      </w:r>
    </w:p>
    <w:p w:rsidR="00D96F82" w:rsidRPr="00BC2287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2. Соблюдать при исполнении должностных обязанностей права и законные интересы граждан.</w:t>
      </w:r>
    </w:p>
    <w:p w:rsidR="00D96F82" w:rsidRPr="00BC2287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3</w:t>
      </w:r>
      <w:r w:rsidRPr="00BC2287">
        <w:rPr>
          <w:rFonts w:ascii="PT Astra Serif" w:hAnsi="PT Astra Serif"/>
          <w:szCs w:val="26"/>
          <w:u w:val="single"/>
        </w:rPr>
        <w:t>.</w:t>
      </w:r>
      <w:r w:rsidR="001013C5" w:rsidRPr="00BC2287">
        <w:rPr>
          <w:rFonts w:ascii="PT Astra Serif" w:hAnsi="PT Astra Serif"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Cs w:val="26"/>
          <w:u w:val="single"/>
        </w:rPr>
        <w:t xml:space="preserve">Исполнять поручения начальника Департамента и заместителей начальника Департамента, председателя комитета экономического развития и приватизации Департамента. </w:t>
      </w:r>
    </w:p>
    <w:p w:rsidR="00D96F82" w:rsidRPr="00BC2287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4.</w:t>
      </w:r>
      <w:r w:rsidR="001013C5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Cs w:val="26"/>
          <w:u w:val="single"/>
        </w:rPr>
        <w:t>Рассматривать в установленные сроки поступающие в Департамент по управлению государственной собственностью Томской области письма, обращения, заявления, жалобы организаций и граждан по вопросам, относящимся к компетенции комитета.</w:t>
      </w:r>
    </w:p>
    <w:p w:rsidR="00D96F82" w:rsidRPr="00BC2287" w:rsidRDefault="00D96F82" w:rsidP="00D96F82">
      <w:pPr>
        <w:pStyle w:val="ConsNormal"/>
        <w:ind w:firstLine="709"/>
        <w:jc w:val="both"/>
        <w:rPr>
          <w:rFonts w:ascii="PT Astra Serif" w:hAnsi="PT Astra Serif" w:cs="Times New Roman"/>
          <w:i/>
          <w:sz w:val="26"/>
          <w:szCs w:val="26"/>
          <w:u w:val="single"/>
        </w:rPr>
      </w:pPr>
      <w:r w:rsidRPr="00BC2287">
        <w:rPr>
          <w:rFonts w:ascii="PT Astra Serif" w:hAnsi="PT Astra Serif" w:cs="Times New Roman"/>
          <w:sz w:val="26"/>
          <w:szCs w:val="26"/>
          <w:u w:val="single"/>
        </w:rPr>
        <w:t>5.</w:t>
      </w:r>
      <w:r w:rsidR="001013C5" w:rsidRPr="00BC2287">
        <w:rPr>
          <w:rFonts w:ascii="PT Astra Serif" w:hAnsi="PT Astra Serif" w:cs="Times New Roman"/>
          <w:sz w:val="26"/>
          <w:szCs w:val="26"/>
          <w:u w:val="single"/>
        </w:rPr>
        <w:t xml:space="preserve"> </w:t>
      </w:r>
      <w:r w:rsidRPr="00BC2287">
        <w:rPr>
          <w:rFonts w:ascii="PT Astra Serif" w:hAnsi="PT Astra Serif" w:cs="Times New Roman"/>
          <w:i/>
          <w:sz w:val="26"/>
          <w:szCs w:val="26"/>
          <w:u w:val="single"/>
        </w:rPr>
        <w:t>Исполнять документы и поручения Губернатора Томской области, заместителей Губернатора Томской области в указанные в них сроки. Исполнять документы без установленных сроков исполнения в срок до 15 дней, а требующие дополнительного изучения - до 30 дней.</w:t>
      </w:r>
    </w:p>
    <w:p w:rsidR="00D96F82" w:rsidRPr="00BC2287" w:rsidRDefault="00D96F82" w:rsidP="00D96F82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6.</w:t>
      </w:r>
      <w:r w:rsidR="001013C5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Подготавливать проекты правовых документов: распоряжений Губернатора Томской области, Администрации Томской области, Департамента по управлению государственной собственностью Томской области, касающиеся деятельности </w:t>
      </w:r>
      <w:r w:rsidR="00302CB9" w:rsidRPr="00BC2287">
        <w:rPr>
          <w:rFonts w:ascii="PT Astra Serif" w:hAnsi="PT Astra Serif"/>
          <w:i/>
          <w:sz w:val="26"/>
          <w:szCs w:val="26"/>
          <w:u w:val="single"/>
        </w:rPr>
        <w:t xml:space="preserve">областных государственных учреждений, в отношении которых Департамент выполняет функции и полномочия учредителя. </w:t>
      </w:r>
    </w:p>
    <w:p w:rsidR="00D96F82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7.</w:t>
      </w:r>
      <w:r w:rsidR="001013C5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8B7B3B" w:rsidRPr="00BC2287">
        <w:rPr>
          <w:rFonts w:ascii="PT Astra Serif" w:hAnsi="PT Astra Serif"/>
          <w:i/>
          <w:szCs w:val="26"/>
          <w:u w:val="single"/>
        </w:rPr>
        <w:t>Участвовать в организации процессов</w:t>
      </w:r>
      <w:r w:rsidRPr="00BC2287">
        <w:rPr>
          <w:rFonts w:ascii="PT Astra Serif" w:hAnsi="PT Astra Serif"/>
          <w:i/>
          <w:szCs w:val="26"/>
          <w:u w:val="single"/>
        </w:rPr>
        <w:t xml:space="preserve"> создания, ликвидации, реорганизации областных государственных </w:t>
      </w:r>
      <w:r w:rsidR="00302CB9" w:rsidRPr="00BC2287">
        <w:rPr>
          <w:rFonts w:ascii="PT Astra Serif" w:hAnsi="PT Astra Serif"/>
          <w:i/>
          <w:szCs w:val="26"/>
          <w:u w:val="single"/>
        </w:rPr>
        <w:t>учреждений, в отношении которых Департамент выполняет функции и полномочия учредителя</w:t>
      </w:r>
      <w:r w:rsidRPr="00BC2287">
        <w:rPr>
          <w:rFonts w:ascii="PT Astra Serif" w:hAnsi="PT Astra Serif"/>
          <w:i/>
          <w:szCs w:val="26"/>
          <w:u w:val="single"/>
        </w:rPr>
        <w:t>.</w:t>
      </w:r>
    </w:p>
    <w:p w:rsidR="00DA17E3" w:rsidRPr="00BC2287" w:rsidRDefault="00F231EC" w:rsidP="00DA17E3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>
        <w:rPr>
          <w:rFonts w:ascii="PT Astra Serif" w:hAnsi="PT Astra Serif"/>
          <w:i/>
          <w:sz w:val="26"/>
          <w:szCs w:val="26"/>
          <w:u w:val="single"/>
        </w:rPr>
        <w:t>8</w:t>
      </w:r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>.</w:t>
      </w:r>
      <w:r w:rsidR="00DA17E3" w:rsidRPr="00BC2287">
        <w:rPr>
          <w:rFonts w:ascii="PT Astra Serif" w:hAnsi="PT Astra Serif"/>
          <w:i/>
          <w:sz w:val="26"/>
          <w:szCs w:val="26"/>
          <w:u w:val="single"/>
        </w:rPr>
        <w:t xml:space="preserve"> Обеспечивать подготовку государственных заданий, соглашений о предоставлении субсидий </w:t>
      </w:r>
      <w:r w:rsidR="00714D4C" w:rsidRPr="00BC2287">
        <w:rPr>
          <w:rFonts w:ascii="PT Astra Serif" w:hAnsi="PT Astra Serif"/>
          <w:i/>
          <w:sz w:val="26"/>
          <w:szCs w:val="26"/>
          <w:u w:val="single"/>
        </w:rPr>
        <w:t xml:space="preserve">на финансовое обеспечение выполнения государственного задания и субсидии на иные цели </w:t>
      </w:r>
      <w:r w:rsidR="00DA17E3" w:rsidRPr="00BC2287">
        <w:rPr>
          <w:rFonts w:ascii="PT Astra Serif" w:hAnsi="PT Astra Serif"/>
          <w:i/>
          <w:sz w:val="26"/>
          <w:szCs w:val="26"/>
          <w:u w:val="single"/>
        </w:rPr>
        <w:t>для областных государственных учреждений, в отношении которых Департамент осуществляет функции и полномочия учредителя.</w:t>
      </w:r>
    </w:p>
    <w:p w:rsidR="00D96F82" w:rsidRPr="00BC2287" w:rsidRDefault="00F231EC" w:rsidP="00D96F82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>
        <w:rPr>
          <w:rFonts w:ascii="PT Astra Serif" w:hAnsi="PT Astra Serif"/>
          <w:i/>
          <w:sz w:val="26"/>
          <w:szCs w:val="26"/>
          <w:u w:val="single"/>
        </w:rPr>
        <w:t>9</w:t>
      </w:r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 xml:space="preserve">Обеспечивать контроль </w:t>
      </w:r>
      <w:r w:rsidR="00BB2F8D" w:rsidRPr="00BC2287">
        <w:rPr>
          <w:rFonts w:ascii="PT Astra Serif" w:hAnsi="PT Astra Serif"/>
          <w:i/>
          <w:sz w:val="26"/>
          <w:szCs w:val="26"/>
          <w:u w:val="single"/>
        </w:rPr>
        <w:t>предоставления</w:t>
      </w:r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proofErr w:type="gramStart"/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>областны</w:t>
      </w:r>
      <w:r w:rsidR="00BB2F8D" w:rsidRPr="00BC2287">
        <w:rPr>
          <w:rFonts w:ascii="PT Astra Serif" w:hAnsi="PT Astra Serif"/>
          <w:i/>
          <w:sz w:val="26"/>
          <w:szCs w:val="26"/>
          <w:u w:val="single"/>
        </w:rPr>
        <w:t xml:space="preserve">ми </w:t>
      </w:r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 xml:space="preserve"> государственны</w:t>
      </w:r>
      <w:r w:rsidR="00BB2F8D" w:rsidRPr="00BC2287">
        <w:rPr>
          <w:rFonts w:ascii="PT Astra Serif" w:hAnsi="PT Astra Serif"/>
          <w:i/>
          <w:sz w:val="26"/>
          <w:szCs w:val="26"/>
          <w:u w:val="single"/>
        </w:rPr>
        <w:t>ми</w:t>
      </w:r>
      <w:proofErr w:type="gramEnd"/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BB2F8D" w:rsidRPr="00BC2287">
        <w:rPr>
          <w:rFonts w:ascii="PT Astra Serif" w:hAnsi="PT Astra Serif"/>
          <w:i/>
          <w:sz w:val="26"/>
          <w:szCs w:val="26"/>
          <w:u w:val="single"/>
        </w:rPr>
        <w:t xml:space="preserve">учреждениями, в отношении которых Департамент осуществляет функции и </w:t>
      </w:r>
      <w:r w:rsidR="00BB2F8D" w:rsidRPr="00BC2287">
        <w:rPr>
          <w:rFonts w:ascii="PT Astra Serif" w:hAnsi="PT Astra Serif"/>
          <w:i/>
          <w:sz w:val="26"/>
          <w:szCs w:val="26"/>
          <w:u w:val="single"/>
        </w:rPr>
        <w:lastRenderedPageBreak/>
        <w:t xml:space="preserve">полномочия учредителя, </w:t>
      </w:r>
      <w:r w:rsidR="007517F6" w:rsidRPr="00BC2287">
        <w:rPr>
          <w:rFonts w:ascii="PT Astra Serif" w:hAnsi="PT Astra Serif"/>
          <w:i/>
          <w:sz w:val="26"/>
          <w:szCs w:val="26"/>
          <w:u w:val="single"/>
        </w:rPr>
        <w:t xml:space="preserve">планов финансово-хозяйственной деятельности, </w:t>
      </w:r>
      <w:r w:rsidR="00BB2F8D" w:rsidRPr="00BC2287">
        <w:rPr>
          <w:rFonts w:ascii="PT Astra Serif" w:hAnsi="PT Astra Serif"/>
          <w:i/>
          <w:sz w:val="26"/>
          <w:szCs w:val="26"/>
          <w:u w:val="single"/>
        </w:rPr>
        <w:t>отчетов по выполнению</w:t>
      </w:r>
      <w:r w:rsidR="00FC6C12" w:rsidRPr="00BC2287">
        <w:rPr>
          <w:rFonts w:ascii="PT Astra Serif" w:hAnsi="PT Astra Serif"/>
          <w:i/>
          <w:sz w:val="26"/>
          <w:szCs w:val="26"/>
          <w:u w:val="single"/>
        </w:rPr>
        <w:t xml:space="preserve"> государственного задания</w:t>
      </w:r>
      <w:r w:rsidR="00DA17E3" w:rsidRPr="00BC2287">
        <w:rPr>
          <w:rFonts w:ascii="PT Astra Serif" w:hAnsi="PT Astra Serif"/>
          <w:i/>
          <w:sz w:val="26"/>
          <w:szCs w:val="26"/>
          <w:u w:val="single"/>
        </w:rPr>
        <w:t xml:space="preserve">, </w:t>
      </w:r>
      <w:r w:rsidR="00BB2F8D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DA17E3" w:rsidRPr="00BC2287">
        <w:rPr>
          <w:rFonts w:ascii="PT Astra Serif" w:hAnsi="PT Astra Serif"/>
          <w:i/>
          <w:sz w:val="26"/>
          <w:szCs w:val="26"/>
          <w:u w:val="single"/>
        </w:rPr>
        <w:t xml:space="preserve">иных отчетов </w:t>
      </w:r>
      <w:r w:rsidR="00BB2F8D" w:rsidRPr="00BC2287">
        <w:rPr>
          <w:rFonts w:ascii="PT Astra Serif" w:hAnsi="PT Astra Serif"/>
          <w:i/>
          <w:sz w:val="26"/>
          <w:szCs w:val="26"/>
          <w:u w:val="single"/>
        </w:rPr>
        <w:t>за квартал и год</w:t>
      </w:r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>.</w:t>
      </w:r>
    </w:p>
    <w:p w:rsidR="00D96F82" w:rsidRPr="00BC2287" w:rsidRDefault="00D96F82" w:rsidP="00D96F82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1</w:t>
      </w:r>
      <w:r w:rsidR="00F231EC">
        <w:rPr>
          <w:rFonts w:ascii="PT Astra Serif" w:hAnsi="PT Astra Serif"/>
          <w:i/>
          <w:sz w:val="26"/>
          <w:szCs w:val="26"/>
          <w:u w:val="single"/>
        </w:rPr>
        <w:t>0</w:t>
      </w:r>
      <w:r w:rsidRPr="00BC2287">
        <w:rPr>
          <w:rFonts w:ascii="PT Astra Serif" w:hAnsi="PT Astra Serif"/>
          <w:i/>
          <w:sz w:val="26"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545361" w:rsidRPr="00BC2287">
        <w:rPr>
          <w:rFonts w:ascii="PT Astra Serif" w:hAnsi="PT Astra Serif"/>
          <w:i/>
          <w:sz w:val="26"/>
          <w:szCs w:val="26"/>
          <w:u w:val="single"/>
        </w:rPr>
        <w:t>Обеспечивать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545361" w:rsidRPr="00BC2287">
        <w:rPr>
          <w:rFonts w:ascii="PT Astra Serif" w:hAnsi="PT Astra Serif"/>
          <w:i/>
          <w:sz w:val="26"/>
          <w:szCs w:val="26"/>
          <w:u w:val="single"/>
        </w:rPr>
        <w:t>утверждение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 w:val="26"/>
          <w:szCs w:val="26"/>
          <w:u w:val="single"/>
        </w:rPr>
        <w:t>п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>лан</w:t>
      </w:r>
      <w:r w:rsidR="00545361" w:rsidRPr="00BC2287">
        <w:rPr>
          <w:rFonts w:ascii="PT Astra Serif" w:hAnsi="PT Astra Serif"/>
          <w:i/>
          <w:sz w:val="26"/>
          <w:szCs w:val="26"/>
          <w:u w:val="single"/>
        </w:rPr>
        <w:t>ов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 финансово-хозяйственной деятельности 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>областных государственных учреждений, в отношении которых Департамент осуществляет функции и полномочия учредителя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. </w:t>
      </w:r>
    </w:p>
    <w:p w:rsidR="00D96F82" w:rsidRPr="00BC2287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1</w:t>
      </w:r>
      <w:r w:rsidR="00F231EC">
        <w:rPr>
          <w:rFonts w:ascii="PT Astra Serif" w:hAnsi="PT Astra Serif"/>
          <w:i/>
          <w:szCs w:val="26"/>
          <w:u w:val="single"/>
        </w:rPr>
        <w:t>1</w:t>
      </w:r>
      <w:r w:rsidRPr="00BC2287">
        <w:rPr>
          <w:rFonts w:ascii="PT Astra Serif" w:hAnsi="PT Astra Serif"/>
          <w:i/>
          <w:szCs w:val="26"/>
          <w:u w:val="single"/>
        </w:rPr>
        <w:t>. Участвовать по поручению начальника Департамента и заместителей начальника Департамента, председателя комитета экономического развития и приватизации Департамента в заседаниях, совещаниях, коллегиях, исполнять поручения, полученные в рамках проведения таких совещаний и затрагивающих компетенцию комитета.</w:t>
      </w:r>
    </w:p>
    <w:p w:rsidR="00D96F82" w:rsidRPr="00BC2287" w:rsidRDefault="00D96F82" w:rsidP="00D96F82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1</w:t>
      </w:r>
      <w:r w:rsidR="00F231EC">
        <w:rPr>
          <w:rFonts w:ascii="PT Astra Serif" w:hAnsi="PT Astra Serif"/>
          <w:i/>
          <w:sz w:val="26"/>
          <w:szCs w:val="26"/>
          <w:u w:val="single"/>
        </w:rPr>
        <w:t>2</w:t>
      </w:r>
      <w:r w:rsidRPr="00BC2287">
        <w:rPr>
          <w:rFonts w:ascii="PT Astra Serif" w:hAnsi="PT Astra Serif"/>
          <w:i/>
          <w:sz w:val="26"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>Подготавливать аналитическую информацию</w:t>
      </w:r>
      <w:r w:rsidR="008B7B3B" w:rsidRPr="00BC2287">
        <w:rPr>
          <w:rFonts w:ascii="PT Astra Serif" w:hAnsi="PT Astra Serif"/>
          <w:i/>
          <w:sz w:val="26"/>
          <w:szCs w:val="26"/>
          <w:u w:val="single"/>
        </w:rPr>
        <w:t xml:space="preserve"> в сфере деятельности Комитета</w:t>
      </w:r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 xml:space="preserve">, </w:t>
      </w:r>
      <w:r w:rsidR="006D47C9" w:rsidRPr="00BC2287">
        <w:rPr>
          <w:rFonts w:ascii="PT Astra Serif" w:hAnsi="PT Astra Serif"/>
          <w:i/>
          <w:sz w:val="26"/>
          <w:szCs w:val="26"/>
          <w:u w:val="single"/>
        </w:rPr>
        <w:t xml:space="preserve">в том числе, </w:t>
      </w:r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>касающуюся оптимизации обла</w:t>
      </w:r>
      <w:r w:rsidR="006D47C9" w:rsidRPr="00BC2287">
        <w:rPr>
          <w:rFonts w:ascii="PT Astra Serif" w:hAnsi="PT Astra Serif"/>
          <w:i/>
          <w:sz w:val="26"/>
          <w:szCs w:val="26"/>
          <w:u w:val="single"/>
        </w:rPr>
        <w:t>стных государственных учреждени</w:t>
      </w:r>
      <w:r w:rsidR="005F529E" w:rsidRPr="00BC2287">
        <w:rPr>
          <w:rFonts w:ascii="PT Astra Serif" w:hAnsi="PT Astra Serif"/>
          <w:i/>
          <w:sz w:val="26"/>
          <w:szCs w:val="26"/>
          <w:u w:val="single"/>
        </w:rPr>
        <w:t>й, в отношении которых Департамент осуществляет функции и полномочия учредителя</w:t>
      </w:r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>.</w:t>
      </w:r>
    </w:p>
    <w:p w:rsidR="00DA17E3" w:rsidRPr="00BC2287" w:rsidRDefault="00D96F82" w:rsidP="00DA17E3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1</w:t>
      </w:r>
      <w:r w:rsidR="00F231EC">
        <w:rPr>
          <w:rFonts w:ascii="PT Astra Serif" w:hAnsi="PT Astra Serif"/>
          <w:i/>
          <w:sz w:val="26"/>
          <w:szCs w:val="26"/>
          <w:u w:val="single"/>
        </w:rPr>
        <w:t>3</w:t>
      </w:r>
      <w:r w:rsidRPr="00BC2287">
        <w:rPr>
          <w:rFonts w:ascii="PT Astra Serif" w:hAnsi="PT Astra Serif"/>
          <w:i/>
          <w:sz w:val="26"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DA17E3" w:rsidRPr="00BC2287">
        <w:rPr>
          <w:rFonts w:ascii="PT Astra Serif" w:hAnsi="PT Astra Serif"/>
          <w:i/>
          <w:sz w:val="26"/>
          <w:szCs w:val="26"/>
          <w:u w:val="single"/>
        </w:rPr>
        <w:t xml:space="preserve">Осуществлять </w:t>
      </w:r>
      <w:r w:rsidR="007E3B9C" w:rsidRPr="00BC2287">
        <w:rPr>
          <w:rFonts w:ascii="PT Astra Serif" w:hAnsi="PT Astra Serif"/>
          <w:i/>
          <w:sz w:val="26"/>
          <w:szCs w:val="26"/>
          <w:u w:val="single"/>
        </w:rPr>
        <w:t xml:space="preserve">оценку эффективности финансово-хозяйственной деятельности, </w:t>
      </w:r>
      <w:r w:rsidR="00DA17E3" w:rsidRPr="00BC2287">
        <w:rPr>
          <w:rFonts w:ascii="PT Astra Serif" w:hAnsi="PT Astra Serif"/>
          <w:i/>
          <w:sz w:val="26"/>
          <w:szCs w:val="26"/>
          <w:u w:val="single"/>
        </w:rPr>
        <w:t>мониторинг и анализ</w:t>
      </w:r>
      <w:r w:rsidR="00086343" w:rsidRPr="00BC2287">
        <w:rPr>
          <w:rFonts w:ascii="PT Astra Serif" w:hAnsi="PT Astra Serif"/>
          <w:i/>
          <w:sz w:val="26"/>
          <w:szCs w:val="26"/>
          <w:u w:val="single"/>
        </w:rPr>
        <w:t xml:space="preserve"> отчетов </w:t>
      </w:r>
      <w:proofErr w:type="gramStart"/>
      <w:r w:rsidR="00086343" w:rsidRPr="00BC2287">
        <w:rPr>
          <w:rFonts w:ascii="PT Astra Serif" w:hAnsi="PT Astra Serif"/>
          <w:i/>
          <w:sz w:val="26"/>
          <w:szCs w:val="26"/>
          <w:u w:val="single"/>
        </w:rPr>
        <w:t xml:space="preserve">по </w:t>
      </w:r>
      <w:r w:rsidR="00DA17E3" w:rsidRPr="00BC2287">
        <w:rPr>
          <w:rFonts w:ascii="PT Astra Serif" w:hAnsi="PT Astra Serif"/>
          <w:i/>
          <w:sz w:val="26"/>
          <w:szCs w:val="26"/>
          <w:u w:val="single"/>
        </w:rPr>
        <w:t xml:space="preserve"> исполнени</w:t>
      </w:r>
      <w:r w:rsidR="00086343" w:rsidRPr="00BC2287">
        <w:rPr>
          <w:rFonts w:ascii="PT Astra Serif" w:hAnsi="PT Astra Serif"/>
          <w:i/>
          <w:sz w:val="26"/>
          <w:szCs w:val="26"/>
          <w:u w:val="single"/>
        </w:rPr>
        <w:t>ю</w:t>
      </w:r>
      <w:proofErr w:type="gramEnd"/>
      <w:r w:rsidR="00DA17E3" w:rsidRPr="00BC2287">
        <w:rPr>
          <w:rFonts w:ascii="PT Astra Serif" w:hAnsi="PT Astra Serif"/>
          <w:i/>
          <w:sz w:val="26"/>
          <w:szCs w:val="26"/>
          <w:u w:val="single"/>
        </w:rPr>
        <w:t xml:space="preserve"> государственного задания, областных государственных учреждений,  в отношении которых Департамент осуществляет функции и полномочия учредителя. </w:t>
      </w:r>
    </w:p>
    <w:p w:rsidR="00D96F82" w:rsidRPr="00BC2287" w:rsidRDefault="00D96F82" w:rsidP="00D96F82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1</w:t>
      </w:r>
      <w:r w:rsidR="00F231EC">
        <w:rPr>
          <w:rFonts w:ascii="PT Astra Serif" w:hAnsi="PT Astra Serif"/>
          <w:i/>
          <w:sz w:val="26"/>
          <w:szCs w:val="26"/>
          <w:u w:val="single"/>
        </w:rPr>
        <w:t>4</w:t>
      </w:r>
      <w:r w:rsidRPr="00BC2287">
        <w:rPr>
          <w:rFonts w:ascii="PT Astra Serif" w:hAnsi="PT Astra Serif"/>
          <w:i/>
          <w:sz w:val="26"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Принимать участие </w:t>
      </w:r>
      <w:proofErr w:type="gramStart"/>
      <w:r w:rsidRPr="00BC2287">
        <w:rPr>
          <w:rFonts w:ascii="PT Astra Serif" w:hAnsi="PT Astra Serif"/>
          <w:i/>
          <w:sz w:val="26"/>
          <w:szCs w:val="26"/>
          <w:u w:val="single"/>
        </w:rPr>
        <w:t>в</w:t>
      </w:r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 подготовке</w:t>
      </w:r>
      <w:proofErr w:type="gramEnd"/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 заключений, аналитических и служебных записок, справочных материалов по вопросам, касающимся деятельности областных государственных</w:t>
      </w:r>
      <w:r w:rsidR="001013C5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>учреждений</w:t>
      </w:r>
      <w:r w:rsidRPr="00BC2287">
        <w:rPr>
          <w:rFonts w:ascii="PT Astra Serif" w:hAnsi="PT Astra Serif"/>
          <w:i/>
          <w:sz w:val="26"/>
          <w:szCs w:val="26"/>
          <w:u w:val="single"/>
        </w:rPr>
        <w:t>.</w:t>
      </w:r>
    </w:p>
    <w:p w:rsidR="00D96F82" w:rsidRDefault="00D96F82" w:rsidP="00D96F82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1</w:t>
      </w:r>
      <w:r w:rsidR="00F231EC">
        <w:rPr>
          <w:rFonts w:ascii="PT Astra Serif" w:hAnsi="PT Astra Serif"/>
          <w:i/>
          <w:sz w:val="26"/>
          <w:szCs w:val="26"/>
          <w:u w:val="single"/>
        </w:rPr>
        <w:t>5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. Принимать участие в проведении комплексных проверок деятельности 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>подведомственных Департаменту учреждений и предприятий</w:t>
      </w:r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 xml:space="preserve">, а также </w:t>
      </w:r>
      <w:proofErr w:type="gramStart"/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 xml:space="preserve">в 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>проверках</w:t>
      </w:r>
      <w:proofErr w:type="gramEnd"/>
      <w:r w:rsidR="00F65F0E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>иных организаций</w:t>
      </w:r>
      <w:r w:rsidR="008D69CD" w:rsidRPr="00BC2287">
        <w:rPr>
          <w:rFonts w:ascii="PT Astra Serif" w:hAnsi="PT Astra Serif"/>
          <w:i/>
          <w:sz w:val="26"/>
          <w:szCs w:val="26"/>
          <w:u w:val="single"/>
        </w:rPr>
        <w:t xml:space="preserve"> в рамках деятельности Комитета.</w:t>
      </w:r>
    </w:p>
    <w:p w:rsidR="00B40312" w:rsidRPr="003D4216" w:rsidRDefault="00F231EC" w:rsidP="00D66527">
      <w:pPr>
        <w:jc w:val="both"/>
        <w:rPr>
          <w:rFonts w:ascii="PT Astra Serif" w:hAnsi="PT Astra Serif"/>
          <w:i/>
          <w:szCs w:val="26"/>
          <w:u w:val="single"/>
        </w:rPr>
      </w:pPr>
      <w:r>
        <w:rPr>
          <w:rFonts w:ascii="PT Astra Serif" w:hAnsi="PT Astra Serif"/>
          <w:i/>
          <w:szCs w:val="26"/>
          <w:u w:val="single"/>
        </w:rPr>
        <w:t>16</w:t>
      </w:r>
      <w:r w:rsidR="00B40312" w:rsidRPr="003D4216">
        <w:rPr>
          <w:rFonts w:ascii="PT Astra Serif" w:hAnsi="PT Astra Serif"/>
          <w:i/>
          <w:szCs w:val="26"/>
          <w:u w:val="single"/>
        </w:rPr>
        <w:t xml:space="preserve">. Принимать </w:t>
      </w:r>
      <w:proofErr w:type="gramStart"/>
      <w:r w:rsidR="00B40312" w:rsidRPr="003D4216">
        <w:rPr>
          <w:rFonts w:ascii="PT Astra Serif" w:hAnsi="PT Astra Serif"/>
          <w:i/>
          <w:szCs w:val="26"/>
          <w:u w:val="single"/>
        </w:rPr>
        <w:t>участие  в</w:t>
      </w:r>
      <w:proofErr w:type="gramEnd"/>
      <w:r w:rsidR="00B40312" w:rsidRPr="003D4216">
        <w:rPr>
          <w:rFonts w:ascii="PT Astra Serif" w:hAnsi="PT Astra Serif"/>
          <w:i/>
          <w:szCs w:val="26"/>
          <w:u w:val="single"/>
        </w:rPr>
        <w:t xml:space="preserve"> проведении выездных и документарных проверках выполнения государственного задания</w:t>
      </w:r>
      <w:r w:rsidR="00D66527" w:rsidRPr="003D4216">
        <w:rPr>
          <w:rFonts w:ascii="PT Astra Serif" w:hAnsi="PT Astra Serif"/>
          <w:i/>
          <w:szCs w:val="26"/>
          <w:u w:val="single"/>
        </w:rPr>
        <w:t xml:space="preserve"> областных государственных учреждений,  в отношении которых Департамент осуществляет функции и полномочия учредителя</w:t>
      </w:r>
      <w:r w:rsidR="00277973" w:rsidRPr="003D4216">
        <w:rPr>
          <w:rFonts w:ascii="PT Astra Serif" w:hAnsi="PT Astra Serif"/>
          <w:i/>
          <w:szCs w:val="26"/>
          <w:u w:val="single"/>
        </w:rPr>
        <w:t>.</w:t>
      </w:r>
    </w:p>
    <w:p w:rsidR="00277973" w:rsidRPr="003D4216" w:rsidRDefault="006326D6" w:rsidP="00D6652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i/>
          <w:szCs w:val="26"/>
          <w:u w:val="single"/>
        </w:rPr>
        <w:t>1</w:t>
      </w:r>
      <w:r w:rsidR="00F231EC">
        <w:rPr>
          <w:rFonts w:ascii="PT Astra Serif" w:hAnsi="PT Astra Serif"/>
          <w:i/>
          <w:szCs w:val="26"/>
          <w:u w:val="single"/>
        </w:rPr>
        <w:t>7</w:t>
      </w:r>
      <w:r w:rsidR="00277973" w:rsidRPr="003D4216">
        <w:rPr>
          <w:rFonts w:ascii="PT Astra Serif" w:hAnsi="PT Astra Serif"/>
          <w:i/>
          <w:szCs w:val="26"/>
          <w:u w:val="single"/>
        </w:rPr>
        <w:t>.</w:t>
      </w:r>
      <w:r w:rsidR="003D4216" w:rsidRPr="003D4216">
        <w:rPr>
          <w:rFonts w:ascii="PT Astra Serif" w:hAnsi="PT Astra Serif"/>
          <w:i/>
          <w:szCs w:val="26"/>
          <w:u w:val="single"/>
        </w:rPr>
        <w:t xml:space="preserve"> Принимать участие в проведении проверок в рамках осуществления ведомственного контроля за соблюдением трудового законодательства и иных нормативных правовых актов, содержащих нормы трудового права, областных государственных </w:t>
      </w:r>
      <w:proofErr w:type="gramStart"/>
      <w:r w:rsidR="003D4216" w:rsidRPr="003D4216">
        <w:rPr>
          <w:rFonts w:ascii="PT Astra Serif" w:hAnsi="PT Astra Serif"/>
          <w:i/>
          <w:szCs w:val="26"/>
          <w:u w:val="single"/>
        </w:rPr>
        <w:t>учреждений,  в</w:t>
      </w:r>
      <w:proofErr w:type="gramEnd"/>
      <w:r w:rsidR="003D4216" w:rsidRPr="003D4216">
        <w:rPr>
          <w:rFonts w:ascii="PT Astra Serif" w:hAnsi="PT Astra Serif"/>
          <w:i/>
          <w:szCs w:val="26"/>
          <w:u w:val="single"/>
        </w:rPr>
        <w:t xml:space="preserve"> отношении которых Департамент осуществляет функции и полномочия учредителя</w:t>
      </w:r>
      <w:r w:rsidR="003D4216">
        <w:rPr>
          <w:rFonts w:ascii="PT Astra Serif" w:hAnsi="PT Astra Serif"/>
          <w:i/>
          <w:szCs w:val="26"/>
          <w:u w:val="single"/>
        </w:rPr>
        <w:t>.</w:t>
      </w:r>
    </w:p>
    <w:p w:rsidR="00D96F82" w:rsidRPr="00BC2287" w:rsidRDefault="00F231EC" w:rsidP="00D96F82">
      <w:pPr>
        <w:pStyle w:val="a3"/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>
        <w:rPr>
          <w:rFonts w:ascii="PT Astra Serif" w:hAnsi="PT Astra Serif"/>
          <w:i/>
          <w:sz w:val="26"/>
          <w:szCs w:val="26"/>
          <w:u w:val="single"/>
        </w:rPr>
        <w:t>18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>Осуществлять контроль за исполнением распоряжений Губернатора Томской области, Администрации Томской области, Департамента по управлению государственной собственностью Томской области</w:t>
      </w:r>
      <w:r w:rsidR="00580BC2" w:rsidRPr="00BC2287">
        <w:rPr>
          <w:rFonts w:ascii="PT Astra Serif" w:hAnsi="PT Astra Serif"/>
          <w:i/>
          <w:sz w:val="26"/>
          <w:szCs w:val="26"/>
          <w:u w:val="single"/>
        </w:rPr>
        <w:t>.</w:t>
      </w:r>
      <w:r w:rsidR="00D96F82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</w:p>
    <w:p w:rsidR="00D96F82" w:rsidRPr="00E85B58" w:rsidRDefault="00F231EC" w:rsidP="003213B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szCs w:val="26"/>
          <w:u w:val="single"/>
        </w:rPr>
      </w:pPr>
      <w:r>
        <w:rPr>
          <w:rFonts w:ascii="PT Astra Serif" w:hAnsi="PT Astra Serif"/>
          <w:i/>
          <w:szCs w:val="26"/>
          <w:u w:val="single"/>
        </w:rPr>
        <w:t>19</w:t>
      </w:r>
      <w:r w:rsidR="00E36342" w:rsidRPr="00E85B58">
        <w:rPr>
          <w:rFonts w:ascii="PT Astra Serif" w:hAnsi="PT Astra Serif"/>
          <w:i/>
          <w:szCs w:val="26"/>
          <w:u w:val="single"/>
        </w:rPr>
        <w:t>.</w:t>
      </w:r>
      <w:r w:rsidR="003213BA" w:rsidRPr="00E85B58">
        <w:rPr>
          <w:rFonts w:ascii="PT Astra Serif" w:hAnsi="PT Astra Serif"/>
          <w:i/>
          <w:szCs w:val="26"/>
          <w:u w:val="single"/>
        </w:rPr>
        <w:t xml:space="preserve"> </w:t>
      </w:r>
      <w:r w:rsidR="007E3B9C" w:rsidRPr="00E85B58">
        <w:rPr>
          <w:rFonts w:ascii="PT Astra Serif" w:hAnsi="PT Astra Serif"/>
          <w:i/>
          <w:szCs w:val="26"/>
          <w:u w:val="single"/>
        </w:rPr>
        <w:t>Обеспечивать в</w:t>
      </w:r>
      <w:r w:rsidR="003213BA" w:rsidRPr="00E85B58">
        <w:rPr>
          <w:rFonts w:ascii="PT Astra Serif" w:hAnsi="PT Astra Serif"/>
          <w:i/>
          <w:szCs w:val="26"/>
          <w:u w:val="single"/>
        </w:rPr>
        <w:t>н</w:t>
      </w:r>
      <w:r w:rsidR="007E3B9C" w:rsidRPr="00E85B58">
        <w:rPr>
          <w:rFonts w:ascii="PT Astra Serif" w:hAnsi="PT Astra Serif"/>
          <w:i/>
          <w:szCs w:val="26"/>
          <w:u w:val="single"/>
        </w:rPr>
        <w:t>е</w:t>
      </w:r>
      <w:r w:rsidR="003213BA" w:rsidRPr="00E85B58">
        <w:rPr>
          <w:rFonts w:ascii="PT Astra Serif" w:hAnsi="PT Astra Serif"/>
          <w:i/>
          <w:szCs w:val="26"/>
          <w:u w:val="single"/>
        </w:rPr>
        <w:t>с</w:t>
      </w:r>
      <w:r w:rsidR="007E3B9C" w:rsidRPr="00E85B58">
        <w:rPr>
          <w:rFonts w:ascii="PT Astra Serif" w:hAnsi="PT Astra Serif"/>
          <w:i/>
          <w:szCs w:val="26"/>
          <w:u w:val="single"/>
        </w:rPr>
        <w:t>ение</w:t>
      </w:r>
      <w:r w:rsidR="003213BA" w:rsidRPr="00E85B58">
        <w:rPr>
          <w:rFonts w:ascii="PT Astra Serif" w:hAnsi="PT Astra Serif"/>
          <w:i/>
          <w:szCs w:val="26"/>
          <w:u w:val="single"/>
        </w:rPr>
        <w:t xml:space="preserve"> изменени</w:t>
      </w:r>
      <w:r w:rsidR="007E3B9C" w:rsidRPr="00E85B58">
        <w:rPr>
          <w:rFonts w:ascii="PT Astra Serif" w:hAnsi="PT Astra Serif"/>
          <w:i/>
          <w:szCs w:val="26"/>
          <w:u w:val="single"/>
        </w:rPr>
        <w:t>й</w:t>
      </w:r>
      <w:r w:rsidR="003213BA" w:rsidRPr="00E85B58">
        <w:rPr>
          <w:rFonts w:ascii="PT Astra Serif" w:hAnsi="PT Astra Serif"/>
          <w:i/>
          <w:szCs w:val="26"/>
          <w:u w:val="single"/>
        </w:rPr>
        <w:t xml:space="preserve"> в распоряжение Администрации Томской области </w:t>
      </w:r>
      <w:r w:rsidR="003213BA" w:rsidRPr="00E85B58">
        <w:rPr>
          <w:rFonts w:ascii="PT Astra Serif" w:hAnsi="PT Astra Serif"/>
          <w:i/>
          <w:iCs/>
          <w:szCs w:val="26"/>
          <w:u w:val="single"/>
        </w:rPr>
        <w:t>от 28.12.2017 № 821-ра «Об утверждении регионального перечня (классификатора) государственных (муниципальных) услуг и работ» по мере необходимости;</w:t>
      </w:r>
    </w:p>
    <w:p w:rsidR="00D96F82" w:rsidRPr="00A13DC3" w:rsidRDefault="003D4216" w:rsidP="00D96F82">
      <w:pPr>
        <w:jc w:val="both"/>
        <w:rPr>
          <w:rFonts w:ascii="PT Astra Serif" w:hAnsi="PT Astra Serif"/>
          <w:i/>
          <w:szCs w:val="26"/>
          <w:u w:val="single"/>
        </w:rPr>
      </w:pPr>
      <w:r>
        <w:rPr>
          <w:rFonts w:ascii="PT Astra Serif" w:hAnsi="PT Astra Serif"/>
          <w:i/>
          <w:szCs w:val="26"/>
          <w:u w:val="single"/>
        </w:rPr>
        <w:t>2</w:t>
      </w:r>
      <w:r w:rsidR="00F231EC">
        <w:rPr>
          <w:rFonts w:ascii="PT Astra Serif" w:hAnsi="PT Astra Serif"/>
          <w:i/>
          <w:szCs w:val="26"/>
          <w:u w:val="single"/>
        </w:rPr>
        <w:t>0</w:t>
      </w:r>
      <w:r w:rsidR="00D96F82" w:rsidRPr="00BC2287">
        <w:rPr>
          <w:rFonts w:ascii="PT Astra Serif" w:hAnsi="PT Astra Serif"/>
          <w:i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D96F82" w:rsidRPr="00BC2287">
        <w:rPr>
          <w:rFonts w:ascii="PT Astra Serif" w:hAnsi="PT Astra Serif"/>
          <w:i/>
          <w:szCs w:val="26"/>
          <w:u w:val="single"/>
        </w:rPr>
        <w:t>Обеспечивать своевременную подготовку ежегодного отчета Администрации Томской области о</w:t>
      </w:r>
      <w:r w:rsidR="001F29CE" w:rsidRPr="00BC2287">
        <w:rPr>
          <w:rFonts w:ascii="PT Astra Serif" w:hAnsi="PT Astra Serif"/>
          <w:i/>
          <w:szCs w:val="26"/>
          <w:u w:val="single"/>
        </w:rPr>
        <w:t xml:space="preserve">б управлении государственным имуществом Томской </w:t>
      </w:r>
      <w:proofErr w:type="gramStart"/>
      <w:r w:rsidR="001F29CE" w:rsidRPr="00A13DC3">
        <w:rPr>
          <w:rFonts w:ascii="PT Astra Serif" w:hAnsi="PT Astra Serif"/>
          <w:i/>
          <w:szCs w:val="26"/>
          <w:u w:val="single"/>
        </w:rPr>
        <w:t xml:space="preserve">области </w:t>
      </w:r>
      <w:r w:rsidR="00D96F82" w:rsidRPr="00A13DC3">
        <w:rPr>
          <w:rFonts w:ascii="PT Astra Serif" w:hAnsi="PT Astra Serif"/>
          <w:i/>
          <w:szCs w:val="26"/>
          <w:u w:val="single"/>
        </w:rPr>
        <w:t xml:space="preserve"> </w:t>
      </w:r>
      <w:r w:rsidR="00A13DC3" w:rsidRPr="00A13DC3">
        <w:rPr>
          <w:rFonts w:ascii="PT Astra Serif" w:hAnsi="PT Astra Serif"/>
          <w:i/>
          <w:szCs w:val="26"/>
          <w:u w:val="single"/>
        </w:rPr>
        <w:t>в</w:t>
      </w:r>
      <w:proofErr w:type="gramEnd"/>
      <w:r w:rsidR="00A13DC3" w:rsidRPr="00A13DC3">
        <w:rPr>
          <w:rFonts w:ascii="PT Astra Serif" w:hAnsi="PT Astra Serif"/>
          <w:i/>
          <w:szCs w:val="26"/>
          <w:u w:val="single"/>
        </w:rPr>
        <w:t xml:space="preserve"> части формирования</w:t>
      </w:r>
      <w:r w:rsidR="00086343" w:rsidRPr="00A13DC3">
        <w:rPr>
          <w:rFonts w:ascii="PT Astra Serif" w:hAnsi="PT Astra Serif"/>
          <w:i/>
          <w:szCs w:val="26"/>
          <w:u w:val="single"/>
        </w:rPr>
        <w:t xml:space="preserve"> раздел</w:t>
      </w:r>
      <w:r w:rsidR="00A13DC3" w:rsidRPr="00A13DC3">
        <w:rPr>
          <w:rFonts w:ascii="PT Astra Serif" w:hAnsi="PT Astra Serif"/>
          <w:i/>
          <w:szCs w:val="26"/>
          <w:u w:val="single"/>
        </w:rPr>
        <w:t>а</w:t>
      </w:r>
      <w:r w:rsidR="00352B2F" w:rsidRPr="00A13DC3">
        <w:rPr>
          <w:rFonts w:ascii="PT Astra Serif" w:hAnsi="PT Astra Serif"/>
          <w:i/>
          <w:szCs w:val="26"/>
          <w:u w:val="single"/>
        </w:rPr>
        <w:t xml:space="preserve"> </w:t>
      </w:r>
      <w:r w:rsidR="008D69CD" w:rsidRPr="00A13DC3">
        <w:rPr>
          <w:rFonts w:ascii="PT Astra Serif" w:hAnsi="PT Astra Serif"/>
          <w:i/>
          <w:szCs w:val="26"/>
          <w:u w:val="single"/>
        </w:rPr>
        <w:t xml:space="preserve">о </w:t>
      </w:r>
      <w:r w:rsidR="00D96F82" w:rsidRPr="00A13DC3">
        <w:rPr>
          <w:rFonts w:ascii="PT Astra Serif" w:hAnsi="PT Astra Serif"/>
          <w:i/>
          <w:szCs w:val="26"/>
          <w:u w:val="single"/>
        </w:rPr>
        <w:t xml:space="preserve">результатах деятельности областных государственных </w:t>
      </w:r>
      <w:r w:rsidR="002D0323" w:rsidRPr="00A13DC3">
        <w:rPr>
          <w:rFonts w:ascii="PT Astra Serif" w:hAnsi="PT Astra Serif"/>
          <w:i/>
          <w:szCs w:val="26"/>
          <w:u w:val="single"/>
        </w:rPr>
        <w:t>учреждений</w:t>
      </w:r>
      <w:r w:rsidR="00086343" w:rsidRPr="00A13DC3">
        <w:rPr>
          <w:rFonts w:ascii="PT Astra Serif" w:hAnsi="PT Astra Serif"/>
          <w:i/>
          <w:szCs w:val="26"/>
          <w:u w:val="single"/>
        </w:rPr>
        <w:t>.</w:t>
      </w:r>
      <w:r w:rsidR="001F29CE" w:rsidRPr="00A13DC3">
        <w:rPr>
          <w:rFonts w:ascii="PT Astra Serif" w:hAnsi="PT Astra Serif"/>
          <w:i/>
          <w:szCs w:val="26"/>
          <w:u w:val="single"/>
        </w:rPr>
        <w:t xml:space="preserve"> </w:t>
      </w:r>
    </w:p>
    <w:p w:rsidR="008D69CD" w:rsidRPr="00BC2287" w:rsidRDefault="00D66527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D66527">
        <w:rPr>
          <w:rFonts w:ascii="PT Astra Serif" w:hAnsi="PT Astra Serif"/>
          <w:i/>
          <w:szCs w:val="26"/>
          <w:u w:val="single"/>
        </w:rPr>
        <w:t>2</w:t>
      </w:r>
      <w:r w:rsidR="00F231EC">
        <w:rPr>
          <w:rFonts w:ascii="PT Astra Serif" w:hAnsi="PT Astra Serif"/>
          <w:i/>
          <w:szCs w:val="26"/>
          <w:u w:val="single"/>
        </w:rPr>
        <w:t>1</w:t>
      </w:r>
      <w:r w:rsidR="00D96F82" w:rsidRPr="00BC2287">
        <w:rPr>
          <w:rFonts w:ascii="PT Astra Serif" w:hAnsi="PT Astra Serif"/>
          <w:i/>
          <w:szCs w:val="26"/>
          <w:u w:val="single"/>
        </w:rPr>
        <w:t xml:space="preserve">. </w:t>
      </w:r>
      <w:r w:rsidR="008D69CD" w:rsidRPr="00BC2287">
        <w:rPr>
          <w:rFonts w:ascii="PT Astra Serif" w:hAnsi="PT Astra Serif"/>
          <w:i/>
          <w:szCs w:val="26"/>
          <w:u w:val="single"/>
        </w:rPr>
        <w:t xml:space="preserve">Принимать участие в оказании методической и консультативной </w:t>
      </w:r>
      <w:proofErr w:type="gramStart"/>
      <w:r w:rsidR="008D69CD" w:rsidRPr="00BC2287">
        <w:rPr>
          <w:rFonts w:ascii="PT Astra Serif" w:hAnsi="PT Astra Serif"/>
          <w:i/>
          <w:szCs w:val="26"/>
          <w:u w:val="single"/>
        </w:rPr>
        <w:t>помощи  муниципальных</w:t>
      </w:r>
      <w:proofErr w:type="gramEnd"/>
      <w:r w:rsidR="008D69CD" w:rsidRPr="00BC2287">
        <w:rPr>
          <w:rFonts w:ascii="PT Astra Serif" w:hAnsi="PT Astra Serif"/>
          <w:i/>
          <w:szCs w:val="26"/>
          <w:u w:val="single"/>
        </w:rPr>
        <w:t xml:space="preserve"> образовании Томской области, в части проведения комплекса мероприятий по содействию эффективной деятельности муниципальных учреждений.</w:t>
      </w:r>
    </w:p>
    <w:p w:rsidR="00D96F82" w:rsidRPr="00BC2287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2</w:t>
      </w:r>
      <w:r w:rsidR="00F231EC">
        <w:rPr>
          <w:rFonts w:ascii="PT Astra Serif" w:hAnsi="PT Astra Serif"/>
          <w:i/>
          <w:szCs w:val="26"/>
          <w:u w:val="single"/>
        </w:rPr>
        <w:t>2</w:t>
      </w:r>
      <w:r w:rsidRPr="00BC2287">
        <w:rPr>
          <w:rFonts w:ascii="PT Astra Serif" w:hAnsi="PT Astra Serif"/>
          <w:i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8D69CD" w:rsidRPr="00BC2287">
        <w:rPr>
          <w:rFonts w:ascii="PT Astra Serif" w:hAnsi="PT Astra Serif"/>
          <w:i/>
          <w:szCs w:val="26"/>
          <w:u w:val="single"/>
        </w:rPr>
        <w:t>Осуществлять подготовку (</w:t>
      </w:r>
      <w:proofErr w:type="gramStart"/>
      <w:r w:rsidR="008D69CD" w:rsidRPr="00BC2287">
        <w:rPr>
          <w:rFonts w:ascii="PT Astra Serif" w:hAnsi="PT Astra Serif"/>
          <w:i/>
          <w:szCs w:val="26"/>
          <w:u w:val="single"/>
        </w:rPr>
        <w:t>разработку)  государственных</w:t>
      </w:r>
      <w:proofErr w:type="gramEnd"/>
      <w:r w:rsidR="008D69CD" w:rsidRPr="00BC2287">
        <w:rPr>
          <w:rFonts w:ascii="PT Astra Serif" w:hAnsi="PT Astra Serif"/>
          <w:i/>
          <w:szCs w:val="26"/>
          <w:u w:val="single"/>
        </w:rPr>
        <w:t xml:space="preserve"> программ и ведомственных целевых программ в сфере управления государственным имуществом Томской области, а также  отчетов по указанным программам</w:t>
      </w:r>
      <w:r w:rsidR="00086343" w:rsidRPr="00BC2287">
        <w:rPr>
          <w:rFonts w:ascii="PT Astra Serif" w:hAnsi="PT Astra Serif"/>
          <w:i/>
          <w:szCs w:val="26"/>
          <w:u w:val="single"/>
        </w:rPr>
        <w:t xml:space="preserve"> в установленные сроки</w:t>
      </w:r>
      <w:r w:rsidR="00714D4C" w:rsidRPr="00BC2287">
        <w:rPr>
          <w:rFonts w:ascii="PT Astra Serif" w:hAnsi="PT Astra Serif"/>
          <w:i/>
          <w:szCs w:val="26"/>
          <w:u w:val="single"/>
        </w:rPr>
        <w:t xml:space="preserve">, </w:t>
      </w:r>
      <w:r w:rsidR="00714D4C" w:rsidRPr="00BC2287">
        <w:rPr>
          <w:rFonts w:ascii="PT Astra Serif" w:hAnsi="PT Astra Serif"/>
          <w:i/>
          <w:szCs w:val="26"/>
          <w:u w:val="single"/>
        </w:rPr>
        <w:lastRenderedPageBreak/>
        <w:t>осуществлять анализ результатов</w:t>
      </w:r>
      <w:r w:rsidR="002A7CE7" w:rsidRPr="00BC2287">
        <w:rPr>
          <w:rFonts w:ascii="PT Astra Serif" w:hAnsi="PT Astra Serif"/>
          <w:i/>
          <w:szCs w:val="26"/>
          <w:u w:val="single"/>
        </w:rPr>
        <w:t xml:space="preserve"> оценки эффективности государственных программ в сфере управления государственным имуществом Томской области;</w:t>
      </w:r>
      <w:r w:rsidR="00714D4C" w:rsidRPr="00BC2287">
        <w:rPr>
          <w:rFonts w:ascii="PT Astra Serif" w:hAnsi="PT Astra Serif"/>
          <w:i/>
          <w:szCs w:val="26"/>
          <w:u w:val="single"/>
        </w:rPr>
        <w:t xml:space="preserve"> </w:t>
      </w:r>
    </w:p>
    <w:p w:rsidR="002D55A2" w:rsidRPr="00BC2287" w:rsidRDefault="00F231EC" w:rsidP="00D96F82">
      <w:pPr>
        <w:jc w:val="both"/>
        <w:rPr>
          <w:rFonts w:ascii="PT Astra Serif" w:hAnsi="PT Astra Serif"/>
          <w:i/>
          <w:szCs w:val="26"/>
          <w:u w:val="single"/>
        </w:rPr>
      </w:pPr>
      <w:r>
        <w:rPr>
          <w:rFonts w:ascii="PT Astra Serif" w:hAnsi="PT Astra Serif"/>
          <w:i/>
          <w:szCs w:val="26"/>
          <w:u w:val="single"/>
        </w:rPr>
        <w:t>23</w:t>
      </w:r>
      <w:r w:rsidR="002D55A2" w:rsidRPr="00BC2287">
        <w:rPr>
          <w:rFonts w:ascii="PT Astra Serif" w:hAnsi="PT Astra Serif"/>
          <w:i/>
          <w:szCs w:val="26"/>
          <w:u w:val="single"/>
        </w:rPr>
        <w:t>. Соблюдать порядок формирования и (или)финансового обеспечения выполнения государственного задания, за исключением случаев, предусмотренных статьей 15.14 Кодекса об административных правонарушениях Российской Федерации.</w:t>
      </w:r>
    </w:p>
    <w:p w:rsidR="008D69CD" w:rsidRPr="00BC2287" w:rsidRDefault="008D69CD" w:rsidP="008D69CD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2</w:t>
      </w:r>
      <w:r w:rsidR="00F231EC">
        <w:rPr>
          <w:rFonts w:ascii="PT Astra Serif" w:hAnsi="PT Astra Serif"/>
          <w:i/>
          <w:szCs w:val="26"/>
          <w:u w:val="single"/>
        </w:rPr>
        <w:t>4</w:t>
      </w:r>
      <w:r w:rsidRPr="00BC2287">
        <w:rPr>
          <w:rFonts w:ascii="PT Astra Serif" w:hAnsi="PT Astra Serif"/>
          <w:i/>
          <w:szCs w:val="26"/>
          <w:u w:val="single"/>
        </w:rPr>
        <w:t xml:space="preserve">. </w:t>
      </w:r>
      <w:r w:rsidR="00086343" w:rsidRPr="00BC2287">
        <w:rPr>
          <w:rFonts w:ascii="PT Astra Serif" w:hAnsi="PT Astra Serif"/>
          <w:i/>
          <w:szCs w:val="26"/>
          <w:u w:val="single"/>
        </w:rPr>
        <w:t xml:space="preserve">Участвовать в осуществлении иных </w:t>
      </w:r>
      <w:proofErr w:type="gramStart"/>
      <w:r w:rsidR="00086343" w:rsidRPr="00BC2287">
        <w:rPr>
          <w:rFonts w:ascii="PT Astra Serif" w:hAnsi="PT Astra Serif"/>
          <w:i/>
          <w:szCs w:val="26"/>
          <w:u w:val="single"/>
        </w:rPr>
        <w:t>полномочий  учредителя</w:t>
      </w:r>
      <w:proofErr w:type="gramEnd"/>
      <w:r w:rsidR="00086343" w:rsidRPr="00BC2287">
        <w:rPr>
          <w:rFonts w:ascii="PT Astra Serif" w:hAnsi="PT Astra Serif"/>
          <w:i/>
          <w:szCs w:val="26"/>
          <w:u w:val="single"/>
        </w:rPr>
        <w:t xml:space="preserve"> в отношении подведомственных учреждений в соответствии с бюджетным законодательством Российской Федерации и Томской области</w:t>
      </w:r>
      <w:r w:rsidRPr="00BC2287">
        <w:rPr>
          <w:rFonts w:ascii="PT Astra Serif" w:hAnsi="PT Astra Serif"/>
          <w:i/>
          <w:szCs w:val="26"/>
          <w:u w:val="single"/>
        </w:rPr>
        <w:t>.</w:t>
      </w:r>
    </w:p>
    <w:p w:rsidR="00D96F82" w:rsidRPr="00BC2287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2</w:t>
      </w:r>
      <w:r w:rsidR="00F231EC">
        <w:rPr>
          <w:rFonts w:ascii="PT Astra Serif" w:hAnsi="PT Astra Serif"/>
          <w:i/>
          <w:szCs w:val="26"/>
          <w:u w:val="single"/>
        </w:rPr>
        <w:t>5</w:t>
      </w:r>
      <w:r w:rsidRPr="00BC2287">
        <w:rPr>
          <w:rFonts w:ascii="PT Astra Serif" w:hAnsi="PT Astra Serif"/>
          <w:i/>
          <w:szCs w:val="26"/>
          <w:u w:val="single"/>
        </w:rPr>
        <w:t>.</w:t>
      </w:r>
      <w:r w:rsidR="001013C5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Cs w:val="26"/>
          <w:u w:val="single"/>
        </w:rPr>
        <w:t xml:space="preserve">Соблюдать ограничения, исполнять обязательства и требования к служебному поведению, не нарушать запреты, установленные </w:t>
      </w:r>
      <w:r w:rsidR="00A01DB7" w:rsidRPr="00BC2287">
        <w:rPr>
          <w:rFonts w:ascii="PT Astra Serif" w:hAnsi="PT Astra Serif"/>
          <w:i/>
          <w:szCs w:val="26"/>
          <w:u w:val="single"/>
        </w:rPr>
        <w:t>Федеральным законом</w:t>
      </w: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8D69CD" w:rsidRPr="00BC2287">
        <w:rPr>
          <w:rFonts w:ascii="PT Astra Serif" w:hAnsi="PT Astra Serif"/>
          <w:i/>
          <w:szCs w:val="26"/>
          <w:u w:val="single"/>
        </w:rPr>
        <w:br/>
      </w:r>
      <w:r w:rsidRPr="00BC2287">
        <w:rPr>
          <w:rFonts w:ascii="PT Astra Serif" w:hAnsi="PT Astra Serif"/>
          <w:i/>
          <w:szCs w:val="26"/>
          <w:u w:val="single"/>
        </w:rPr>
        <w:t>«О государственной гражданской службе» и другими федеральными законами.</w:t>
      </w:r>
    </w:p>
    <w:p w:rsidR="009379E6" w:rsidRPr="00BC2287" w:rsidRDefault="009379E6" w:rsidP="00DA1E09">
      <w:pPr>
        <w:ind w:firstLine="567"/>
        <w:jc w:val="both"/>
        <w:rPr>
          <w:rFonts w:ascii="PT Astra Serif" w:hAnsi="PT Astra Serif"/>
          <w:szCs w:val="26"/>
        </w:rPr>
      </w:pPr>
    </w:p>
    <w:p w:rsidR="001D1F0C" w:rsidRPr="00BC2287" w:rsidRDefault="009379E6" w:rsidP="00242FAE">
      <w:pPr>
        <w:jc w:val="both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Права:</w:t>
      </w:r>
    </w:p>
    <w:p w:rsidR="00D96F82" w:rsidRPr="00BC2287" w:rsidRDefault="00D96F82" w:rsidP="00D96F82">
      <w:pPr>
        <w:ind w:firstLine="708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1. Осуществлять взаимодействие с другими комитетами и работниками Департамента по управлению государственной собственностью Томской области, структурными подразделениями Администрации Томской области и исполнительными органами государственной власти Томской области, органами местного самоуправления, юридическими и физическими лицами  по вопросам, относящимся к компетенции </w:t>
      </w:r>
      <w:r w:rsidR="002D0323" w:rsidRPr="00BC2287">
        <w:rPr>
          <w:rFonts w:ascii="PT Astra Serif" w:hAnsi="PT Astra Serif"/>
          <w:i/>
          <w:szCs w:val="26"/>
          <w:u w:val="single"/>
        </w:rPr>
        <w:t xml:space="preserve">консультанта </w:t>
      </w: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A01DB7" w:rsidRPr="00BC2287">
        <w:rPr>
          <w:rFonts w:ascii="PT Astra Serif" w:hAnsi="PT Astra Serif"/>
          <w:i/>
          <w:szCs w:val="26"/>
          <w:u w:val="single"/>
        </w:rPr>
        <w:t>К</w:t>
      </w:r>
      <w:r w:rsidRPr="00BC2287">
        <w:rPr>
          <w:rFonts w:ascii="PT Astra Serif" w:hAnsi="PT Astra Serif"/>
          <w:i/>
          <w:szCs w:val="26"/>
          <w:u w:val="single"/>
        </w:rPr>
        <w:t xml:space="preserve">омитета. </w:t>
      </w:r>
    </w:p>
    <w:p w:rsidR="00D96F82" w:rsidRPr="00BC2287" w:rsidRDefault="00D96F82" w:rsidP="00D96F82">
      <w:pPr>
        <w:pStyle w:val="a3"/>
        <w:tabs>
          <w:tab w:val="left" w:pos="1134"/>
          <w:tab w:val="left" w:pos="3261"/>
        </w:tabs>
        <w:ind w:firstLine="708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2</w:t>
      </w:r>
      <w:r w:rsidRPr="00BC2287">
        <w:rPr>
          <w:rFonts w:ascii="PT Astra Serif" w:hAnsi="PT Astra Serif"/>
          <w:b/>
          <w:i/>
          <w:sz w:val="26"/>
          <w:szCs w:val="26"/>
          <w:u w:val="single"/>
        </w:rPr>
        <w:t>.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 Знакомиться с нормативно-правовыми актами Администрации Томской области, если они касаются вопросов, по которым </w:t>
      </w:r>
      <w:r w:rsidR="002D0323" w:rsidRPr="00BC2287">
        <w:rPr>
          <w:rFonts w:ascii="PT Astra Serif" w:hAnsi="PT Astra Serif"/>
          <w:i/>
          <w:sz w:val="26"/>
          <w:szCs w:val="26"/>
          <w:u w:val="single"/>
        </w:rPr>
        <w:t>консультант</w:t>
      </w:r>
      <w:r w:rsidR="00A01DB7"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 </w:t>
      </w:r>
      <w:r w:rsidR="00A01DB7" w:rsidRPr="00BC2287">
        <w:rPr>
          <w:rFonts w:ascii="PT Astra Serif" w:hAnsi="PT Astra Serif"/>
          <w:i/>
          <w:sz w:val="26"/>
          <w:szCs w:val="26"/>
          <w:u w:val="single"/>
        </w:rPr>
        <w:t>К</w:t>
      </w:r>
      <w:r w:rsidRPr="00BC2287">
        <w:rPr>
          <w:rFonts w:ascii="PT Astra Serif" w:hAnsi="PT Astra Serif"/>
          <w:i/>
          <w:sz w:val="26"/>
          <w:szCs w:val="26"/>
          <w:u w:val="single"/>
        </w:rPr>
        <w:t>омитета выполняет те или иные обязанности.</w:t>
      </w:r>
    </w:p>
    <w:p w:rsidR="00D96F82" w:rsidRPr="00BC2287" w:rsidRDefault="00D96F82" w:rsidP="00D96F82">
      <w:pPr>
        <w:tabs>
          <w:tab w:val="left" w:pos="1134"/>
        </w:tabs>
        <w:ind w:firstLine="708"/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i/>
          <w:szCs w:val="26"/>
          <w:u w:val="single"/>
        </w:rPr>
        <w:t>3</w:t>
      </w:r>
      <w:r w:rsidRPr="00BC2287">
        <w:rPr>
          <w:rFonts w:ascii="PT Astra Serif" w:hAnsi="PT Astra Serif"/>
          <w:b/>
          <w:i/>
          <w:szCs w:val="26"/>
          <w:u w:val="single"/>
        </w:rPr>
        <w:t xml:space="preserve">. </w:t>
      </w:r>
      <w:r w:rsidRPr="00BC2287">
        <w:rPr>
          <w:rFonts w:ascii="PT Astra Serif" w:hAnsi="PT Astra Serif"/>
          <w:i/>
          <w:szCs w:val="26"/>
          <w:u w:val="single"/>
        </w:rPr>
        <w:t>Получать от других органов исполнительной власти и органов местного самоуправления, юридических и физических лиц полную и объективную информацию, необходимую для исполнения возложенных обязанностей.</w:t>
      </w:r>
    </w:p>
    <w:p w:rsidR="00D96F82" w:rsidRPr="00BC2287" w:rsidRDefault="00D96F82" w:rsidP="00D96F82">
      <w:pPr>
        <w:pStyle w:val="a3"/>
        <w:tabs>
          <w:tab w:val="left" w:pos="1134"/>
          <w:tab w:val="left" w:pos="3261"/>
        </w:tabs>
        <w:ind w:firstLine="708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sz w:val="26"/>
          <w:szCs w:val="26"/>
        </w:rPr>
        <w:t xml:space="preserve"> </w:t>
      </w:r>
      <w:r w:rsidRPr="00BC2287">
        <w:rPr>
          <w:rFonts w:ascii="PT Astra Serif" w:hAnsi="PT Astra Serif"/>
          <w:i/>
          <w:sz w:val="26"/>
          <w:szCs w:val="26"/>
          <w:u w:val="single"/>
        </w:rPr>
        <w:t>4. Получать объективную оценку своей деятельности, от непосредственного руководителя, заместителей начальника Департамента по управлению государственной собственностью Томской области и начальника Департамента.</w:t>
      </w:r>
    </w:p>
    <w:p w:rsidR="00D96F82" w:rsidRPr="00BC2287" w:rsidRDefault="00D96F82" w:rsidP="00D96F82">
      <w:pPr>
        <w:pStyle w:val="a3"/>
        <w:tabs>
          <w:tab w:val="left" w:pos="1134"/>
          <w:tab w:val="left" w:pos="3261"/>
        </w:tabs>
        <w:ind w:firstLine="708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5. Знакомиться с отзывами о своей профессиональной служебной  деятельности, другими документами до внесения их в личное дело. </w:t>
      </w:r>
    </w:p>
    <w:p w:rsidR="00D96F82" w:rsidRPr="00BC2287" w:rsidRDefault="00D96F82" w:rsidP="00D96F82">
      <w:pPr>
        <w:tabs>
          <w:tab w:val="left" w:pos="1134"/>
        </w:tabs>
        <w:ind w:firstLine="708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 6. Вносить на рассмотрение заместителей начальника Департамента и начальника Департамента предложения по вопросам, относящимся к компетенции Департамента, и предложений по совершенствованию его работы.</w:t>
      </w:r>
    </w:p>
    <w:p w:rsidR="00D96F82" w:rsidRPr="00BC2287" w:rsidRDefault="00D96F82" w:rsidP="00D96F82">
      <w:pPr>
        <w:pStyle w:val="a3"/>
        <w:tabs>
          <w:tab w:val="left" w:pos="1134"/>
          <w:tab w:val="left" w:pos="3261"/>
        </w:tabs>
        <w:autoSpaceDE w:val="0"/>
        <w:autoSpaceDN w:val="0"/>
        <w:ind w:firstLine="708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b/>
          <w:i/>
          <w:sz w:val="26"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7. На переподготовку, повышение квалификации, участие в конкурсе на замещение вакантной должности государственной службы.          </w:t>
      </w:r>
    </w:p>
    <w:p w:rsidR="00D96F82" w:rsidRPr="00BC2287" w:rsidRDefault="00D96F82" w:rsidP="00D96F82">
      <w:pPr>
        <w:pStyle w:val="a3"/>
        <w:tabs>
          <w:tab w:val="left" w:pos="1276"/>
        </w:tabs>
        <w:autoSpaceDE w:val="0"/>
        <w:autoSpaceDN w:val="0"/>
        <w:ind w:firstLine="709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8. Принимать участие в подготовке проектов нормативных правовых актов и других документов, относящихся к компетенции </w:t>
      </w:r>
      <w:r w:rsidR="00BB6BF7" w:rsidRPr="00BC2287">
        <w:rPr>
          <w:rFonts w:ascii="PT Astra Serif" w:hAnsi="PT Astra Serif"/>
          <w:i/>
          <w:sz w:val="26"/>
          <w:szCs w:val="26"/>
          <w:u w:val="single"/>
        </w:rPr>
        <w:t xml:space="preserve">консультанта 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 Департамента.</w:t>
      </w:r>
    </w:p>
    <w:p w:rsidR="00D96F82" w:rsidRPr="00BC2287" w:rsidRDefault="00D96F82" w:rsidP="00D96F82">
      <w:pPr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9.</w:t>
      </w:r>
      <w:r w:rsidR="001013C5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Pr="00BC2287">
        <w:rPr>
          <w:rFonts w:ascii="PT Astra Serif" w:hAnsi="PT Astra Serif"/>
          <w:i/>
          <w:szCs w:val="26"/>
          <w:u w:val="single"/>
        </w:rPr>
        <w:t xml:space="preserve">В рамках своей компетенции принимать решения и/или участвовать в их подготовке. </w:t>
      </w:r>
    </w:p>
    <w:p w:rsidR="001D1F0C" w:rsidRPr="00BC2287" w:rsidRDefault="009379E6" w:rsidP="00242FAE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Показатели результативности и эффективности профессиональной служебной деятельности:</w:t>
      </w:r>
    </w:p>
    <w:p w:rsidR="00D96F82" w:rsidRPr="00BC2287" w:rsidRDefault="00D96F82" w:rsidP="00D96F82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1. Своевременное исполнение служебных обязанностей.</w:t>
      </w:r>
    </w:p>
    <w:p w:rsidR="00D96F82" w:rsidRPr="00BC2287" w:rsidRDefault="00D96F82" w:rsidP="00D96F82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2. Качество исполнения служебных обязанностей (достоверность предоставляемой органам государственной власти Томской области и иным лицам информации).</w:t>
      </w:r>
    </w:p>
    <w:p w:rsidR="00D96F82" w:rsidRPr="00BC2287" w:rsidRDefault="00D96F82" w:rsidP="00D96F82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3. Отсутствие фактов нарушений служебного распорядка.</w:t>
      </w:r>
    </w:p>
    <w:p w:rsidR="00D96F82" w:rsidRPr="00BC2287" w:rsidRDefault="00D96F82" w:rsidP="00D96F82">
      <w:pPr>
        <w:ind w:firstLine="567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4. Положительная динамика показателей результативности и эффективности деятельности государственного  гражданского служащего.</w:t>
      </w:r>
    </w:p>
    <w:p w:rsidR="009379E6" w:rsidRPr="00BC2287" w:rsidRDefault="009379E6" w:rsidP="00242FAE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lastRenderedPageBreak/>
        <w:t>3.2.</w:t>
      </w:r>
      <w:r w:rsidR="00242FAE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</w:t>
      </w:r>
      <w:r w:rsidR="00945544" w:rsidRPr="00BC2287">
        <w:rPr>
          <w:rFonts w:ascii="PT Astra Serif" w:hAnsi="PT Astra Serif"/>
          <w:szCs w:val="26"/>
        </w:rPr>
        <w:t>их должностных обязанностей:</w:t>
      </w:r>
    </w:p>
    <w:p w:rsidR="001D1F0C" w:rsidRPr="00BC2287" w:rsidRDefault="009379E6" w:rsidP="00242FAE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Обязан принимать решения</w:t>
      </w:r>
      <w:r w:rsidR="001D1F0C" w:rsidRPr="00BC2287">
        <w:rPr>
          <w:rFonts w:ascii="PT Astra Serif" w:hAnsi="PT Astra Serif"/>
          <w:szCs w:val="26"/>
        </w:rPr>
        <w:t>:</w:t>
      </w:r>
    </w:p>
    <w:p w:rsidR="00D96F82" w:rsidRPr="00BC2287" w:rsidRDefault="00D96F82" w:rsidP="00D96F8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1. По организации своей деятельности в части распределения очередности исполнения полученных заданий и поручений.</w:t>
      </w:r>
    </w:p>
    <w:p w:rsidR="00D96F82" w:rsidRPr="00BC2287" w:rsidRDefault="00D96F82" w:rsidP="00D96F82">
      <w:pPr>
        <w:jc w:val="both"/>
        <w:rPr>
          <w:rFonts w:ascii="PT Astra Serif" w:hAnsi="PT Astra Serif"/>
          <w:b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2. Об информировании председателя комитета экономического развития и приватизации Департамента, заместителя начальника Департамента либо подготовить докладную записку на имя начальника в случае неисполнения подконтрольным объектом сроков предоставления сведений, необходимых для осуществления функций Департамента и принятия организационно-управленческих решений. </w:t>
      </w:r>
    </w:p>
    <w:p w:rsidR="001D1F0C" w:rsidRPr="00BC2287" w:rsidRDefault="009379E6" w:rsidP="00242FAE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Вправе принимать решения</w:t>
      </w:r>
      <w:r w:rsidR="001D1F0C" w:rsidRPr="00BC2287">
        <w:rPr>
          <w:rFonts w:ascii="PT Astra Serif" w:hAnsi="PT Astra Serif"/>
          <w:szCs w:val="26"/>
        </w:rPr>
        <w:t>:</w:t>
      </w:r>
    </w:p>
    <w:p w:rsidR="00D96F82" w:rsidRPr="00BC2287" w:rsidRDefault="00D96F82" w:rsidP="002D0A02">
      <w:pPr>
        <w:pStyle w:val="3"/>
        <w:spacing w:before="0"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1</w:t>
      </w:r>
      <w:r w:rsidRPr="00BC2287">
        <w:rPr>
          <w:rFonts w:ascii="PT Astra Serif" w:hAnsi="PT Astra Serif"/>
          <w:b/>
          <w:i/>
          <w:sz w:val="26"/>
          <w:szCs w:val="26"/>
          <w:u w:val="single"/>
        </w:rPr>
        <w:t>.</w:t>
      </w: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 При получении какой - либо информации от структурных подразделений Администрации области и иных исполнительных органов государственной власти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подготовить официальное обращение в адрес  руководителя исполнителя от имени начальника Департамента. </w:t>
      </w:r>
    </w:p>
    <w:p w:rsidR="00D96F82" w:rsidRPr="00BC2287" w:rsidRDefault="00D96F82" w:rsidP="002D0A02">
      <w:pPr>
        <w:pStyle w:val="3"/>
        <w:spacing w:before="0"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>2. Запрашивать у гражданских служащих других комитетов Департамента необходимые методические, справочные, статистические и другие материалы, необходимые для выполнения служебных обязанностей и поручений.</w:t>
      </w:r>
    </w:p>
    <w:p w:rsidR="00D96F82" w:rsidRPr="00BC2287" w:rsidRDefault="00D96F82" w:rsidP="002D0A02">
      <w:pPr>
        <w:pStyle w:val="3"/>
        <w:spacing w:before="0"/>
        <w:ind w:firstLine="567"/>
        <w:jc w:val="both"/>
        <w:rPr>
          <w:rFonts w:ascii="PT Astra Serif" w:hAnsi="PT Astra Serif"/>
          <w:i/>
          <w:sz w:val="26"/>
          <w:szCs w:val="26"/>
          <w:u w:val="single"/>
        </w:rPr>
      </w:pPr>
      <w:r w:rsidRPr="00BC2287">
        <w:rPr>
          <w:rFonts w:ascii="PT Astra Serif" w:hAnsi="PT Astra Serif"/>
          <w:i/>
          <w:sz w:val="26"/>
          <w:szCs w:val="26"/>
          <w:u w:val="single"/>
        </w:rPr>
        <w:t xml:space="preserve">3. О необходимости принятия мер в соответствии с действующим законодательством в целях исключения конфликта интересов при исполнении государственным гражданским служащим должностных обязанностей. </w:t>
      </w:r>
    </w:p>
    <w:p w:rsidR="002838CC" w:rsidRPr="00BC2287" w:rsidRDefault="002838CC" w:rsidP="00960369">
      <w:pPr>
        <w:jc w:val="both"/>
        <w:rPr>
          <w:rFonts w:ascii="PT Astra Serif" w:hAnsi="PT Astra Serif"/>
          <w:b/>
          <w:szCs w:val="26"/>
        </w:rPr>
      </w:pPr>
    </w:p>
    <w:p w:rsidR="009379E6" w:rsidRPr="00BC2287" w:rsidRDefault="009379E6" w:rsidP="00CA65AA">
      <w:pPr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4. Перечень государственных услуг,</w:t>
      </w:r>
      <w:r w:rsidR="00242FAE" w:rsidRPr="00BC2287">
        <w:rPr>
          <w:rFonts w:ascii="PT Astra Serif" w:hAnsi="PT Astra Serif"/>
          <w:b/>
          <w:szCs w:val="26"/>
        </w:rPr>
        <w:t xml:space="preserve"> </w:t>
      </w:r>
      <w:r w:rsidRPr="00BC2287">
        <w:rPr>
          <w:rFonts w:ascii="PT Astra Serif" w:hAnsi="PT Astra Serif"/>
          <w:b/>
          <w:szCs w:val="26"/>
        </w:rPr>
        <w:t xml:space="preserve">оказываемых гражданам </w:t>
      </w:r>
      <w:r w:rsidR="00242FAE" w:rsidRPr="00BC2287">
        <w:rPr>
          <w:rFonts w:ascii="PT Astra Serif" w:hAnsi="PT Astra Serif"/>
          <w:b/>
          <w:szCs w:val="26"/>
        </w:rPr>
        <w:br/>
      </w:r>
      <w:r w:rsidRPr="00BC2287">
        <w:rPr>
          <w:rFonts w:ascii="PT Astra Serif" w:hAnsi="PT Astra Serif"/>
          <w:b/>
          <w:szCs w:val="26"/>
        </w:rPr>
        <w:t>и организациям в соответствии</w:t>
      </w:r>
      <w:r w:rsidR="00242FAE" w:rsidRPr="00BC2287">
        <w:rPr>
          <w:rFonts w:ascii="PT Astra Serif" w:hAnsi="PT Astra Serif"/>
          <w:b/>
          <w:szCs w:val="26"/>
        </w:rPr>
        <w:t xml:space="preserve"> </w:t>
      </w:r>
      <w:r w:rsidRPr="00BC2287">
        <w:rPr>
          <w:rFonts w:ascii="PT Astra Serif" w:hAnsi="PT Astra Serif"/>
          <w:b/>
          <w:szCs w:val="26"/>
        </w:rPr>
        <w:t xml:space="preserve">с административным регламентом </w:t>
      </w:r>
      <w:r w:rsidR="00242FAE" w:rsidRPr="00BC2287">
        <w:rPr>
          <w:rFonts w:ascii="PT Astra Serif" w:hAnsi="PT Astra Serif"/>
          <w:b/>
          <w:szCs w:val="26"/>
        </w:rPr>
        <w:br/>
      </w:r>
      <w:r w:rsidRPr="00BC2287">
        <w:rPr>
          <w:rFonts w:ascii="PT Astra Serif" w:hAnsi="PT Astra Serif"/>
          <w:b/>
          <w:szCs w:val="26"/>
        </w:rPr>
        <w:t>органа государственной власти</w:t>
      </w:r>
      <w:r w:rsidR="00242FAE" w:rsidRPr="00BC2287">
        <w:rPr>
          <w:rFonts w:ascii="PT Astra Serif" w:hAnsi="PT Astra Serif"/>
          <w:b/>
          <w:szCs w:val="26"/>
        </w:rPr>
        <w:t xml:space="preserve"> </w:t>
      </w:r>
      <w:r w:rsidRPr="00BC2287">
        <w:rPr>
          <w:rFonts w:ascii="PT Astra Serif" w:hAnsi="PT Astra Serif"/>
          <w:b/>
          <w:szCs w:val="26"/>
        </w:rPr>
        <w:t>Томской области</w:t>
      </w:r>
      <w:r w:rsidR="00D96F82" w:rsidRPr="00BC2287">
        <w:rPr>
          <w:rFonts w:ascii="PT Astra Serif" w:hAnsi="PT Astra Serif"/>
          <w:b/>
          <w:szCs w:val="26"/>
        </w:rPr>
        <w:t>:</w:t>
      </w:r>
    </w:p>
    <w:p w:rsidR="002838CC" w:rsidRPr="00BC2287" w:rsidRDefault="002838CC" w:rsidP="002D0A02">
      <w:pPr>
        <w:jc w:val="both"/>
        <w:rPr>
          <w:rFonts w:ascii="PT Astra Serif" w:hAnsi="PT Astra Serif"/>
          <w:i/>
          <w:szCs w:val="26"/>
          <w:u w:val="single"/>
        </w:rPr>
      </w:pPr>
    </w:p>
    <w:p w:rsidR="00242FAE" w:rsidRPr="00BC2287" w:rsidRDefault="002D4133" w:rsidP="002D0A02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Консультант </w:t>
      </w:r>
      <w:r w:rsidR="002D0A02" w:rsidRPr="00BC2287">
        <w:rPr>
          <w:rFonts w:ascii="PT Astra Serif" w:hAnsi="PT Astra Serif"/>
          <w:i/>
          <w:szCs w:val="26"/>
          <w:u w:val="single"/>
        </w:rPr>
        <w:t>к</w:t>
      </w:r>
      <w:r w:rsidR="00D96F82" w:rsidRPr="00BC2287">
        <w:rPr>
          <w:rFonts w:ascii="PT Astra Serif" w:hAnsi="PT Astra Serif"/>
          <w:i/>
          <w:szCs w:val="26"/>
          <w:u w:val="single"/>
        </w:rPr>
        <w:t xml:space="preserve">омитета </w:t>
      </w:r>
      <w:r w:rsidR="002D0A02" w:rsidRPr="00BC2287">
        <w:rPr>
          <w:rFonts w:ascii="PT Astra Serif" w:hAnsi="PT Astra Serif"/>
          <w:i/>
          <w:szCs w:val="26"/>
          <w:u w:val="single"/>
        </w:rPr>
        <w:t xml:space="preserve">экономического развития и приватизации </w:t>
      </w:r>
      <w:r w:rsidR="00D96F82" w:rsidRPr="00BC2287">
        <w:rPr>
          <w:rFonts w:ascii="PT Astra Serif" w:hAnsi="PT Astra Serif"/>
          <w:i/>
          <w:szCs w:val="26"/>
          <w:u w:val="single"/>
        </w:rPr>
        <w:t>государственные услуги не предоставляет</w:t>
      </w:r>
    </w:p>
    <w:p w:rsidR="002838CC" w:rsidRPr="00BC2287" w:rsidRDefault="002838CC" w:rsidP="002838CC">
      <w:pPr>
        <w:jc w:val="center"/>
        <w:rPr>
          <w:rFonts w:ascii="PT Astra Serif" w:hAnsi="PT Astra Serif"/>
          <w:b/>
          <w:szCs w:val="26"/>
        </w:rPr>
      </w:pPr>
    </w:p>
    <w:p w:rsidR="009379E6" w:rsidRPr="00BC2287" w:rsidRDefault="009379E6" w:rsidP="002838CC">
      <w:pPr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5. Сроки и процедуры подготовки, рассмотрения проектов управленческих и иных решений,</w:t>
      </w:r>
      <w:r w:rsidR="00CA65AA" w:rsidRPr="00BC2287">
        <w:rPr>
          <w:rFonts w:ascii="PT Astra Serif" w:hAnsi="PT Astra Serif"/>
          <w:b/>
          <w:szCs w:val="26"/>
        </w:rPr>
        <w:t xml:space="preserve"> </w:t>
      </w:r>
      <w:r w:rsidRPr="00BC2287">
        <w:rPr>
          <w:rFonts w:ascii="PT Astra Serif" w:hAnsi="PT Astra Serif"/>
          <w:b/>
          <w:szCs w:val="26"/>
        </w:rPr>
        <w:t>порядок согласования и принятия данных решений</w:t>
      </w:r>
      <w:r w:rsidR="004D5F38" w:rsidRPr="00BC2287">
        <w:rPr>
          <w:rFonts w:ascii="PT Astra Serif" w:hAnsi="PT Astra Serif"/>
          <w:b/>
          <w:szCs w:val="26"/>
        </w:rPr>
        <w:t>:</w:t>
      </w:r>
    </w:p>
    <w:p w:rsidR="002838CC" w:rsidRPr="00BC2287" w:rsidRDefault="002838CC" w:rsidP="002838CC">
      <w:pPr>
        <w:jc w:val="center"/>
        <w:rPr>
          <w:rFonts w:ascii="PT Astra Serif" w:hAnsi="PT Astra Serif"/>
          <w:b/>
          <w:szCs w:val="26"/>
        </w:rPr>
      </w:pPr>
    </w:p>
    <w:p w:rsidR="00113326" w:rsidRPr="00BC2287" w:rsidRDefault="00113326" w:rsidP="00C42981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Сроки и процедуры подготовки, рассмотрения проектов решений, а также порядок согласования и принятия данных решений</w:t>
      </w:r>
      <w:r w:rsidR="004D5F38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2D0323" w:rsidRPr="00BC2287">
        <w:rPr>
          <w:rFonts w:ascii="PT Astra Serif" w:hAnsi="PT Astra Serif"/>
          <w:i/>
          <w:szCs w:val="26"/>
          <w:u w:val="single"/>
        </w:rPr>
        <w:t>Консультанта</w:t>
      </w:r>
      <w:r w:rsidR="004D5F38" w:rsidRPr="00BC2287">
        <w:rPr>
          <w:rFonts w:ascii="PT Astra Serif" w:hAnsi="PT Astra Serif"/>
          <w:i/>
          <w:szCs w:val="26"/>
          <w:u w:val="single"/>
        </w:rPr>
        <w:t xml:space="preserve"> Комитета</w:t>
      </w:r>
      <w:r w:rsidRPr="00BC2287">
        <w:rPr>
          <w:rFonts w:ascii="PT Astra Serif" w:hAnsi="PT Astra Serif"/>
          <w:i/>
          <w:szCs w:val="26"/>
          <w:u w:val="single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4D5F38" w:rsidRPr="00BC2287" w:rsidRDefault="004D5F38" w:rsidP="00960369">
      <w:pPr>
        <w:jc w:val="both"/>
        <w:rPr>
          <w:rFonts w:ascii="PT Astra Serif" w:hAnsi="PT Astra Serif"/>
          <w:szCs w:val="26"/>
        </w:rPr>
      </w:pPr>
    </w:p>
    <w:p w:rsidR="009379E6" w:rsidRPr="00BC2287" w:rsidRDefault="009379E6" w:rsidP="002838CC">
      <w:pPr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6. Порядок служебного взаимодействия</w:t>
      </w:r>
      <w:r w:rsidR="00242FAE" w:rsidRPr="00BC2287">
        <w:rPr>
          <w:rFonts w:ascii="PT Astra Serif" w:hAnsi="PT Astra Serif"/>
          <w:b/>
          <w:szCs w:val="26"/>
        </w:rPr>
        <w:t xml:space="preserve"> </w:t>
      </w:r>
      <w:r w:rsidRPr="00BC2287">
        <w:rPr>
          <w:rFonts w:ascii="PT Astra Serif" w:hAnsi="PT Astra Serif"/>
          <w:b/>
          <w:szCs w:val="26"/>
        </w:rPr>
        <w:t xml:space="preserve">государственного гражданского </w:t>
      </w:r>
      <w:r w:rsidR="00242FAE" w:rsidRPr="00BC2287">
        <w:rPr>
          <w:rFonts w:ascii="PT Astra Serif" w:hAnsi="PT Astra Serif"/>
          <w:b/>
          <w:szCs w:val="26"/>
        </w:rPr>
        <w:br/>
      </w:r>
      <w:r w:rsidRPr="00BC2287">
        <w:rPr>
          <w:rFonts w:ascii="PT Astra Serif" w:hAnsi="PT Astra Serif"/>
          <w:b/>
          <w:szCs w:val="26"/>
        </w:rPr>
        <w:t>служащего</w:t>
      </w:r>
      <w:r w:rsidR="00242FAE" w:rsidRPr="00BC2287">
        <w:rPr>
          <w:rFonts w:ascii="PT Astra Serif" w:hAnsi="PT Astra Serif"/>
          <w:b/>
          <w:szCs w:val="26"/>
        </w:rPr>
        <w:t xml:space="preserve"> </w:t>
      </w:r>
      <w:r w:rsidRPr="00BC2287">
        <w:rPr>
          <w:rFonts w:ascii="PT Astra Serif" w:hAnsi="PT Astra Serif"/>
          <w:b/>
          <w:szCs w:val="26"/>
        </w:rPr>
        <w:t>в связи с исполнением им должностных обязанностей</w:t>
      </w:r>
    </w:p>
    <w:p w:rsidR="002838CC" w:rsidRPr="00BC2287" w:rsidRDefault="002838CC" w:rsidP="00960369">
      <w:pPr>
        <w:jc w:val="both"/>
        <w:rPr>
          <w:rFonts w:ascii="PT Astra Serif" w:hAnsi="PT Astra Serif"/>
          <w:szCs w:val="26"/>
        </w:rPr>
      </w:pPr>
    </w:p>
    <w:p w:rsidR="001D1F0C" w:rsidRPr="00BC2287" w:rsidRDefault="009379E6" w:rsidP="00960369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lastRenderedPageBreak/>
        <w:t>6.1.</w:t>
      </w:r>
      <w:r w:rsidR="00242FAE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 xml:space="preserve">Порядок служебного взаимодействия государственного гражданского служащего с </w:t>
      </w:r>
      <w:r w:rsidR="00937804" w:rsidRPr="00BC2287">
        <w:rPr>
          <w:rFonts w:ascii="PT Astra Serif" w:hAnsi="PT Astra Serif"/>
          <w:szCs w:val="26"/>
        </w:rPr>
        <w:t xml:space="preserve">государственными </w:t>
      </w:r>
      <w:r w:rsidRPr="00BC2287">
        <w:rPr>
          <w:rFonts w:ascii="PT Astra Serif" w:hAnsi="PT Astra Serif"/>
          <w:szCs w:val="26"/>
        </w:rPr>
        <w:t xml:space="preserve">гражданскими служащими </w:t>
      </w:r>
      <w:r w:rsidR="00B74D17" w:rsidRPr="00BC2287">
        <w:rPr>
          <w:rFonts w:ascii="PT Astra Serif" w:hAnsi="PT Astra Serif"/>
          <w:szCs w:val="26"/>
        </w:rPr>
        <w:t xml:space="preserve">Департамента по управлению государственной собственностью </w:t>
      </w:r>
      <w:r w:rsidRPr="00BC2287">
        <w:rPr>
          <w:rFonts w:ascii="PT Astra Serif" w:hAnsi="PT Astra Serif"/>
          <w:szCs w:val="26"/>
        </w:rPr>
        <w:t>Томской области</w:t>
      </w:r>
      <w:r w:rsidR="001D1F0C" w:rsidRPr="00BC2287">
        <w:rPr>
          <w:rFonts w:ascii="PT Astra Serif" w:hAnsi="PT Astra Serif"/>
          <w:szCs w:val="26"/>
        </w:rPr>
        <w:t>:</w:t>
      </w:r>
    </w:p>
    <w:p w:rsidR="00960369" w:rsidRPr="00BC2287" w:rsidRDefault="00960369" w:rsidP="00C42981">
      <w:pPr>
        <w:ind w:left="142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szCs w:val="26"/>
          <w:u w:val="single"/>
        </w:rPr>
        <w:t xml:space="preserve">1. </w:t>
      </w:r>
      <w:r w:rsidRPr="00BC2287">
        <w:rPr>
          <w:rFonts w:ascii="PT Astra Serif" w:hAnsi="PT Astra Serif"/>
          <w:i/>
          <w:szCs w:val="26"/>
          <w:u w:val="single"/>
        </w:rPr>
        <w:t xml:space="preserve">При необходимости проработки вопроса специалистами прочей квалификации  государственный служащий имеет право обратиться с устной или письменной просьбой к председателю комитета экономического развития и приватизации  Департамента  об оказании помощи в выполнении данных обязанностей силами других сотрудников Департамента. В случае принятия положительного решения государственный служащий обязан четко проинструктировать непосредственных исполнителей о содержании поручения, сроках его исполнения. Ответственность за результат и качество выполнения поручений несет непосредственный исполнитель. </w:t>
      </w:r>
    </w:p>
    <w:p w:rsidR="009379E6" w:rsidRPr="00BC2287" w:rsidRDefault="00960369" w:rsidP="002D0A02">
      <w:pPr>
        <w:tabs>
          <w:tab w:val="left" w:pos="1134"/>
        </w:tabs>
        <w:ind w:left="142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szCs w:val="26"/>
          <w:u w:val="single"/>
        </w:rPr>
        <w:t xml:space="preserve">2. </w:t>
      </w:r>
      <w:r w:rsidR="002D0323" w:rsidRPr="00BC2287">
        <w:rPr>
          <w:rFonts w:ascii="PT Astra Serif" w:hAnsi="PT Astra Serif"/>
          <w:i/>
          <w:szCs w:val="26"/>
          <w:u w:val="single"/>
        </w:rPr>
        <w:t>Консультант</w:t>
      </w:r>
      <w:r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9A7F53" w:rsidRPr="00BC2287">
        <w:rPr>
          <w:rFonts w:ascii="PT Astra Serif" w:hAnsi="PT Astra Serif"/>
          <w:i/>
          <w:szCs w:val="26"/>
          <w:u w:val="single"/>
        </w:rPr>
        <w:t>К</w:t>
      </w:r>
      <w:r w:rsidRPr="00BC2287">
        <w:rPr>
          <w:rFonts w:ascii="PT Astra Serif" w:hAnsi="PT Astra Serif"/>
          <w:i/>
          <w:szCs w:val="26"/>
          <w:u w:val="single"/>
        </w:rPr>
        <w:t xml:space="preserve">омитета обязан выполнять поручения начальника и заместителей начальника  Департамента, не входящие в его должностные обязанности, если они согласованы с его непосредственным руководителем, в противном случае он имеет право отказаться от их исполнения. Если исполнение поручений, не входящих в должностные обязанности </w:t>
      </w:r>
      <w:r w:rsidR="00490EC3" w:rsidRPr="00BC2287">
        <w:rPr>
          <w:rFonts w:ascii="PT Astra Serif" w:hAnsi="PT Astra Serif"/>
          <w:i/>
          <w:szCs w:val="26"/>
          <w:u w:val="single"/>
        </w:rPr>
        <w:t>консультанта</w:t>
      </w:r>
      <w:r w:rsidRPr="00BC2287">
        <w:rPr>
          <w:rFonts w:ascii="PT Astra Serif" w:hAnsi="PT Astra Serif"/>
          <w:i/>
          <w:szCs w:val="26"/>
          <w:u w:val="single"/>
        </w:rPr>
        <w:t xml:space="preserve"> комитета экономического развития и приватизации Департамента, нарушают процедуры и сроки исполнения им своих прямых обязанностей, он имеет право потребовать у своего непосредственного руководителя письменного распоряжения о переносе сроков и изменения  процедур исполнения своих обязанностей.</w:t>
      </w:r>
    </w:p>
    <w:p w:rsidR="001D1F0C" w:rsidRPr="00BC2287" w:rsidRDefault="009379E6" w:rsidP="00242FAE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6.2.</w:t>
      </w:r>
      <w:r w:rsidR="00242FAE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Порядок служебного взаимодействия государственного гражданского служащего с</w:t>
      </w:r>
      <w:r w:rsidR="00937804" w:rsidRPr="00BC2287">
        <w:rPr>
          <w:rFonts w:ascii="PT Astra Serif" w:hAnsi="PT Astra Serif"/>
          <w:szCs w:val="26"/>
        </w:rPr>
        <w:t xml:space="preserve"> государственными</w:t>
      </w:r>
      <w:r w:rsidRPr="00BC2287">
        <w:rPr>
          <w:rFonts w:ascii="PT Astra Serif" w:hAnsi="PT Astra Serif"/>
          <w:szCs w:val="26"/>
        </w:rPr>
        <w:t xml:space="preserve">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</w:t>
      </w:r>
      <w:r w:rsidR="001D1F0C" w:rsidRPr="00BC2287">
        <w:rPr>
          <w:rFonts w:ascii="PT Astra Serif" w:hAnsi="PT Astra Serif"/>
          <w:szCs w:val="26"/>
        </w:rPr>
        <w:t>:</w:t>
      </w:r>
    </w:p>
    <w:p w:rsidR="00960369" w:rsidRPr="00BC2287" w:rsidRDefault="002D0A02" w:rsidP="003C4419">
      <w:pPr>
        <w:tabs>
          <w:tab w:val="left" w:pos="851"/>
        </w:tabs>
        <w:ind w:right="-1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Г</w:t>
      </w:r>
      <w:r w:rsidR="00960369" w:rsidRPr="00BC2287">
        <w:rPr>
          <w:rFonts w:ascii="PT Astra Serif" w:hAnsi="PT Astra Serif"/>
          <w:i/>
          <w:szCs w:val="26"/>
          <w:u w:val="single"/>
        </w:rPr>
        <w:t xml:space="preserve">осударственный гражданский служащий при исполнении своих профессиональных обязанностей взаимодействует с иными исполнительными органами государственной власти области через специалистов, уполномоченных вести работу по вопросам, относящимся к компетенции </w:t>
      </w:r>
      <w:r w:rsidR="003C4419" w:rsidRPr="00BC2287">
        <w:rPr>
          <w:rFonts w:ascii="PT Astra Serif" w:hAnsi="PT Astra Serif"/>
          <w:i/>
          <w:szCs w:val="26"/>
          <w:u w:val="single"/>
        </w:rPr>
        <w:t>К</w:t>
      </w:r>
      <w:r w:rsidR="00960369" w:rsidRPr="00BC2287">
        <w:rPr>
          <w:rFonts w:ascii="PT Astra Serif" w:hAnsi="PT Astra Serif"/>
          <w:i/>
          <w:szCs w:val="26"/>
          <w:u w:val="single"/>
        </w:rPr>
        <w:t xml:space="preserve">омитета. </w:t>
      </w:r>
    </w:p>
    <w:p w:rsidR="002A628D" w:rsidRPr="00BC2287" w:rsidRDefault="009379E6" w:rsidP="002A628D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6.3.</w:t>
      </w:r>
      <w:r w:rsidR="00242FAE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Порядок служебного взаимодействия государственного гражданского служащего с другими организациями и гражданами</w:t>
      </w:r>
      <w:r w:rsidR="001D1F0C" w:rsidRPr="00BC2287">
        <w:rPr>
          <w:rFonts w:ascii="PT Astra Serif" w:hAnsi="PT Astra Serif"/>
          <w:szCs w:val="26"/>
        </w:rPr>
        <w:t>:</w:t>
      </w:r>
    </w:p>
    <w:p w:rsidR="002A628D" w:rsidRPr="00BC2287" w:rsidRDefault="0080233E" w:rsidP="002A628D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1</w:t>
      </w:r>
      <w:r w:rsidR="002A628D" w:rsidRPr="00BC2287">
        <w:rPr>
          <w:rFonts w:ascii="PT Astra Serif" w:hAnsi="PT Astra Serif"/>
          <w:i/>
          <w:szCs w:val="26"/>
          <w:u w:val="single"/>
        </w:rPr>
        <w:t xml:space="preserve">. </w:t>
      </w:r>
      <w:r w:rsidR="002D0323" w:rsidRPr="00BC2287">
        <w:rPr>
          <w:rFonts w:ascii="PT Astra Serif" w:hAnsi="PT Astra Serif"/>
          <w:i/>
          <w:szCs w:val="26"/>
          <w:u w:val="single"/>
        </w:rPr>
        <w:t>Консультант</w:t>
      </w:r>
      <w:r w:rsidRPr="00BC2287">
        <w:rPr>
          <w:rFonts w:ascii="PT Astra Serif" w:hAnsi="PT Astra Serif"/>
          <w:i/>
          <w:szCs w:val="26"/>
          <w:u w:val="single"/>
        </w:rPr>
        <w:t xml:space="preserve"> обязан соблюдать сроки исполнения поручений по письменным обращениям граждан и организаций.</w:t>
      </w:r>
    </w:p>
    <w:p w:rsidR="002A628D" w:rsidRPr="00BC2287" w:rsidRDefault="0080233E" w:rsidP="002A628D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2</w:t>
      </w:r>
      <w:r w:rsidR="002A628D" w:rsidRPr="00BC2287">
        <w:rPr>
          <w:rFonts w:ascii="PT Astra Serif" w:hAnsi="PT Astra Serif"/>
          <w:i/>
          <w:szCs w:val="26"/>
          <w:u w:val="single"/>
        </w:rPr>
        <w:t>.</w:t>
      </w:r>
      <w:r w:rsidR="00960369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2D0323" w:rsidRPr="00BC2287">
        <w:rPr>
          <w:rFonts w:ascii="PT Astra Serif" w:hAnsi="PT Astra Serif"/>
          <w:i/>
          <w:szCs w:val="26"/>
          <w:u w:val="single"/>
        </w:rPr>
        <w:t xml:space="preserve">Консультант </w:t>
      </w:r>
      <w:r w:rsidR="00960369" w:rsidRPr="00BC2287">
        <w:rPr>
          <w:rFonts w:ascii="PT Astra Serif" w:hAnsi="PT Astra Serif"/>
          <w:i/>
          <w:szCs w:val="26"/>
          <w:u w:val="single"/>
        </w:rPr>
        <w:t>обязан работать с письмами и заявлениями граждан в строгом соответствии с требованиями Регламента работы Администрации Томской области</w:t>
      </w:r>
      <w:r w:rsidRPr="00BC2287">
        <w:rPr>
          <w:rFonts w:ascii="PT Astra Serif" w:hAnsi="PT Astra Serif"/>
          <w:i/>
          <w:szCs w:val="26"/>
          <w:u w:val="single"/>
        </w:rPr>
        <w:t>.</w:t>
      </w:r>
    </w:p>
    <w:p w:rsidR="00960369" w:rsidRPr="00BC2287" w:rsidRDefault="002A628D" w:rsidP="002A628D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3.</w:t>
      </w:r>
      <w:r w:rsidR="00960369" w:rsidRPr="00BC2287">
        <w:rPr>
          <w:rFonts w:ascii="PT Astra Serif" w:hAnsi="PT Astra Serif"/>
          <w:i/>
          <w:szCs w:val="26"/>
          <w:u w:val="single"/>
        </w:rPr>
        <w:t xml:space="preserve"> </w:t>
      </w:r>
      <w:r w:rsidR="002D0323" w:rsidRPr="00BC2287">
        <w:rPr>
          <w:rFonts w:ascii="PT Astra Serif" w:hAnsi="PT Astra Serif"/>
          <w:i/>
          <w:szCs w:val="26"/>
          <w:u w:val="single"/>
        </w:rPr>
        <w:t xml:space="preserve">Консультант </w:t>
      </w:r>
      <w:r w:rsidR="00960369" w:rsidRPr="00BC2287">
        <w:rPr>
          <w:rFonts w:ascii="PT Astra Serif" w:hAnsi="PT Astra Serif"/>
          <w:i/>
          <w:szCs w:val="26"/>
          <w:u w:val="single"/>
        </w:rPr>
        <w:t xml:space="preserve">имеет право отказать гражданину в предоставлении ему </w:t>
      </w:r>
      <w:r w:rsidRPr="00BC2287">
        <w:rPr>
          <w:rFonts w:ascii="PT Astra Serif" w:hAnsi="PT Astra Serif"/>
          <w:i/>
          <w:szCs w:val="26"/>
          <w:u w:val="single"/>
        </w:rPr>
        <w:t>информации</w:t>
      </w:r>
      <w:r w:rsidR="00960369" w:rsidRPr="00BC2287">
        <w:rPr>
          <w:rFonts w:ascii="PT Astra Serif" w:hAnsi="PT Astra Serif"/>
          <w:i/>
          <w:szCs w:val="26"/>
          <w:u w:val="single"/>
        </w:rPr>
        <w:t>, выходящей за рамки компетенции его должности.</w:t>
      </w:r>
    </w:p>
    <w:p w:rsidR="002838CC" w:rsidRPr="00BC2287" w:rsidRDefault="002838CC" w:rsidP="002838CC">
      <w:pPr>
        <w:jc w:val="center"/>
        <w:rPr>
          <w:rFonts w:ascii="PT Astra Serif" w:hAnsi="PT Astra Serif"/>
          <w:b/>
          <w:szCs w:val="26"/>
        </w:rPr>
      </w:pPr>
    </w:p>
    <w:p w:rsidR="009379E6" w:rsidRPr="00BC2287" w:rsidRDefault="00242FAE" w:rsidP="002838CC">
      <w:pPr>
        <w:jc w:val="center"/>
        <w:rPr>
          <w:rFonts w:ascii="PT Astra Serif" w:hAnsi="PT Astra Serif"/>
          <w:b/>
          <w:szCs w:val="26"/>
        </w:rPr>
      </w:pPr>
      <w:r w:rsidRPr="00BC2287">
        <w:rPr>
          <w:rFonts w:ascii="PT Astra Serif" w:hAnsi="PT Astra Serif"/>
          <w:b/>
          <w:szCs w:val="26"/>
        </w:rPr>
        <w:t>7. </w:t>
      </w:r>
      <w:r w:rsidR="009379E6" w:rsidRPr="00BC2287">
        <w:rPr>
          <w:rFonts w:ascii="PT Astra Serif" w:hAnsi="PT Astra Serif"/>
          <w:b/>
          <w:szCs w:val="26"/>
        </w:rPr>
        <w:t>Поощрение и ответственность государственного</w:t>
      </w:r>
      <w:r w:rsidRPr="00BC2287">
        <w:rPr>
          <w:rFonts w:ascii="PT Astra Serif" w:hAnsi="PT Astra Serif"/>
          <w:b/>
          <w:szCs w:val="26"/>
        </w:rPr>
        <w:t xml:space="preserve"> </w:t>
      </w:r>
      <w:r w:rsidR="009379E6" w:rsidRPr="00BC2287">
        <w:rPr>
          <w:rFonts w:ascii="PT Astra Serif" w:hAnsi="PT Astra Serif"/>
          <w:b/>
          <w:szCs w:val="26"/>
        </w:rPr>
        <w:t xml:space="preserve">гражданского </w:t>
      </w:r>
      <w:r w:rsidRPr="00BC2287">
        <w:rPr>
          <w:rFonts w:ascii="PT Astra Serif" w:hAnsi="PT Astra Serif"/>
          <w:b/>
          <w:szCs w:val="26"/>
        </w:rPr>
        <w:br/>
      </w:r>
      <w:r w:rsidR="009379E6" w:rsidRPr="00BC2287">
        <w:rPr>
          <w:rFonts w:ascii="PT Astra Serif" w:hAnsi="PT Astra Serif"/>
          <w:b/>
          <w:szCs w:val="26"/>
        </w:rPr>
        <w:t>служащего за результаты исполнения</w:t>
      </w:r>
      <w:r w:rsidRPr="00BC2287">
        <w:rPr>
          <w:rFonts w:ascii="PT Astra Serif" w:hAnsi="PT Astra Serif"/>
          <w:b/>
          <w:szCs w:val="26"/>
        </w:rPr>
        <w:t xml:space="preserve"> </w:t>
      </w:r>
      <w:r w:rsidR="009379E6" w:rsidRPr="00BC2287">
        <w:rPr>
          <w:rFonts w:ascii="PT Astra Serif" w:hAnsi="PT Astra Serif"/>
          <w:b/>
          <w:szCs w:val="26"/>
        </w:rPr>
        <w:t xml:space="preserve">должностных обязанностей, </w:t>
      </w:r>
      <w:r w:rsidRPr="00BC2287">
        <w:rPr>
          <w:rFonts w:ascii="PT Astra Serif" w:hAnsi="PT Astra Serif"/>
          <w:b/>
          <w:szCs w:val="26"/>
        </w:rPr>
        <w:br/>
      </w:r>
      <w:r w:rsidR="009379E6" w:rsidRPr="00BC2287">
        <w:rPr>
          <w:rFonts w:ascii="PT Astra Serif" w:hAnsi="PT Astra Serif"/>
          <w:b/>
          <w:szCs w:val="26"/>
        </w:rPr>
        <w:t>соблюдение ограничений и запретов,</w:t>
      </w:r>
      <w:r w:rsidRPr="00BC2287">
        <w:rPr>
          <w:rFonts w:ascii="PT Astra Serif" w:hAnsi="PT Astra Serif"/>
          <w:b/>
          <w:szCs w:val="26"/>
        </w:rPr>
        <w:t xml:space="preserve"> </w:t>
      </w:r>
      <w:r w:rsidR="009379E6" w:rsidRPr="00BC2287">
        <w:rPr>
          <w:rFonts w:ascii="PT Astra Serif" w:hAnsi="PT Astra Serif"/>
          <w:b/>
          <w:szCs w:val="26"/>
        </w:rPr>
        <w:t xml:space="preserve">требований о предотвращении </w:t>
      </w:r>
      <w:r w:rsidRPr="00BC2287">
        <w:rPr>
          <w:rFonts w:ascii="PT Astra Serif" w:hAnsi="PT Astra Serif"/>
          <w:b/>
          <w:szCs w:val="26"/>
        </w:rPr>
        <w:br/>
      </w:r>
      <w:r w:rsidR="009379E6" w:rsidRPr="00BC2287">
        <w:rPr>
          <w:rFonts w:ascii="PT Astra Serif" w:hAnsi="PT Astra Serif"/>
          <w:b/>
          <w:szCs w:val="26"/>
        </w:rPr>
        <w:t>или об урегулировании конфликта</w:t>
      </w:r>
      <w:r w:rsidRPr="00BC2287">
        <w:rPr>
          <w:rFonts w:ascii="PT Astra Serif" w:hAnsi="PT Astra Serif"/>
          <w:b/>
          <w:szCs w:val="26"/>
        </w:rPr>
        <w:t xml:space="preserve"> </w:t>
      </w:r>
      <w:r w:rsidR="009379E6" w:rsidRPr="00BC2287">
        <w:rPr>
          <w:rFonts w:ascii="PT Astra Serif" w:hAnsi="PT Astra Serif"/>
          <w:b/>
          <w:szCs w:val="26"/>
        </w:rPr>
        <w:t xml:space="preserve">интересов и исполнение </w:t>
      </w:r>
      <w:r w:rsidRPr="00BC2287">
        <w:rPr>
          <w:rFonts w:ascii="PT Astra Serif" w:hAnsi="PT Astra Serif"/>
          <w:b/>
          <w:szCs w:val="26"/>
        </w:rPr>
        <w:br/>
      </w:r>
      <w:r w:rsidR="009379E6" w:rsidRPr="00BC2287">
        <w:rPr>
          <w:rFonts w:ascii="PT Astra Serif" w:hAnsi="PT Astra Serif"/>
          <w:b/>
          <w:szCs w:val="26"/>
        </w:rPr>
        <w:t>обязанностей, установленных в целях</w:t>
      </w:r>
      <w:r w:rsidRPr="00BC2287">
        <w:rPr>
          <w:rFonts w:ascii="PT Astra Serif" w:hAnsi="PT Astra Serif"/>
          <w:b/>
          <w:szCs w:val="26"/>
        </w:rPr>
        <w:t xml:space="preserve"> </w:t>
      </w:r>
      <w:r w:rsidR="009379E6" w:rsidRPr="00BC2287">
        <w:rPr>
          <w:rFonts w:ascii="PT Astra Serif" w:hAnsi="PT Astra Serif"/>
          <w:b/>
          <w:szCs w:val="26"/>
        </w:rPr>
        <w:t>противодействия коррупции</w:t>
      </w:r>
    </w:p>
    <w:p w:rsidR="002838CC" w:rsidRPr="00BC2287" w:rsidRDefault="002838CC" w:rsidP="001013C5">
      <w:pPr>
        <w:jc w:val="both"/>
        <w:rPr>
          <w:rFonts w:ascii="PT Astra Serif" w:hAnsi="PT Astra Serif"/>
          <w:szCs w:val="26"/>
        </w:rPr>
      </w:pPr>
    </w:p>
    <w:p w:rsidR="00242FAE" w:rsidRPr="00BC2287" w:rsidRDefault="009379E6" w:rsidP="001013C5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7.1.</w:t>
      </w:r>
      <w:r w:rsidR="00242FAE" w:rsidRPr="00BC2287">
        <w:rPr>
          <w:rFonts w:ascii="PT Astra Serif" w:hAnsi="PT Astra Serif"/>
          <w:szCs w:val="26"/>
        </w:rPr>
        <w:t> </w:t>
      </w:r>
      <w:r w:rsidRPr="00BC2287">
        <w:rPr>
          <w:rFonts w:ascii="PT Astra Serif" w:hAnsi="PT Astra Serif"/>
          <w:szCs w:val="26"/>
        </w:rPr>
        <w:t>Поощрение и награждение государственного гражданского служащего</w:t>
      </w:r>
      <w:r w:rsidR="001D1F0C" w:rsidRPr="00BC2287">
        <w:rPr>
          <w:rFonts w:ascii="PT Astra Serif" w:hAnsi="PT Astra Serif"/>
          <w:szCs w:val="26"/>
        </w:rPr>
        <w:t>:</w:t>
      </w:r>
      <w:r w:rsidRPr="00BC2287">
        <w:rPr>
          <w:rFonts w:ascii="PT Astra Serif" w:hAnsi="PT Astra Serif"/>
          <w:szCs w:val="26"/>
        </w:rPr>
        <w:t xml:space="preserve"> </w:t>
      </w: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1. За безупречную и эффективную гражданскую службу к государственному гражданскому служащему применяются поощрения и награждения в соответствии со </w:t>
      </w:r>
      <w:hyperlink r:id="rId8" w:history="1">
        <w:r w:rsidRPr="00BC2287">
          <w:rPr>
            <w:rFonts w:ascii="PT Astra Serif" w:hAnsi="PT Astra Serif"/>
            <w:i/>
            <w:szCs w:val="26"/>
            <w:u w:val="single"/>
          </w:rPr>
          <w:t>статьей 55</w:t>
        </w:r>
      </w:hyperlink>
      <w:r w:rsidRPr="00BC2287">
        <w:rPr>
          <w:rFonts w:ascii="PT Astra Serif" w:hAnsi="PT Astra Serif"/>
          <w:i/>
          <w:szCs w:val="26"/>
          <w:u w:val="single"/>
        </w:rPr>
        <w:t xml:space="preserve"> Федерального закона от 27 июля 2004 года № 79-ФЗ «О государственной гражданской службе Российской Федерации», статьей 7-2 Закона Томской области от 9 декабря 2005 года № 231-ОЗ «О государственной гражданской службе Томской области».</w:t>
      </w: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lastRenderedPageBreak/>
        <w:t>2. Государственный гражданский служащий имеет право претендовать на  материальное вознаграждение по итогам работы за месяц, квартал и год, если достигнуты показатели результативности и эффективности его профессиональной деятельности.</w:t>
      </w: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3.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33EC" w:rsidRPr="00BC2287" w:rsidRDefault="00D933EC" w:rsidP="00173F4B">
      <w:pPr>
        <w:jc w:val="both"/>
        <w:rPr>
          <w:rFonts w:ascii="PT Astra Serif" w:hAnsi="PT Astra Serif"/>
          <w:szCs w:val="26"/>
        </w:rPr>
      </w:pPr>
    </w:p>
    <w:p w:rsidR="00173F4B" w:rsidRPr="00BC2287" w:rsidRDefault="009379E6" w:rsidP="00173F4B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7.2.</w:t>
      </w:r>
      <w:r w:rsidR="00242FAE" w:rsidRPr="00BC2287">
        <w:rPr>
          <w:rFonts w:ascii="PT Astra Serif" w:hAnsi="PT Astra Serif"/>
          <w:szCs w:val="26"/>
        </w:rPr>
        <w:t> </w:t>
      </w:r>
      <w:r w:rsidR="00173F4B" w:rsidRPr="00BC2287">
        <w:rPr>
          <w:rFonts w:ascii="PT Astra Serif" w:hAnsi="PT Astra Serif"/>
          <w:szCs w:val="26"/>
        </w:rPr>
        <w:t xml:space="preserve">Ответственность государственного гражданского служащего </w:t>
      </w:r>
    </w:p>
    <w:p w:rsidR="003B7213" w:rsidRPr="00BC2287" w:rsidRDefault="00173F4B" w:rsidP="00173F4B">
      <w:pPr>
        <w:jc w:val="both"/>
        <w:rPr>
          <w:rFonts w:ascii="PT Astra Serif" w:hAnsi="PT Astra Serif"/>
          <w:szCs w:val="26"/>
        </w:rPr>
      </w:pPr>
      <w:r w:rsidRPr="00BC2287">
        <w:rPr>
          <w:rFonts w:ascii="PT Astra Serif" w:hAnsi="PT Astra Serif"/>
          <w:szCs w:val="26"/>
        </w:rPr>
        <w:t>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p w:rsidR="00D933EC" w:rsidRPr="00BC2287" w:rsidRDefault="00D933EC" w:rsidP="003B7213">
      <w:pPr>
        <w:jc w:val="both"/>
        <w:rPr>
          <w:rFonts w:ascii="PT Astra Serif" w:hAnsi="PT Astra Serif"/>
          <w:i/>
          <w:szCs w:val="26"/>
          <w:u w:val="single"/>
        </w:rPr>
      </w:pP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1. Государственный гражданский служащий несет ответственность за неисполнение или ненадлежащее исполнение своих должностных обязанностей, указанных в пункте 3.1. раздела 3 настоящего должностного регламента, а также служебных обязанностей, предусмотренных Федеральным законом от 27 июля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коррупции», другими федеральными законами.</w:t>
      </w:r>
    </w:p>
    <w:p w:rsidR="00D933EC" w:rsidRPr="00BC2287" w:rsidRDefault="00D933EC" w:rsidP="003B7213">
      <w:pPr>
        <w:jc w:val="both"/>
        <w:rPr>
          <w:rFonts w:ascii="PT Astra Serif" w:hAnsi="PT Astra Serif"/>
          <w:i/>
          <w:szCs w:val="26"/>
          <w:u w:val="single"/>
        </w:rPr>
      </w:pP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2. Основными показателями неисполнения или ненадлежащего исполнения государственным гражданским служащим должностных  обязанностей являются:</w:t>
      </w: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нарушение сроков исполнения должностных обязанностей;</w:t>
      </w: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некачественная подготовка документов, выполнение поручений;</w:t>
      </w: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нарушение Регламента работы Администрации Томской области;</w:t>
      </w:r>
    </w:p>
    <w:p w:rsidR="003B7213" w:rsidRPr="00BC2287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- жалобы со стороны </w:t>
      </w:r>
      <w:r w:rsidR="002D0A02" w:rsidRPr="00BC2287">
        <w:rPr>
          <w:rFonts w:ascii="PT Astra Serif" w:hAnsi="PT Astra Serif"/>
          <w:i/>
          <w:szCs w:val="26"/>
          <w:u w:val="single"/>
        </w:rPr>
        <w:t>г</w:t>
      </w:r>
      <w:r w:rsidRPr="00BC2287">
        <w:rPr>
          <w:rFonts w:ascii="PT Astra Serif" w:hAnsi="PT Astra Serif"/>
          <w:i/>
          <w:szCs w:val="26"/>
          <w:u w:val="single"/>
        </w:rPr>
        <w:t>осударственных гражданских служащих Департамента на неправомерные действия государственного гражданского служащего в процессе исполнения им должностных обязанностей;</w:t>
      </w:r>
    </w:p>
    <w:p w:rsidR="003B7213" w:rsidRDefault="003B7213" w:rsidP="003B7213">
      <w:pPr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>-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4A4E2E" w:rsidRDefault="00960369" w:rsidP="003B721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r w:rsidRPr="00BC2287">
        <w:rPr>
          <w:rFonts w:ascii="PT Astra Serif" w:hAnsi="PT Astra Serif"/>
          <w:i/>
          <w:szCs w:val="26"/>
          <w:u w:val="single"/>
        </w:rPr>
        <w:t xml:space="preserve">3. </w:t>
      </w:r>
      <w:r w:rsidR="008A1E2F" w:rsidRPr="00BC2287">
        <w:rPr>
          <w:rFonts w:ascii="PT Astra Serif" w:hAnsi="PT Astra Serif"/>
          <w:i/>
          <w:szCs w:val="26"/>
          <w:u w:val="single"/>
        </w:rPr>
        <w:t>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E15976" w:rsidRDefault="00E15976" w:rsidP="003B721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</w:p>
    <w:p w:rsidR="00E15976" w:rsidRPr="00BC2287" w:rsidRDefault="00E15976" w:rsidP="003B721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u w:val="single"/>
        </w:rPr>
      </w:pPr>
      <w:bookmarkStart w:id="0" w:name="_GoBack"/>
      <w:bookmarkEnd w:id="0"/>
    </w:p>
    <w:sectPr w:rsidR="00E15976" w:rsidRPr="00BC2287" w:rsidSect="00277973">
      <w:footerReference w:type="default" r:id="rId9"/>
      <w:footerReference w:type="first" r:id="rId10"/>
      <w:pgSz w:w="11907" w:h="16840" w:code="9"/>
      <w:pgMar w:top="851" w:right="708" w:bottom="709" w:left="1134" w:header="720" w:footer="567" w:gutter="0"/>
      <w:pgNumType w:start="1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446" w:rsidRDefault="009E0446">
      <w:r>
        <w:separator/>
      </w:r>
    </w:p>
  </w:endnote>
  <w:endnote w:type="continuationSeparator" w:id="0">
    <w:p w:rsidR="009E0446" w:rsidRDefault="009E0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73" w:rsidRDefault="002779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8C4BC1">
      <w:rPr>
        <w:noProof/>
      </w:rPr>
      <w:t>3</w:t>
    </w:r>
    <w:r>
      <w:fldChar w:fldCharType="end"/>
    </w:r>
  </w:p>
  <w:p w:rsidR="00277973" w:rsidRDefault="0027797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73" w:rsidRDefault="002779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277973" w:rsidRDefault="0027797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446" w:rsidRDefault="009E0446">
      <w:r>
        <w:separator/>
      </w:r>
    </w:p>
  </w:footnote>
  <w:footnote w:type="continuationSeparator" w:id="0">
    <w:p w:rsidR="009E0446" w:rsidRDefault="009E0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B20E4"/>
    <w:multiLevelType w:val="hybridMultilevel"/>
    <w:tmpl w:val="3634D4C0"/>
    <w:lvl w:ilvl="0" w:tplc="00F408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954A80"/>
    <w:multiLevelType w:val="hybridMultilevel"/>
    <w:tmpl w:val="DA3020AE"/>
    <w:lvl w:ilvl="0" w:tplc="714CF46C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5AD51DA"/>
    <w:multiLevelType w:val="hybridMultilevel"/>
    <w:tmpl w:val="A1ACCB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B0555CE"/>
    <w:multiLevelType w:val="hybridMultilevel"/>
    <w:tmpl w:val="0FC08B38"/>
    <w:lvl w:ilvl="0" w:tplc="E26CC5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4D3069"/>
    <w:multiLevelType w:val="hybridMultilevel"/>
    <w:tmpl w:val="E9CCB8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6">
    <w:nsid w:val="381F4E88"/>
    <w:multiLevelType w:val="hybridMultilevel"/>
    <w:tmpl w:val="D076F494"/>
    <w:lvl w:ilvl="0" w:tplc="866A386C">
      <w:start w:val="1"/>
      <w:numFmt w:val="decimal"/>
      <w:lvlText w:val="%1."/>
      <w:lvlJc w:val="left"/>
      <w:pPr>
        <w:ind w:left="1069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EF16837"/>
    <w:multiLevelType w:val="hybridMultilevel"/>
    <w:tmpl w:val="F0B60F68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8A4FA8"/>
    <w:multiLevelType w:val="hybridMultilevel"/>
    <w:tmpl w:val="86FE67B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55751E65"/>
    <w:multiLevelType w:val="hybridMultilevel"/>
    <w:tmpl w:val="1C74CF54"/>
    <w:lvl w:ilvl="0" w:tplc="407411F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084A07"/>
    <w:multiLevelType w:val="hybridMultilevel"/>
    <w:tmpl w:val="8C66A14C"/>
    <w:lvl w:ilvl="0" w:tplc="AE9AD48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33257"/>
    <w:multiLevelType w:val="hybridMultilevel"/>
    <w:tmpl w:val="8F02D684"/>
    <w:lvl w:ilvl="0" w:tplc="DB20F48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8B23323"/>
    <w:multiLevelType w:val="hybridMultilevel"/>
    <w:tmpl w:val="15106908"/>
    <w:lvl w:ilvl="0" w:tplc="7730E24C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AC96B8D"/>
    <w:multiLevelType w:val="hybridMultilevel"/>
    <w:tmpl w:val="36966214"/>
    <w:lvl w:ilvl="0" w:tplc="281C31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46D4153"/>
    <w:multiLevelType w:val="hybridMultilevel"/>
    <w:tmpl w:val="4F640678"/>
    <w:lvl w:ilvl="0" w:tplc="BA222F06">
      <w:start w:val="1"/>
      <w:numFmt w:val="decimal"/>
      <w:lvlText w:val="%1."/>
      <w:lvlJc w:val="left"/>
      <w:pPr>
        <w:ind w:left="1412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5">
    <w:nsid w:val="7AED269A"/>
    <w:multiLevelType w:val="hybridMultilevel"/>
    <w:tmpl w:val="2BE2C5D8"/>
    <w:lvl w:ilvl="0" w:tplc="4ACE47D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5"/>
  </w:num>
  <w:num w:numId="3">
    <w:abstractNumId w:val="14"/>
  </w:num>
  <w:num w:numId="4">
    <w:abstractNumId w:val="6"/>
  </w:num>
  <w:num w:numId="5">
    <w:abstractNumId w:val="13"/>
  </w:num>
  <w:num w:numId="6">
    <w:abstractNumId w:val="3"/>
  </w:num>
  <w:num w:numId="7">
    <w:abstractNumId w:val="11"/>
  </w:num>
  <w:num w:numId="8">
    <w:abstractNumId w:val="15"/>
  </w:num>
  <w:num w:numId="9">
    <w:abstractNumId w:val="1"/>
  </w:num>
  <w:num w:numId="10">
    <w:abstractNumId w:val="12"/>
  </w:num>
  <w:num w:numId="11">
    <w:abstractNumId w:val="8"/>
  </w:num>
  <w:num w:numId="12">
    <w:abstractNumId w:val="4"/>
  </w:num>
  <w:num w:numId="13">
    <w:abstractNumId w:val="10"/>
  </w:num>
  <w:num w:numId="14">
    <w:abstractNumId w:val="9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30"/>
    <w:rsid w:val="00001894"/>
    <w:rsid w:val="00002638"/>
    <w:rsid w:val="00003637"/>
    <w:rsid w:val="000057EA"/>
    <w:rsid w:val="00005C5B"/>
    <w:rsid w:val="00007E47"/>
    <w:rsid w:val="000118DB"/>
    <w:rsid w:val="00020B79"/>
    <w:rsid w:val="00020DDD"/>
    <w:rsid w:val="00024763"/>
    <w:rsid w:val="000325B1"/>
    <w:rsid w:val="00033607"/>
    <w:rsid w:val="00033CB6"/>
    <w:rsid w:val="00036606"/>
    <w:rsid w:val="000372E7"/>
    <w:rsid w:val="00040151"/>
    <w:rsid w:val="000439B6"/>
    <w:rsid w:val="00044AE0"/>
    <w:rsid w:val="000460A9"/>
    <w:rsid w:val="00047486"/>
    <w:rsid w:val="00053AEC"/>
    <w:rsid w:val="00054305"/>
    <w:rsid w:val="00060AC7"/>
    <w:rsid w:val="00060E32"/>
    <w:rsid w:val="00066527"/>
    <w:rsid w:val="00067ABC"/>
    <w:rsid w:val="00070AEB"/>
    <w:rsid w:val="00072E70"/>
    <w:rsid w:val="0008362A"/>
    <w:rsid w:val="000837F6"/>
    <w:rsid w:val="00085330"/>
    <w:rsid w:val="00086343"/>
    <w:rsid w:val="00087D13"/>
    <w:rsid w:val="00091EB2"/>
    <w:rsid w:val="00096806"/>
    <w:rsid w:val="000A10EC"/>
    <w:rsid w:val="000B2D27"/>
    <w:rsid w:val="000B36F7"/>
    <w:rsid w:val="000B44BC"/>
    <w:rsid w:val="000B4D6A"/>
    <w:rsid w:val="000B7163"/>
    <w:rsid w:val="000C12F1"/>
    <w:rsid w:val="000C1C13"/>
    <w:rsid w:val="000C32EA"/>
    <w:rsid w:val="000C698B"/>
    <w:rsid w:val="000C6E59"/>
    <w:rsid w:val="000D1591"/>
    <w:rsid w:val="000D2062"/>
    <w:rsid w:val="000D4BBC"/>
    <w:rsid w:val="000D4F93"/>
    <w:rsid w:val="000D6F70"/>
    <w:rsid w:val="000D7546"/>
    <w:rsid w:val="000E13DC"/>
    <w:rsid w:val="000E652F"/>
    <w:rsid w:val="000F2E77"/>
    <w:rsid w:val="000F3A94"/>
    <w:rsid w:val="000F5111"/>
    <w:rsid w:val="000F58D5"/>
    <w:rsid w:val="000F728B"/>
    <w:rsid w:val="001013C5"/>
    <w:rsid w:val="001049D3"/>
    <w:rsid w:val="00107961"/>
    <w:rsid w:val="00112A19"/>
    <w:rsid w:val="001130AF"/>
    <w:rsid w:val="00113326"/>
    <w:rsid w:val="001167E4"/>
    <w:rsid w:val="00120ECF"/>
    <w:rsid w:val="00123A42"/>
    <w:rsid w:val="00123B2C"/>
    <w:rsid w:val="0012708D"/>
    <w:rsid w:val="0013384E"/>
    <w:rsid w:val="00133A22"/>
    <w:rsid w:val="001350EA"/>
    <w:rsid w:val="00136E78"/>
    <w:rsid w:val="00141983"/>
    <w:rsid w:val="00146F38"/>
    <w:rsid w:val="00151FFD"/>
    <w:rsid w:val="00152321"/>
    <w:rsid w:val="00152C7C"/>
    <w:rsid w:val="00154DA5"/>
    <w:rsid w:val="001575B5"/>
    <w:rsid w:val="001632B1"/>
    <w:rsid w:val="00165651"/>
    <w:rsid w:val="00166CDD"/>
    <w:rsid w:val="0017286C"/>
    <w:rsid w:val="00173F4B"/>
    <w:rsid w:val="0017579E"/>
    <w:rsid w:val="001763E1"/>
    <w:rsid w:val="001809EC"/>
    <w:rsid w:val="00183898"/>
    <w:rsid w:val="001841FE"/>
    <w:rsid w:val="001849F5"/>
    <w:rsid w:val="001903F7"/>
    <w:rsid w:val="001907C1"/>
    <w:rsid w:val="00194F8A"/>
    <w:rsid w:val="00195C81"/>
    <w:rsid w:val="00197259"/>
    <w:rsid w:val="00197913"/>
    <w:rsid w:val="001A100B"/>
    <w:rsid w:val="001A13FF"/>
    <w:rsid w:val="001A1517"/>
    <w:rsid w:val="001B0CCA"/>
    <w:rsid w:val="001C021C"/>
    <w:rsid w:val="001C1316"/>
    <w:rsid w:val="001C5D34"/>
    <w:rsid w:val="001D1F0C"/>
    <w:rsid w:val="001D523D"/>
    <w:rsid w:val="001D5D21"/>
    <w:rsid w:val="001E1AF5"/>
    <w:rsid w:val="001E228A"/>
    <w:rsid w:val="001E4401"/>
    <w:rsid w:val="001E49D3"/>
    <w:rsid w:val="001E643A"/>
    <w:rsid w:val="001E7650"/>
    <w:rsid w:val="001F09A7"/>
    <w:rsid w:val="001F1D7E"/>
    <w:rsid w:val="001F29CE"/>
    <w:rsid w:val="001F3BD0"/>
    <w:rsid w:val="001F4674"/>
    <w:rsid w:val="001F4699"/>
    <w:rsid w:val="00200D3C"/>
    <w:rsid w:val="00203CEC"/>
    <w:rsid w:val="00213853"/>
    <w:rsid w:val="00214850"/>
    <w:rsid w:val="0023298D"/>
    <w:rsid w:val="00236653"/>
    <w:rsid w:val="0023788B"/>
    <w:rsid w:val="00242FAE"/>
    <w:rsid w:val="0024397D"/>
    <w:rsid w:val="002462ED"/>
    <w:rsid w:val="00246F79"/>
    <w:rsid w:val="00251427"/>
    <w:rsid w:val="002515C6"/>
    <w:rsid w:val="00253C75"/>
    <w:rsid w:val="002557B9"/>
    <w:rsid w:val="0025640D"/>
    <w:rsid w:val="00263989"/>
    <w:rsid w:val="00263C06"/>
    <w:rsid w:val="00270C16"/>
    <w:rsid w:val="00271808"/>
    <w:rsid w:val="0027184F"/>
    <w:rsid w:val="00272497"/>
    <w:rsid w:val="00273427"/>
    <w:rsid w:val="00273770"/>
    <w:rsid w:val="0027622D"/>
    <w:rsid w:val="00277973"/>
    <w:rsid w:val="00283727"/>
    <w:rsid w:val="002838CC"/>
    <w:rsid w:val="00283EDA"/>
    <w:rsid w:val="00286762"/>
    <w:rsid w:val="00295B7C"/>
    <w:rsid w:val="00295F0E"/>
    <w:rsid w:val="002978DB"/>
    <w:rsid w:val="002A628D"/>
    <w:rsid w:val="002A7CE7"/>
    <w:rsid w:val="002B353E"/>
    <w:rsid w:val="002D0323"/>
    <w:rsid w:val="002D0A02"/>
    <w:rsid w:val="002D1FFA"/>
    <w:rsid w:val="002D25D1"/>
    <w:rsid w:val="002D4133"/>
    <w:rsid w:val="002D4B02"/>
    <w:rsid w:val="002D55A2"/>
    <w:rsid w:val="002D6E83"/>
    <w:rsid w:val="002E01AB"/>
    <w:rsid w:val="002E48D0"/>
    <w:rsid w:val="002E6787"/>
    <w:rsid w:val="002F0BCE"/>
    <w:rsid w:val="00301C3D"/>
    <w:rsid w:val="00302CB9"/>
    <w:rsid w:val="0030386E"/>
    <w:rsid w:val="00303878"/>
    <w:rsid w:val="00307D85"/>
    <w:rsid w:val="00310D00"/>
    <w:rsid w:val="00314851"/>
    <w:rsid w:val="003213BA"/>
    <w:rsid w:val="003264E1"/>
    <w:rsid w:val="003303BA"/>
    <w:rsid w:val="0033132A"/>
    <w:rsid w:val="00335121"/>
    <w:rsid w:val="003406D8"/>
    <w:rsid w:val="00343D44"/>
    <w:rsid w:val="0035261C"/>
    <w:rsid w:val="00352B2F"/>
    <w:rsid w:val="0035651C"/>
    <w:rsid w:val="00357A04"/>
    <w:rsid w:val="00361B8F"/>
    <w:rsid w:val="00366A8E"/>
    <w:rsid w:val="00367AB6"/>
    <w:rsid w:val="003731E2"/>
    <w:rsid w:val="003766B3"/>
    <w:rsid w:val="003801FB"/>
    <w:rsid w:val="00380C71"/>
    <w:rsid w:val="0038354A"/>
    <w:rsid w:val="00385167"/>
    <w:rsid w:val="003860EA"/>
    <w:rsid w:val="00393B9D"/>
    <w:rsid w:val="00393FA6"/>
    <w:rsid w:val="003964C1"/>
    <w:rsid w:val="00396899"/>
    <w:rsid w:val="003A1DF9"/>
    <w:rsid w:val="003A1FDA"/>
    <w:rsid w:val="003B0C7C"/>
    <w:rsid w:val="003B0FCE"/>
    <w:rsid w:val="003B1212"/>
    <w:rsid w:val="003B33BD"/>
    <w:rsid w:val="003B7213"/>
    <w:rsid w:val="003C187B"/>
    <w:rsid w:val="003C4419"/>
    <w:rsid w:val="003C6D74"/>
    <w:rsid w:val="003D02F3"/>
    <w:rsid w:val="003D38FF"/>
    <w:rsid w:val="003D4216"/>
    <w:rsid w:val="003D4761"/>
    <w:rsid w:val="003D7123"/>
    <w:rsid w:val="003D7988"/>
    <w:rsid w:val="003E3E78"/>
    <w:rsid w:val="003E572D"/>
    <w:rsid w:val="003E6AFB"/>
    <w:rsid w:val="003E6EDE"/>
    <w:rsid w:val="003F0C91"/>
    <w:rsid w:val="003F3CAF"/>
    <w:rsid w:val="00400D4C"/>
    <w:rsid w:val="00401C6F"/>
    <w:rsid w:val="0040248E"/>
    <w:rsid w:val="00412ACE"/>
    <w:rsid w:val="00414506"/>
    <w:rsid w:val="004240CC"/>
    <w:rsid w:val="004249AD"/>
    <w:rsid w:val="00424E24"/>
    <w:rsid w:val="004257AA"/>
    <w:rsid w:val="00426328"/>
    <w:rsid w:val="00430FC1"/>
    <w:rsid w:val="0043355A"/>
    <w:rsid w:val="0043436F"/>
    <w:rsid w:val="004379CE"/>
    <w:rsid w:val="00440567"/>
    <w:rsid w:val="004435CF"/>
    <w:rsid w:val="0044782E"/>
    <w:rsid w:val="00452493"/>
    <w:rsid w:val="00452543"/>
    <w:rsid w:val="00454F45"/>
    <w:rsid w:val="004568B8"/>
    <w:rsid w:val="0046550A"/>
    <w:rsid w:val="00466EB1"/>
    <w:rsid w:val="00473258"/>
    <w:rsid w:val="004741E2"/>
    <w:rsid w:val="00475527"/>
    <w:rsid w:val="00477658"/>
    <w:rsid w:val="00477D50"/>
    <w:rsid w:val="00481559"/>
    <w:rsid w:val="004823B2"/>
    <w:rsid w:val="0048523A"/>
    <w:rsid w:val="004907ED"/>
    <w:rsid w:val="00490845"/>
    <w:rsid w:val="00490EC3"/>
    <w:rsid w:val="0049652F"/>
    <w:rsid w:val="00496AF0"/>
    <w:rsid w:val="00497B96"/>
    <w:rsid w:val="004A49A2"/>
    <w:rsid w:val="004A4E2E"/>
    <w:rsid w:val="004A6426"/>
    <w:rsid w:val="004B0115"/>
    <w:rsid w:val="004B1530"/>
    <w:rsid w:val="004B326A"/>
    <w:rsid w:val="004B48BC"/>
    <w:rsid w:val="004B708C"/>
    <w:rsid w:val="004C0A3C"/>
    <w:rsid w:val="004C2588"/>
    <w:rsid w:val="004C51C6"/>
    <w:rsid w:val="004C541A"/>
    <w:rsid w:val="004D025B"/>
    <w:rsid w:val="004D128A"/>
    <w:rsid w:val="004D5F38"/>
    <w:rsid w:val="004D6161"/>
    <w:rsid w:val="004E0F45"/>
    <w:rsid w:val="004E3F16"/>
    <w:rsid w:val="004F0B4C"/>
    <w:rsid w:val="004F2248"/>
    <w:rsid w:val="004F46D4"/>
    <w:rsid w:val="004F5F0D"/>
    <w:rsid w:val="00504DC2"/>
    <w:rsid w:val="00510908"/>
    <w:rsid w:val="005151BA"/>
    <w:rsid w:val="005162C3"/>
    <w:rsid w:val="005165AA"/>
    <w:rsid w:val="005178B0"/>
    <w:rsid w:val="005208BB"/>
    <w:rsid w:val="005212A3"/>
    <w:rsid w:val="00521352"/>
    <w:rsid w:val="005224D9"/>
    <w:rsid w:val="00522E56"/>
    <w:rsid w:val="00525EE2"/>
    <w:rsid w:val="00530F0F"/>
    <w:rsid w:val="005318B7"/>
    <w:rsid w:val="00532BAF"/>
    <w:rsid w:val="00537DEC"/>
    <w:rsid w:val="00537EC2"/>
    <w:rsid w:val="00545361"/>
    <w:rsid w:val="00545B08"/>
    <w:rsid w:val="005505D1"/>
    <w:rsid w:val="00552C80"/>
    <w:rsid w:val="0055710B"/>
    <w:rsid w:val="00564F99"/>
    <w:rsid w:val="00567A6A"/>
    <w:rsid w:val="00567ED0"/>
    <w:rsid w:val="005718E5"/>
    <w:rsid w:val="005734F8"/>
    <w:rsid w:val="0058029D"/>
    <w:rsid w:val="00580BC2"/>
    <w:rsid w:val="00580C7F"/>
    <w:rsid w:val="00581013"/>
    <w:rsid w:val="00581F75"/>
    <w:rsid w:val="005820B0"/>
    <w:rsid w:val="005840D4"/>
    <w:rsid w:val="00586456"/>
    <w:rsid w:val="0058748D"/>
    <w:rsid w:val="0059244B"/>
    <w:rsid w:val="0059291B"/>
    <w:rsid w:val="00595297"/>
    <w:rsid w:val="005962B1"/>
    <w:rsid w:val="005A07D5"/>
    <w:rsid w:val="005A715E"/>
    <w:rsid w:val="005B1B74"/>
    <w:rsid w:val="005C5D10"/>
    <w:rsid w:val="005D1C2B"/>
    <w:rsid w:val="005D5694"/>
    <w:rsid w:val="005D778D"/>
    <w:rsid w:val="005F0234"/>
    <w:rsid w:val="005F18A1"/>
    <w:rsid w:val="005F529E"/>
    <w:rsid w:val="006045AD"/>
    <w:rsid w:val="006107D5"/>
    <w:rsid w:val="00613FF6"/>
    <w:rsid w:val="00623A3A"/>
    <w:rsid w:val="006326D6"/>
    <w:rsid w:val="00633321"/>
    <w:rsid w:val="006356C8"/>
    <w:rsid w:val="00636048"/>
    <w:rsid w:val="00636C0A"/>
    <w:rsid w:val="0064043D"/>
    <w:rsid w:val="00641554"/>
    <w:rsid w:val="00642529"/>
    <w:rsid w:val="006433F9"/>
    <w:rsid w:val="00646979"/>
    <w:rsid w:val="006502BA"/>
    <w:rsid w:val="00650FDE"/>
    <w:rsid w:val="00657D60"/>
    <w:rsid w:val="00665C0B"/>
    <w:rsid w:val="00670561"/>
    <w:rsid w:val="00671D8C"/>
    <w:rsid w:val="006738DE"/>
    <w:rsid w:val="00683CCD"/>
    <w:rsid w:val="00684084"/>
    <w:rsid w:val="00685C44"/>
    <w:rsid w:val="00691458"/>
    <w:rsid w:val="006971B5"/>
    <w:rsid w:val="006A14B7"/>
    <w:rsid w:val="006B0DD3"/>
    <w:rsid w:val="006B37A1"/>
    <w:rsid w:val="006B5587"/>
    <w:rsid w:val="006B651B"/>
    <w:rsid w:val="006C0D17"/>
    <w:rsid w:val="006C1877"/>
    <w:rsid w:val="006D1188"/>
    <w:rsid w:val="006D47C9"/>
    <w:rsid w:val="006E3CE5"/>
    <w:rsid w:val="006F0D32"/>
    <w:rsid w:val="006F21CF"/>
    <w:rsid w:val="006F239A"/>
    <w:rsid w:val="006F360F"/>
    <w:rsid w:val="006F3CA7"/>
    <w:rsid w:val="007079E1"/>
    <w:rsid w:val="00711125"/>
    <w:rsid w:val="007126DE"/>
    <w:rsid w:val="007129C3"/>
    <w:rsid w:val="007142A3"/>
    <w:rsid w:val="00714D4C"/>
    <w:rsid w:val="00715929"/>
    <w:rsid w:val="00717D39"/>
    <w:rsid w:val="00732D9B"/>
    <w:rsid w:val="00734CEF"/>
    <w:rsid w:val="00742F60"/>
    <w:rsid w:val="007454B6"/>
    <w:rsid w:val="007510FC"/>
    <w:rsid w:val="007517F6"/>
    <w:rsid w:val="00756284"/>
    <w:rsid w:val="00757492"/>
    <w:rsid w:val="00764621"/>
    <w:rsid w:val="007657A3"/>
    <w:rsid w:val="0076701C"/>
    <w:rsid w:val="007825EC"/>
    <w:rsid w:val="00784BBF"/>
    <w:rsid w:val="0078657B"/>
    <w:rsid w:val="007865C6"/>
    <w:rsid w:val="00790311"/>
    <w:rsid w:val="00791F32"/>
    <w:rsid w:val="007A2B84"/>
    <w:rsid w:val="007A53D5"/>
    <w:rsid w:val="007B620E"/>
    <w:rsid w:val="007C2E5C"/>
    <w:rsid w:val="007C3F17"/>
    <w:rsid w:val="007D40B5"/>
    <w:rsid w:val="007D45CE"/>
    <w:rsid w:val="007D49FD"/>
    <w:rsid w:val="007D6AA8"/>
    <w:rsid w:val="007E00F5"/>
    <w:rsid w:val="007E09EC"/>
    <w:rsid w:val="007E0D72"/>
    <w:rsid w:val="007E3B9C"/>
    <w:rsid w:val="007E7C42"/>
    <w:rsid w:val="007F05B9"/>
    <w:rsid w:val="007F5133"/>
    <w:rsid w:val="00800811"/>
    <w:rsid w:val="00801091"/>
    <w:rsid w:val="0080233E"/>
    <w:rsid w:val="008027B0"/>
    <w:rsid w:val="0080428F"/>
    <w:rsid w:val="00804730"/>
    <w:rsid w:val="00804E01"/>
    <w:rsid w:val="0080582C"/>
    <w:rsid w:val="00810D3A"/>
    <w:rsid w:val="00813241"/>
    <w:rsid w:val="00817947"/>
    <w:rsid w:val="008217CB"/>
    <w:rsid w:val="00821BB4"/>
    <w:rsid w:val="0082532E"/>
    <w:rsid w:val="00833424"/>
    <w:rsid w:val="00834A64"/>
    <w:rsid w:val="00835176"/>
    <w:rsid w:val="008356A9"/>
    <w:rsid w:val="00837919"/>
    <w:rsid w:val="00837A30"/>
    <w:rsid w:val="00837C34"/>
    <w:rsid w:val="00837D48"/>
    <w:rsid w:val="0084771A"/>
    <w:rsid w:val="008479CA"/>
    <w:rsid w:val="008527D1"/>
    <w:rsid w:val="00853C5A"/>
    <w:rsid w:val="00856637"/>
    <w:rsid w:val="00865335"/>
    <w:rsid w:val="00865B1B"/>
    <w:rsid w:val="00876475"/>
    <w:rsid w:val="008771FF"/>
    <w:rsid w:val="00881D8C"/>
    <w:rsid w:val="00882D08"/>
    <w:rsid w:val="00885DF3"/>
    <w:rsid w:val="008A00F6"/>
    <w:rsid w:val="008A18EE"/>
    <w:rsid w:val="008A1E2F"/>
    <w:rsid w:val="008A3467"/>
    <w:rsid w:val="008A48DF"/>
    <w:rsid w:val="008B1B0E"/>
    <w:rsid w:val="008B6103"/>
    <w:rsid w:val="008B7B3B"/>
    <w:rsid w:val="008C19E8"/>
    <w:rsid w:val="008C4B62"/>
    <w:rsid w:val="008C4BC1"/>
    <w:rsid w:val="008C68B7"/>
    <w:rsid w:val="008C690F"/>
    <w:rsid w:val="008C7CAC"/>
    <w:rsid w:val="008D31F8"/>
    <w:rsid w:val="008D4145"/>
    <w:rsid w:val="008D440D"/>
    <w:rsid w:val="008D4990"/>
    <w:rsid w:val="008D69CD"/>
    <w:rsid w:val="008D78DA"/>
    <w:rsid w:val="008E2C7F"/>
    <w:rsid w:val="008E345B"/>
    <w:rsid w:val="008E3CE5"/>
    <w:rsid w:val="009013DE"/>
    <w:rsid w:val="00905EA4"/>
    <w:rsid w:val="00906F91"/>
    <w:rsid w:val="00907208"/>
    <w:rsid w:val="00912847"/>
    <w:rsid w:val="00912988"/>
    <w:rsid w:val="009131F8"/>
    <w:rsid w:val="009168C6"/>
    <w:rsid w:val="0093349D"/>
    <w:rsid w:val="00937804"/>
    <w:rsid w:val="009379E6"/>
    <w:rsid w:val="00937DFE"/>
    <w:rsid w:val="00945544"/>
    <w:rsid w:val="00945ADD"/>
    <w:rsid w:val="009467E6"/>
    <w:rsid w:val="00952B79"/>
    <w:rsid w:val="009534D1"/>
    <w:rsid w:val="009544DF"/>
    <w:rsid w:val="00954E36"/>
    <w:rsid w:val="0095537B"/>
    <w:rsid w:val="00955BFA"/>
    <w:rsid w:val="00960369"/>
    <w:rsid w:val="009667AD"/>
    <w:rsid w:val="0097083A"/>
    <w:rsid w:val="00973F5F"/>
    <w:rsid w:val="00975C5B"/>
    <w:rsid w:val="0098223E"/>
    <w:rsid w:val="00983FE5"/>
    <w:rsid w:val="00991936"/>
    <w:rsid w:val="00994930"/>
    <w:rsid w:val="00995F4A"/>
    <w:rsid w:val="00997D8B"/>
    <w:rsid w:val="009A0535"/>
    <w:rsid w:val="009A27D5"/>
    <w:rsid w:val="009A4A72"/>
    <w:rsid w:val="009A6A4E"/>
    <w:rsid w:val="009A7F53"/>
    <w:rsid w:val="009B0EE6"/>
    <w:rsid w:val="009B2EDC"/>
    <w:rsid w:val="009B46A5"/>
    <w:rsid w:val="009B50B3"/>
    <w:rsid w:val="009B50EF"/>
    <w:rsid w:val="009B7DFF"/>
    <w:rsid w:val="009C12C8"/>
    <w:rsid w:val="009C5D7F"/>
    <w:rsid w:val="009C6499"/>
    <w:rsid w:val="009D0CE7"/>
    <w:rsid w:val="009D147D"/>
    <w:rsid w:val="009D5DFB"/>
    <w:rsid w:val="009D6E34"/>
    <w:rsid w:val="009E0446"/>
    <w:rsid w:val="009E42EE"/>
    <w:rsid w:val="009F18BE"/>
    <w:rsid w:val="009F3587"/>
    <w:rsid w:val="009F71AB"/>
    <w:rsid w:val="009F7A68"/>
    <w:rsid w:val="00A00D02"/>
    <w:rsid w:val="00A01DB7"/>
    <w:rsid w:val="00A1180E"/>
    <w:rsid w:val="00A11B3B"/>
    <w:rsid w:val="00A13DC3"/>
    <w:rsid w:val="00A15162"/>
    <w:rsid w:val="00A15A3F"/>
    <w:rsid w:val="00A16EC6"/>
    <w:rsid w:val="00A20D95"/>
    <w:rsid w:val="00A2166D"/>
    <w:rsid w:val="00A241B7"/>
    <w:rsid w:val="00A25B1D"/>
    <w:rsid w:val="00A26D37"/>
    <w:rsid w:val="00A27AAC"/>
    <w:rsid w:val="00A30407"/>
    <w:rsid w:val="00A33212"/>
    <w:rsid w:val="00A36117"/>
    <w:rsid w:val="00A445E6"/>
    <w:rsid w:val="00A47F77"/>
    <w:rsid w:val="00A50C65"/>
    <w:rsid w:val="00A542FF"/>
    <w:rsid w:val="00A552E2"/>
    <w:rsid w:val="00A61803"/>
    <w:rsid w:val="00A63EF8"/>
    <w:rsid w:val="00A67F49"/>
    <w:rsid w:val="00A712A7"/>
    <w:rsid w:val="00A722F9"/>
    <w:rsid w:val="00A72614"/>
    <w:rsid w:val="00A74CBD"/>
    <w:rsid w:val="00A8135B"/>
    <w:rsid w:val="00A830FF"/>
    <w:rsid w:val="00A84D91"/>
    <w:rsid w:val="00A96448"/>
    <w:rsid w:val="00A96504"/>
    <w:rsid w:val="00AA3096"/>
    <w:rsid w:val="00AA7C3B"/>
    <w:rsid w:val="00AB12F4"/>
    <w:rsid w:val="00AB2988"/>
    <w:rsid w:val="00AB3ECA"/>
    <w:rsid w:val="00AC6011"/>
    <w:rsid w:val="00AC6286"/>
    <w:rsid w:val="00AC760B"/>
    <w:rsid w:val="00AD3554"/>
    <w:rsid w:val="00AD3A77"/>
    <w:rsid w:val="00AD3CA2"/>
    <w:rsid w:val="00AD4849"/>
    <w:rsid w:val="00AD4E2C"/>
    <w:rsid w:val="00AE0646"/>
    <w:rsid w:val="00AE79B3"/>
    <w:rsid w:val="00B02342"/>
    <w:rsid w:val="00B032BB"/>
    <w:rsid w:val="00B11B74"/>
    <w:rsid w:val="00B11F52"/>
    <w:rsid w:val="00B12D01"/>
    <w:rsid w:val="00B17BCF"/>
    <w:rsid w:val="00B30684"/>
    <w:rsid w:val="00B3165F"/>
    <w:rsid w:val="00B336EC"/>
    <w:rsid w:val="00B34014"/>
    <w:rsid w:val="00B40312"/>
    <w:rsid w:val="00B54E3D"/>
    <w:rsid w:val="00B56BD3"/>
    <w:rsid w:val="00B61D2A"/>
    <w:rsid w:val="00B63BA7"/>
    <w:rsid w:val="00B65D62"/>
    <w:rsid w:val="00B6719C"/>
    <w:rsid w:val="00B74D17"/>
    <w:rsid w:val="00B75554"/>
    <w:rsid w:val="00B76411"/>
    <w:rsid w:val="00B77207"/>
    <w:rsid w:val="00B82907"/>
    <w:rsid w:val="00B856BA"/>
    <w:rsid w:val="00B9359E"/>
    <w:rsid w:val="00B9543D"/>
    <w:rsid w:val="00B9591B"/>
    <w:rsid w:val="00B95CB8"/>
    <w:rsid w:val="00B975EE"/>
    <w:rsid w:val="00BA1144"/>
    <w:rsid w:val="00BA1672"/>
    <w:rsid w:val="00BA40EE"/>
    <w:rsid w:val="00BA6985"/>
    <w:rsid w:val="00BB1584"/>
    <w:rsid w:val="00BB2F8D"/>
    <w:rsid w:val="00BB4BA4"/>
    <w:rsid w:val="00BB6BF7"/>
    <w:rsid w:val="00BC0A28"/>
    <w:rsid w:val="00BC0BEF"/>
    <w:rsid w:val="00BC2287"/>
    <w:rsid w:val="00BC64FE"/>
    <w:rsid w:val="00BC6FA6"/>
    <w:rsid w:val="00BD029B"/>
    <w:rsid w:val="00BD279F"/>
    <w:rsid w:val="00BD2895"/>
    <w:rsid w:val="00BD5DF4"/>
    <w:rsid w:val="00BE2064"/>
    <w:rsid w:val="00BE3A3E"/>
    <w:rsid w:val="00BE4C4E"/>
    <w:rsid w:val="00BE5E54"/>
    <w:rsid w:val="00BF2E74"/>
    <w:rsid w:val="00BF5726"/>
    <w:rsid w:val="00BF7E4A"/>
    <w:rsid w:val="00C06FDA"/>
    <w:rsid w:val="00C10131"/>
    <w:rsid w:val="00C11435"/>
    <w:rsid w:val="00C137AA"/>
    <w:rsid w:val="00C21A12"/>
    <w:rsid w:val="00C22186"/>
    <w:rsid w:val="00C263A8"/>
    <w:rsid w:val="00C303D0"/>
    <w:rsid w:val="00C31914"/>
    <w:rsid w:val="00C327CF"/>
    <w:rsid w:val="00C37CDD"/>
    <w:rsid w:val="00C40538"/>
    <w:rsid w:val="00C42981"/>
    <w:rsid w:val="00C52744"/>
    <w:rsid w:val="00C53E17"/>
    <w:rsid w:val="00C64C9E"/>
    <w:rsid w:val="00C64EF1"/>
    <w:rsid w:val="00C670D5"/>
    <w:rsid w:val="00C67109"/>
    <w:rsid w:val="00C72CC4"/>
    <w:rsid w:val="00C74803"/>
    <w:rsid w:val="00C75E1E"/>
    <w:rsid w:val="00C80F34"/>
    <w:rsid w:val="00C81F21"/>
    <w:rsid w:val="00C834EE"/>
    <w:rsid w:val="00C83D1F"/>
    <w:rsid w:val="00C869F9"/>
    <w:rsid w:val="00C878D9"/>
    <w:rsid w:val="00C92806"/>
    <w:rsid w:val="00C93ACB"/>
    <w:rsid w:val="00CA2CFA"/>
    <w:rsid w:val="00CA433E"/>
    <w:rsid w:val="00CA65AA"/>
    <w:rsid w:val="00CA7386"/>
    <w:rsid w:val="00CB0369"/>
    <w:rsid w:val="00CB429A"/>
    <w:rsid w:val="00CB67C5"/>
    <w:rsid w:val="00CB7826"/>
    <w:rsid w:val="00CC3F2E"/>
    <w:rsid w:val="00CC4F64"/>
    <w:rsid w:val="00CC5287"/>
    <w:rsid w:val="00CC54EB"/>
    <w:rsid w:val="00CD1101"/>
    <w:rsid w:val="00CD1659"/>
    <w:rsid w:val="00CD2867"/>
    <w:rsid w:val="00CD2D7B"/>
    <w:rsid w:val="00CE27AC"/>
    <w:rsid w:val="00CE2E5B"/>
    <w:rsid w:val="00CE51EB"/>
    <w:rsid w:val="00CF08E6"/>
    <w:rsid w:val="00CF1020"/>
    <w:rsid w:val="00D04A9C"/>
    <w:rsid w:val="00D061B6"/>
    <w:rsid w:val="00D10FBD"/>
    <w:rsid w:val="00D17B25"/>
    <w:rsid w:val="00D22019"/>
    <w:rsid w:val="00D2328A"/>
    <w:rsid w:val="00D25404"/>
    <w:rsid w:val="00D27407"/>
    <w:rsid w:val="00D277D7"/>
    <w:rsid w:val="00D3218D"/>
    <w:rsid w:val="00D3400C"/>
    <w:rsid w:val="00D644C7"/>
    <w:rsid w:val="00D66527"/>
    <w:rsid w:val="00D701BF"/>
    <w:rsid w:val="00D70960"/>
    <w:rsid w:val="00D73A4F"/>
    <w:rsid w:val="00D75C19"/>
    <w:rsid w:val="00D85DD8"/>
    <w:rsid w:val="00D91145"/>
    <w:rsid w:val="00D933EC"/>
    <w:rsid w:val="00D96996"/>
    <w:rsid w:val="00D96D9E"/>
    <w:rsid w:val="00D96F82"/>
    <w:rsid w:val="00DA17E3"/>
    <w:rsid w:val="00DA1E09"/>
    <w:rsid w:val="00DA3B8C"/>
    <w:rsid w:val="00DA3C4B"/>
    <w:rsid w:val="00DA5AC4"/>
    <w:rsid w:val="00DA6DC8"/>
    <w:rsid w:val="00DB2243"/>
    <w:rsid w:val="00DB35E0"/>
    <w:rsid w:val="00DB3F91"/>
    <w:rsid w:val="00DC1971"/>
    <w:rsid w:val="00DD1FD3"/>
    <w:rsid w:val="00DE5530"/>
    <w:rsid w:val="00DE649E"/>
    <w:rsid w:val="00DF3262"/>
    <w:rsid w:val="00DF3872"/>
    <w:rsid w:val="00E02F49"/>
    <w:rsid w:val="00E0442E"/>
    <w:rsid w:val="00E04ED7"/>
    <w:rsid w:val="00E118AA"/>
    <w:rsid w:val="00E156ED"/>
    <w:rsid w:val="00E15976"/>
    <w:rsid w:val="00E1692F"/>
    <w:rsid w:val="00E173D6"/>
    <w:rsid w:val="00E17E29"/>
    <w:rsid w:val="00E210B1"/>
    <w:rsid w:val="00E22C3A"/>
    <w:rsid w:val="00E247CF"/>
    <w:rsid w:val="00E3597A"/>
    <w:rsid w:val="00E36342"/>
    <w:rsid w:val="00E37A6D"/>
    <w:rsid w:val="00E40059"/>
    <w:rsid w:val="00E543B0"/>
    <w:rsid w:val="00E5540B"/>
    <w:rsid w:val="00E61CA7"/>
    <w:rsid w:val="00E7009F"/>
    <w:rsid w:val="00E70C5D"/>
    <w:rsid w:val="00E771D7"/>
    <w:rsid w:val="00E77AC6"/>
    <w:rsid w:val="00E85B58"/>
    <w:rsid w:val="00E9267E"/>
    <w:rsid w:val="00E92A7A"/>
    <w:rsid w:val="00E95A3F"/>
    <w:rsid w:val="00EA626D"/>
    <w:rsid w:val="00EB7BFA"/>
    <w:rsid w:val="00EC080A"/>
    <w:rsid w:val="00EC0FB6"/>
    <w:rsid w:val="00EC1D75"/>
    <w:rsid w:val="00EC2DD0"/>
    <w:rsid w:val="00EC49A2"/>
    <w:rsid w:val="00ED61E0"/>
    <w:rsid w:val="00EE37F9"/>
    <w:rsid w:val="00EE4AC3"/>
    <w:rsid w:val="00EE60B5"/>
    <w:rsid w:val="00EF05DB"/>
    <w:rsid w:val="00EF109C"/>
    <w:rsid w:val="00EF1A18"/>
    <w:rsid w:val="00EF3791"/>
    <w:rsid w:val="00EF3DDF"/>
    <w:rsid w:val="00EF5C89"/>
    <w:rsid w:val="00EF68D6"/>
    <w:rsid w:val="00F05180"/>
    <w:rsid w:val="00F06675"/>
    <w:rsid w:val="00F06AFC"/>
    <w:rsid w:val="00F07537"/>
    <w:rsid w:val="00F10D95"/>
    <w:rsid w:val="00F12837"/>
    <w:rsid w:val="00F13693"/>
    <w:rsid w:val="00F152F4"/>
    <w:rsid w:val="00F176B0"/>
    <w:rsid w:val="00F20396"/>
    <w:rsid w:val="00F231EC"/>
    <w:rsid w:val="00F26AF3"/>
    <w:rsid w:val="00F30405"/>
    <w:rsid w:val="00F30980"/>
    <w:rsid w:val="00F320A7"/>
    <w:rsid w:val="00F36E6D"/>
    <w:rsid w:val="00F470A3"/>
    <w:rsid w:val="00F518ED"/>
    <w:rsid w:val="00F5261F"/>
    <w:rsid w:val="00F5660D"/>
    <w:rsid w:val="00F571BB"/>
    <w:rsid w:val="00F636C3"/>
    <w:rsid w:val="00F65F0E"/>
    <w:rsid w:val="00F6657E"/>
    <w:rsid w:val="00F73173"/>
    <w:rsid w:val="00F75241"/>
    <w:rsid w:val="00F7644B"/>
    <w:rsid w:val="00F8031D"/>
    <w:rsid w:val="00F8061A"/>
    <w:rsid w:val="00F81BBE"/>
    <w:rsid w:val="00F833A3"/>
    <w:rsid w:val="00F87755"/>
    <w:rsid w:val="00F928B4"/>
    <w:rsid w:val="00F928C8"/>
    <w:rsid w:val="00F92B5D"/>
    <w:rsid w:val="00FA0FE7"/>
    <w:rsid w:val="00FA1729"/>
    <w:rsid w:val="00FA1976"/>
    <w:rsid w:val="00FA2655"/>
    <w:rsid w:val="00FA2916"/>
    <w:rsid w:val="00FB41D5"/>
    <w:rsid w:val="00FB4C28"/>
    <w:rsid w:val="00FB7FA7"/>
    <w:rsid w:val="00FC0AA4"/>
    <w:rsid w:val="00FC1EA0"/>
    <w:rsid w:val="00FC6C12"/>
    <w:rsid w:val="00FD50FE"/>
    <w:rsid w:val="00FD696E"/>
    <w:rsid w:val="00FE0CF8"/>
    <w:rsid w:val="00FE1292"/>
    <w:rsid w:val="00FE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1C5C8CEC-52DA-48E2-9AB3-F776A524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B79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657D6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nhideWhenUsed/>
    <w:qFormat/>
    <w:rsid w:val="00A552E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952B79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rsid w:val="00952B7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952B79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952B79"/>
  </w:style>
  <w:style w:type="paragraph" w:styleId="aa">
    <w:name w:val="caption"/>
    <w:basedOn w:val="a"/>
    <w:next w:val="a"/>
    <w:qFormat/>
    <w:rsid w:val="00952B79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952B79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952B79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952B79"/>
    <w:pPr>
      <w:jc w:val="left"/>
    </w:pPr>
    <w:rPr>
      <w:sz w:val="16"/>
    </w:rPr>
  </w:style>
  <w:style w:type="paragraph" w:customStyle="1" w:styleId="ad">
    <w:name w:val="Адресат"/>
    <w:basedOn w:val="a"/>
    <w:rsid w:val="00952B79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rsid w:val="00952B79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11">
    <w:name w:val="Знак1 Знак Знак Знак"/>
    <w:basedOn w:val="a"/>
    <w:rsid w:val="008E2C7F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e">
    <w:name w:val="Body Text Indent"/>
    <w:basedOn w:val="a"/>
    <w:link w:val="af"/>
    <w:rsid w:val="008E2C7F"/>
    <w:pPr>
      <w:spacing w:after="120"/>
      <w:ind w:left="283"/>
    </w:pPr>
  </w:style>
  <w:style w:type="paragraph" w:customStyle="1" w:styleId="ConsPlusNormal">
    <w:name w:val="ConsPlusNormal"/>
    <w:rsid w:val="0093349D"/>
    <w:pPr>
      <w:widowControl w:val="0"/>
      <w:autoSpaceDE w:val="0"/>
      <w:autoSpaceDN w:val="0"/>
    </w:pPr>
    <w:rPr>
      <w:rFonts w:eastAsia="Batang"/>
      <w:sz w:val="24"/>
      <w:lang w:eastAsia="ko-KR"/>
    </w:rPr>
  </w:style>
  <w:style w:type="paragraph" w:customStyle="1" w:styleId="ConsPlusTitle">
    <w:name w:val="ConsPlusTitle"/>
    <w:rsid w:val="00F20396"/>
    <w:pPr>
      <w:widowControl w:val="0"/>
      <w:autoSpaceDE w:val="0"/>
      <w:autoSpaceDN w:val="0"/>
    </w:pPr>
    <w:rPr>
      <w:rFonts w:eastAsia="Batang"/>
      <w:b/>
      <w:sz w:val="24"/>
      <w:lang w:eastAsia="ko-KR"/>
    </w:rPr>
  </w:style>
  <w:style w:type="paragraph" w:styleId="af0">
    <w:name w:val="Balloon Text"/>
    <w:basedOn w:val="a"/>
    <w:link w:val="af1"/>
    <w:rsid w:val="009544DF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rsid w:val="009544DF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link w:val="a5"/>
    <w:rsid w:val="009544DF"/>
    <w:rPr>
      <w:b/>
      <w:caps/>
      <w:sz w:val="28"/>
    </w:rPr>
  </w:style>
  <w:style w:type="character" w:customStyle="1" w:styleId="30">
    <w:name w:val="Основной текст 3 Знак"/>
    <w:link w:val="3"/>
    <w:rsid w:val="000D2062"/>
    <w:rPr>
      <w:sz w:val="28"/>
    </w:rPr>
  </w:style>
  <w:style w:type="paragraph" w:customStyle="1" w:styleId="ConsPlusCell">
    <w:name w:val="ConsPlusCell"/>
    <w:rsid w:val="00FD50FE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f2">
    <w:name w:val="Table Grid"/>
    <w:basedOn w:val="a1"/>
    <w:uiPriority w:val="59"/>
    <w:rsid w:val="00FD50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657D60"/>
    <w:rPr>
      <w:b/>
      <w:color w:val="000000"/>
      <w:spacing w:val="-2"/>
      <w:sz w:val="25"/>
      <w:shd w:val="clear" w:color="auto" w:fill="FFFFFF"/>
    </w:rPr>
  </w:style>
  <w:style w:type="paragraph" w:customStyle="1" w:styleId="ConsTitle">
    <w:name w:val="ConsTitle"/>
    <w:rsid w:val="00885DF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22">
    <w:name w:val="Основной текст 2 Знак"/>
    <w:link w:val="21"/>
    <w:rsid w:val="007A2B84"/>
    <w:rPr>
      <w:sz w:val="26"/>
    </w:rPr>
  </w:style>
  <w:style w:type="paragraph" w:customStyle="1" w:styleId="af3">
    <w:name w:val="Знак"/>
    <w:basedOn w:val="a"/>
    <w:rsid w:val="00905EA4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4">
    <w:name w:val="Title"/>
    <w:basedOn w:val="a"/>
    <w:link w:val="af5"/>
    <w:uiPriority w:val="99"/>
    <w:qFormat/>
    <w:rsid w:val="00440567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f5">
    <w:name w:val="Название Знак"/>
    <w:link w:val="af4"/>
    <w:uiPriority w:val="99"/>
    <w:rsid w:val="00440567"/>
    <w:rPr>
      <w:b/>
      <w:color w:val="000000"/>
      <w:spacing w:val="-9"/>
      <w:sz w:val="28"/>
      <w:shd w:val="clear" w:color="auto" w:fill="FFFFFF"/>
    </w:rPr>
  </w:style>
  <w:style w:type="character" w:customStyle="1" w:styleId="FontStyle13">
    <w:name w:val="Font Style13"/>
    <w:rsid w:val="00214850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a"/>
    <w:rsid w:val="00214850"/>
    <w:pPr>
      <w:widowControl w:val="0"/>
      <w:autoSpaceDE w:val="0"/>
      <w:autoSpaceDN w:val="0"/>
      <w:adjustRightInd w:val="0"/>
      <w:spacing w:line="279" w:lineRule="exact"/>
      <w:ind w:firstLine="542"/>
      <w:jc w:val="both"/>
    </w:pPr>
    <w:rPr>
      <w:sz w:val="24"/>
      <w:szCs w:val="24"/>
    </w:rPr>
  </w:style>
  <w:style w:type="character" w:styleId="af6">
    <w:name w:val="Hyperlink"/>
    <w:rsid w:val="0058748D"/>
    <w:rPr>
      <w:color w:val="000080"/>
      <w:u w:val="single"/>
    </w:rPr>
  </w:style>
  <w:style w:type="character" w:styleId="af7">
    <w:name w:val="Strong"/>
    <w:qFormat/>
    <w:rsid w:val="0058748D"/>
    <w:rPr>
      <w:b/>
      <w:bCs/>
    </w:rPr>
  </w:style>
  <w:style w:type="character" w:styleId="af8">
    <w:name w:val="footnote reference"/>
    <w:rsid w:val="004B48BC"/>
    <w:rPr>
      <w:rFonts w:cs="Times New Roman"/>
      <w:vertAlign w:val="superscript"/>
    </w:rPr>
  </w:style>
  <w:style w:type="character" w:customStyle="1" w:styleId="23">
    <w:name w:val="Основной текст (2)_"/>
    <w:link w:val="24"/>
    <w:rsid w:val="004B48BC"/>
    <w:rPr>
      <w:b/>
      <w:bCs/>
      <w:spacing w:val="2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B48BC"/>
    <w:pPr>
      <w:widowControl w:val="0"/>
      <w:shd w:val="clear" w:color="auto" w:fill="FFFFFF"/>
      <w:spacing w:before="540" w:after="360" w:line="0" w:lineRule="atLeast"/>
      <w:ind w:firstLine="0"/>
      <w:jc w:val="center"/>
    </w:pPr>
    <w:rPr>
      <w:b/>
      <w:bCs/>
      <w:spacing w:val="2"/>
      <w:szCs w:val="26"/>
    </w:rPr>
  </w:style>
  <w:style w:type="character" w:customStyle="1" w:styleId="a4">
    <w:name w:val="Основной текст Знак"/>
    <w:link w:val="a3"/>
    <w:rsid w:val="00123A42"/>
    <w:rPr>
      <w:sz w:val="22"/>
    </w:rPr>
  </w:style>
  <w:style w:type="paragraph" w:styleId="af9">
    <w:name w:val="List Paragraph"/>
    <w:basedOn w:val="a"/>
    <w:link w:val="afa"/>
    <w:uiPriority w:val="34"/>
    <w:qFormat/>
    <w:rsid w:val="002557B9"/>
    <w:pPr>
      <w:ind w:left="720" w:firstLine="0"/>
      <w:contextualSpacing/>
    </w:pPr>
    <w:rPr>
      <w:sz w:val="24"/>
      <w:szCs w:val="24"/>
    </w:rPr>
  </w:style>
  <w:style w:type="paragraph" w:customStyle="1" w:styleId="Default">
    <w:name w:val="Default"/>
    <w:rsid w:val="003801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Нижний колонтитул Знак"/>
    <w:link w:val="a7"/>
    <w:uiPriority w:val="99"/>
    <w:locked/>
    <w:rsid w:val="0082532E"/>
    <w:rPr>
      <w:sz w:val="26"/>
    </w:rPr>
  </w:style>
  <w:style w:type="character" w:customStyle="1" w:styleId="20">
    <w:name w:val="Заголовок 2 Знак"/>
    <w:link w:val="2"/>
    <w:rsid w:val="00A552E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FontStyle19">
    <w:name w:val="Font Style19"/>
    <w:rsid w:val="00A552E2"/>
    <w:rPr>
      <w:rFonts w:ascii="Times New Roman" w:hAnsi="Times New Roman" w:cs="Times New Roman" w:hint="default"/>
      <w:sz w:val="22"/>
      <w:szCs w:val="22"/>
    </w:rPr>
  </w:style>
  <w:style w:type="character" w:customStyle="1" w:styleId="af">
    <w:name w:val="Основной текст с отступом Знак"/>
    <w:link w:val="ae"/>
    <w:rsid w:val="00F152F4"/>
    <w:rPr>
      <w:sz w:val="26"/>
    </w:rPr>
  </w:style>
  <w:style w:type="paragraph" w:styleId="25">
    <w:name w:val="Body Text Indent 2"/>
    <w:basedOn w:val="a"/>
    <w:link w:val="26"/>
    <w:rsid w:val="002D25D1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sid w:val="002D25D1"/>
    <w:rPr>
      <w:sz w:val="26"/>
    </w:rPr>
  </w:style>
  <w:style w:type="paragraph" w:customStyle="1" w:styleId="ConsPlusNonformat">
    <w:name w:val="ConsPlusNonformat"/>
    <w:rsid w:val="003F3CA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rsid w:val="00CD2867"/>
  </w:style>
  <w:style w:type="character" w:styleId="afb">
    <w:name w:val="Emphasis"/>
    <w:uiPriority w:val="20"/>
    <w:qFormat/>
    <w:rsid w:val="00CD2867"/>
    <w:rPr>
      <w:i/>
      <w:iCs/>
    </w:rPr>
  </w:style>
  <w:style w:type="paragraph" w:styleId="afc">
    <w:name w:val="Normal (Web)"/>
    <w:basedOn w:val="a"/>
    <w:uiPriority w:val="99"/>
    <w:unhideWhenUsed/>
    <w:rsid w:val="00CD2867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fa">
    <w:name w:val="Абзац списка Знак"/>
    <w:link w:val="af9"/>
    <w:uiPriority w:val="34"/>
    <w:locked/>
    <w:rsid w:val="004379CE"/>
    <w:rPr>
      <w:sz w:val="24"/>
      <w:szCs w:val="24"/>
    </w:rPr>
  </w:style>
  <w:style w:type="paragraph" w:customStyle="1" w:styleId="ConsNormal">
    <w:name w:val="ConsNormal"/>
    <w:rsid w:val="00D96F82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D355DA48A4172958457D26DE5D69C7CC2335E7FEA78F9E180F27951DFF144B17BF455786D3AA79y035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401B3-F275-429B-A825-2665CB40F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 +</Template>
  <TotalTime>1</TotalTime>
  <Pages>10</Pages>
  <Words>4054</Words>
  <Characters>23113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27113</CharactersWithSpaces>
  <SharedDoc>false</SharedDoc>
  <HLinks>
    <vt:vector size="6" baseType="variant">
      <vt:variant>
        <vt:i4>3997744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consultantplus://offline/ref=2DD355DA48A4172958457D26DE5D69C7CC2335E7FEA78F9E180F27951DFF144B17BF455786D3AA79y035C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Корнева Лариса Евгеньевна</cp:lastModifiedBy>
  <cp:revision>3</cp:revision>
  <cp:lastPrinted>2021-07-15T12:55:00Z</cp:lastPrinted>
  <dcterms:created xsi:type="dcterms:W3CDTF">2021-12-10T09:53:00Z</dcterms:created>
  <dcterms:modified xsi:type="dcterms:W3CDTF">2021-12-10T09:54:00Z</dcterms:modified>
</cp:coreProperties>
</file>