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D5" w:rsidRPr="00A30CBE" w:rsidRDefault="007B1B76" w:rsidP="005E1045">
      <w:pPr>
        <w:pStyle w:val="21"/>
        <w:spacing w:before="0"/>
        <w:ind w:right="0"/>
        <w:jc w:val="left"/>
        <w:rPr>
          <w:rFonts w:ascii="PT Astra Serif" w:hAnsi="PT Astra Serif"/>
          <w:sz w:val="25"/>
          <w:szCs w:val="25"/>
        </w:rPr>
      </w:pPr>
      <w:r w:rsidRPr="00A30CBE">
        <w:rPr>
          <w:rFonts w:ascii="PT Astra Serif" w:hAnsi="PT Astra Serif"/>
          <w:sz w:val="25"/>
          <w:szCs w:val="25"/>
        </w:rPr>
        <w:t xml:space="preserve"> </w:t>
      </w:r>
      <w:r w:rsidR="005E1045">
        <w:rPr>
          <w:rFonts w:ascii="PT Astra Serif" w:hAnsi="PT Astra Serif"/>
          <w:sz w:val="25"/>
          <w:szCs w:val="25"/>
        </w:rPr>
        <w:t>21.12.2021                                                                                                                             № 92</w:t>
      </w:r>
    </w:p>
    <w:p w:rsidR="007B1B76" w:rsidRPr="00A30CBE" w:rsidRDefault="007B1B76" w:rsidP="007A07C9">
      <w:pPr>
        <w:pStyle w:val="21"/>
        <w:spacing w:before="0"/>
        <w:ind w:right="0"/>
        <w:rPr>
          <w:rFonts w:ascii="PT Astra Serif" w:hAnsi="PT Astra Serif"/>
          <w:sz w:val="25"/>
          <w:szCs w:val="25"/>
        </w:rPr>
      </w:pPr>
    </w:p>
    <w:p w:rsidR="00203540" w:rsidRPr="000B4A44" w:rsidRDefault="00203540" w:rsidP="007A07C9">
      <w:pPr>
        <w:pStyle w:val="21"/>
        <w:spacing w:before="0"/>
        <w:ind w:right="0"/>
        <w:rPr>
          <w:rFonts w:ascii="PT Astra Serif" w:hAnsi="PT Astra Serif"/>
          <w:sz w:val="25"/>
          <w:szCs w:val="25"/>
        </w:rPr>
      </w:pPr>
    </w:p>
    <w:p w:rsidR="00D16BB0" w:rsidRPr="00A5314B" w:rsidRDefault="00D16BB0" w:rsidP="00D16BB0">
      <w:pPr>
        <w:jc w:val="right"/>
        <w:rPr>
          <w:rFonts w:ascii="PT Astra Serif" w:hAnsi="PT Astra Serif"/>
          <w:szCs w:val="26"/>
        </w:rPr>
      </w:pPr>
    </w:p>
    <w:p w:rsidR="00D16BB0" w:rsidRPr="00D16BB0" w:rsidRDefault="00D16BB0" w:rsidP="00D16BB0">
      <w:pPr>
        <w:ind w:firstLine="0"/>
        <w:jc w:val="center"/>
        <w:rPr>
          <w:rFonts w:ascii="PT Astra Serif" w:hAnsi="PT Astra Serif"/>
          <w:szCs w:val="26"/>
        </w:rPr>
      </w:pPr>
      <w:r w:rsidRPr="00D16BB0">
        <w:rPr>
          <w:rFonts w:ascii="PT Astra Serif" w:hAnsi="PT Astra Serif"/>
          <w:szCs w:val="26"/>
        </w:rPr>
        <w:t xml:space="preserve">О внесении изменения в постановление Главы Администрации </w:t>
      </w:r>
      <w:r w:rsidRPr="00D16BB0">
        <w:rPr>
          <w:rFonts w:ascii="PT Astra Serif" w:hAnsi="PT Astra Serif"/>
          <w:szCs w:val="26"/>
        </w:rPr>
        <w:br/>
        <w:t>(Губернатора) Томской области от 27.05.2003 № 120</w:t>
      </w:r>
    </w:p>
    <w:p w:rsidR="00D16BB0" w:rsidRPr="00D16BB0" w:rsidRDefault="00D16BB0" w:rsidP="00D16BB0">
      <w:pPr>
        <w:jc w:val="both"/>
        <w:rPr>
          <w:rFonts w:ascii="PT Astra Serif" w:hAnsi="PT Astra Serif"/>
          <w:szCs w:val="26"/>
        </w:rPr>
      </w:pPr>
    </w:p>
    <w:p w:rsidR="00D16BB0" w:rsidRPr="00D16BB0" w:rsidRDefault="00D16BB0" w:rsidP="00D16BB0">
      <w:pPr>
        <w:jc w:val="both"/>
        <w:rPr>
          <w:rFonts w:ascii="PT Astra Serif" w:hAnsi="PT Astra Serif"/>
          <w:szCs w:val="26"/>
        </w:rPr>
      </w:pPr>
    </w:p>
    <w:p w:rsidR="00D16BB0" w:rsidRPr="00D16BB0" w:rsidRDefault="00D16BB0" w:rsidP="00D16BB0">
      <w:pPr>
        <w:jc w:val="both"/>
        <w:rPr>
          <w:rFonts w:ascii="PT Astra Serif" w:hAnsi="PT Astra Serif"/>
          <w:szCs w:val="26"/>
        </w:rPr>
      </w:pPr>
      <w:r w:rsidRPr="00D16BB0">
        <w:rPr>
          <w:rFonts w:ascii="PT Astra Serif" w:hAnsi="PT Astra Serif"/>
          <w:szCs w:val="26"/>
        </w:rPr>
        <w:t xml:space="preserve">В целях совершенствования работы Координационного совета по поддержке инвестиционной деятельности и предоставлению государственных гарантий </w:t>
      </w:r>
    </w:p>
    <w:p w:rsidR="00D16BB0" w:rsidRPr="00D16BB0" w:rsidRDefault="00D16BB0" w:rsidP="00D16BB0">
      <w:pPr>
        <w:jc w:val="both"/>
        <w:rPr>
          <w:rFonts w:ascii="PT Astra Serif" w:hAnsi="PT Astra Serif"/>
          <w:szCs w:val="26"/>
        </w:rPr>
      </w:pPr>
      <w:r w:rsidRPr="00D16BB0">
        <w:rPr>
          <w:rFonts w:ascii="PT Astra Serif" w:hAnsi="PT Astra Serif"/>
          <w:szCs w:val="26"/>
        </w:rPr>
        <w:t>ПОСТАНОВЛЯЮ:</w:t>
      </w:r>
    </w:p>
    <w:p w:rsidR="00D16BB0" w:rsidRPr="00D16BB0" w:rsidRDefault="00D16BB0" w:rsidP="00D16BB0">
      <w:pPr>
        <w:tabs>
          <w:tab w:val="left" w:pos="709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Pr="00D16BB0">
        <w:rPr>
          <w:rFonts w:ascii="PT Astra Serif" w:hAnsi="PT Astra Serif"/>
          <w:szCs w:val="26"/>
        </w:rPr>
        <w:t xml:space="preserve">Внести в </w:t>
      </w:r>
      <w:proofErr w:type="gramStart"/>
      <w:r w:rsidRPr="00D16BB0">
        <w:rPr>
          <w:rFonts w:ascii="PT Astra Serif" w:hAnsi="PT Astra Serif"/>
          <w:szCs w:val="26"/>
        </w:rPr>
        <w:t>п</w:t>
      </w:r>
      <w:proofErr w:type="gramEnd"/>
      <w:r w:rsidRPr="00D16BB0">
        <w:rPr>
          <w:rFonts w:ascii="PT Astra Serif" w:hAnsi="PT Astra Serif"/>
          <w:szCs w:val="26"/>
        </w:rPr>
        <w:fldChar w:fldCharType="begin"/>
      </w:r>
      <w:r w:rsidRPr="00D16BB0">
        <w:rPr>
          <w:rFonts w:ascii="PT Astra Serif" w:hAnsi="PT Astra Serif"/>
          <w:szCs w:val="26"/>
        </w:rPr>
        <w:instrText xml:space="preserve">HYPERLINK consultantplus://offline/ref=6DD04F1E9A077A148F0F2CC24586AE07F1E6A92A929CDC8BED043EF24E917A2CP0w5C </w:instrText>
      </w:r>
      <w:r w:rsidRPr="00D16BB0">
        <w:rPr>
          <w:rFonts w:ascii="PT Astra Serif" w:hAnsi="PT Astra Serif"/>
          <w:szCs w:val="26"/>
        </w:rPr>
        <w:fldChar w:fldCharType="separate"/>
      </w:r>
      <w:r w:rsidRPr="00D16BB0">
        <w:rPr>
          <w:rFonts w:ascii="PT Astra Serif" w:hAnsi="PT Astra Serif"/>
          <w:szCs w:val="26"/>
        </w:rPr>
        <w:t>остановлени</w:t>
      </w:r>
      <w:r w:rsidRPr="00D16BB0">
        <w:rPr>
          <w:rFonts w:ascii="PT Astra Serif" w:hAnsi="PT Astra Serif"/>
          <w:szCs w:val="26"/>
        </w:rPr>
        <w:fldChar w:fldCharType="end"/>
      </w:r>
      <w:r w:rsidRPr="00D16BB0">
        <w:rPr>
          <w:rFonts w:ascii="PT Astra Serif" w:hAnsi="PT Astra Serif"/>
          <w:szCs w:val="26"/>
        </w:rPr>
        <w:t>е Главы Администрации (Губернатора) Томской области от 27.05.2003 № 120 «О Координационном совете по поддержке инвестиционной деятельности и предоставлению государственных гарантий» («Официальные ведомости» (сборник нормативно-правовых актов, подписанных Главой Администрации Томской области), №</w:t>
      </w:r>
      <w:r>
        <w:rPr>
          <w:rFonts w:ascii="PT Astra Serif" w:hAnsi="PT Astra Serif"/>
          <w:szCs w:val="26"/>
        </w:rPr>
        <w:t> </w:t>
      </w:r>
      <w:r w:rsidRPr="00D16BB0">
        <w:rPr>
          <w:rFonts w:ascii="PT Astra Serif" w:hAnsi="PT Astra Serif"/>
          <w:szCs w:val="26"/>
        </w:rPr>
        <w:t>22</w:t>
      </w:r>
      <w:r>
        <w:rPr>
          <w:rFonts w:ascii="PT Astra Serif" w:hAnsi="PT Astra Serif"/>
          <w:szCs w:val="26"/>
        </w:rPr>
        <w:t> </w:t>
      </w:r>
      <w:r w:rsidRPr="00D16BB0">
        <w:rPr>
          <w:rFonts w:ascii="PT Astra Serif" w:hAnsi="PT Astra Serif"/>
          <w:szCs w:val="26"/>
        </w:rPr>
        <w:t>(52) от</w:t>
      </w:r>
      <w:r>
        <w:rPr>
          <w:rFonts w:ascii="PT Astra Serif" w:hAnsi="PT Astra Serif"/>
          <w:szCs w:val="26"/>
        </w:rPr>
        <w:t> </w:t>
      </w:r>
      <w:r w:rsidRPr="00D16BB0">
        <w:rPr>
          <w:rFonts w:ascii="PT Astra Serif" w:hAnsi="PT Astra Serif"/>
          <w:szCs w:val="26"/>
        </w:rPr>
        <w:t xml:space="preserve">09.06.2003) изменение, изложив состав Координационного совета по поддержке инвестиционной деятельности и предоставлению государственных гарантий, утвержденный указанным постановлением, в новой редакции согласно приложению к настоящему постановлению.         </w:t>
      </w:r>
    </w:p>
    <w:p w:rsidR="00D16BB0" w:rsidRPr="00D16BB0" w:rsidRDefault="00D16BB0" w:rsidP="00D16BB0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D16BB0">
        <w:rPr>
          <w:rFonts w:ascii="PT Astra Serif" w:hAnsi="PT Astra Serif"/>
          <w:szCs w:val="26"/>
        </w:rPr>
        <w:t xml:space="preserve">2. Настоящее постановление вступает в силу со дня его официального опубликования. </w:t>
      </w:r>
    </w:p>
    <w:p w:rsidR="004C4721" w:rsidRPr="00D16BB0" w:rsidRDefault="004C4721" w:rsidP="00F3138B">
      <w:pPr>
        <w:pStyle w:val="31"/>
        <w:spacing w:before="0"/>
        <w:ind w:firstLine="709"/>
        <w:rPr>
          <w:rFonts w:ascii="PT Astra Serif" w:hAnsi="PT Astra Serif"/>
          <w:sz w:val="26"/>
          <w:szCs w:val="26"/>
        </w:rPr>
      </w:pPr>
    </w:p>
    <w:p w:rsidR="00F3138B" w:rsidRPr="00D16BB0" w:rsidRDefault="00F3138B" w:rsidP="008561B4">
      <w:pPr>
        <w:pStyle w:val="31"/>
        <w:spacing w:before="0"/>
        <w:rPr>
          <w:rFonts w:ascii="PT Astra Serif" w:hAnsi="PT Astra Serif"/>
          <w:sz w:val="26"/>
          <w:szCs w:val="26"/>
        </w:rPr>
      </w:pPr>
    </w:p>
    <w:p w:rsidR="007B1B76" w:rsidRPr="00D16BB0" w:rsidRDefault="007B1B76" w:rsidP="008561B4">
      <w:pPr>
        <w:pStyle w:val="31"/>
        <w:spacing w:before="0"/>
        <w:rPr>
          <w:rFonts w:ascii="PT Astra Serif" w:hAnsi="PT Astra Serif"/>
          <w:sz w:val="26"/>
          <w:szCs w:val="26"/>
        </w:rPr>
      </w:pPr>
    </w:p>
    <w:p w:rsidR="00D16BB0" w:rsidRPr="00D16BB0" w:rsidRDefault="00D16BB0" w:rsidP="008561B4">
      <w:pPr>
        <w:pStyle w:val="31"/>
        <w:spacing w:before="0"/>
        <w:rPr>
          <w:rFonts w:ascii="PT Astra Serif" w:hAnsi="PT Astra Serif"/>
          <w:sz w:val="26"/>
          <w:szCs w:val="26"/>
        </w:rPr>
      </w:pPr>
    </w:p>
    <w:p w:rsidR="007B1B76" w:rsidRPr="00D16BB0" w:rsidRDefault="00D16BB0" w:rsidP="00D16BB0">
      <w:pPr>
        <w:pStyle w:val="31"/>
        <w:spacing w:before="0"/>
        <w:jc w:val="right"/>
        <w:rPr>
          <w:rFonts w:ascii="PT Astra Serif" w:hAnsi="PT Astra Serif"/>
          <w:sz w:val="26"/>
          <w:szCs w:val="26"/>
        </w:rPr>
      </w:pPr>
      <w:r w:rsidRPr="00D16BB0">
        <w:rPr>
          <w:rFonts w:ascii="PT Astra Serif" w:hAnsi="PT Astra Serif"/>
          <w:sz w:val="26"/>
          <w:szCs w:val="26"/>
        </w:rPr>
        <w:t xml:space="preserve">С.А. </w:t>
      </w:r>
      <w:proofErr w:type="spellStart"/>
      <w:r w:rsidRPr="00D16BB0">
        <w:rPr>
          <w:rFonts w:ascii="PT Astra Serif" w:hAnsi="PT Astra Serif"/>
          <w:sz w:val="26"/>
          <w:szCs w:val="26"/>
        </w:rPr>
        <w:t>Жвачкин</w:t>
      </w:r>
      <w:proofErr w:type="spellEnd"/>
    </w:p>
    <w:p w:rsidR="00F3138B" w:rsidRPr="00D16BB0" w:rsidRDefault="00F3138B" w:rsidP="00296599">
      <w:pPr>
        <w:ind w:left="-142" w:firstLine="142"/>
        <w:rPr>
          <w:rFonts w:ascii="PT Astra Serif" w:hAnsi="PT Astra Serif"/>
          <w:szCs w:val="26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D16BB0" w:rsidRDefault="00D16BB0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D16BB0" w:rsidRDefault="00D16BB0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D16BB0" w:rsidRDefault="00D16BB0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D16BB0" w:rsidRDefault="00D16BB0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D16BB0" w:rsidRPr="007B1B76" w:rsidRDefault="00D16BB0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A30CBE" w:rsidRDefault="00E24E41" w:rsidP="00395562">
      <w:pPr>
        <w:ind w:left="-142" w:firstLine="142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Бородулин Г.А.</w:t>
      </w:r>
    </w:p>
    <w:p w:rsidR="00395562" w:rsidRPr="00A30CBE" w:rsidRDefault="00E24E41" w:rsidP="00296599">
      <w:pPr>
        <w:ind w:left="-142" w:firstLine="142"/>
        <w:rPr>
          <w:rFonts w:ascii="PT Astra Serif" w:hAnsi="PT Astra Serif"/>
          <w:sz w:val="25"/>
          <w:szCs w:val="25"/>
        </w:rPr>
      </w:pPr>
      <w:r w:rsidRPr="00E24E41">
        <w:rPr>
          <w:rFonts w:ascii="PT Astra Serif" w:hAnsi="PT Astra Serif"/>
          <w:sz w:val="20"/>
        </w:rPr>
        <w:t>1220mа16.pgp2021</w:t>
      </w:r>
    </w:p>
    <w:p w:rsidR="007A07C9" w:rsidRPr="00A30CBE" w:rsidRDefault="007A07C9" w:rsidP="00296599">
      <w:pPr>
        <w:autoSpaceDE w:val="0"/>
        <w:autoSpaceDN w:val="0"/>
        <w:adjustRightInd w:val="0"/>
        <w:ind w:left="-142" w:firstLine="142"/>
        <w:rPr>
          <w:rFonts w:ascii="PT Astra Serif" w:hAnsi="PT Astra Serif"/>
          <w:sz w:val="20"/>
        </w:rPr>
        <w:sectPr w:rsidR="007A07C9" w:rsidRPr="00A30CBE" w:rsidSect="00F54290">
          <w:headerReference w:type="even" r:id="rId9"/>
          <w:headerReference w:type="default" r:id="rId10"/>
          <w:headerReference w:type="first" r:id="rId11"/>
          <w:pgSz w:w="11907" w:h="16840" w:code="9"/>
          <w:pgMar w:top="1213" w:right="851" w:bottom="709" w:left="1276" w:header="709" w:footer="329" w:gutter="0"/>
          <w:cols w:space="720"/>
          <w:titlePg/>
          <w:docGrid w:linePitch="354"/>
        </w:sectPr>
      </w:pPr>
    </w:p>
    <w:p w:rsidR="00F3138B" w:rsidRPr="00A30CBE" w:rsidRDefault="00F3138B" w:rsidP="00A81647">
      <w:pPr>
        <w:pStyle w:val="af1"/>
        <w:tabs>
          <w:tab w:val="left" w:pos="5388"/>
        </w:tabs>
        <w:ind w:left="6379" w:firstLine="0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lastRenderedPageBreak/>
        <w:t>Приложение</w:t>
      </w:r>
      <w:r w:rsidRPr="00A30CBE">
        <w:rPr>
          <w:rFonts w:ascii="PT Astra Serif" w:hAnsi="PT Astra Serif"/>
          <w:sz w:val="25"/>
          <w:szCs w:val="25"/>
        </w:rPr>
        <w:t xml:space="preserve"> </w:t>
      </w:r>
    </w:p>
    <w:p w:rsidR="00F3138B" w:rsidRPr="000B4A44" w:rsidRDefault="00D16BB0" w:rsidP="00A81647">
      <w:pPr>
        <w:ind w:left="6379" w:firstLine="0"/>
        <w:contextualSpacing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к </w:t>
      </w:r>
      <w:r w:rsidR="00B73473" w:rsidRPr="000B4A44">
        <w:rPr>
          <w:rFonts w:ascii="PT Astra Serif" w:hAnsi="PT Astra Serif"/>
          <w:sz w:val="25"/>
          <w:szCs w:val="25"/>
        </w:rPr>
        <w:t>п</w:t>
      </w:r>
      <w:r w:rsidR="009E7473" w:rsidRPr="000B4A44">
        <w:rPr>
          <w:rFonts w:ascii="PT Astra Serif" w:hAnsi="PT Astra Serif"/>
          <w:sz w:val="25"/>
          <w:szCs w:val="25"/>
        </w:rPr>
        <w:t>остановлени</w:t>
      </w:r>
      <w:r>
        <w:rPr>
          <w:rFonts w:ascii="PT Astra Serif" w:hAnsi="PT Astra Serif"/>
          <w:sz w:val="25"/>
          <w:szCs w:val="25"/>
        </w:rPr>
        <w:t>ю</w:t>
      </w:r>
      <w:r w:rsidR="009E7473" w:rsidRPr="000B4A44">
        <w:rPr>
          <w:rFonts w:ascii="PT Astra Serif" w:hAnsi="PT Astra Serif"/>
          <w:sz w:val="25"/>
          <w:szCs w:val="25"/>
        </w:rPr>
        <w:t xml:space="preserve"> </w:t>
      </w:r>
      <w:r w:rsidR="00B73473" w:rsidRPr="000B4A44">
        <w:rPr>
          <w:rFonts w:ascii="PT Astra Serif" w:hAnsi="PT Astra Serif"/>
          <w:sz w:val="25"/>
          <w:szCs w:val="25"/>
        </w:rPr>
        <w:t>Губернатора</w:t>
      </w:r>
      <w:r w:rsidR="00F3138B" w:rsidRPr="000B4A44">
        <w:rPr>
          <w:rFonts w:ascii="PT Astra Serif" w:hAnsi="PT Astra Serif"/>
          <w:sz w:val="25"/>
          <w:szCs w:val="25"/>
        </w:rPr>
        <w:t xml:space="preserve"> Томской области</w:t>
      </w:r>
    </w:p>
    <w:p w:rsidR="00F3138B" w:rsidRPr="000B4A44" w:rsidRDefault="005E1045" w:rsidP="00A81647">
      <w:pPr>
        <w:ind w:left="6379" w:firstLine="0"/>
        <w:contextualSpacing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</w:t>
      </w:r>
      <w:r w:rsidR="00F3138B" w:rsidRPr="000B4A44">
        <w:rPr>
          <w:rFonts w:ascii="PT Astra Serif" w:hAnsi="PT Astra Serif"/>
          <w:sz w:val="25"/>
          <w:szCs w:val="25"/>
        </w:rPr>
        <w:t>от</w:t>
      </w:r>
      <w:r w:rsidR="00A36A81" w:rsidRPr="000B4A44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21.12.2021 № 92</w:t>
      </w:r>
    </w:p>
    <w:p w:rsidR="00F3138B" w:rsidRDefault="00F3138B" w:rsidP="00F3138B">
      <w:pPr>
        <w:ind w:left="6096" w:firstLine="0"/>
        <w:contextualSpacing/>
        <w:jc w:val="right"/>
        <w:rPr>
          <w:rFonts w:ascii="PT Astra Serif" w:hAnsi="PT Astra Serif"/>
          <w:sz w:val="25"/>
          <w:szCs w:val="25"/>
        </w:rPr>
      </w:pPr>
    </w:p>
    <w:p w:rsidR="00A30CBE" w:rsidRPr="000B4A44" w:rsidRDefault="00A30CBE" w:rsidP="00F3138B">
      <w:pPr>
        <w:ind w:left="6096" w:firstLine="0"/>
        <w:contextualSpacing/>
        <w:jc w:val="right"/>
        <w:rPr>
          <w:rFonts w:ascii="PT Astra Serif" w:hAnsi="PT Astra Serif"/>
          <w:sz w:val="25"/>
          <w:szCs w:val="25"/>
        </w:rPr>
      </w:pPr>
    </w:p>
    <w:p w:rsidR="00D16BB0" w:rsidRPr="00B25260" w:rsidRDefault="00D16BB0" w:rsidP="00D16BB0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B25260">
        <w:rPr>
          <w:rFonts w:ascii="PT Astra Serif" w:hAnsi="PT Astra Serif"/>
          <w:szCs w:val="26"/>
        </w:rPr>
        <w:t xml:space="preserve">СОСТАВ </w:t>
      </w:r>
    </w:p>
    <w:p w:rsidR="00D16BB0" w:rsidRDefault="00D16BB0" w:rsidP="00D16BB0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B25260">
        <w:rPr>
          <w:rFonts w:ascii="PT Astra Serif" w:hAnsi="PT Astra Serif"/>
          <w:szCs w:val="26"/>
        </w:rPr>
        <w:t>К</w:t>
      </w:r>
      <w:r>
        <w:rPr>
          <w:rFonts w:ascii="PT Astra Serif" w:hAnsi="PT Astra Serif"/>
          <w:szCs w:val="26"/>
        </w:rPr>
        <w:t xml:space="preserve">оординационного совета по поддержке инвестиционной </w:t>
      </w:r>
    </w:p>
    <w:p w:rsidR="00D16BB0" w:rsidRDefault="00D16BB0" w:rsidP="00D16BB0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деятельности и предоставлению государственных гарантий</w:t>
      </w:r>
      <w:r w:rsidRPr="00B25260">
        <w:rPr>
          <w:rFonts w:ascii="PT Astra Serif" w:hAnsi="PT Astra Serif"/>
          <w:szCs w:val="26"/>
        </w:rPr>
        <w:t xml:space="preserve"> </w:t>
      </w:r>
    </w:p>
    <w:p w:rsidR="00D16BB0" w:rsidRDefault="00D16BB0" w:rsidP="00D16BB0">
      <w:pPr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szCs w:val="26"/>
        </w:rPr>
      </w:pPr>
    </w:p>
    <w:tbl>
      <w:tblPr>
        <w:tblW w:w="9828" w:type="dxa"/>
        <w:tblLook w:val="04A0" w:firstRow="1" w:lastRow="0" w:firstColumn="1" w:lastColumn="0" w:noHBand="0" w:noVBand="1"/>
      </w:tblPr>
      <w:tblGrid>
        <w:gridCol w:w="2230"/>
        <w:gridCol w:w="572"/>
        <w:gridCol w:w="7026"/>
      </w:tblGrid>
      <w:tr w:rsidR="00D16BB0" w:rsidRPr="000C40B3" w:rsidTr="00FC3155">
        <w:trPr>
          <w:trHeight w:val="277"/>
        </w:trPr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Гурдин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Ю.М.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tabs>
                <w:tab w:val="left" w:pos="2410"/>
                <w:tab w:val="left" w:pos="2552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/>
                <w:szCs w:val="26"/>
              </w:rPr>
              <w:br/>
            </w:r>
            <w:r w:rsidRPr="000C40B3">
              <w:rPr>
                <w:rFonts w:ascii="PT Astra Serif" w:hAnsi="PT Astra Serif"/>
                <w:szCs w:val="26"/>
              </w:rPr>
              <w:t>по инвестиционной политике и имущественным отношениям – председатель Координационного совета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Антонов А.А.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заместитель Губернатора Томской области по экономике </w:t>
            </w:r>
            <w:r>
              <w:rPr>
                <w:rFonts w:ascii="PT Astra Serif" w:hAnsi="PT Astra Serif"/>
                <w:szCs w:val="26"/>
              </w:rPr>
              <w:t>–</w:t>
            </w:r>
            <w:r w:rsidRPr="000C40B3">
              <w:rPr>
                <w:rFonts w:ascii="PT Astra Serif" w:hAnsi="PT Astra Serif"/>
                <w:szCs w:val="26"/>
              </w:rPr>
              <w:t xml:space="preserve"> заместитель председателя Координационного совета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Ассонов Д.Ю.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начальник Департамента архитектуры и строительства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Баев Ю.И.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начальник Департамента транспорта, дорожной деятельности и связи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Бородулин Г.А.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и.о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>. начальника Департамента инвестиций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Власов В.А.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председатель комитета по экономической политике Законодательной Думы Томской области (по согласованию)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Грудинина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Л.Р.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заместитель начальника Департамента финансов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Грузных С.Н.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начальник Департамента труда и занятости населения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Забавнова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Н.К.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начальник Департамента потребительского рынка Администрации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Карташов И.В.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Cs w:val="26"/>
              </w:rPr>
              <w:t>.  </w:t>
            </w:r>
            <w:r w:rsidRPr="000C40B3">
              <w:rPr>
                <w:rFonts w:ascii="PT Astra Serif" w:hAnsi="PT Astra Serif"/>
                <w:szCs w:val="26"/>
              </w:rPr>
              <w:t xml:space="preserve">начальника Департамента по недропользованию </w:t>
            </w:r>
            <w:r>
              <w:rPr>
                <w:rFonts w:ascii="PT Astra Serif" w:hAnsi="PT Astra Serif"/>
                <w:szCs w:val="26"/>
              </w:rPr>
              <w:br/>
            </w:r>
            <w:r w:rsidRPr="000C40B3">
              <w:rPr>
                <w:rFonts w:ascii="PT Astra Serif" w:hAnsi="PT Astra Serif"/>
                <w:szCs w:val="26"/>
              </w:rPr>
              <w:t>и развитию нефтегазодобывающего комплекса Администрации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Кнорр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А.Ф.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/>
                <w:szCs w:val="26"/>
              </w:rPr>
              <w:br/>
            </w:r>
            <w:r w:rsidRPr="000C40B3">
              <w:rPr>
                <w:rFonts w:ascii="PT Astra Serif" w:hAnsi="PT Astra Serif"/>
                <w:szCs w:val="26"/>
              </w:rPr>
              <w:t xml:space="preserve">по агропромышленной политике и природопользованию 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Козьминых Н.В.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заместитель начальника Департамента – председатель </w:t>
            </w:r>
            <w:proofErr w:type="gramStart"/>
            <w:r w:rsidRPr="000C40B3">
              <w:rPr>
                <w:rFonts w:ascii="PT Astra Serif" w:hAnsi="PT Astra Serif"/>
                <w:szCs w:val="26"/>
              </w:rPr>
              <w:t>комитета государственной поддержки инвестиционной деятельности Департамента инвестиций Томской</w:t>
            </w:r>
            <w:proofErr w:type="gramEnd"/>
            <w:r w:rsidRPr="000C40B3">
              <w:rPr>
                <w:rFonts w:ascii="PT Astra Serif" w:hAnsi="PT Astra Serif"/>
                <w:szCs w:val="26"/>
              </w:rPr>
              <w:t xml:space="preserve"> области – секретарь Координационного совета 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Конев А.С.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начальник Департамента лесного хозяйства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Костарев М.М.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CB209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президент Томской торгово-промышленной палаты</w:t>
            </w:r>
            <w:r w:rsidR="00CB2097">
              <w:rPr>
                <w:rFonts w:ascii="PT Astra Serif" w:hAnsi="PT Astra Serif"/>
                <w:szCs w:val="26"/>
              </w:rPr>
              <w:t xml:space="preserve"> </w:t>
            </w:r>
            <w:r w:rsidR="00CB2097">
              <w:rPr>
                <w:rFonts w:ascii="PT Astra Serif" w:hAnsi="PT Astra Serif"/>
                <w:szCs w:val="26"/>
              </w:rPr>
              <w:br/>
            </w:r>
            <w:r w:rsidRPr="000C40B3">
              <w:rPr>
                <w:rFonts w:ascii="PT Astra Serif" w:hAnsi="PT Astra Serif"/>
                <w:szCs w:val="26"/>
              </w:rPr>
              <w:t>(по согласованию)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Куприянец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А.Б.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CB209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заместитель председателя Законодательной Думы Томской области </w:t>
            </w:r>
            <w:r w:rsidR="00CB2097">
              <w:rPr>
                <w:rFonts w:ascii="PT Astra Serif" w:hAnsi="PT Astra Serif"/>
                <w:szCs w:val="26"/>
              </w:rPr>
              <w:t>–</w:t>
            </w:r>
            <w:r w:rsidRPr="000C40B3">
              <w:rPr>
                <w:rFonts w:ascii="PT Astra Serif" w:hAnsi="PT Astra Serif"/>
                <w:szCs w:val="26"/>
              </w:rPr>
              <w:t xml:space="preserve"> председатель бюджетно-финансового комитета </w:t>
            </w:r>
            <w:r>
              <w:rPr>
                <w:rFonts w:ascii="PT Astra Serif" w:hAnsi="PT Astra Serif"/>
                <w:szCs w:val="26"/>
              </w:rPr>
              <w:br/>
            </w:r>
            <w:r w:rsidRPr="000C40B3">
              <w:rPr>
                <w:rFonts w:ascii="PT Astra Serif" w:hAnsi="PT Astra Serif"/>
                <w:szCs w:val="26"/>
              </w:rPr>
              <w:t>(по согласованию)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Левко А.Н.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заместитель Губернатора Томской области по социальной политике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Немцева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Н.В.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начальник Департамента экономики Администрации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lastRenderedPageBreak/>
              <w:t>Паршуто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Е.В.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заместитель Губернатора Томской области по строительству</w:t>
            </w:r>
            <w:r>
              <w:rPr>
                <w:rFonts w:ascii="PT Astra Serif" w:hAnsi="PT Astra Serif"/>
                <w:szCs w:val="26"/>
              </w:rPr>
              <w:t xml:space="preserve"> </w:t>
            </w:r>
          </w:p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и инфраструктуре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Федченко А.С.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начальник Департамента по развитию инновационной </w:t>
            </w:r>
            <w:r>
              <w:rPr>
                <w:rFonts w:ascii="PT Astra Serif" w:hAnsi="PT Astra Serif"/>
                <w:szCs w:val="26"/>
              </w:rPr>
              <w:br/>
            </w:r>
            <w:r w:rsidRPr="000C40B3">
              <w:rPr>
                <w:rFonts w:ascii="PT Astra Serif" w:hAnsi="PT Astra Serif"/>
                <w:szCs w:val="26"/>
              </w:rPr>
              <w:t>и предпринимательской деятельности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Шатурный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И.Н. 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 xml:space="preserve">заместитель Губернатора Томской области </w:t>
            </w:r>
            <w:r>
              <w:rPr>
                <w:rFonts w:ascii="PT Astra Serif" w:hAnsi="PT Astra Serif"/>
                <w:szCs w:val="26"/>
              </w:rPr>
              <w:br/>
              <w:t xml:space="preserve">по </w:t>
            </w:r>
            <w:r w:rsidRPr="000C40B3">
              <w:rPr>
                <w:rFonts w:ascii="PT Astra Serif" w:hAnsi="PT Astra Serif"/>
                <w:szCs w:val="26"/>
              </w:rPr>
              <w:t>промышленной политике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Шварцев С.Г.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tabs>
                <w:tab w:val="left" w:pos="2552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начальник Департамента промышленности и энергетики  Администрации Томской области</w:t>
            </w:r>
          </w:p>
        </w:tc>
      </w:tr>
      <w:tr w:rsidR="00D16BB0" w:rsidRPr="000C40B3" w:rsidTr="00FC3155">
        <w:tc>
          <w:tcPr>
            <w:tcW w:w="2230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C40B3">
              <w:rPr>
                <w:rFonts w:ascii="PT Astra Serif" w:hAnsi="PT Astra Serif"/>
                <w:szCs w:val="26"/>
              </w:rPr>
              <w:t>Ящук</w:t>
            </w:r>
            <w:proofErr w:type="spellEnd"/>
            <w:r w:rsidRPr="000C40B3">
              <w:rPr>
                <w:rFonts w:ascii="PT Astra Serif" w:hAnsi="PT Astra Serif"/>
                <w:szCs w:val="26"/>
              </w:rPr>
              <w:t xml:space="preserve"> С.Н.</w:t>
            </w:r>
          </w:p>
        </w:tc>
        <w:tc>
          <w:tcPr>
            <w:tcW w:w="572" w:type="dxa"/>
            <w:shd w:val="clear" w:color="auto" w:fill="auto"/>
          </w:tcPr>
          <w:p w:rsidR="00D16BB0" w:rsidRPr="000C40B3" w:rsidRDefault="00D16BB0" w:rsidP="00D16BB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-</w:t>
            </w:r>
          </w:p>
        </w:tc>
        <w:tc>
          <w:tcPr>
            <w:tcW w:w="7026" w:type="dxa"/>
            <w:shd w:val="clear" w:color="auto" w:fill="auto"/>
          </w:tcPr>
          <w:p w:rsidR="00D16BB0" w:rsidRPr="000C40B3" w:rsidRDefault="00D16BB0" w:rsidP="00D16BB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C40B3">
              <w:rPr>
                <w:rFonts w:ascii="PT Astra Serif" w:hAnsi="PT Astra Serif"/>
                <w:szCs w:val="26"/>
              </w:rPr>
              <w:t>генеральный директор АО «Региональный деловой центр  Томской области» (по согласованию)</w:t>
            </w:r>
          </w:p>
        </w:tc>
      </w:tr>
    </w:tbl>
    <w:p w:rsidR="00D16BB0" w:rsidRDefault="00D16BB0" w:rsidP="00D16BB0">
      <w:pPr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szCs w:val="26"/>
        </w:rPr>
      </w:pPr>
    </w:p>
    <w:p w:rsidR="00D16BB0" w:rsidRPr="00B25260" w:rsidRDefault="00D16BB0" w:rsidP="00D16BB0">
      <w:pPr>
        <w:jc w:val="both"/>
        <w:rPr>
          <w:rFonts w:ascii="PT Astra Serif" w:hAnsi="PT Astra Serif"/>
          <w:szCs w:val="26"/>
        </w:rPr>
      </w:pPr>
      <w:proofErr w:type="gramStart"/>
      <w:r w:rsidRPr="00B25260">
        <w:rPr>
          <w:rFonts w:ascii="PT Astra Serif" w:hAnsi="PT Astra Serif"/>
          <w:szCs w:val="26"/>
        </w:rPr>
        <w:t>Представитель муниципального образования Томской области по вопросам, определенным в подпунктах 4)</w:t>
      </w:r>
      <w:r>
        <w:rPr>
          <w:rFonts w:ascii="PT Astra Serif" w:hAnsi="PT Astra Serif"/>
          <w:szCs w:val="26"/>
        </w:rPr>
        <w:t xml:space="preserve"> – </w:t>
      </w:r>
      <w:r w:rsidRPr="00B25260">
        <w:rPr>
          <w:rFonts w:ascii="PT Astra Serif" w:hAnsi="PT Astra Serif"/>
          <w:szCs w:val="26"/>
        </w:rPr>
        <w:t xml:space="preserve">10) пункта 6 Положения о Координационном совете по поддержке инвестиционной деятельности и предоставлению государственных гарантий, утвержденного настоящим постановлением, участвует на основании доверенности, выданной Главой муниципального образования Томской области </w:t>
      </w:r>
      <w:r>
        <w:rPr>
          <w:rFonts w:ascii="PT Astra Serif" w:hAnsi="PT Astra Serif"/>
          <w:szCs w:val="26"/>
        </w:rPr>
        <w:br/>
      </w:r>
      <w:r w:rsidRPr="00B25260">
        <w:rPr>
          <w:rFonts w:ascii="PT Astra Serif" w:hAnsi="PT Astra Serif"/>
          <w:szCs w:val="26"/>
        </w:rPr>
        <w:t>для участия в заседании Координационного совета (по согласованию)</w:t>
      </w:r>
      <w:r>
        <w:rPr>
          <w:rFonts w:ascii="PT Astra Serif" w:hAnsi="PT Astra Serif"/>
          <w:szCs w:val="26"/>
        </w:rPr>
        <w:t>.</w:t>
      </w:r>
      <w:proofErr w:type="gramEnd"/>
    </w:p>
    <w:p w:rsidR="00F3138B" w:rsidRPr="000B4A44" w:rsidRDefault="00F3138B" w:rsidP="00F3138B">
      <w:pPr>
        <w:pStyle w:val="af1"/>
        <w:spacing w:line="276" w:lineRule="auto"/>
        <w:ind w:left="0" w:firstLine="0"/>
        <w:jc w:val="center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296599" w:rsidRPr="00E23ADD" w:rsidRDefault="00296599" w:rsidP="00F3138B">
      <w:pPr>
        <w:autoSpaceDE w:val="0"/>
        <w:autoSpaceDN w:val="0"/>
        <w:adjustRightInd w:val="0"/>
        <w:ind w:left="6237" w:firstLine="0"/>
        <w:rPr>
          <w:rFonts w:ascii="PT Astra Serif" w:hAnsi="PT Astra Serif"/>
          <w:sz w:val="25"/>
          <w:szCs w:val="25"/>
        </w:rPr>
      </w:pPr>
    </w:p>
    <w:sectPr w:rsidR="00296599" w:rsidRPr="00E23ADD" w:rsidSect="00FC3155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851" w:right="851" w:bottom="426" w:left="1418" w:header="720" w:footer="72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CBE" w:rsidRDefault="00A30CBE">
      <w:r>
        <w:separator/>
      </w:r>
    </w:p>
  </w:endnote>
  <w:endnote w:type="continuationSeparator" w:id="0">
    <w:p w:rsidR="00A30CBE" w:rsidRDefault="00A30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Default="00A30CBE">
    <w:pPr>
      <w:pStyle w:val="a7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Default="00A30CB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CBE" w:rsidRDefault="00A30CBE">
      <w:r>
        <w:separator/>
      </w:r>
    </w:p>
  </w:footnote>
  <w:footnote w:type="continuationSeparator" w:id="0">
    <w:p w:rsidR="00A30CBE" w:rsidRDefault="00A30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Pr="004B59A9" w:rsidRDefault="00A30CBE" w:rsidP="004B59A9">
    <w:pPr>
      <w:pStyle w:val="a5"/>
      <w:ind w:firstLine="0"/>
      <w:rPr>
        <w:b w:val="0"/>
        <w:sz w:val="24"/>
        <w:szCs w:val="24"/>
      </w:rPr>
    </w:pPr>
    <w:r w:rsidRPr="004B59A9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Pr="00614D66" w:rsidRDefault="00A30CBE" w:rsidP="00614D66">
    <w:pPr>
      <w:pStyle w:val="a5"/>
      <w:ind w:firstLine="0"/>
      <w:rPr>
        <w:b w:val="0"/>
        <w:sz w:val="24"/>
        <w:szCs w:val="24"/>
      </w:rPr>
    </w:pPr>
    <w:r w:rsidRPr="00614D66">
      <w:rPr>
        <w:b w:val="0"/>
        <w:sz w:val="24"/>
        <w:szCs w:val="24"/>
      </w:rPr>
      <w:fldChar w:fldCharType="begin"/>
    </w:r>
    <w:r w:rsidRPr="00614D66">
      <w:rPr>
        <w:b w:val="0"/>
        <w:sz w:val="24"/>
        <w:szCs w:val="24"/>
      </w:rPr>
      <w:instrText>PAGE   \* MERGEFORMAT</w:instrText>
    </w:r>
    <w:r w:rsidRPr="00614D66">
      <w:rPr>
        <w:b w:val="0"/>
        <w:sz w:val="24"/>
        <w:szCs w:val="24"/>
      </w:rPr>
      <w:fldChar w:fldCharType="separate"/>
    </w:r>
    <w:r w:rsidR="00717DF4">
      <w:rPr>
        <w:b w:val="0"/>
        <w:noProof/>
        <w:sz w:val="24"/>
        <w:szCs w:val="24"/>
      </w:rPr>
      <w:t>2</w:t>
    </w:r>
    <w:r w:rsidRPr="00614D66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Default="00A30CBE" w:rsidP="004B59A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5BED0A23" wp14:editId="2FAADA7A">
          <wp:extent cx="737870" cy="652780"/>
          <wp:effectExtent l="0" t="0" r="508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0CBE" w:rsidRPr="00E23ADD" w:rsidRDefault="00A30CBE" w:rsidP="004B59A9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Губернатор томской</w:t>
    </w:r>
    <w:r w:rsidRPr="00E23ADD">
      <w:rPr>
        <w:rFonts w:ascii="PT Astra Serif" w:hAnsi="PT Astra Serif"/>
        <w:sz w:val="30"/>
        <w:szCs w:val="30"/>
      </w:rPr>
      <w:t xml:space="preserve"> ОБЛАСТИ</w:t>
    </w:r>
  </w:p>
  <w:p w:rsidR="00A30CBE" w:rsidRPr="00E23ADD" w:rsidRDefault="00A30CBE" w:rsidP="004B59A9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30CBE" w:rsidRPr="004B59A9" w:rsidRDefault="00A30CBE" w:rsidP="004B59A9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Pr="006706FF" w:rsidRDefault="00A30CBE" w:rsidP="006706FF">
    <w:pPr>
      <w:pStyle w:val="a5"/>
      <w:ind w:firstLine="0"/>
      <w:rPr>
        <w:b w:val="0"/>
        <w:sz w:val="24"/>
        <w:szCs w:val="24"/>
      </w:rPr>
    </w:pPr>
    <w:r w:rsidRPr="006706FF">
      <w:rPr>
        <w:b w:val="0"/>
        <w:sz w:val="24"/>
        <w:szCs w:val="24"/>
      </w:rPr>
      <w:fldChar w:fldCharType="begin"/>
    </w:r>
    <w:r w:rsidRPr="006706FF">
      <w:rPr>
        <w:b w:val="0"/>
        <w:sz w:val="24"/>
        <w:szCs w:val="24"/>
      </w:rPr>
      <w:instrText>PAGE   \* MERGEFORMAT</w:instrText>
    </w:r>
    <w:r w:rsidRPr="006706FF">
      <w:rPr>
        <w:b w:val="0"/>
        <w:sz w:val="24"/>
        <w:szCs w:val="24"/>
      </w:rPr>
      <w:fldChar w:fldCharType="separate"/>
    </w:r>
    <w:r w:rsidR="00717DF4">
      <w:rPr>
        <w:b w:val="0"/>
        <w:noProof/>
        <w:sz w:val="24"/>
        <w:szCs w:val="24"/>
      </w:rPr>
      <w:t>2</w:t>
    </w:r>
    <w:r w:rsidRPr="006706FF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Pr="00A81647" w:rsidRDefault="00A30CBE" w:rsidP="00F43837">
    <w:pPr>
      <w:pStyle w:val="a5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D20"/>
    <w:multiLevelType w:val="hybridMultilevel"/>
    <w:tmpl w:val="7290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50D9"/>
    <w:multiLevelType w:val="hybridMultilevel"/>
    <w:tmpl w:val="79FC4F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274B5"/>
    <w:multiLevelType w:val="hybridMultilevel"/>
    <w:tmpl w:val="503A23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50E9"/>
    <w:multiLevelType w:val="hybridMultilevel"/>
    <w:tmpl w:val="3754FA08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30EA4"/>
    <w:multiLevelType w:val="hybridMultilevel"/>
    <w:tmpl w:val="1CB4A178"/>
    <w:lvl w:ilvl="0" w:tplc="8BD610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FF261D"/>
    <w:multiLevelType w:val="hybridMultilevel"/>
    <w:tmpl w:val="A7EEC0A4"/>
    <w:lvl w:ilvl="0" w:tplc="ABD21972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DA7F39"/>
    <w:multiLevelType w:val="hybridMultilevel"/>
    <w:tmpl w:val="9D5C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41B26"/>
    <w:multiLevelType w:val="hybridMultilevel"/>
    <w:tmpl w:val="FC54AF40"/>
    <w:lvl w:ilvl="0" w:tplc="BE0C436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076B9A"/>
    <w:multiLevelType w:val="hybridMultilevel"/>
    <w:tmpl w:val="F0544ED4"/>
    <w:lvl w:ilvl="0" w:tplc="4FFCE4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E322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90405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7345A3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BE690C"/>
    <w:multiLevelType w:val="hybridMultilevel"/>
    <w:tmpl w:val="8A30DE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41594"/>
    <w:multiLevelType w:val="hybridMultilevel"/>
    <w:tmpl w:val="061EF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5F6418"/>
    <w:multiLevelType w:val="hybridMultilevel"/>
    <w:tmpl w:val="F774EA04"/>
    <w:lvl w:ilvl="0" w:tplc="ED5C5F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F1399B"/>
    <w:multiLevelType w:val="hybridMultilevel"/>
    <w:tmpl w:val="75F21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37482"/>
    <w:multiLevelType w:val="hybridMultilevel"/>
    <w:tmpl w:val="A12484F4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55AD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9B11EC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D293426"/>
    <w:multiLevelType w:val="hybridMultilevel"/>
    <w:tmpl w:val="01F45092"/>
    <w:lvl w:ilvl="0" w:tplc="DCC074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0433E73"/>
    <w:multiLevelType w:val="hybridMultilevel"/>
    <w:tmpl w:val="9E68A286"/>
    <w:lvl w:ilvl="0" w:tplc="127EE1F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A22491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41A04DB"/>
    <w:multiLevelType w:val="hybridMultilevel"/>
    <w:tmpl w:val="3EDCE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7F5BCD"/>
    <w:multiLevelType w:val="hybridMultilevel"/>
    <w:tmpl w:val="1D9C6F96"/>
    <w:lvl w:ilvl="0" w:tplc="066CD6A6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16041E9"/>
    <w:multiLevelType w:val="hybridMultilevel"/>
    <w:tmpl w:val="C6E253D2"/>
    <w:lvl w:ilvl="0" w:tplc="92EA8E0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01826"/>
    <w:multiLevelType w:val="hybridMultilevel"/>
    <w:tmpl w:val="C01EB9F4"/>
    <w:lvl w:ilvl="0" w:tplc="F064EDF0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7CDC4A3D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6"/>
  </w:num>
  <w:num w:numId="5">
    <w:abstractNumId w:val="22"/>
  </w:num>
  <w:num w:numId="6">
    <w:abstractNumId w:val="12"/>
  </w:num>
  <w:num w:numId="7">
    <w:abstractNumId w:val="24"/>
  </w:num>
  <w:num w:numId="8">
    <w:abstractNumId w:val="5"/>
  </w:num>
  <w:num w:numId="9">
    <w:abstractNumId w:val="19"/>
  </w:num>
  <w:num w:numId="10">
    <w:abstractNumId w:val="8"/>
  </w:num>
  <w:num w:numId="11">
    <w:abstractNumId w:val="0"/>
  </w:num>
  <w:num w:numId="12">
    <w:abstractNumId w:val="21"/>
  </w:num>
  <w:num w:numId="13">
    <w:abstractNumId w:val="1"/>
  </w:num>
  <w:num w:numId="14">
    <w:abstractNumId w:val="2"/>
  </w:num>
  <w:num w:numId="15">
    <w:abstractNumId w:val="20"/>
  </w:num>
  <w:num w:numId="16">
    <w:abstractNumId w:val="10"/>
  </w:num>
  <w:num w:numId="17">
    <w:abstractNumId w:val="23"/>
  </w:num>
  <w:num w:numId="18">
    <w:abstractNumId w:val="26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5"/>
  </w:num>
  <w:num w:numId="24">
    <w:abstractNumId w:val="14"/>
  </w:num>
  <w:num w:numId="25">
    <w:abstractNumId w:val="7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48"/>
    <w:rsid w:val="00001424"/>
    <w:rsid w:val="0000215B"/>
    <w:rsid w:val="00005B17"/>
    <w:rsid w:val="00006793"/>
    <w:rsid w:val="00006B61"/>
    <w:rsid w:val="00007F73"/>
    <w:rsid w:val="00011902"/>
    <w:rsid w:val="0001212F"/>
    <w:rsid w:val="00015161"/>
    <w:rsid w:val="00015345"/>
    <w:rsid w:val="00016020"/>
    <w:rsid w:val="00016D86"/>
    <w:rsid w:val="00017EC4"/>
    <w:rsid w:val="0002087C"/>
    <w:rsid w:val="00022026"/>
    <w:rsid w:val="00022A3D"/>
    <w:rsid w:val="00022D6E"/>
    <w:rsid w:val="00024217"/>
    <w:rsid w:val="00024941"/>
    <w:rsid w:val="000255CB"/>
    <w:rsid w:val="00027DC4"/>
    <w:rsid w:val="0003112E"/>
    <w:rsid w:val="0003336B"/>
    <w:rsid w:val="000345EE"/>
    <w:rsid w:val="000349DB"/>
    <w:rsid w:val="00034B54"/>
    <w:rsid w:val="000353F7"/>
    <w:rsid w:val="0003592D"/>
    <w:rsid w:val="00036025"/>
    <w:rsid w:val="000367BA"/>
    <w:rsid w:val="00037BFE"/>
    <w:rsid w:val="00040D0B"/>
    <w:rsid w:val="00041733"/>
    <w:rsid w:val="00042631"/>
    <w:rsid w:val="00042AFB"/>
    <w:rsid w:val="00043EDF"/>
    <w:rsid w:val="00044929"/>
    <w:rsid w:val="00044DD4"/>
    <w:rsid w:val="000459E2"/>
    <w:rsid w:val="00047D17"/>
    <w:rsid w:val="000505CE"/>
    <w:rsid w:val="000516E3"/>
    <w:rsid w:val="000545D5"/>
    <w:rsid w:val="000564C6"/>
    <w:rsid w:val="000564E5"/>
    <w:rsid w:val="00056794"/>
    <w:rsid w:val="00056C3B"/>
    <w:rsid w:val="00062C4B"/>
    <w:rsid w:val="00062DF9"/>
    <w:rsid w:val="000631D2"/>
    <w:rsid w:val="00063B3B"/>
    <w:rsid w:val="00063E48"/>
    <w:rsid w:val="00063E7C"/>
    <w:rsid w:val="000640A6"/>
    <w:rsid w:val="0006426D"/>
    <w:rsid w:val="0006440F"/>
    <w:rsid w:val="00064BE9"/>
    <w:rsid w:val="0006533C"/>
    <w:rsid w:val="000658E2"/>
    <w:rsid w:val="00065A37"/>
    <w:rsid w:val="0006641E"/>
    <w:rsid w:val="00066C9F"/>
    <w:rsid w:val="00071684"/>
    <w:rsid w:val="0007168F"/>
    <w:rsid w:val="0007175E"/>
    <w:rsid w:val="00072C48"/>
    <w:rsid w:val="00072DDE"/>
    <w:rsid w:val="000736F1"/>
    <w:rsid w:val="00073F38"/>
    <w:rsid w:val="00075113"/>
    <w:rsid w:val="00075A23"/>
    <w:rsid w:val="0007798D"/>
    <w:rsid w:val="00080456"/>
    <w:rsid w:val="0008059A"/>
    <w:rsid w:val="00081454"/>
    <w:rsid w:val="00081A07"/>
    <w:rsid w:val="00082142"/>
    <w:rsid w:val="00083CB6"/>
    <w:rsid w:val="000864CE"/>
    <w:rsid w:val="00086EBB"/>
    <w:rsid w:val="0008789C"/>
    <w:rsid w:val="000907EE"/>
    <w:rsid w:val="000928D5"/>
    <w:rsid w:val="00092B2E"/>
    <w:rsid w:val="00093332"/>
    <w:rsid w:val="00093898"/>
    <w:rsid w:val="00093E59"/>
    <w:rsid w:val="00093EC5"/>
    <w:rsid w:val="000941D1"/>
    <w:rsid w:val="0009540A"/>
    <w:rsid w:val="000955AD"/>
    <w:rsid w:val="000958C2"/>
    <w:rsid w:val="00097106"/>
    <w:rsid w:val="000A03E1"/>
    <w:rsid w:val="000A21FB"/>
    <w:rsid w:val="000A3BD8"/>
    <w:rsid w:val="000A57A6"/>
    <w:rsid w:val="000A6088"/>
    <w:rsid w:val="000A60CC"/>
    <w:rsid w:val="000B00BF"/>
    <w:rsid w:val="000B131A"/>
    <w:rsid w:val="000B22C4"/>
    <w:rsid w:val="000B2AFE"/>
    <w:rsid w:val="000B4A44"/>
    <w:rsid w:val="000B4D56"/>
    <w:rsid w:val="000B4E24"/>
    <w:rsid w:val="000B52F5"/>
    <w:rsid w:val="000B5AD4"/>
    <w:rsid w:val="000B5EE9"/>
    <w:rsid w:val="000B64D3"/>
    <w:rsid w:val="000B6988"/>
    <w:rsid w:val="000B6CA7"/>
    <w:rsid w:val="000B7299"/>
    <w:rsid w:val="000B7D3D"/>
    <w:rsid w:val="000C15E0"/>
    <w:rsid w:val="000C1902"/>
    <w:rsid w:val="000C1A75"/>
    <w:rsid w:val="000C5EC2"/>
    <w:rsid w:val="000C5FCC"/>
    <w:rsid w:val="000C7C33"/>
    <w:rsid w:val="000D00A8"/>
    <w:rsid w:val="000D07AE"/>
    <w:rsid w:val="000D117B"/>
    <w:rsid w:val="000D1E36"/>
    <w:rsid w:val="000D2848"/>
    <w:rsid w:val="000D4A8C"/>
    <w:rsid w:val="000D62B1"/>
    <w:rsid w:val="000D6940"/>
    <w:rsid w:val="000E0504"/>
    <w:rsid w:val="000E1309"/>
    <w:rsid w:val="000E13A4"/>
    <w:rsid w:val="000E30A8"/>
    <w:rsid w:val="000E3760"/>
    <w:rsid w:val="000E3801"/>
    <w:rsid w:val="000E39E7"/>
    <w:rsid w:val="000E3F96"/>
    <w:rsid w:val="000E6ADB"/>
    <w:rsid w:val="000E7283"/>
    <w:rsid w:val="000F1426"/>
    <w:rsid w:val="000F2A58"/>
    <w:rsid w:val="000F2FBD"/>
    <w:rsid w:val="000F4491"/>
    <w:rsid w:val="000F529A"/>
    <w:rsid w:val="000F5749"/>
    <w:rsid w:val="000F5761"/>
    <w:rsid w:val="000F7178"/>
    <w:rsid w:val="000F7C73"/>
    <w:rsid w:val="00103A44"/>
    <w:rsid w:val="00105F7F"/>
    <w:rsid w:val="00107177"/>
    <w:rsid w:val="00107887"/>
    <w:rsid w:val="001123A3"/>
    <w:rsid w:val="00113790"/>
    <w:rsid w:val="0011392D"/>
    <w:rsid w:val="0011516A"/>
    <w:rsid w:val="00116008"/>
    <w:rsid w:val="00117AB1"/>
    <w:rsid w:val="00120E20"/>
    <w:rsid w:val="001230A9"/>
    <w:rsid w:val="00123D14"/>
    <w:rsid w:val="001246DC"/>
    <w:rsid w:val="001246E0"/>
    <w:rsid w:val="00124973"/>
    <w:rsid w:val="001261D8"/>
    <w:rsid w:val="00130163"/>
    <w:rsid w:val="001306EB"/>
    <w:rsid w:val="0013073B"/>
    <w:rsid w:val="0013588C"/>
    <w:rsid w:val="001359B0"/>
    <w:rsid w:val="00135AF6"/>
    <w:rsid w:val="001360D8"/>
    <w:rsid w:val="0013684B"/>
    <w:rsid w:val="00136BA8"/>
    <w:rsid w:val="00137716"/>
    <w:rsid w:val="00140081"/>
    <w:rsid w:val="00141023"/>
    <w:rsid w:val="0014158A"/>
    <w:rsid w:val="00142665"/>
    <w:rsid w:val="0014343B"/>
    <w:rsid w:val="001436D9"/>
    <w:rsid w:val="00144267"/>
    <w:rsid w:val="001444D4"/>
    <w:rsid w:val="00144637"/>
    <w:rsid w:val="00146568"/>
    <w:rsid w:val="001502D4"/>
    <w:rsid w:val="001503E7"/>
    <w:rsid w:val="00150A48"/>
    <w:rsid w:val="0015131B"/>
    <w:rsid w:val="001516C1"/>
    <w:rsid w:val="001527F6"/>
    <w:rsid w:val="0015380A"/>
    <w:rsid w:val="00153BE5"/>
    <w:rsid w:val="00153F39"/>
    <w:rsid w:val="00154D0D"/>
    <w:rsid w:val="001564FB"/>
    <w:rsid w:val="00157006"/>
    <w:rsid w:val="001572C6"/>
    <w:rsid w:val="00157540"/>
    <w:rsid w:val="00157A57"/>
    <w:rsid w:val="00161B5D"/>
    <w:rsid w:val="00163876"/>
    <w:rsid w:val="00164494"/>
    <w:rsid w:val="001647EB"/>
    <w:rsid w:val="00171198"/>
    <w:rsid w:val="00171B1C"/>
    <w:rsid w:val="001723AB"/>
    <w:rsid w:val="00173BED"/>
    <w:rsid w:val="00176B2F"/>
    <w:rsid w:val="00177426"/>
    <w:rsid w:val="00177646"/>
    <w:rsid w:val="001808D6"/>
    <w:rsid w:val="00180F51"/>
    <w:rsid w:val="001826B1"/>
    <w:rsid w:val="00182DB8"/>
    <w:rsid w:val="001832CE"/>
    <w:rsid w:val="00183380"/>
    <w:rsid w:val="00183395"/>
    <w:rsid w:val="001842DD"/>
    <w:rsid w:val="00184B2D"/>
    <w:rsid w:val="0018508A"/>
    <w:rsid w:val="00185EF5"/>
    <w:rsid w:val="001873F3"/>
    <w:rsid w:val="00190891"/>
    <w:rsid w:val="00190D1F"/>
    <w:rsid w:val="00191204"/>
    <w:rsid w:val="00191F93"/>
    <w:rsid w:val="001928D2"/>
    <w:rsid w:val="00192CB5"/>
    <w:rsid w:val="00194D33"/>
    <w:rsid w:val="001955EE"/>
    <w:rsid w:val="001960E2"/>
    <w:rsid w:val="00197C56"/>
    <w:rsid w:val="001A012D"/>
    <w:rsid w:val="001A0377"/>
    <w:rsid w:val="001A0D54"/>
    <w:rsid w:val="001A0FC4"/>
    <w:rsid w:val="001A1097"/>
    <w:rsid w:val="001A1958"/>
    <w:rsid w:val="001A2A58"/>
    <w:rsid w:val="001A3233"/>
    <w:rsid w:val="001A32F7"/>
    <w:rsid w:val="001A3A41"/>
    <w:rsid w:val="001A66E6"/>
    <w:rsid w:val="001A67F3"/>
    <w:rsid w:val="001A7367"/>
    <w:rsid w:val="001A73B3"/>
    <w:rsid w:val="001A7C3A"/>
    <w:rsid w:val="001B013F"/>
    <w:rsid w:val="001B10B5"/>
    <w:rsid w:val="001B416B"/>
    <w:rsid w:val="001B4C8D"/>
    <w:rsid w:val="001B4EE3"/>
    <w:rsid w:val="001B5333"/>
    <w:rsid w:val="001B5361"/>
    <w:rsid w:val="001B57DB"/>
    <w:rsid w:val="001C1271"/>
    <w:rsid w:val="001C12DE"/>
    <w:rsid w:val="001C2991"/>
    <w:rsid w:val="001C45FF"/>
    <w:rsid w:val="001C5222"/>
    <w:rsid w:val="001C5BB5"/>
    <w:rsid w:val="001C6A60"/>
    <w:rsid w:val="001D1A83"/>
    <w:rsid w:val="001D1E2B"/>
    <w:rsid w:val="001D23FD"/>
    <w:rsid w:val="001D4EE3"/>
    <w:rsid w:val="001D6DBB"/>
    <w:rsid w:val="001E1042"/>
    <w:rsid w:val="001E16CD"/>
    <w:rsid w:val="001E2D98"/>
    <w:rsid w:val="001E3649"/>
    <w:rsid w:val="001E44C5"/>
    <w:rsid w:val="001E4781"/>
    <w:rsid w:val="001E5ABB"/>
    <w:rsid w:val="001E5AFE"/>
    <w:rsid w:val="001E7355"/>
    <w:rsid w:val="001E77BF"/>
    <w:rsid w:val="001E79C3"/>
    <w:rsid w:val="001F3816"/>
    <w:rsid w:val="001F3923"/>
    <w:rsid w:val="001F4E36"/>
    <w:rsid w:val="001F6DEB"/>
    <w:rsid w:val="0020007F"/>
    <w:rsid w:val="00200506"/>
    <w:rsid w:val="00201425"/>
    <w:rsid w:val="002026FC"/>
    <w:rsid w:val="00202B70"/>
    <w:rsid w:val="00203540"/>
    <w:rsid w:val="00204A31"/>
    <w:rsid w:val="00207B33"/>
    <w:rsid w:val="002105CD"/>
    <w:rsid w:val="00211178"/>
    <w:rsid w:val="00212B58"/>
    <w:rsid w:val="00214AB1"/>
    <w:rsid w:val="002154B5"/>
    <w:rsid w:val="00215B13"/>
    <w:rsid w:val="00216132"/>
    <w:rsid w:val="00216483"/>
    <w:rsid w:val="00216639"/>
    <w:rsid w:val="00220F4F"/>
    <w:rsid w:val="00221ED6"/>
    <w:rsid w:val="002227A9"/>
    <w:rsid w:val="00222FA6"/>
    <w:rsid w:val="002261E4"/>
    <w:rsid w:val="0023058B"/>
    <w:rsid w:val="00230C8B"/>
    <w:rsid w:val="00231276"/>
    <w:rsid w:val="00232BC3"/>
    <w:rsid w:val="00233820"/>
    <w:rsid w:val="00234420"/>
    <w:rsid w:val="00234580"/>
    <w:rsid w:val="00235B9F"/>
    <w:rsid w:val="002363FF"/>
    <w:rsid w:val="0023665A"/>
    <w:rsid w:val="00236663"/>
    <w:rsid w:val="00236B1B"/>
    <w:rsid w:val="00236D5A"/>
    <w:rsid w:val="00236EDE"/>
    <w:rsid w:val="00236EE6"/>
    <w:rsid w:val="0023723A"/>
    <w:rsid w:val="0024099F"/>
    <w:rsid w:val="00240D72"/>
    <w:rsid w:val="002410CA"/>
    <w:rsid w:val="0024247F"/>
    <w:rsid w:val="00243837"/>
    <w:rsid w:val="0024464C"/>
    <w:rsid w:val="00244E77"/>
    <w:rsid w:val="0024547C"/>
    <w:rsid w:val="00245A6A"/>
    <w:rsid w:val="00251CF1"/>
    <w:rsid w:val="00252974"/>
    <w:rsid w:val="00253667"/>
    <w:rsid w:val="0025561C"/>
    <w:rsid w:val="00255886"/>
    <w:rsid w:val="002564C9"/>
    <w:rsid w:val="00256BB9"/>
    <w:rsid w:val="00257937"/>
    <w:rsid w:val="00260B69"/>
    <w:rsid w:val="00262A18"/>
    <w:rsid w:val="00262D64"/>
    <w:rsid w:val="002630BF"/>
    <w:rsid w:val="00263716"/>
    <w:rsid w:val="002650AF"/>
    <w:rsid w:val="00265558"/>
    <w:rsid w:val="00270E75"/>
    <w:rsid w:val="002717F5"/>
    <w:rsid w:val="00273EFA"/>
    <w:rsid w:val="00274156"/>
    <w:rsid w:val="00274593"/>
    <w:rsid w:val="00274E6F"/>
    <w:rsid w:val="002760EB"/>
    <w:rsid w:val="00276C53"/>
    <w:rsid w:val="00276CF0"/>
    <w:rsid w:val="002833D1"/>
    <w:rsid w:val="0029287A"/>
    <w:rsid w:val="0029420B"/>
    <w:rsid w:val="00294DB5"/>
    <w:rsid w:val="00296407"/>
    <w:rsid w:val="00296599"/>
    <w:rsid w:val="0029734C"/>
    <w:rsid w:val="002A3766"/>
    <w:rsid w:val="002A3E97"/>
    <w:rsid w:val="002A4ADD"/>
    <w:rsid w:val="002A5F7B"/>
    <w:rsid w:val="002B10F0"/>
    <w:rsid w:val="002B2A05"/>
    <w:rsid w:val="002B3B12"/>
    <w:rsid w:val="002B500F"/>
    <w:rsid w:val="002B5438"/>
    <w:rsid w:val="002B5FF2"/>
    <w:rsid w:val="002B672F"/>
    <w:rsid w:val="002B6FEF"/>
    <w:rsid w:val="002C0034"/>
    <w:rsid w:val="002C0D2E"/>
    <w:rsid w:val="002C1B15"/>
    <w:rsid w:val="002C2D32"/>
    <w:rsid w:val="002C2EBE"/>
    <w:rsid w:val="002C4E94"/>
    <w:rsid w:val="002C5236"/>
    <w:rsid w:val="002C7198"/>
    <w:rsid w:val="002C76D2"/>
    <w:rsid w:val="002D1E01"/>
    <w:rsid w:val="002D3C57"/>
    <w:rsid w:val="002D3E04"/>
    <w:rsid w:val="002D4AA1"/>
    <w:rsid w:val="002D5229"/>
    <w:rsid w:val="002D5642"/>
    <w:rsid w:val="002D6064"/>
    <w:rsid w:val="002D6D40"/>
    <w:rsid w:val="002D74D4"/>
    <w:rsid w:val="002D7690"/>
    <w:rsid w:val="002E09FA"/>
    <w:rsid w:val="002E0BFC"/>
    <w:rsid w:val="002E10BB"/>
    <w:rsid w:val="002E17CA"/>
    <w:rsid w:val="002E3ADD"/>
    <w:rsid w:val="002E640D"/>
    <w:rsid w:val="002E6707"/>
    <w:rsid w:val="002E6B88"/>
    <w:rsid w:val="002E7832"/>
    <w:rsid w:val="002F09AF"/>
    <w:rsid w:val="002F41B2"/>
    <w:rsid w:val="002F6AAC"/>
    <w:rsid w:val="00300D42"/>
    <w:rsid w:val="003021AA"/>
    <w:rsid w:val="00303548"/>
    <w:rsid w:val="003043A3"/>
    <w:rsid w:val="00304E88"/>
    <w:rsid w:val="00306B77"/>
    <w:rsid w:val="0030781E"/>
    <w:rsid w:val="00307C41"/>
    <w:rsid w:val="003106D8"/>
    <w:rsid w:val="00310A42"/>
    <w:rsid w:val="00315F30"/>
    <w:rsid w:val="0031706B"/>
    <w:rsid w:val="00317D6B"/>
    <w:rsid w:val="00320E1A"/>
    <w:rsid w:val="0032254E"/>
    <w:rsid w:val="003228AE"/>
    <w:rsid w:val="00322C09"/>
    <w:rsid w:val="00322D21"/>
    <w:rsid w:val="00324530"/>
    <w:rsid w:val="00325BDF"/>
    <w:rsid w:val="00326C86"/>
    <w:rsid w:val="00327EB0"/>
    <w:rsid w:val="00330576"/>
    <w:rsid w:val="00336228"/>
    <w:rsid w:val="00336C8E"/>
    <w:rsid w:val="00337FDB"/>
    <w:rsid w:val="003404EF"/>
    <w:rsid w:val="00340759"/>
    <w:rsid w:val="00340DA2"/>
    <w:rsid w:val="00343836"/>
    <w:rsid w:val="00345778"/>
    <w:rsid w:val="0034592B"/>
    <w:rsid w:val="00345968"/>
    <w:rsid w:val="003543E2"/>
    <w:rsid w:val="00354418"/>
    <w:rsid w:val="0035466C"/>
    <w:rsid w:val="003551A0"/>
    <w:rsid w:val="00356515"/>
    <w:rsid w:val="00357A86"/>
    <w:rsid w:val="00360DFE"/>
    <w:rsid w:val="0036335F"/>
    <w:rsid w:val="00365D5A"/>
    <w:rsid w:val="003708DE"/>
    <w:rsid w:val="00373ECA"/>
    <w:rsid w:val="00374962"/>
    <w:rsid w:val="0037513E"/>
    <w:rsid w:val="00375989"/>
    <w:rsid w:val="00377419"/>
    <w:rsid w:val="00380189"/>
    <w:rsid w:val="00380F60"/>
    <w:rsid w:val="00381182"/>
    <w:rsid w:val="00383331"/>
    <w:rsid w:val="00385D1E"/>
    <w:rsid w:val="00385E71"/>
    <w:rsid w:val="00391700"/>
    <w:rsid w:val="00391EB5"/>
    <w:rsid w:val="00392109"/>
    <w:rsid w:val="00393D04"/>
    <w:rsid w:val="003950D0"/>
    <w:rsid w:val="00395562"/>
    <w:rsid w:val="00397540"/>
    <w:rsid w:val="003A10FB"/>
    <w:rsid w:val="003A284D"/>
    <w:rsid w:val="003A3486"/>
    <w:rsid w:val="003A4060"/>
    <w:rsid w:val="003A6749"/>
    <w:rsid w:val="003A71FD"/>
    <w:rsid w:val="003A74BA"/>
    <w:rsid w:val="003B0941"/>
    <w:rsid w:val="003B0EB8"/>
    <w:rsid w:val="003B212A"/>
    <w:rsid w:val="003B2924"/>
    <w:rsid w:val="003B313C"/>
    <w:rsid w:val="003B4B72"/>
    <w:rsid w:val="003B5166"/>
    <w:rsid w:val="003B5B28"/>
    <w:rsid w:val="003B74B4"/>
    <w:rsid w:val="003B7BA4"/>
    <w:rsid w:val="003C04C2"/>
    <w:rsid w:val="003C09AF"/>
    <w:rsid w:val="003C25C0"/>
    <w:rsid w:val="003C475B"/>
    <w:rsid w:val="003C4F1D"/>
    <w:rsid w:val="003C5347"/>
    <w:rsid w:val="003C582A"/>
    <w:rsid w:val="003C7B13"/>
    <w:rsid w:val="003D3B5B"/>
    <w:rsid w:val="003D5350"/>
    <w:rsid w:val="003D768E"/>
    <w:rsid w:val="003E06DF"/>
    <w:rsid w:val="003E1BD0"/>
    <w:rsid w:val="003E2221"/>
    <w:rsid w:val="003E3E2F"/>
    <w:rsid w:val="003E3F32"/>
    <w:rsid w:val="003E545B"/>
    <w:rsid w:val="003E6A8F"/>
    <w:rsid w:val="003E73E4"/>
    <w:rsid w:val="003E7B58"/>
    <w:rsid w:val="003F2BED"/>
    <w:rsid w:val="003F39F9"/>
    <w:rsid w:val="003F49A3"/>
    <w:rsid w:val="003F5423"/>
    <w:rsid w:val="003F67BA"/>
    <w:rsid w:val="00400A28"/>
    <w:rsid w:val="0040134C"/>
    <w:rsid w:val="00401877"/>
    <w:rsid w:val="00401A91"/>
    <w:rsid w:val="00402C31"/>
    <w:rsid w:val="00402C40"/>
    <w:rsid w:val="0040426F"/>
    <w:rsid w:val="004044E7"/>
    <w:rsid w:val="004054FF"/>
    <w:rsid w:val="00412F8F"/>
    <w:rsid w:val="00413658"/>
    <w:rsid w:val="004169F1"/>
    <w:rsid w:val="00416C5D"/>
    <w:rsid w:val="0042094F"/>
    <w:rsid w:val="004222A8"/>
    <w:rsid w:val="00422D6E"/>
    <w:rsid w:val="004247F8"/>
    <w:rsid w:val="004264CD"/>
    <w:rsid w:val="004268C2"/>
    <w:rsid w:val="00426CCA"/>
    <w:rsid w:val="00427593"/>
    <w:rsid w:val="00431103"/>
    <w:rsid w:val="00432033"/>
    <w:rsid w:val="00432658"/>
    <w:rsid w:val="0043341B"/>
    <w:rsid w:val="00435966"/>
    <w:rsid w:val="00435C26"/>
    <w:rsid w:val="0043752D"/>
    <w:rsid w:val="004376C3"/>
    <w:rsid w:val="004376EF"/>
    <w:rsid w:val="00440F0E"/>
    <w:rsid w:val="00442487"/>
    <w:rsid w:val="004425DF"/>
    <w:rsid w:val="0044288A"/>
    <w:rsid w:val="00442CB8"/>
    <w:rsid w:val="0044602F"/>
    <w:rsid w:val="0044659B"/>
    <w:rsid w:val="004466B9"/>
    <w:rsid w:val="0045056B"/>
    <w:rsid w:val="004506FF"/>
    <w:rsid w:val="004517A1"/>
    <w:rsid w:val="00452355"/>
    <w:rsid w:val="00452BD5"/>
    <w:rsid w:val="00453BDC"/>
    <w:rsid w:val="0045534C"/>
    <w:rsid w:val="004557C2"/>
    <w:rsid w:val="0045580C"/>
    <w:rsid w:val="0045758E"/>
    <w:rsid w:val="0046019A"/>
    <w:rsid w:val="00463280"/>
    <w:rsid w:val="00464D4B"/>
    <w:rsid w:val="00465164"/>
    <w:rsid w:val="004652DD"/>
    <w:rsid w:val="004655AA"/>
    <w:rsid w:val="00465FC1"/>
    <w:rsid w:val="004665F8"/>
    <w:rsid w:val="00466DDF"/>
    <w:rsid w:val="00467018"/>
    <w:rsid w:val="004717B8"/>
    <w:rsid w:val="00474672"/>
    <w:rsid w:val="004746C8"/>
    <w:rsid w:val="0047594F"/>
    <w:rsid w:val="004765C4"/>
    <w:rsid w:val="00476ED7"/>
    <w:rsid w:val="00481F25"/>
    <w:rsid w:val="00483027"/>
    <w:rsid w:val="004838FC"/>
    <w:rsid w:val="004841BF"/>
    <w:rsid w:val="00484976"/>
    <w:rsid w:val="004859B5"/>
    <w:rsid w:val="00485E46"/>
    <w:rsid w:val="0048604B"/>
    <w:rsid w:val="0048791E"/>
    <w:rsid w:val="00490759"/>
    <w:rsid w:val="00490DD1"/>
    <w:rsid w:val="00490FAF"/>
    <w:rsid w:val="004922F6"/>
    <w:rsid w:val="00493409"/>
    <w:rsid w:val="00493BB6"/>
    <w:rsid w:val="00495FE0"/>
    <w:rsid w:val="004A06CA"/>
    <w:rsid w:val="004A076E"/>
    <w:rsid w:val="004A0AD8"/>
    <w:rsid w:val="004A16D6"/>
    <w:rsid w:val="004A1F9F"/>
    <w:rsid w:val="004A5A55"/>
    <w:rsid w:val="004A65D6"/>
    <w:rsid w:val="004A6C4B"/>
    <w:rsid w:val="004A6CB6"/>
    <w:rsid w:val="004B10A2"/>
    <w:rsid w:val="004B15CD"/>
    <w:rsid w:val="004B26B7"/>
    <w:rsid w:val="004B389F"/>
    <w:rsid w:val="004B3BF9"/>
    <w:rsid w:val="004B476B"/>
    <w:rsid w:val="004B4806"/>
    <w:rsid w:val="004B59A9"/>
    <w:rsid w:val="004B6AB0"/>
    <w:rsid w:val="004B74B8"/>
    <w:rsid w:val="004B7595"/>
    <w:rsid w:val="004B7BF4"/>
    <w:rsid w:val="004B7DB8"/>
    <w:rsid w:val="004C2B79"/>
    <w:rsid w:val="004C3633"/>
    <w:rsid w:val="004C4721"/>
    <w:rsid w:val="004C5263"/>
    <w:rsid w:val="004D1030"/>
    <w:rsid w:val="004D3758"/>
    <w:rsid w:val="004D4219"/>
    <w:rsid w:val="004D5D5B"/>
    <w:rsid w:val="004D5F7F"/>
    <w:rsid w:val="004D7718"/>
    <w:rsid w:val="004E0179"/>
    <w:rsid w:val="004E0232"/>
    <w:rsid w:val="004E1DD3"/>
    <w:rsid w:val="004E2042"/>
    <w:rsid w:val="004E3049"/>
    <w:rsid w:val="004E51AB"/>
    <w:rsid w:val="004E5817"/>
    <w:rsid w:val="004E6B84"/>
    <w:rsid w:val="004E76FC"/>
    <w:rsid w:val="004F0048"/>
    <w:rsid w:val="004F0ABD"/>
    <w:rsid w:val="004F0C84"/>
    <w:rsid w:val="004F0D85"/>
    <w:rsid w:val="004F406F"/>
    <w:rsid w:val="004F4DC7"/>
    <w:rsid w:val="004F5ED6"/>
    <w:rsid w:val="00500594"/>
    <w:rsid w:val="00500754"/>
    <w:rsid w:val="00500DA7"/>
    <w:rsid w:val="00502BBB"/>
    <w:rsid w:val="00502D92"/>
    <w:rsid w:val="005031F4"/>
    <w:rsid w:val="005063BC"/>
    <w:rsid w:val="0051190C"/>
    <w:rsid w:val="00511FBB"/>
    <w:rsid w:val="00513952"/>
    <w:rsid w:val="005147BE"/>
    <w:rsid w:val="00516144"/>
    <w:rsid w:val="00516868"/>
    <w:rsid w:val="00517B8B"/>
    <w:rsid w:val="00520664"/>
    <w:rsid w:val="00520818"/>
    <w:rsid w:val="0052212B"/>
    <w:rsid w:val="0052245F"/>
    <w:rsid w:val="00522DE2"/>
    <w:rsid w:val="00523013"/>
    <w:rsid w:val="00525BE5"/>
    <w:rsid w:val="00526DBF"/>
    <w:rsid w:val="005300B8"/>
    <w:rsid w:val="00530370"/>
    <w:rsid w:val="00530435"/>
    <w:rsid w:val="005322A2"/>
    <w:rsid w:val="00532727"/>
    <w:rsid w:val="00534F1D"/>
    <w:rsid w:val="00535D5C"/>
    <w:rsid w:val="00537431"/>
    <w:rsid w:val="00537944"/>
    <w:rsid w:val="00537CAD"/>
    <w:rsid w:val="00537D6E"/>
    <w:rsid w:val="00541E2D"/>
    <w:rsid w:val="00541FCF"/>
    <w:rsid w:val="00542445"/>
    <w:rsid w:val="005449CF"/>
    <w:rsid w:val="00546AD7"/>
    <w:rsid w:val="00546D5A"/>
    <w:rsid w:val="005472A8"/>
    <w:rsid w:val="00547762"/>
    <w:rsid w:val="00547B5D"/>
    <w:rsid w:val="00550547"/>
    <w:rsid w:val="00550F38"/>
    <w:rsid w:val="00550F5F"/>
    <w:rsid w:val="005516DB"/>
    <w:rsid w:val="00552180"/>
    <w:rsid w:val="00552775"/>
    <w:rsid w:val="005532B3"/>
    <w:rsid w:val="00555970"/>
    <w:rsid w:val="00556084"/>
    <w:rsid w:val="0055685E"/>
    <w:rsid w:val="0055711F"/>
    <w:rsid w:val="00557D61"/>
    <w:rsid w:val="00560B12"/>
    <w:rsid w:val="00560C11"/>
    <w:rsid w:val="00560F43"/>
    <w:rsid w:val="00561204"/>
    <w:rsid w:val="00561B40"/>
    <w:rsid w:val="00563766"/>
    <w:rsid w:val="00565C6E"/>
    <w:rsid w:val="00567592"/>
    <w:rsid w:val="005703A8"/>
    <w:rsid w:val="0057168C"/>
    <w:rsid w:val="0057238C"/>
    <w:rsid w:val="0057298C"/>
    <w:rsid w:val="00573C65"/>
    <w:rsid w:val="00575D4D"/>
    <w:rsid w:val="005760AE"/>
    <w:rsid w:val="00576461"/>
    <w:rsid w:val="00577022"/>
    <w:rsid w:val="005774B3"/>
    <w:rsid w:val="005778E8"/>
    <w:rsid w:val="005808F8"/>
    <w:rsid w:val="00580978"/>
    <w:rsid w:val="00580A9C"/>
    <w:rsid w:val="00580B2C"/>
    <w:rsid w:val="00580EE4"/>
    <w:rsid w:val="005811BD"/>
    <w:rsid w:val="00582F52"/>
    <w:rsid w:val="00583E20"/>
    <w:rsid w:val="00584324"/>
    <w:rsid w:val="005858FF"/>
    <w:rsid w:val="005860AA"/>
    <w:rsid w:val="00586F72"/>
    <w:rsid w:val="00587673"/>
    <w:rsid w:val="0059275A"/>
    <w:rsid w:val="00592AA0"/>
    <w:rsid w:val="005933E4"/>
    <w:rsid w:val="00595077"/>
    <w:rsid w:val="00595F54"/>
    <w:rsid w:val="005A1D21"/>
    <w:rsid w:val="005A28A7"/>
    <w:rsid w:val="005A2FD0"/>
    <w:rsid w:val="005A33A7"/>
    <w:rsid w:val="005A5726"/>
    <w:rsid w:val="005A5D4A"/>
    <w:rsid w:val="005A5E4D"/>
    <w:rsid w:val="005A5E60"/>
    <w:rsid w:val="005A65E9"/>
    <w:rsid w:val="005A7439"/>
    <w:rsid w:val="005A7AFD"/>
    <w:rsid w:val="005A7E89"/>
    <w:rsid w:val="005B1A0D"/>
    <w:rsid w:val="005B1B5A"/>
    <w:rsid w:val="005B3D3F"/>
    <w:rsid w:val="005B5AB1"/>
    <w:rsid w:val="005B6656"/>
    <w:rsid w:val="005B6A69"/>
    <w:rsid w:val="005B6CD7"/>
    <w:rsid w:val="005B7ED1"/>
    <w:rsid w:val="005C1E2E"/>
    <w:rsid w:val="005C2611"/>
    <w:rsid w:val="005C3099"/>
    <w:rsid w:val="005C3235"/>
    <w:rsid w:val="005C37E5"/>
    <w:rsid w:val="005C3C80"/>
    <w:rsid w:val="005C5600"/>
    <w:rsid w:val="005C58A5"/>
    <w:rsid w:val="005D002C"/>
    <w:rsid w:val="005D0EC7"/>
    <w:rsid w:val="005D143A"/>
    <w:rsid w:val="005D3B44"/>
    <w:rsid w:val="005D3E34"/>
    <w:rsid w:val="005D41B8"/>
    <w:rsid w:val="005D7614"/>
    <w:rsid w:val="005E0917"/>
    <w:rsid w:val="005E0A71"/>
    <w:rsid w:val="005E1045"/>
    <w:rsid w:val="005E2F89"/>
    <w:rsid w:val="005E428E"/>
    <w:rsid w:val="005E4769"/>
    <w:rsid w:val="005E5465"/>
    <w:rsid w:val="005F03F4"/>
    <w:rsid w:val="005F111C"/>
    <w:rsid w:val="005F19E1"/>
    <w:rsid w:val="005F262E"/>
    <w:rsid w:val="005F53B3"/>
    <w:rsid w:val="005F553E"/>
    <w:rsid w:val="005F72D8"/>
    <w:rsid w:val="005F7996"/>
    <w:rsid w:val="00601C28"/>
    <w:rsid w:val="0060418C"/>
    <w:rsid w:val="006042F8"/>
    <w:rsid w:val="00604528"/>
    <w:rsid w:val="00605590"/>
    <w:rsid w:val="006061A9"/>
    <w:rsid w:val="006070DC"/>
    <w:rsid w:val="0060717B"/>
    <w:rsid w:val="00607AEB"/>
    <w:rsid w:val="00610087"/>
    <w:rsid w:val="00610209"/>
    <w:rsid w:val="006112E4"/>
    <w:rsid w:val="00611F8F"/>
    <w:rsid w:val="006125B9"/>
    <w:rsid w:val="006148AB"/>
    <w:rsid w:val="00614D66"/>
    <w:rsid w:val="00614E3D"/>
    <w:rsid w:val="0061583F"/>
    <w:rsid w:val="00615910"/>
    <w:rsid w:val="006167A6"/>
    <w:rsid w:val="006175E4"/>
    <w:rsid w:val="006207A9"/>
    <w:rsid w:val="00620CD2"/>
    <w:rsid w:val="006212C0"/>
    <w:rsid w:val="006239B9"/>
    <w:rsid w:val="006242B5"/>
    <w:rsid w:val="00624767"/>
    <w:rsid w:val="00625AF0"/>
    <w:rsid w:val="00626F2C"/>
    <w:rsid w:val="00627B96"/>
    <w:rsid w:val="006305D0"/>
    <w:rsid w:val="00631463"/>
    <w:rsid w:val="00631EA2"/>
    <w:rsid w:val="00637394"/>
    <w:rsid w:val="006373A4"/>
    <w:rsid w:val="0063777A"/>
    <w:rsid w:val="00641525"/>
    <w:rsid w:val="006418CD"/>
    <w:rsid w:val="0064276F"/>
    <w:rsid w:val="0064359D"/>
    <w:rsid w:val="00644B03"/>
    <w:rsid w:val="00645181"/>
    <w:rsid w:val="00645DA6"/>
    <w:rsid w:val="00646698"/>
    <w:rsid w:val="0064748D"/>
    <w:rsid w:val="00647D88"/>
    <w:rsid w:val="0065015C"/>
    <w:rsid w:val="00650D00"/>
    <w:rsid w:val="0065127C"/>
    <w:rsid w:val="006514D5"/>
    <w:rsid w:val="0065270E"/>
    <w:rsid w:val="00652CAC"/>
    <w:rsid w:val="00653A06"/>
    <w:rsid w:val="00654A8B"/>
    <w:rsid w:val="00655A8A"/>
    <w:rsid w:val="0065661B"/>
    <w:rsid w:val="00660797"/>
    <w:rsid w:val="0066166C"/>
    <w:rsid w:val="00663FE8"/>
    <w:rsid w:val="006642A8"/>
    <w:rsid w:val="0066450E"/>
    <w:rsid w:val="006649EE"/>
    <w:rsid w:val="00664E23"/>
    <w:rsid w:val="00665353"/>
    <w:rsid w:val="00666B2B"/>
    <w:rsid w:val="006706FF"/>
    <w:rsid w:val="00673106"/>
    <w:rsid w:val="00674723"/>
    <w:rsid w:val="00677EA8"/>
    <w:rsid w:val="00680BDD"/>
    <w:rsid w:val="00680CA5"/>
    <w:rsid w:val="006821AF"/>
    <w:rsid w:val="006837BC"/>
    <w:rsid w:val="00683A50"/>
    <w:rsid w:val="00685BAF"/>
    <w:rsid w:val="006872A4"/>
    <w:rsid w:val="00687D39"/>
    <w:rsid w:val="00691202"/>
    <w:rsid w:val="00691D9A"/>
    <w:rsid w:val="006922E9"/>
    <w:rsid w:val="006931C6"/>
    <w:rsid w:val="00694630"/>
    <w:rsid w:val="00694667"/>
    <w:rsid w:val="00694ED5"/>
    <w:rsid w:val="006950A3"/>
    <w:rsid w:val="00695677"/>
    <w:rsid w:val="006966D2"/>
    <w:rsid w:val="006974DA"/>
    <w:rsid w:val="00697D79"/>
    <w:rsid w:val="006A0528"/>
    <w:rsid w:val="006A05D3"/>
    <w:rsid w:val="006A0603"/>
    <w:rsid w:val="006A09B1"/>
    <w:rsid w:val="006A0AD2"/>
    <w:rsid w:val="006A3933"/>
    <w:rsid w:val="006A3B3A"/>
    <w:rsid w:val="006A41EE"/>
    <w:rsid w:val="006A46AF"/>
    <w:rsid w:val="006A49A8"/>
    <w:rsid w:val="006A4A34"/>
    <w:rsid w:val="006A64EC"/>
    <w:rsid w:val="006A76C8"/>
    <w:rsid w:val="006A77F9"/>
    <w:rsid w:val="006B07FF"/>
    <w:rsid w:val="006B0FB8"/>
    <w:rsid w:val="006B22CE"/>
    <w:rsid w:val="006B383B"/>
    <w:rsid w:val="006B45F6"/>
    <w:rsid w:val="006B66CA"/>
    <w:rsid w:val="006B7001"/>
    <w:rsid w:val="006B7B48"/>
    <w:rsid w:val="006C051F"/>
    <w:rsid w:val="006C0871"/>
    <w:rsid w:val="006C2587"/>
    <w:rsid w:val="006C4976"/>
    <w:rsid w:val="006C5694"/>
    <w:rsid w:val="006C6290"/>
    <w:rsid w:val="006C745A"/>
    <w:rsid w:val="006D0B77"/>
    <w:rsid w:val="006D1D2C"/>
    <w:rsid w:val="006D2D5A"/>
    <w:rsid w:val="006D3644"/>
    <w:rsid w:val="006D556E"/>
    <w:rsid w:val="006D5A18"/>
    <w:rsid w:val="006D6BD6"/>
    <w:rsid w:val="006D7AEF"/>
    <w:rsid w:val="006D7E9B"/>
    <w:rsid w:val="006E1695"/>
    <w:rsid w:val="006E1D43"/>
    <w:rsid w:val="006E1EAC"/>
    <w:rsid w:val="006E2533"/>
    <w:rsid w:val="006E28FA"/>
    <w:rsid w:val="006E29CD"/>
    <w:rsid w:val="006E457C"/>
    <w:rsid w:val="006E60AE"/>
    <w:rsid w:val="006E67A7"/>
    <w:rsid w:val="006E6D62"/>
    <w:rsid w:val="006E7CBD"/>
    <w:rsid w:val="006F1F36"/>
    <w:rsid w:val="006F3FCF"/>
    <w:rsid w:val="006F425D"/>
    <w:rsid w:val="006F5032"/>
    <w:rsid w:val="00700101"/>
    <w:rsid w:val="0070229D"/>
    <w:rsid w:val="00702F75"/>
    <w:rsid w:val="007044B8"/>
    <w:rsid w:val="00705C23"/>
    <w:rsid w:val="00706565"/>
    <w:rsid w:val="0070772B"/>
    <w:rsid w:val="007077D3"/>
    <w:rsid w:val="00710987"/>
    <w:rsid w:val="00711382"/>
    <w:rsid w:val="00713998"/>
    <w:rsid w:val="00714E9E"/>
    <w:rsid w:val="00715635"/>
    <w:rsid w:val="00715D6C"/>
    <w:rsid w:val="00716AD7"/>
    <w:rsid w:val="00716B1C"/>
    <w:rsid w:val="00716B67"/>
    <w:rsid w:val="00716DBB"/>
    <w:rsid w:val="00717899"/>
    <w:rsid w:val="00717DF4"/>
    <w:rsid w:val="00720C09"/>
    <w:rsid w:val="007210FF"/>
    <w:rsid w:val="00721AD6"/>
    <w:rsid w:val="007226B5"/>
    <w:rsid w:val="007242F2"/>
    <w:rsid w:val="00725D4A"/>
    <w:rsid w:val="007268C0"/>
    <w:rsid w:val="007313C4"/>
    <w:rsid w:val="00732C63"/>
    <w:rsid w:val="00735747"/>
    <w:rsid w:val="00735F27"/>
    <w:rsid w:val="00736078"/>
    <w:rsid w:val="00736AE7"/>
    <w:rsid w:val="007370A5"/>
    <w:rsid w:val="007375D1"/>
    <w:rsid w:val="0074175E"/>
    <w:rsid w:val="0074191D"/>
    <w:rsid w:val="00741D07"/>
    <w:rsid w:val="007421C0"/>
    <w:rsid w:val="00742D92"/>
    <w:rsid w:val="00745FE3"/>
    <w:rsid w:val="00753B7A"/>
    <w:rsid w:val="00754373"/>
    <w:rsid w:val="007547BE"/>
    <w:rsid w:val="00756A81"/>
    <w:rsid w:val="007575D0"/>
    <w:rsid w:val="0076068C"/>
    <w:rsid w:val="007612E0"/>
    <w:rsid w:val="00761DD6"/>
    <w:rsid w:val="00762C9B"/>
    <w:rsid w:val="00763345"/>
    <w:rsid w:val="00763841"/>
    <w:rsid w:val="00763A5E"/>
    <w:rsid w:val="00763D96"/>
    <w:rsid w:val="00763F70"/>
    <w:rsid w:val="00764889"/>
    <w:rsid w:val="00764D85"/>
    <w:rsid w:val="00765115"/>
    <w:rsid w:val="007659F3"/>
    <w:rsid w:val="007667CE"/>
    <w:rsid w:val="007675CD"/>
    <w:rsid w:val="00772D43"/>
    <w:rsid w:val="00773508"/>
    <w:rsid w:val="007758C1"/>
    <w:rsid w:val="00777BB8"/>
    <w:rsid w:val="00780420"/>
    <w:rsid w:val="00781D75"/>
    <w:rsid w:val="0078378C"/>
    <w:rsid w:val="00783918"/>
    <w:rsid w:val="00783926"/>
    <w:rsid w:val="00783F79"/>
    <w:rsid w:val="007840CB"/>
    <w:rsid w:val="00784FCF"/>
    <w:rsid w:val="00790C86"/>
    <w:rsid w:val="00792763"/>
    <w:rsid w:val="00794F32"/>
    <w:rsid w:val="007A07C9"/>
    <w:rsid w:val="007A11C9"/>
    <w:rsid w:val="007A1964"/>
    <w:rsid w:val="007A2F94"/>
    <w:rsid w:val="007A3909"/>
    <w:rsid w:val="007A3920"/>
    <w:rsid w:val="007A5EE6"/>
    <w:rsid w:val="007A6EE9"/>
    <w:rsid w:val="007B0142"/>
    <w:rsid w:val="007B0C07"/>
    <w:rsid w:val="007B175F"/>
    <w:rsid w:val="007B1B76"/>
    <w:rsid w:val="007B3679"/>
    <w:rsid w:val="007B37F9"/>
    <w:rsid w:val="007B5444"/>
    <w:rsid w:val="007B5F88"/>
    <w:rsid w:val="007B738C"/>
    <w:rsid w:val="007C00C5"/>
    <w:rsid w:val="007C021C"/>
    <w:rsid w:val="007C0F56"/>
    <w:rsid w:val="007C1787"/>
    <w:rsid w:val="007C2F74"/>
    <w:rsid w:val="007C3D2C"/>
    <w:rsid w:val="007C4C74"/>
    <w:rsid w:val="007C54E2"/>
    <w:rsid w:val="007C5645"/>
    <w:rsid w:val="007C63CC"/>
    <w:rsid w:val="007C746A"/>
    <w:rsid w:val="007D04DE"/>
    <w:rsid w:val="007D199C"/>
    <w:rsid w:val="007D19A4"/>
    <w:rsid w:val="007D19AF"/>
    <w:rsid w:val="007D1BAF"/>
    <w:rsid w:val="007D32A3"/>
    <w:rsid w:val="007D5BC8"/>
    <w:rsid w:val="007D5F30"/>
    <w:rsid w:val="007D64BF"/>
    <w:rsid w:val="007D70E8"/>
    <w:rsid w:val="007D71A8"/>
    <w:rsid w:val="007D796A"/>
    <w:rsid w:val="007E0C26"/>
    <w:rsid w:val="007E176F"/>
    <w:rsid w:val="007E282F"/>
    <w:rsid w:val="007E4FC9"/>
    <w:rsid w:val="007E5203"/>
    <w:rsid w:val="007E6599"/>
    <w:rsid w:val="007E7CD3"/>
    <w:rsid w:val="007F03F5"/>
    <w:rsid w:val="007F3E52"/>
    <w:rsid w:val="007F7363"/>
    <w:rsid w:val="007F7412"/>
    <w:rsid w:val="00800AC4"/>
    <w:rsid w:val="00802301"/>
    <w:rsid w:val="008027E8"/>
    <w:rsid w:val="00803EFA"/>
    <w:rsid w:val="00811908"/>
    <w:rsid w:val="008123C2"/>
    <w:rsid w:val="00812576"/>
    <w:rsid w:val="00812F43"/>
    <w:rsid w:val="008131F6"/>
    <w:rsid w:val="008151EB"/>
    <w:rsid w:val="00816D6E"/>
    <w:rsid w:val="00817627"/>
    <w:rsid w:val="008229A9"/>
    <w:rsid w:val="008239E1"/>
    <w:rsid w:val="00826C2A"/>
    <w:rsid w:val="00827C72"/>
    <w:rsid w:val="00830671"/>
    <w:rsid w:val="0083134E"/>
    <w:rsid w:val="0083299D"/>
    <w:rsid w:val="00832B22"/>
    <w:rsid w:val="00833337"/>
    <w:rsid w:val="00834291"/>
    <w:rsid w:val="00834624"/>
    <w:rsid w:val="00834F80"/>
    <w:rsid w:val="008357D3"/>
    <w:rsid w:val="008405D9"/>
    <w:rsid w:val="00840973"/>
    <w:rsid w:val="00840E22"/>
    <w:rsid w:val="00842753"/>
    <w:rsid w:val="00842D5F"/>
    <w:rsid w:val="008439DE"/>
    <w:rsid w:val="00844816"/>
    <w:rsid w:val="00846F9F"/>
    <w:rsid w:val="008515E8"/>
    <w:rsid w:val="0085273E"/>
    <w:rsid w:val="00853930"/>
    <w:rsid w:val="00854B30"/>
    <w:rsid w:val="00854C1D"/>
    <w:rsid w:val="00854CE7"/>
    <w:rsid w:val="00855568"/>
    <w:rsid w:val="008561B4"/>
    <w:rsid w:val="00857575"/>
    <w:rsid w:val="00860D62"/>
    <w:rsid w:val="00861803"/>
    <w:rsid w:val="00861BCF"/>
    <w:rsid w:val="00861D03"/>
    <w:rsid w:val="00861DAC"/>
    <w:rsid w:val="00861DCE"/>
    <w:rsid w:val="008639BD"/>
    <w:rsid w:val="0086570C"/>
    <w:rsid w:val="00865C45"/>
    <w:rsid w:val="00865EE5"/>
    <w:rsid w:val="00866749"/>
    <w:rsid w:val="00867A48"/>
    <w:rsid w:val="0087065B"/>
    <w:rsid w:val="0087065F"/>
    <w:rsid w:val="00870F74"/>
    <w:rsid w:val="008715F1"/>
    <w:rsid w:val="00871D1F"/>
    <w:rsid w:val="008743A4"/>
    <w:rsid w:val="00876047"/>
    <w:rsid w:val="00877AE4"/>
    <w:rsid w:val="0088178C"/>
    <w:rsid w:val="008834DF"/>
    <w:rsid w:val="008860E6"/>
    <w:rsid w:val="00886340"/>
    <w:rsid w:val="0088679D"/>
    <w:rsid w:val="00886A7C"/>
    <w:rsid w:val="00887596"/>
    <w:rsid w:val="00887FFE"/>
    <w:rsid w:val="00890B1A"/>
    <w:rsid w:val="0089195F"/>
    <w:rsid w:val="00891E73"/>
    <w:rsid w:val="008934AD"/>
    <w:rsid w:val="0089423B"/>
    <w:rsid w:val="00895AB8"/>
    <w:rsid w:val="008960F3"/>
    <w:rsid w:val="00897087"/>
    <w:rsid w:val="00897159"/>
    <w:rsid w:val="008974E3"/>
    <w:rsid w:val="00897FCA"/>
    <w:rsid w:val="008A0090"/>
    <w:rsid w:val="008A197E"/>
    <w:rsid w:val="008A68A7"/>
    <w:rsid w:val="008A71EE"/>
    <w:rsid w:val="008B1F90"/>
    <w:rsid w:val="008B2C0F"/>
    <w:rsid w:val="008B34FF"/>
    <w:rsid w:val="008B42CD"/>
    <w:rsid w:val="008B4EF3"/>
    <w:rsid w:val="008B579D"/>
    <w:rsid w:val="008B5AC7"/>
    <w:rsid w:val="008B6638"/>
    <w:rsid w:val="008B6B4E"/>
    <w:rsid w:val="008B712B"/>
    <w:rsid w:val="008B7EEF"/>
    <w:rsid w:val="008C0152"/>
    <w:rsid w:val="008C2ADE"/>
    <w:rsid w:val="008C38EF"/>
    <w:rsid w:val="008C3ABD"/>
    <w:rsid w:val="008C3C52"/>
    <w:rsid w:val="008C6788"/>
    <w:rsid w:val="008C6A1C"/>
    <w:rsid w:val="008C6CE7"/>
    <w:rsid w:val="008C77E1"/>
    <w:rsid w:val="008D0211"/>
    <w:rsid w:val="008D0785"/>
    <w:rsid w:val="008D1595"/>
    <w:rsid w:val="008D2259"/>
    <w:rsid w:val="008D32E5"/>
    <w:rsid w:val="008D3595"/>
    <w:rsid w:val="008D35A4"/>
    <w:rsid w:val="008D415C"/>
    <w:rsid w:val="008D4235"/>
    <w:rsid w:val="008D572C"/>
    <w:rsid w:val="008D600F"/>
    <w:rsid w:val="008D613A"/>
    <w:rsid w:val="008D7432"/>
    <w:rsid w:val="008E08BA"/>
    <w:rsid w:val="008E29B7"/>
    <w:rsid w:val="008E2E43"/>
    <w:rsid w:val="008E31AD"/>
    <w:rsid w:val="008E3C95"/>
    <w:rsid w:val="008E3F94"/>
    <w:rsid w:val="008E6839"/>
    <w:rsid w:val="008E68E0"/>
    <w:rsid w:val="008E75D4"/>
    <w:rsid w:val="008E7A8A"/>
    <w:rsid w:val="008E7B52"/>
    <w:rsid w:val="008F039C"/>
    <w:rsid w:val="008F39D3"/>
    <w:rsid w:val="008F4068"/>
    <w:rsid w:val="008F4847"/>
    <w:rsid w:val="008F5992"/>
    <w:rsid w:val="008F5A72"/>
    <w:rsid w:val="008F5B6C"/>
    <w:rsid w:val="008F6501"/>
    <w:rsid w:val="008F6E75"/>
    <w:rsid w:val="00900776"/>
    <w:rsid w:val="00902922"/>
    <w:rsid w:val="0090333A"/>
    <w:rsid w:val="00903F2D"/>
    <w:rsid w:val="009060C7"/>
    <w:rsid w:val="00907542"/>
    <w:rsid w:val="00911490"/>
    <w:rsid w:val="00911D83"/>
    <w:rsid w:val="009145E2"/>
    <w:rsid w:val="00915C63"/>
    <w:rsid w:val="0091631B"/>
    <w:rsid w:val="00920F1C"/>
    <w:rsid w:val="0092155E"/>
    <w:rsid w:val="009246BC"/>
    <w:rsid w:val="00925D8F"/>
    <w:rsid w:val="00926AE9"/>
    <w:rsid w:val="009307E3"/>
    <w:rsid w:val="009310D1"/>
    <w:rsid w:val="00933CAC"/>
    <w:rsid w:val="00933E75"/>
    <w:rsid w:val="009350D8"/>
    <w:rsid w:val="00936CC1"/>
    <w:rsid w:val="009374AB"/>
    <w:rsid w:val="00940729"/>
    <w:rsid w:val="00940F6D"/>
    <w:rsid w:val="0094100F"/>
    <w:rsid w:val="00943DC2"/>
    <w:rsid w:val="00945AFA"/>
    <w:rsid w:val="00950AF5"/>
    <w:rsid w:val="00953A38"/>
    <w:rsid w:val="00954D87"/>
    <w:rsid w:val="00956613"/>
    <w:rsid w:val="009567A2"/>
    <w:rsid w:val="00956D00"/>
    <w:rsid w:val="00956E36"/>
    <w:rsid w:val="009579D8"/>
    <w:rsid w:val="009605AC"/>
    <w:rsid w:val="00961704"/>
    <w:rsid w:val="00964829"/>
    <w:rsid w:val="009661CD"/>
    <w:rsid w:val="00966696"/>
    <w:rsid w:val="0097010E"/>
    <w:rsid w:val="00970F36"/>
    <w:rsid w:val="009735E1"/>
    <w:rsid w:val="00973A20"/>
    <w:rsid w:val="00974153"/>
    <w:rsid w:val="00974E6F"/>
    <w:rsid w:val="00975141"/>
    <w:rsid w:val="00976524"/>
    <w:rsid w:val="00977118"/>
    <w:rsid w:val="00977B06"/>
    <w:rsid w:val="00977E53"/>
    <w:rsid w:val="009803E9"/>
    <w:rsid w:val="00981E59"/>
    <w:rsid w:val="00982B86"/>
    <w:rsid w:val="00982BAF"/>
    <w:rsid w:val="009832F0"/>
    <w:rsid w:val="00983CB3"/>
    <w:rsid w:val="00985D7F"/>
    <w:rsid w:val="00986025"/>
    <w:rsid w:val="00986A1D"/>
    <w:rsid w:val="009911B1"/>
    <w:rsid w:val="009919FA"/>
    <w:rsid w:val="00991CAB"/>
    <w:rsid w:val="00991F18"/>
    <w:rsid w:val="009923B6"/>
    <w:rsid w:val="00992B10"/>
    <w:rsid w:val="00992E44"/>
    <w:rsid w:val="00993316"/>
    <w:rsid w:val="009934A1"/>
    <w:rsid w:val="00993A37"/>
    <w:rsid w:val="009948BF"/>
    <w:rsid w:val="00995552"/>
    <w:rsid w:val="0099639F"/>
    <w:rsid w:val="009A0C0D"/>
    <w:rsid w:val="009A1182"/>
    <w:rsid w:val="009A3507"/>
    <w:rsid w:val="009A3DC5"/>
    <w:rsid w:val="009A46F1"/>
    <w:rsid w:val="009A5832"/>
    <w:rsid w:val="009B3736"/>
    <w:rsid w:val="009B7114"/>
    <w:rsid w:val="009C0354"/>
    <w:rsid w:val="009C3BBF"/>
    <w:rsid w:val="009C4238"/>
    <w:rsid w:val="009C4796"/>
    <w:rsid w:val="009C6DB0"/>
    <w:rsid w:val="009C6ECC"/>
    <w:rsid w:val="009C7CC1"/>
    <w:rsid w:val="009D02EC"/>
    <w:rsid w:val="009D3190"/>
    <w:rsid w:val="009D6489"/>
    <w:rsid w:val="009E1818"/>
    <w:rsid w:val="009E1E46"/>
    <w:rsid w:val="009E347B"/>
    <w:rsid w:val="009E6533"/>
    <w:rsid w:val="009E7473"/>
    <w:rsid w:val="009E75CC"/>
    <w:rsid w:val="009E7F68"/>
    <w:rsid w:val="009F18AE"/>
    <w:rsid w:val="009F2590"/>
    <w:rsid w:val="009F2F78"/>
    <w:rsid w:val="009F3BD3"/>
    <w:rsid w:val="009F6151"/>
    <w:rsid w:val="009F627F"/>
    <w:rsid w:val="009F6D28"/>
    <w:rsid w:val="00A02D25"/>
    <w:rsid w:val="00A02FC1"/>
    <w:rsid w:val="00A05A66"/>
    <w:rsid w:val="00A0606C"/>
    <w:rsid w:val="00A10A74"/>
    <w:rsid w:val="00A10F84"/>
    <w:rsid w:val="00A11457"/>
    <w:rsid w:val="00A1168F"/>
    <w:rsid w:val="00A12BF5"/>
    <w:rsid w:val="00A130CE"/>
    <w:rsid w:val="00A14364"/>
    <w:rsid w:val="00A14B55"/>
    <w:rsid w:val="00A14BB4"/>
    <w:rsid w:val="00A15EB3"/>
    <w:rsid w:val="00A21503"/>
    <w:rsid w:val="00A2178B"/>
    <w:rsid w:val="00A21B1C"/>
    <w:rsid w:val="00A23FB5"/>
    <w:rsid w:val="00A25469"/>
    <w:rsid w:val="00A2700B"/>
    <w:rsid w:val="00A30CBE"/>
    <w:rsid w:val="00A3110E"/>
    <w:rsid w:val="00A33A9E"/>
    <w:rsid w:val="00A34AA8"/>
    <w:rsid w:val="00A358F2"/>
    <w:rsid w:val="00A35985"/>
    <w:rsid w:val="00A367F9"/>
    <w:rsid w:val="00A36A81"/>
    <w:rsid w:val="00A3714A"/>
    <w:rsid w:val="00A37359"/>
    <w:rsid w:val="00A3779E"/>
    <w:rsid w:val="00A3794A"/>
    <w:rsid w:val="00A41BD1"/>
    <w:rsid w:val="00A42778"/>
    <w:rsid w:val="00A42B36"/>
    <w:rsid w:val="00A436E5"/>
    <w:rsid w:val="00A4394A"/>
    <w:rsid w:val="00A44C55"/>
    <w:rsid w:val="00A4580D"/>
    <w:rsid w:val="00A47CD2"/>
    <w:rsid w:val="00A51A12"/>
    <w:rsid w:val="00A51A2B"/>
    <w:rsid w:val="00A5224C"/>
    <w:rsid w:val="00A52DD1"/>
    <w:rsid w:val="00A5313C"/>
    <w:rsid w:val="00A53A37"/>
    <w:rsid w:val="00A54404"/>
    <w:rsid w:val="00A572E4"/>
    <w:rsid w:val="00A60F89"/>
    <w:rsid w:val="00A610E2"/>
    <w:rsid w:val="00A61465"/>
    <w:rsid w:val="00A63AA5"/>
    <w:rsid w:val="00A6411C"/>
    <w:rsid w:val="00A661A7"/>
    <w:rsid w:val="00A7144D"/>
    <w:rsid w:val="00A71FC4"/>
    <w:rsid w:val="00A727E7"/>
    <w:rsid w:val="00A75965"/>
    <w:rsid w:val="00A76582"/>
    <w:rsid w:val="00A76673"/>
    <w:rsid w:val="00A7757E"/>
    <w:rsid w:val="00A779FF"/>
    <w:rsid w:val="00A81647"/>
    <w:rsid w:val="00A83561"/>
    <w:rsid w:val="00A838E1"/>
    <w:rsid w:val="00A84380"/>
    <w:rsid w:val="00A84918"/>
    <w:rsid w:val="00A84E6E"/>
    <w:rsid w:val="00A8516F"/>
    <w:rsid w:val="00A85E79"/>
    <w:rsid w:val="00A86EDC"/>
    <w:rsid w:val="00A87E74"/>
    <w:rsid w:val="00A91BAD"/>
    <w:rsid w:val="00A93412"/>
    <w:rsid w:val="00A93EC4"/>
    <w:rsid w:val="00A9675B"/>
    <w:rsid w:val="00A97951"/>
    <w:rsid w:val="00AA074A"/>
    <w:rsid w:val="00AA1CE1"/>
    <w:rsid w:val="00AA4418"/>
    <w:rsid w:val="00AA4B31"/>
    <w:rsid w:val="00AA6246"/>
    <w:rsid w:val="00AA6263"/>
    <w:rsid w:val="00AA746D"/>
    <w:rsid w:val="00AB22ED"/>
    <w:rsid w:val="00AB2C10"/>
    <w:rsid w:val="00AB41FE"/>
    <w:rsid w:val="00AB4B53"/>
    <w:rsid w:val="00AB4C94"/>
    <w:rsid w:val="00AB660A"/>
    <w:rsid w:val="00AC2207"/>
    <w:rsid w:val="00AC2DB9"/>
    <w:rsid w:val="00AC2F9A"/>
    <w:rsid w:val="00AC401B"/>
    <w:rsid w:val="00AC4296"/>
    <w:rsid w:val="00AC43F4"/>
    <w:rsid w:val="00AC4E26"/>
    <w:rsid w:val="00AC4FE9"/>
    <w:rsid w:val="00AC51A9"/>
    <w:rsid w:val="00AC5E68"/>
    <w:rsid w:val="00AC6B27"/>
    <w:rsid w:val="00AD0FB0"/>
    <w:rsid w:val="00AD149F"/>
    <w:rsid w:val="00AD1F4F"/>
    <w:rsid w:val="00AD30F9"/>
    <w:rsid w:val="00AD4FD2"/>
    <w:rsid w:val="00AD6032"/>
    <w:rsid w:val="00AD7706"/>
    <w:rsid w:val="00AE2765"/>
    <w:rsid w:val="00AE30A1"/>
    <w:rsid w:val="00AE33F6"/>
    <w:rsid w:val="00AE465C"/>
    <w:rsid w:val="00AE4792"/>
    <w:rsid w:val="00AE5515"/>
    <w:rsid w:val="00AE5F1E"/>
    <w:rsid w:val="00AF0FEC"/>
    <w:rsid w:val="00AF10DA"/>
    <w:rsid w:val="00AF2F55"/>
    <w:rsid w:val="00AF422A"/>
    <w:rsid w:val="00AF49EC"/>
    <w:rsid w:val="00AF5D5D"/>
    <w:rsid w:val="00AF6F79"/>
    <w:rsid w:val="00B00E88"/>
    <w:rsid w:val="00B01BF7"/>
    <w:rsid w:val="00B05E43"/>
    <w:rsid w:val="00B06B16"/>
    <w:rsid w:val="00B06F8F"/>
    <w:rsid w:val="00B10B1D"/>
    <w:rsid w:val="00B12F80"/>
    <w:rsid w:val="00B146E7"/>
    <w:rsid w:val="00B2072A"/>
    <w:rsid w:val="00B22832"/>
    <w:rsid w:val="00B24CEF"/>
    <w:rsid w:val="00B25561"/>
    <w:rsid w:val="00B25A44"/>
    <w:rsid w:val="00B25F91"/>
    <w:rsid w:val="00B27FA2"/>
    <w:rsid w:val="00B31416"/>
    <w:rsid w:val="00B314A4"/>
    <w:rsid w:val="00B31A08"/>
    <w:rsid w:val="00B3218D"/>
    <w:rsid w:val="00B33525"/>
    <w:rsid w:val="00B35BE3"/>
    <w:rsid w:val="00B36481"/>
    <w:rsid w:val="00B36B3A"/>
    <w:rsid w:val="00B3715F"/>
    <w:rsid w:val="00B37386"/>
    <w:rsid w:val="00B375B0"/>
    <w:rsid w:val="00B402DF"/>
    <w:rsid w:val="00B403E8"/>
    <w:rsid w:val="00B43C7F"/>
    <w:rsid w:val="00B45153"/>
    <w:rsid w:val="00B452A4"/>
    <w:rsid w:val="00B45E7D"/>
    <w:rsid w:val="00B45ECA"/>
    <w:rsid w:val="00B475DC"/>
    <w:rsid w:val="00B51E3C"/>
    <w:rsid w:val="00B57543"/>
    <w:rsid w:val="00B60AD9"/>
    <w:rsid w:val="00B6144D"/>
    <w:rsid w:val="00B616E4"/>
    <w:rsid w:val="00B61A57"/>
    <w:rsid w:val="00B62A80"/>
    <w:rsid w:val="00B6341B"/>
    <w:rsid w:val="00B70B96"/>
    <w:rsid w:val="00B73473"/>
    <w:rsid w:val="00B739CD"/>
    <w:rsid w:val="00B74E90"/>
    <w:rsid w:val="00B74EDF"/>
    <w:rsid w:val="00B74F91"/>
    <w:rsid w:val="00B755EC"/>
    <w:rsid w:val="00B75DCF"/>
    <w:rsid w:val="00B75E91"/>
    <w:rsid w:val="00B77550"/>
    <w:rsid w:val="00B8184F"/>
    <w:rsid w:val="00B82E7E"/>
    <w:rsid w:val="00B836D6"/>
    <w:rsid w:val="00B86E9E"/>
    <w:rsid w:val="00B87823"/>
    <w:rsid w:val="00B90AA5"/>
    <w:rsid w:val="00B910D5"/>
    <w:rsid w:val="00B91A0D"/>
    <w:rsid w:val="00B93915"/>
    <w:rsid w:val="00B943B0"/>
    <w:rsid w:val="00B94687"/>
    <w:rsid w:val="00B950F8"/>
    <w:rsid w:val="00B95686"/>
    <w:rsid w:val="00BA2AF5"/>
    <w:rsid w:val="00BA2E9C"/>
    <w:rsid w:val="00BA4796"/>
    <w:rsid w:val="00BA73AB"/>
    <w:rsid w:val="00BA7E4F"/>
    <w:rsid w:val="00BB559B"/>
    <w:rsid w:val="00BB61D8"/>
    <w:rsid w:val="00BC1338"/>
    <w:rsid w:val="00BC31F4"/>
    <w:rsid w:val="00BC370E"/>
    <w:rsid w:val="00BC4142"/>
    <w:rsid w:val="00BC660F"/>
    <w:rsid w:val="00BD086C"/>
    <w:rsid w:val="00BD286E"/>
    <w:rsid w:val="00BD4131"/>
    <w:rsid w:val="00BD532A"/>
    <w:rsid w:val="00BD5718"/>
    <w:rsid w:val="00BD6D40"/>
    <w:rsid w:val="00BD77F7"/>
    <w:rsid w:val="00BD785C"/>
    <w:rsid w:val="00BE0559"/>
    <w:rsid w:val="00BE05DF"/>
    <w:rsid w:val="00BE08AD"/>
    <w:rsid w:val="00BE0C5C"/>
    <w:rsid w:val="00BE0D2D"/>
    <w:rsid w:val="00BE0F7F"/>
    <w:rsid w:val="00BE1362"/>
    <w:rsid w:val="00BE42B2"/>
    <w:rsid w:val="00BE7288"/>
    <w:rsid w:val="00BF0154"/>
    <w:rsid w:val="00BF0AC0"/>
    <w:rsid w:val="00BF1CE7"/>
    <w:rsid w:val="00BF1D7C"/>
    <w:rsid w:val="00BF391C"/>
    <w:rsid w:val="00BF3F55"/>
    <w:rsid w:val="00BF6099"/>
    <w:rsid w:val="00BF67E0"/>
    <w:rsid w:val="00BF6A9D"/>
    <w:rsid w:val="00C00708"/>
    <w:rsid w:val="00C00C3F"/>
    <w:rsid w:val="00C01051"/>
    <w:rsid w:val="00C01D65"/>
    <w:rsid w:val="00C02C49"/>
    <w:rsid w:val="00C0315A"/>
    <w:rsid w:val="00C04B79"/>
    <w:rsid w:val="00C05282"/>
    <w:rsid w:val="00C0536F"/>
    <w:rsid w:val="00C06987"/>
    <w:rsid w:val="00C07512"/>
    <w:rsid w:val="00C07BD8"/>
    <w:rsid w:val="00C127B4"/>
    <w:rsid w:val="00C14F16"/>
    <w:rsid w:val="00C15221"/>
    <w:rsid w:val="00C15C7E"/>
    <w:rsid w:val="00C1734E"/>
    <w:rsid w:val="00C1747C"/>
    <w:rsid w:val="00C20C1B"/>
    <w:rsid w:val="00C20EDF"/>
    <w:rsid w:val="00C21159"/>
    <w:rsid w:val="00C23126"/>
    <w:rsid w:val="00C23235"/>
    <w:rsid w:val="00C26308"/>
    <w:rsid w:val="00C26C81"/>
    <w:rsid w:val="00C26D01"/>
    <w:rsid w:val="00C32F5C"/>
    <w:rsid w:val="00C33286"/>
    <w:rsid w:val="00C33905"/>
    <w:rsid w:val="00C348D5"/>
    <w:rsid w:val="00C3661E"/>
    <w:rsid w:val="00C36B85"/>
    <w:rsid w:val="00C371AE"/>
    <w:rsid w:val="00C37927"/>
    <w:rsid w:val="00C41A9C"/>
    <w:rsid w:val="00C42D35"/>
    <w:rsid w:val="00C43961"/>
    <w:rsid w:val="00C442B0"/>
    <w:rsid w:val="00C44860"/>
    <w:rsid w:val="00C44C51"/>
    <w:rsid w:val="00C505C9"/>
    <w:rsid w:val="00C51A47"/>
    <w:rsid w:val="00C549EB"/>
    <w:rsid w:val="00C55B72"/>
    <w:rsid w:val="00C6299E"/>
    <w:rsid w:val="00C63B34"/>
    <w:rsid w:val="00C64854"/>
    <w:rsid w:val="00C653B0"/>
    <w:rsid w:val="00C662E1"/>
    <w:rsid w:val="00C67CD4"/>
    <w:rsid w:val="00C70CF1"/>
    <w:rsid w:val="00C716AA"/>
    <w:rsid w:val="00C7265B"/>
    <w:rsid w:val="00C72E5A"/>
    <w:rsid w:val="00C744A7"/>
    <w:rsid w:val="00C7488F"/>
    <w:rsid w:val="00C74C25"/>
    <w:rsid w:val="00C74D64"/>
    <w:rsid w:val="00C759BB"/>
    <w:rsid w:val="00C7619B"/>
    <w:rsid w:val="00C76F11"/>
    <w:rsid w:val="00C76F82"/>
    <w:rsid w:val="00C80A57"/>
    <w:rsid w:val="00C80F03"/>
    <w:rsid w:val="00C81783"/>
    <w:rsid w:val="00C81784"/>
    <w:rsid w:val="00C8195B"/>
    <w:rsid w:val="00C855CB"/>
    <w:rsid w:val="00C857DC"/>
    <w:rsid w:val="00C858BD"/>
    <w:rsid w:val="00C85F98"/>
    <w:rsid w:val="00C91BD2"/>
    <w:rsid w:val="00C9489B"/>
    <w:rsid w:val="00C963A9"/>
    <w:rsid w:val="00C96AD5"/>
    <w:rsid w:val="00C971E7"/>
    <w:rsid w:val="00C979E0"/>
    <w:rsid w:val="00CA12AB"/>
    <w:rsid w:val="00CA19C4"/>
    <w:rsid w:val="00CA2279"/>
    <w:rsid w:val="00CA2691"/>
    <w:rsid w:val="00CA6CC1"/>
    <w:rsid w:val="00CA7830"/>
    <w:rsid w:val="00CB04CC"/>
    <w:rsid w:val="00CB0713"/>
    <w:rsid w:val="00CB2097"/>
    <w:rsid w:val="00CB3E38"/>
    <w:rsid w:val="00CB4891"/>
    <w:rsid w:val="00CB6497"/>
    <w:rsid w:val="00CB653C"/>
    <w:rsid w:val="00CB6789"/>
    <w:rsid w:val="00CB6887"/>
    <w:rsid w:val="00CB6D68"/>
    <w:rsid w:val="00CC29C8"/>
    <w:rsid w:val="00CC3BAF"/>
    <w:rsid w:val="00CC46A1"/>
    <w:rsid w:val="00CD0B37"/>
    <w:rsid w:val="00CD1F6E"/>
    <w:rsid w:val="00CD2093"/>
    <w:rsid w:val="00CD24D5"/>
    <w:rsid w:val="00CD2C5C"/>
    <w:rsid w:val="00CD3357"/>
    <w:rsid w:val="00CD5235"/>
    <w:rsid w:val="00CD5C4C"/>
    <w:rsid w:val="00CD5D5A"/>
    <w:rsid w:val="00CE2FD4"/>
    <w:rsid w:val="00CE340F"/>
    <w:rsid w:val="00CE407D"/>
    <w:rsid w:val="00CE4117"/>
    <w:rsid w:val="00CE4B7E"/>
    <w:rsid w:val="00CE4EA4"/>
    <w:rsid w:val="00CE5B99"/>
    <w:rsid w:val="00CE7424"/>
    <w:rsid w:val="00CF050D"/>
    <w:rsid w:val="00CF4017"/>
    <w:rsid w:val="00CF4091"/>
    <w:rsid w:val="00CF490E"/>
    <w:rsid w:val="00CF6003"/>
    <w:rsid w:val="00CF64F4"/>
    <w:rsid w:val="00CF7671"/>
    <w:rsid w:val="00CF7697"/>
    <w:rsid w:val="00CF7A3A"/>
    <w:rsid w:val="00D032B1"/>
    <w:rsid w:val="00D03C27"/>
    <w:rsid w:val="00D03C42"/>
    <w:rsid w:val="00D041CD"/>
    <w:rsid w:val="00D049D0"/>
    <w:rsid w:val="00D053BD"/>
    <w:rsid w:val="00D054A7"/>
    <w:rsid w:val="00D058B1"/>
    <w:rsid w:val="00D05A61"/>
    <w:rsid w:val="00D0602C"/>
    <w:rsid w:val="00D06056"/>
    <w:rsid w:val="00D06CAD"/>
    <w:rsid w:val="00D07499"/>
    <w:rsid w:val="00D07CCA"/>
    <w:rsid w:val="00D10093"/>
    <w:rsid w:val="00D12A4D"/>
    <w:rsid w:val="00D131A9"/>
    <w:rsid w:val="00D15625"/>
    <w:rsid w:val="00D16BB0"/>
    <w:rsid w:val="00D16C20"/>
    <w:rsid w:val="00D173C1"/>
    <w:rsid w:val="00D21AB2"/>
    <w:rsid w:val="00D23D8E"/>
    <w:rsid w:val="00D24539"/>
    <w:rsid w:val="00D248B0"/>
    <w:rsid w:val="00D2618F"/>
    <w:rsid w:val="00D315DB"/>
    <w:rsid w:val="00D32EE0"/>
    <w:rsid w:val="00D3383B"/>
    <w:rsid w:val="00D34EAB"/>
    <w:rsid w:val="00D3597C"/>
    <w:rsid w:val="00D3643D"/>
    <w:rsid w:val="00D36843"/>
    <w:rsid w:val="00D36E47"/>
    <w:rsid w:val="00D372B4"/>
    <w:rsid w:val="00D4117B"/>
    <w:rsid w:val="00D46B87"/>
    <w:rsid w:val="00D470F9"/>
    <w:rsid w:val="00D51CF9"/>
    <w:rsid w:val="00D52D2B"/>
    <w:rsid w:val="00D54F68"/>
    <w:rsid w:val="00D57BC7"/>
    <w:rsid w:val="00D57F38"/>
    <w:rsid w:val="00D62AA1"/>
    <w:rsid w:val="00D65F39"/>
    <w:rsid w:val="00D66326"/>
    <w:rsid w:val="00D67F52"/>
    <w:rsid w:val="00D70744"/>
    <w:rsid w:val="00D70C72"/>
    <w:rsid w:val="00D72AFE"/>
    <w:rsid w:val="00D7468F"/>
    <w:rsid w:val="00D819CF"/>
    <w:rsid w:val="00D81DF2"/>
    <w:rsid w:val="00D82A4F"/>
    <w:rsid w:val="00D836B2"/>
    <w:rsid w:val="00D84CB2"/>
    <w:rsid w:val="00D854DB"/>
    <w:rsid w:val="00D85BE8"/>
    <w:rsid w:val="00D86AEB"/>
    <w:rsid w:val="00D90B50"/>
    <w:rsid w:val="00D920E0"/>
    <w:rsid w:val="00D932F5"/>
    <w:rsid w:val="00D93948"/>
    <w:rsid w:val="00D962AC"/>
    <w:rsid w:val="00D97B0F"/>
    <w:rsid w:val="00DA06E9"/>
    <w:rsid w:val="00DA0F6F"/>
    <w:rsid w:val="00DA1571"/>
    <w:rsid w:val="00DA2E37"/>
    <w:rsid w:val="00DA3BF5"/>
    <w:rsid w:val="00DA4023"/>
    <w:rsid w:val="00DA42EE"/>
    <w:rsid w:val="00DA63B1"/>
    <w:rsid w:val="00DB0A5B"/>
    <w:rsid w:val="00DB0BEA"/>
    <w:rsid w:val="00DB0F13"/>
    <w:rsid w:val="00DB1683"/>
    <w:rsid w:val="00DB2B86"/>
    <w:rsid w:val="00DB3CE9"/>
    <w:rsid w:val="00DB6964"/>
    <w:rsid w:val="00DB6965"/>
    <w:rsid w:val="00DB6C7E"/>
    <w:rsid w:val="00DC1998"/>
    <w:rsid w:val="00DC1E5E"/>
    <w:rsid w:val="00DC2EAE"/>
    <w:rsid w:val="00DC5C38"/>
    <w:rsid w:val="00DC7D3C"/>
    <w:rsid w:val="00DD13BB"/>
    <w:rsid w:val="00DD2FA6"/>
    <w:rsid w:val="00DD35C0"/>
    <w:rsid w:val="00DD38FB"/>
    <w:rsid w:val="00DD3FBD"/>
    <w:rsid w:val="00DD468D"/>
    <w:rsid w:val="00DD551E"/>
    <w:rsid w:val="00DD57A4"/>
    <w:rsid w:val="00DD689D"/>
    <w:rsid w:val="00DD7C31"/>
    <w:rsid w:val="00DD7F99"/>
    <w:rsid w:val="00DE167B"/>
    <w:rsid w:val="00DE1E7E"/>
    <w:rsid w:val="00DE54AE"/>
    <w:rsid w:val="00DE57DD"/>
    <w:rsid w:val="00DE68EF"/>
    <w:rsid w:val="00DF17A7"/>
    <w:rsid w:val="00DF1C4E"/>
    <w:rsid w:val="00DF2843"/>
    <w:rsid w:val="00DF37A0"/>
    <w:rsid w:val="00DF3D15"/>
    <w:rsid w:val="00DF59B4"/>
    <w:rsid w:val="00E00740"/>
    <w:rsid w:val="00E00AFD"/>
    <w:rsid w:val="00E00EFA"/>
    <w:rsid w:val="00E01298"/>
    <w:rsid w:val="00E014A9"/>
    <w:rsid w:val="00E02A36"/>
    <w:rsid w:val="00E03621"/>
    <w:rsid w:val="00E0380E"/>
    <w:rsid w:val="00E03B94"/>
    <w:rsid w:val="00E0509B"/>
    <w:rsid w:val="00E06FCD"/>
    <w:rsid w:val="00E11A08"/>
    <w:rsid w:val="00E11E61"/>
    <w:rsid w:val="00E12A21"/>
    <w:rsid w:val="00E16572"/>
    <w:rsid w:val="00E16595"/>
    <w:rsid w:val="00E16C54"/>
    <w:rsid w:val="00E16C95"/>
    <w:rsid w:val="00E17BE9"/>
    <w:rsid w:val="00E17D84"/>
    <w:rsid w:val="00E2053D"/>
    <w:rsid w:val="00E20950"/>
    <w:rsid w:val="00E21285"/>
    <w:rsid w:val="00E21F6B"/>
    <w:rsid w:val="00E23ADD"/>
    <w:rsid w:val="00E24E41"/>
    <w:rsid w:val="00E24E8D"/>
    <w:rsid w:val="00E26D50"/>
    <w:rsid w:val="00E2786F"/>
    <w:rsid w:val="00E27F97"/>
    <w:rsid w:val="00E31360"/>
    <w:rsid w:val="00E32515"/>
    <w:rsid w:val="00E33D2E"/>
    <w:rsid w:val="00E3405B"/>
    <w:rsid w:val="00E34463"/>
    <w:rsid w:val="00E34A11"/>
    <w:rsid w:val="00E36C4D"/>
    <w:rsid w:val="00E41F12"/>
    <w:rsid w:val="00E4268D"/>
    <w:rsid w:val="00E43B7F"/>
    <w:rsid w:val="00E44089"/>
    <w:rsid w:val="00E440C4"/>
    <w:rsid w:val="00E446A2"/>
    <w:rsid w:val="00E469F1"/>
    <w:rsid w:val="00E50672"/>
    <w:rsid w:val="00E5092B"/>
    <w:rsid w:val="00E50CC9"/>
    <w:rsid w:val="00E51184"/>
    <w:rsid w:val="00E539FD"/>
    <w:rsid w:val="00E5438F"/>
    <w:rsid w:val="00E5520E"/>
    <w:rsid w:val="00E559D0"/>
    <w:rsid w:val="00E56DE0"/>
    <w:rsid w:val="00E57D4C"/>
    <w:rsid w:val="00E60596"/>
    <w:rsid w:val="00E60FCF"/>
    <w:rsid w:val="00E610F6"/>
    <w:rsid w:val="00E62431"/>
    <w:rsid w:val="00E62D8B"/>
    <w:rsid w:val="00E63386"/>
    <w:rsid w:val="00E639B4"/>
    <w:rsid w:val="00E66C95"/>
    <w:rsid w:val="00E673C6"/>
    <w:rsid w:val="00E67DA3"/>
    <w:rsid w:val="00E7044C"/>
    <w:rsid w:val="00E71873"/>
    <w:rsid w:val="00E71DAE"/>
    <w:rsid w:val="00E74995"/>
    <w:rsid w:val="00E765AF"/>
    <w:rsid w:val="00E76CB4"/>
    <w:rsid w:val="00E80695"/>
    <w:rsid w:val="00E8203C"/>
    <w:rsid w:val="00E83D48"/>
    <w:rsid w:val="00E84B97"/>
    <w:rsid w:val="00E86179"/>
    <w:rsid w:val="00E87030"/>
    <w:rsid w:val="00E873E2"/>
    <w:rsid w:val="00E87ACF"/>
    <w:rsid w:val="00E917EB"/>
    <w:rsid w:val="00E91B02"/>
    <w:rsid w:val="00E96497"/>
    <w:rsid w:val="00E96CED"/>
    <w:rsid w:val="00EA1526"/>
    <w:rsid w:val="00EA1C4E"/>
    <w:rsid w:val="00EA1FEC"/>
    <w:rsid w:val="00EA373C"/>
    <w:rsid w:val="00EA3B3D"/>
    <w:rsid w:val="00EA48D1"/>
    <w:rsid w:val="00EA4E84"/>
    <w:rsid w:val="00EA5202"/>
    <w:rsid w:val="00EA70EC"/>
    <w:rsid w:val="00EB1FE7"/>
    <w:rsid w:val="00EB239A"/>
    <w:rsid w:val="00EB5F51"/>
    <w:rsid w:val="00EC0C83"/>
    <w:rsid w:val="00EC1F09"/>
    <w:rsid w:val="00EC6322"/>
    <w:rsid w:val="00EC6400"/>
    <w:rsid w:val="00EC7F30"/>
    <w:rsid w:val="00ED113E"/>
    <w:rsid w:val="00ED2830"/>
    <w:rsid w:val="00ED31C5"/>
    <w:rsid w:val="00ED333A"/>
    <w:rsid w:val="00ED365E"/>
    <w:rsid w:val="00ED3935"/>
    <w:rsid w:val="00ED469B"/>
    <w:rsid w:val="00ED607F"/>
    <w:rsid w:val="00ED729A"/>
    <w:rsid w:val="00EE0957"/>
    <w:rsid w:val="00EE274B"/>
    <w:rsid w:val="00EE2D34"/>
    <w:rsid w:val="00EE3479"/>
    <w:rsid w:val="00EE374E"/>
    <w:rsid w:val="00EE570E"/>
    <w:rsid w:val="00EE7023"/>
    <w:rsid w:val="00EE7300"/>
    <w:rsid w:val="00EE7E6E"/>
    <w:rsid w:val="00EF0DC8"/>
    <w:rsid w:val="00EF17E6"/>
    <w:rsid w:val="00EF245A"/>
    <w:rsid w:val="00EF54AB"/>
    <w:rsid w:val="00EF6957"/>
    <w:rsid w:val="00EF6F21"/>
    <w:rsid w:val="00EF704B"/>
    <w:rsid w:val="00EF7DF6"/>
    <w:rsid w:val="00F01D49"/>
    <w:rsid w:val="00F02B40"/>
    <w:rsid w:val="00F03124"/>
    <w:rsid w:val="00F0391D"/>
    <w:rsid w:val="00F05017"/>
    <w:rsid w:val="00F0686E"/>
    <w:rsid w:val="00F07E13"/>
    <w:rsid w:val="00F10577"/>
    <w:rsid w:val="00F12B88"/>
    <w:rsid w:val="00F130DC"/>
    <w:rsid w:val="00F14812"/>
    <w:rsid w:val="00F14D7B"/>
    <w:rsid w:val="00F15F4A"/>
    <w:rsid w:val="00F17055"/>
    <w:rsid w:val="00F21C6D"/>
    <w:rsid w:val="00F22816"/>
    <w:rsid w:val="00F2312A"/>
    <w:rsid w:val="00F236D2"/>
    <w:rsid w:val="00F262C2"/>
    <w:rsid w:val="00F266DA"/>
    <w:rsid w:val="00F26924"/>
    <w:rsid w:val="00F271DB"/>
    <w:rsid w:val="00F3138B"/>
    <w:rsid w:val="00F31487"/>
    <w:rsid w:val="00F318E3"/>
    <w:rsid w:val="00F336A5"/>
    <w:rsid w:val="00F33ECD"/>
    <w:rsid w:val="00F34A0B"/>
    <w:rsid w:val="00F364E7"/>
    <w:rsid w:val="00F40852"/>
    <w:rsid w:val="00F42F76"/>
    <w:rsid w:val="00F435C0"/>
    <w:rsid w:val="00F43837"/>
    <w:rsid w:val="00F43CC9"/>
    <w:rsid w:val="00F4418C"/>
    <w:rsid w:val="00F4468A"/>
    <w:rsid w:val="00F44A92"/>
    <w:rsid w:val="00F44AFD"/>
    <w:rsid w:val="00F451E3"/>
    <w:rsid w:val="00F465A6"/>
    <w:rsid w:val="00F468F1"/>
    <w:rsid w:val="00F46FD5"/>
    <w:rsid w:val="00F504E9"/>
    <w:rsid w:val="00F50906"/>
    <w:rsid w:val="00F51F4D"/>
    <w:rsid w:val="00F52ABD"/>
    <w:rsid w:val="00F52F45"/>
    <w:rsid w:val="00F53625"/>
    <w:rsid w:val="00F53776"/>
    <w:rsid w:val="00F54290"/>
    <w:rsid w:val="00F5459D"/>
    <w:rsid w:val="00F55493"/>
    <w:rsid w:val="00F56659"/>
    <w:rsid w:val="00F578F6"/>
    <w:rsid w:val="00F57AD2"/>
    <w:rsid w:val="00F605B8"/>
    <w:rsid w:val="00F62328"/>
    <w:rsid w:val="00F6272E"/>
    <w:rsid w:val="00F62EE6"/>
    <w:rsid w:val="00F649A5"/>
    <w:rsid w:val="00F64C02"/>
    <w:rsid w:val="00F655DF"/>
    <w:rsid w:val="00F67B5F"/>
    <w:rsid w:val="00F71327"/>
    <w:rsid w:val="00F7360A"/>
    <w:rsid w:val="00F738B5"/>
    <w:rsid w:val="00F74023"/>
    <w:rsid w:val="00F74B01"/>
    <w:rsid w:val="00F74B35"/>
    <w:rsid w:val="00F74EA5"/>
    <w:rsid w:val="00F75222"/>
    <w:rsid w:val="00F7685D"/>
    <w:rsid w:val="00F770BA"/>
    <w:rsid w:val="00F8114C"/>
    <w:rsid w:val="00F81768"/>
    <w:rsid w:val="00F81B71"/>
    <w:rsid w:val="00F82D1A"/>
    <w:rsid w:val="00F82FAE"/>
    <w:rsid w:val="00F84F0B"/>
    <w:rsid w:val="00F853BE"/>
    <w:rsid w:val="00F854E7"/>
    <w:rsid w:val="00F856B6"/>
    <w:rsid w:val="00F86798"/>
    <w:rsid w:val="00F87185"/>
    <w:rsid w:val="00F87B5E"/>
    <w:rsid w:val="00F91D82"/>
    <w:rsid w:val="00F93962"/>
    <w:rsid w:val="00F94E28"/>
    <w:rsid w:val="00F9520C"/>
    <w:rsid w:val="00F952B9"/>
    <w:rsid w:val="00F95630"/>
    <w:rsid w:val="00F9605C"/>
    <w:rsid w:val="00F96650"/>
    <w:rsid w:val="00F96F18"/>
    <w:rsid w:val="00FA00D5"/>
    <w:rsid w:val="00FA2303"/>
    <w:rsid w:val="00FA34E2"/>
    <w:rsid w:val="00FA47EA"/>
    <w:rsid w:val="00FA56EC"/>
    <w:rsid w:val="00FA78A1"/>
    <w:rsid w:val="00FA78B2"/>
    <w:rsid w:val="00FB0B64"/>
    <w:rsid w:val="00FB0C64"/>
    <w:rsid w:val="00FB271F"/>
    <w:rsid w:val="00FB2961"/>
    <w:rsid w:val="00FB4DA0"/>
    <w:rsid w:val="00FB5F8D"/>
    <w:rsid w:val="00FB64CC"/>
    <w:rsid w:val="00FB75B7"/>
    <w:rsid w:val="00FB77F6"/>
    <w:rsid w:val="00FC027E"/>
    <w:rsid w:val="00FC0721"/>
    <w:rsid w:val="00FC282C"/>
    <w:rsid w:val="00FC3155"/>
    <w:rsid w:val="00FC3EBB"/>
    <w:rsid w:val="00FC570F"/>
    <w:rsid w:val="00FC598F"/>
    <w:rsid w:val="00FC619B"/>
    <w:rsid w:val="00FC64AC"/>
    <w:rsid w:val="00FC6536"/>
    <w:rsid w:val="00FC6F9D"/>
    <w:rsid w:val="00FC7730"/>
    <w:rsid w:val="00FD0561"/>
    <w:rsid w:val="00FD0C3E"/>
    <w:rsid w:val="00FD0E08"/>
    <w:rsid w:val="00FD1E54"/>
    <w:rsid w:val="00FD2F14"/>
    <w:rsid w:val="00FD4DB6"/>
    <w:rsid w:val="00FD64BB"/>
    <w:rsid w:val="00FD652E"/>
    <w:rsid w:val="00FD7D05"/>
    <w:rsid w:val="00FE1B0C"/>
    <w:rsid w:val="00FE2157"/>
    <w:rsid w:val="00FE32DD"/>
    <w:rsid w:val="00FE3A06"/>
    <w:rsid w:val="00FE41E8"/>
    <w:rsid w:val="00FE458A"/>
    <w:rsid w:val="00FE5931"/>
    <w:rsid w:val="00FE5B82"/>
    <w:rsid w:val="00FE7FAD"/>
    <w:rsid w:val="00FF0270"/>
    <w:rsid w:val="00FF2496"/>
    <w:rsid w:val="00FF249C"/>
    <w:rsid w:val="00FF27DB"/>
    <w:rsid w:val="00FF3CAA"/>
    <w:rsid w:val="00FF4376"/>
    <w:rsid w:val="00FF4409"/>
    <w:rsid w:val="00FF52A4"/>
    <w:rsid w:val="00FF5B0C"/>
    <w:rsid w:val="00FF64CE"/>
    <w:rsid w:val="00FF6566"/>
    <w:rsid w:val="00FF68A3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E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3E7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067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E765AF"/>
    <w:pPr>
      <w:ind w:firstLine="0"/>
      <w:outlineLvl w:val="2"/>
    </w:pPr>
    <w:rPr>
      <w:rFonts w:ascii="Arial" w:hAnsi="Arial" w:cs="Arial"/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5516D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link w:val="af"/>
    <w:rsid w:val="00764889"/>
    <w:pPr>
      <w:spacing w:after="120"/>
      <w:ind w:left="283"/>
    </w:pPr>
  </w:style>
  <w:style w:type="paragraph" w:customStyle="1" w:styleId="Iauiue">
    <w:name w:val="Iau?iue"/>
    <w:rsid w:val="00256BB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EC7F30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paragraph" w:customStyle="1" w:styleId="ConsPlusTitle">
    <w:name w:val="ConsPlusTitle"/>
    <w:rsid w:val="00F8114C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spanoffilialname">
    <w:name w:val="span_of_filial_name"/>
    <w:rsid w:val="009934A1"/>
  </w:style>
  <w:style w:type="character" w:styleId="af0">
    <w:name w:val="Strong"/>
    <w:qFormat/>
    <w:rsid w:val="009934A1"/>
    <w:rPr>
      <w:b/>
      <w:bCs/>
    </w:rPr>
  </w:style>
  <w:style w:type="paragraph" w:styleId="af1">
    <w:name w:val="List Paragraph"/>
    <w:basedOn w:val="a"/>
    <w:uiPriority w:val="34"/>
    <w:qFormat/>
    <w:rsid w:val="00062C4B"/>
    <w:pPr>
      <w:ind w:left="720"/>
      <w:contextualSpacing/>
    </w:pPr>
  </w:style>
  <w:style w:type="character" w:customStyle="1" w:styleId="32">
    <w:name w:val="Основной текст 3 Знак"/>
    <w:link w:val="31"/>
    <w:rsid w:val="001C2991"/>
    <w:rPr>
      <w:sz w:val="28"/>
    </w:rPr>
  </w:style>
  <w:style w:type="paragraph" w:customStyle="1" w:styleId="210">
    <w:name w:val="Основной текст с отступом 21"/>
    <w:basedOn w:val="a"/>
    <w:rsid w:val="001928D2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1832CE"/>
    <w:rPr>
      <w:sz w:val="26"/>
    </w:rPr>
  </w:style>
  <w:style w:type="paragraph" w:customStyle="1" w:styleId="ConsPlusDocList">
    <w:name w:val="ConsPlusDocList"/>
    <w:uiPriority w:val="99"/>
    <w:rsid w:val="004E51AB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nformat">
    <w:name w:val="ConsPlusNonformat"/>
    <w:uiPriority w:val="99"/>
    <w:rsid w:val="00BF6A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BF6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3">
    <w:name w:val="Body Text Indent 2"/>
    <w:basedOn w:val="a"/>
    <w:link w:val="24"/>
    <w:rsid w:val="00B36B3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B36B3A"/>
    <w:rPr>
      <w:sz w:val="26"/>
    </w:rPr>
  </w:style>
  <w:style w:type="character" w:customStyle="1" w:styleId="af2">
    <w:name w:val="Основной шрифт"/>
    <w:rsid w:val="002F09AF"/>
  </w:style>
  <w:style w:type="character" w:customStyle="1" w:styleId="a4">
    <w:name w:val="Основной текст Знак"/>
    <w:link w:val="a3"/>
    <w:rsid w:val="00274E6F"/>
    <w:rPr>
      <w:sz w:val="22"/>
    </w:rPr>
  </w:style>
  <w:style w:type="table" w:styleId="af3">
    <w:name w:val="Table Grid"/>
    <w:basedOn w:val="a1"/>
    <w:uiPriority w:val="59"/>
    <w:rsid w:val="00AA746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rsid w:val="001B10B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1B10B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A4B3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6">
    <w:name w:val="Hyperlink"/>
    <w:uiPriority w:val="99"/>
    <w:unhideWhenUsed/>
    <w:rsid w:val="007D70E8"/>
    <w:rPr>
      <w:color w:val="0000FF"/>
      <w:u w:val="single"/>
    </w:rPr>
  </w:style>
  <w:style w:type="character" w:customStyle="1" w:styleId="a6">
    <w:name w:val="Верхний колонтитул Знак"/>
    <w:link w:val="a5"/>
    <w:uiPriority w:val="99"/>
    <w:locked/>
    <w:rsid w:val="00BE08AD"/>
    <w:rPr>
      <w:b/>
      <w:caps/>
      <w:sz w:val="28"/>
    </w:rPr>
  </w:style>
  <w:style w:type="character" w:customStyle="1" w:styleId="af7">
    <w:name w:val="Знак Знак"/>
    <w:rsid w:val="005C5600"/>
    <w:rPr>
      <w:rFonts w:cs="Times New Roman"/>
      <w:sz w:val="24"/>
      <w:szCs w:val="24"/>
      <w:lang w:val="en-US" w:eastAsia="en-US" w:bidi="ar-SA"/>
    </w:rPr>
  </w:style>
  <w:style w:type="character" w:customStyle="1" w:styleId="FontStyle12">
    <w:name w:val="Font Style12"/>
    <w:rsid w:val="001A73B3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2 Знак"/>
    <w:link w:val="21"/>
    <w:locked/>
    <w:rsid w:val="0065661B"/>
    <w:rPr>
      <w:sz w:val="26"/>
    </w:rPr>
  </w:style>
  <w:style w:type="character" w:customStyle="1" w:styleId="30">
    <w:name w:val="Заголовок 3 Знак"/>
    <w:link w:val="3"/>
    <w:rsid w:val="00E765AF"/>
    <w:rPr>
      <w:rFonts w:ascii="Arial" w:hAnsi="Arial" w:cs="Arial"/>
      <w:b/>
      <w:bCs/>
      <w:sz w:val="24"/>
      <w:szCs w:val="24"/>
    </w:rPr>
  </w:style>
  <w:style w:type="character" w:customStyle="1" w:styleId="11">
    <w:name w:val="Основной текст1"/>
    <w:rsid w:val="00466DD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af8">
    <w:name w:val="Заголовок текста док"/>
    <w:basedOn w:val="a"/>
    <w:autoRedefine/>
    <w:rsid w:val="0070229D"/>
    <w:pPr>
      <w:ind w:left="-107" w:firstLine="0"/>
    </w:pPr>
    <w:rPr>
      <w:sz w:val="20"/>
    </w:rPr>
  </w:style>
  <w:style w:type="paragraph" w:customStyle="1" w:styleId="ConsTitle">
    <w:name w:val="ConsTitle"/>
    <w:rsid w:val="00015345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12">
    <w:name w:val="Знак Знак Знак1"/>
    <w:basedOn w:val="a"/>
    <w:rsid w:val="00FE2157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Знак1 Знак Знак Знак"/>
    <w:basedOn w:val="a"/>
    <w:rsid w:val="00236D5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Знак"/>
    <w:basedOn w:val="a"/>
    <w:rsid w:val="00F1705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fa">
    <w:name w:val="Основной текст_"/>
    <w:link w:val="25"/>
    <w:locked/>
    <w:rsid w:val="006D1D2C"/>
    <w:rPr>
      <w:sz w:val="17"/>
      <w:szCs w:val="17"/>
      <w:shd w:val="clear" w:color="auto" w:fill="FFFFFF"/>
    </w:rPr>
  </w:style>
  <w:style w:type="paragraph" w:customStyle="1" w:styleId="25">
    <w:name w:val="Основной текст2"/>
    <w:basedOn w:val="a"/>
    <w:link w:val="afa"/>
    <w:rsid w:val="006D1D2C"/>
    <w:pPr>
      <w:widowControl w:val="0"/>
      <w:shd w:val="clear" w:color="auto" w:fill="FFFFFF"/>
      <w:spacing w:line="211" w:lineRule="exact"/>
      <w:ind w:firstLine="0"/>
      <w:jc w:val="both"/>
    </w:pPr>
    <w:rPr>
      <w:sz w:val="17"/>
      <w:szCs w:val="17"/>
    </w:rPr>
  </w:style>
  <w:style w:type="paragraph" w:customStyle="1" w:styleId="14">
    <w:name w:val="Знак Знак Знак1"/>
    <w:basedOn w:val="a"/>
    <w:rsid w:val="00C442B0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5516DB"/>
    <w:rPr>
      <w:rFonts w:ascii="Calibri" w:eastAsia="Times New Roman" w:hAnsi="Calibri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locked/>
    <w:rsid w:val="005516DB"/>
    <w:rPr>
      <w:sz w:val="26"/>
    </w:rPr>
  </w:style>
  <w:style w:type="paragraph" w:customStyle="1" w:styleId="ConsNonformat">
    <w:name w:val="ConsNonformat"/>
    <w:rsid w:val="00C4486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5">
    <w:name w:val="Обычный1"/>
    <w:rsid w:val="00CB4891"/>
    <w:rPr>
      <w:snapToGrid w:val="0"/>
    </w:rPr>
  </w:style>
  <w:style w:type="character" w:customStyle="1" w:styleId="16">
    <w:name w:val="Основной шрифт абзаца1"/>
    <w:rsid w:val="00CB4891"/>
  </w:style>
  <w:style w:type="paragraph" w:customStyle="1" w:styleId="17">
    <w:name w:val="Знак Знак Знак1 Знак"/>
    <w:basedOn w:val="a"/>
    <w:rsid w:val="00FA2303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3E7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b">
    <w:name w:val="Subtitle"/>
    <w:basedOn w:val="a"/>
    <w:link w:val="afc"/>
    <w:qFormat/>
    <w:rsid w:val="005D3B44"/>
    <w:pPr>
      <w:ind w:firstLine="0"/>
      <w:jc w:val="center"/>
    </w:pPr>
    <w:rPr>
      <w:b/>
      <w:bCs/>
    </w:rPr>
  </w:style>
  <w:style w:type="character" w:customStyle="1" w:styleId="afc">
    <w:name w:val="Подзаголовок Знак"/>
    <w:link w:val="afb"/>
    <w:rsid w:val="005D3B44"/>
    <w:rPr>
      <w:b/>
      <w:bCs/>
      <w:sz w:val="26"/>
    </w:rPr>
  </w:style>
  <w:style w:type="character" w:customStyle="1" w:styleId="20">
    <w:name w:val="Заголовок 2 Знак"/>
    <w:link w:val="2"/>
    <w:semiHidden/>
    <w:rsid w:val="000067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d">
    <w:name w:val="Placeholder Text"/>
    <w:uiPriority w:val="99"/>
    <w:semiHidden/>
    <w:rsid w:val="00F3138B"/>
    <w:rPr>
      <w:color w:val="808080"/>
    </w:rPr>
  </w:style>
  <w:style w:type="paragraph" w:styleId="afe">
    <w:name w:val="Normal (Web)"/>
    <w:basedOn w:val="a"/>
    <w:uiPriority w:val="99"/>
    <w:unhideWhenUsed/>
    <w:rsid w:val="00F3138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">
    <w:name w:val="annotation reference"/>
    <w:uiPriority w:val="99"/>
    <w:unhideWhenUsed/>
    <w:rsid w:val="00F3138B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3138B"/>
    <w:pPr>
      <w:ind w:firstLine="720"/>
    </w:pPr>
    <w:rPr>
      <w:sz w:val="20"/>
    </w:rPr>
  </w:style>
  <w:style w:type="character" w:customStyle="1" w:styleId="aff1">
    <w:name w:val="Текст примечания Знак"/>
    <w:basedOn w:val="a0"/>
    <w:link w:val="aff0"/>
    <w:uiPriority w:val="99"/>
    <w:rsid w:val="00F3138B"/>
  </w:style>
  <w:style w:type="paragraph" w:styleId="aff2">
    <w:name w:val="annotation subject"/>
    <w:basedOn w:val="aff0"/>
    <w:next w:val="aff0"/>
    <w:link w:val="aff3"/>
    <w:uiPriority w:val="99"/>
    <w:unhideWhenUsed/>
    <w:rsid w:val="00F3138B"/>
    <w:rPr>
      <w:b/>
      <w:bCs/>
    </w:rPr>
  </w:style>
  <w:style w:type="character" w:customStyle="1" w:styleId="aff3">
    <w:name w:val="Тема примечания Знак"/>
    <w:link w:val="aff2"/>
    <w:uiPriority w:val="99"/>
    <w:rsid w:val="00F3138B"/>
    <w:rPr>
      <w:b/>
      <w:bCs/>
    </w:rPr>
  </w:style>
  <w:style w:type="numbering" w:customStyle="1" w:styleId="18">
    <w:name w:val="Нет списка1"/>
    <w:next w:val="a2"/>
    <w:uiPriority w:val="99"/>
    <w:semiHidden/>
    <w:unhideWhenUsed/>
    <w:rsid w:val="00F3138B"/>
  </w:style>
  <w:style w:type="numbering" w:customStyle="1" w:styleId="26">
    <w:name w:val="Нет списка2"/>
    <w:next w:val="a2"/>
    <w:uiPriority w:val="99"/>
    <w:semiHidden/>
    <w:unhideWhenUsed/>
    <w:rsid w:val="00F3138B"/>
  </w:style>
  <w:style w:type="paragraph" w:customStyle="1" w:styleId="aff4">
    <w:name w:val="Исполнитель"/>
    <w:basedOn w:val="a"/>
    <w:autoRedefine/>
    <w:rsid w:val="00CD0B37"/>
    <w:pPr>
      <w:ind w:firstLine="0"/>
      <w:jc w:val="both"/>
    </w:pPr>
    <w:rPr>
      <w:sz w:val="16"/>
      <w:szCs w:val="16"/>
      <w:lang w:val="en-US"/>
    </w:rPr>
  </w:style>
  <w:style w:type="character" w:styleId="aff5">
    <w:name w:val="Emphasis"/>
    <w:basedOn w:val="a0"/>
    <w:qFormat/>
    <w:rsid w:val="00B2072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E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3E7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067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E765AF"/>
    <w:pPr>
      <w:ind w:firstLine="0"/>
      <w:outlineLvl w:val="2"/>
    </w:pPr>
    <w:rPr>
      <w:rFonts w:ascii="Arial" w:hAnsi="Arial" w:cs="Arial"/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5516D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link w:val="af"/>
    <w:rsid w:val="00764889"/>
    <w:pPr>
      <w:spacing w:after="120"/>
      <w:ind w:left="283"/>
    </w:pPr>
  </w:style>
  <w:style w:type="paragraph" w:customStyle="1" w:styleId="Iauiue">
    <w:name w:val="Iau?iue"/>
    <w:rsid w:val="00256BB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EC7F30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paragraph" w:customStyle="1" w:styleId="ConsPlusTitle">
    <w:name w:val="ConsPlusTitle"/>
    <w:rsid w:val="00F8114C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spanoffilialname">
    <w:name w:val="span_of_filial_name"/>
    <w:rsid w:val="009934A1"/>
  </w:style>
  <w:style w:type="character" w:styleId="af0">
    <w:name w:val="Strong"/>
    <w:qFormat/>
    <w:rsid w:val="009934A1"/>
    <w:rPr>
      <w:b/>
      <w:bCs/>
    </w:rPr>
  </w:style>
  <w:style w:type="paragraph" w:styleId="af1">
    <w:name w:val="List Paragraph"/>
    <w:basedOn w:val="a"/>
    <w:uiPriority w:val="34"/>
    <w:qFormat/>
    <w:rsid w:val="00062C4B"/>
    <w:pPr>
      <w:ind w:left="720"/>
      <w:contextualSpacing/>
    </w:pPr>
  </w:style>
  <w:style w:type="character" w:customStyle="1" w:styleId="32">
    <w:name w:val="Основной текст 3 Знак"/>
    <w:link w:val="31"/>
    <w:rsid w:val="001C2991"/>
    <w:rPr>
      <w:sz w:val="28"/>
    </w:rPr>
  </w:style>
  <w:style w:type="paragraph" w:customStyle="1" w:styleId="210">
    <w:name w:val="Основной текст с отступом 21"/>
    <w:basedOn w:val="a"/>
    <w:rsid w:val="001928D2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1832CE"/>
    <w:rPr>
      <w:sz w:val="26"/>
    </w:rPr>
  </w:style>
  <w:style w:type="paragraph" w:customStyle="1" w:styleId="ConsPlusDocList">
    <w:name w:val="ConsPlusDocList"/>
    <w:uiPriority w:val="99"/>
    <w:rsid w:val="004E51AB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nformat">
    <w:name w:val="ConsPlusNonformat"/>
    <w:uiPriority w:val="99"/>
    <w:rsid w:val="00BF6A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BF6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3">
    <w:name w:val="Body Text Indent 2"/>
    <w:basedOn w:val="a"/>
    <w:link w:val="24"/>
    <w:rsid w:val="00B36B3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B36B3A"/>
    <w:rPr>
      <w:sz w:val="26"/>
    </w:rPr>
  </w:style>
  <w:style w:type="character" w:customStyle="1" w:styleId="af2">
    <w:name w:val="Основной шрифт"/>
    <w:rsid w:val="002F09AF"/>
  </w:style>
  <w:style w:type="character" w:customStyle="1" w:styleId="a4">
    <w:name w:val="Основной текст Знак"/>
    <w:link w:val="a3"/>
    <w:rsid w:val="00274E6F"/>
    <w:rPr>
      <w:sz w:val="22"/>
    </w:rPr>
  </w:style>
  <w:style w:type="table" w:styleId="af3">
    <w:name w:val="Table Grid"/>
    <w:basedOn w:val="a1"/>
    <w:uiPriority w:val="59"/>
    <w:rsid w:val="00AA746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rsid w:val="001B10B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1B10B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A4B3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6">
    <w:name w:val="Hyperlink"/>
    <w:uiPriority w:val="99"/>
    <w:unhideWhenUsed/>
    <w:rsid w:val="007D70E8"/>
    <w:rPr>
      <w:color w:val="0000FF"/>
      <w:u w:val="single"/>
    </w:rPr>
  </w:style>
  <w:style w:type="character" w:customStyle="1" w:styleId="a6">
    <w:name w:val="Верхний колонтитул Знак"/>
    <w:link w:val="a5"/>
    <w:uiPriority w:val="99"/>
    <w:locked/>
    <w:rsid w:val="00BE08AD"/>
    <w:rPr>
      <w:b/>
      <w:caps/>
      <w:sz w:val="28"/>
    </w:rPr>
  </w:style>
  <w:style w:type="character" w:customStyle="1" w:styleId="af7">
    <w:name w:val="Знак Знак"/>
    <w:rsid w:val="005C5600"/>
    <w:rPr>
      <w:rFonts w:cs="Times New Roman"/>
      <w:sz w:val="24"/>
      <w:szCs w:val="24"/>
      <w:lang w:val="en-US" w:eastAsia="en-US" w:bidi="ar-SA"/>
    </w:rPr>
  </w:style>
  <w:style w:type="character" w:customStyle="1" w:styleId="FontStyle12">
    <w:name w:val="Font Style12"/>
    <w:rsid w:val="001A73B3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2 Знак"/>
    <w:link w:val="21"/>
    <w:locked/>
    <w:rsid w:val="0065661B"/>
    <w:rPr>
      <w:sz w:val="26"/>
    </w:rPr>
  </w:style>
  <w:style w:type="character" w:customStyle="1" w:styleId="30">
    <w:name w:val="Заголовок 3 Знак"/>
    <w:link w:val="3"/>
    <w:rsid w:val="00E765AF"/>
    <w:rPr>
      <w:rFonts w:ascii="Arial" w:hAnsi="Arial" w:cs="Arial"/>
      <w:b/>
      <w:bCs/>
      <w:sz w:val="24"/>
      <w:szCs w:val="24"/>
    </w:rPr>
  </w:style>
  <w:style w:type="character" w:customStyle="1" w:styleId="11">
    <w:name w:val="Основной текст1"/>
    <w:rsid w:val="00466DD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af8">
    <w:name w:val="Заголовок текста док"/>
    <w:basedOn w:val="a"/>
    <w:autoRedefine/>
    <w:rsid w:val="0070229D"/>
    <w:pPr>
      <w:ind w:left="-107" w:firstLine="0"/>
    </w:pPr>
    <w:rPr>
      <w:sz w:val="20"/>
    </w:rPr>
  </w:style>
  <w:style w:type="paragraph" w:customStyle="1" w:styleId="ConsTitle">
    <w:name w:val="ConsTitle"/>
    <w:rsid w:val="00015345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12">
    <w:name w:val="Знак Знак Знак1"/>
    <w:basedOn w:val="a"/>
    <w:rsid w:val="00FE2157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Знак1 Знак Знак Знак"/>
    <w:basedOn w:val="a"/>
    <w:rsid w:val="00236D5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Знак"/>
    <w:basedOn w:val="a"/>
    <w:rsid w:val="00F1705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fa">
    <w:name w:val="Основной текст_"/>
    <w:link w:val="25"/>
    <w:locked/>
    <w:rsid w:val="006D1D2C"/>
    <w:rPr>
      <w:sz w:val="17"/>
      <w:szCs w:val="17"/>
      <w:shd w:val="clear" w:color="auto" w:fill="FFFFFF"/>
    </w:rPr>
  </w:style>
  <w:style w:type="paragraph" w:customStyle="1" w:styleId="25">
    <w:name w:val="Основной текст2"/>
    <w:basedOn w:val="a"/>
    <w:link w:val="afa"/>
    <w:rsid w:val="006D1D2C"/>
    <w:pPr>
      <w:widowControl w:val="0"/>
      <w:shd w:val="clear" w:color="auto" w:fill="FFFFFF"/>
      <w:spacing w:line="211" w:lineRule="exact"/>
      <w:ind w:firstLine="0"/>
      <w:jc w:val="both"/>
    </w:pPr>
    <w:rPr>
      <w:sz w:val="17"/>
      <w:szCs w:val="17"/>
    </w:rPr>
  </w:style>
  <w:style w:type="paragraph" w:customStyle="1" w:styleId="14">
    <w:name w:val="Знак Знак Знак1"/>
    <w:basedOn w:val="a"/>
    <w:rsid w:val="00C442B0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5516DB"/>
    <w:rPr>
      <w:rFonts w:ascii="Calibri" w:eastAsia="Times New Roman" w:hAnsi="Calibri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locked/>
    <w:rsid w:val="005516DB"/>
    <w:rPr>
      <w:sz w:val="26"/>
    </w:rPr>
  </w:style>
  <w:style w:type="paragraph" w:customStyle="1" w:styleId="ConsNonformat">
    <w:name w:val="ConsNonformat"/>
    <w:rsid w:val="00C4486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5">
    <w:name w:val="Обычный1"/>
    <w:rsid w:val="00CB4891"/>
    <w:rPr>
      <w:snapToGrid w:val="0"/>
    </w:rPr>
  </w:style>
  <w:style w:type="character" w:customStyle="1" w:styleId="16">
    <w:name w:val="Основной шрифт абзаца1"/>
    <w:rsid w:val="00CB4891"/>
  </w:style>
  <w:style w:type="paragraph" w:customStyle="1" w:styleId="17">
    <w:name w:val="Знак Знак Знак1 Знак"/>
    <w:basedOn w:val="a"/>
    <w:rsid w:val="00FA2303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3E7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b">
    <w:name w:val="Subtitle"/>
    <w:basedOn w:val="a"/>
    <w:link w:val="afc"/>
    <w:qFormat/>
    <w:rsid w:val="005D3B44"/>
    <w:pPr>
      <w:ind w:firstLine="0"/>
      <w:jc w:val="center"/>
    </w:pPr>
    <w:rPr>
      <w:b/>
      <w:bCs/>
    </w:rPr>
  </w:style>
  <w:style w:type="character" w:customStyle="1" w:styleId="afc">
    <w:name w:val="Подзаголовок Знак"/>
    <w:link w:val="afb"/>
    <w:rsid w:val="005D3B44"/>
    <w:rPr>
      <w:b/>
      <w:bCs/>
      <w:sz w:val="26"/>
    </w:rPr>
  </w:style>
  <w:style w:type="character" w:customStyle="1" w:styleId="20">
    <w:name w:val="Заголовок 2 Знак"/>
    <w:link w:val="2"/>
    <w:semiHidden/>
    <w:rsid w:val="000067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d">
    <w:name w:val="Placeholder Text"/>
    <w:uiPriority w:val="99"/>
    <w:semiHidden/>
    <w:rsid w:val="00F3138B"/>
    <w:rPr>
      <w:color w:val="808080"/>
    </w:rPr>
  </w:style>
  <w:style w:type="paragraph" w:styleId="afe">
    <w:name w:val="Normal (Web)"/>
    <w:basedOn w:val="a"/>
    <w:uiPriority w:val="99"/>
    <w:unhideWhenUsed/>
    <w:rsid w:val="00F3138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">
    <w:name w:val="annotation reference"/>
    <w:uiPriority w:val="99"/>
    <w:unhideWhenUsed/>
    <w:rsid w:val="00F3138B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3138B"/>
    <w:pPr>
      <w:ind w:firstLine="720"/>
    </w:pPr>
    <w:rPr>
      <w:sz w:val="20"/>
    </w:rPr>
  </w:style>
  <w:style w:type="character" w:customStyle="1" w:styleId="aff1">
    <w:name w:val="Текст примечания Знак"/>
    <w:basedOn w:val="a0"/>
    <w:link w:val="aff0"/>
    <w:uiPriority w:val="99"/>
    <w:rsid w:val="00F3138B"/>
  </w:style>
  <w:style w:type="paragraph" w:styleId="aff2">
    <w:name w:val="annotation subject"/>
    <w:basedOn w:val="aff0"/>
    <w:next w:val="aff0"/>
    <w:link w:val="aff3"/>
    <w:uiPriority w:val="99"/>
    <w:unhideWhenUsed/>
    <w:rsid w:val="00F3138B"/>
    <w:rPr>
      <w:b/>
      <w:bCs/>
    </w:rPr>
  </w:style>
  <w:style w:type="character" w:customStyle="1" w:styleId="aff3">
    <w:name w:val="Тема примечания Знак"/>
    <w:link w:val="aff2"/>
    <w:uiPriority w:val="99"/>
    <w:rsid w:val="00F3138B"/>
    <w:rPr>
      <w:b/>
      <w:bCs/>
    </w:rPr>
  </w:style>
  <w:style w:type="numbering" w:customStyle="1" w:styleId="18">
    <w:name w:val="Нет списка1"/>
    <w:next w:val="a2"/>
    <w:uiPriority w:val="99"/>
    <w:semiHidden/>
    <w:unhideWhenUsed/>
    <w:rsid w:val="00F3138B"/>
  </w:style>
  <w:style w:type="numbering" w:customStyle="1" w:styleId="26">
    <w:name w:val="Нет списка2"/>
    <w:next w:val="a2"/>
    <w:uiPriority w:val="99"/>
    <w:semiHidden/>
    <w:unhideWhenUsed/>
    <w:rsid w:val="00F3138B"/>
  </w:style>
  <w:style w:type="paragraph" w:customStyle="1" w:styleId="aff4">
    <w:name w:val="Исполнитель"/>
    <w:basedOn w:val="a"/>
    <w:autoRedefine/>
    <w:rsid w:val="00CD0B37"/>
    <w:pPr>
      <w:ind w:firstLine="0"/>
      <w:jc w:val="both"/>
    </w:pPr>
    <w:rPr>
      <w:sz w:val="16"/>
      <w:szCs w:val="16"/>
      <w:lang w:val="en-US"/>
    </w:rPr>
  </w:style>
  <w:style w:type="character" w:styleId="aff5">
    <w:name w:val="Emphasis"/>
    <w:basedOn w:val="a0"/>
    <w:qFormat/>
    <w:rsid w:val="00B207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3083A-1AF2-49E1-BF21-7C98DA8BC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</Template>
  <TotalTime>5</TotalTime>
  <Pages>3</Pages>
  <Words>438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6</cp:revision>
  <cp:lastPrinted>2021-12-24T08:00:00Z</cp:lastPrinted>
  <dcterms:created xsi:type="dcterms:W3CDTF">2021-12-24T07:56:00Z</dcterms:created>
  <dcterms:modified xsi:type="dcterms:W3CDTF">2021-12-24T08:01:00Z</dcterms:modified>
</cp:coreProperties>
</file>