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805CD" w14:textId="77777777" w:rsidR="000073BA" w:rsidRPr="001674C5" w:rsidRDefault="000073BA" w:rsidP="009379E6">
      <w:pPr>
        <w:ind w:firstLine="0"/>
        <w:jc w:val="both"/>
        <w:rPr>
          <w:rFonts w:ascii="PT Astra Serif" w:hAnsi="PT Astra Serif"/>
          <w:szCs w:val="26"/>
        </w:rPr>
      </w:pPr>
    </w:p>
    <w:p w14:paraId="5A2953D6" w14:textId="77777777" w:rsidR="001674C5" w:rsidRPr="001674C5" w:rsidRDefault="009D78B1" w:rsidP="000073BA">
      <w:pPr>
        <w:ind w:firstLine="0"/>
        <w:jc w:val="center"/>
        <w:rPr>
          <w:rFonts w:ascii="PT Astra Serif" w:hAnsi="PT Astra Serif"/>
          <w:b/>
          <w:szCs w:val="26"/>
        </w:rPr>
      </w:pPr>
      <w:r w:rsidRPr="001674C5">
        <w:rPr>
          <w:rFonts w:ascii="PT Astra Serif" w:hAnsi="PT Astra Serif"/>
          <w:b/>
          <w:szCs w:val="26"/>
        </w:rPr>
        <w:t>Д</w:t>
      </w:r>
      <w:r w:rsidR="009379E6" w:rsidRPr="001674C5">
        <w:rPr>
          <w:rFonts w:ascii="PT Astra Serif" w:hAnsi="PT Astra Serif"/>
          <w:b/>
          <w:szCs w:val="26"/>
        </w:rPr>
        <w:t>олжностной регламент</w:t>
      </w:r>
      <w:r w:rsidR="00DA1E09" w:rsidRPr="001674C5">
        <w:rPr>
          <w:rFonts w:ascii="PT Astra Serif" w:hAnsi="PT Astra Serif"/>
          <w:b/>
          <w:szCs w:val="26"/>
        </w:rPr>
        <w:t xml:space="preserve"> </w:t>
      </w:r>
    </w:p>
    <w:p w14:paraId="4E637B83" w14:textId="07EC5800" w:rsidR="009379E6" w:rsidRPr="001674C5" w:rsidRDefault="009379E6" w:rsidP="000073BA">
      <w:pPr>
        <w:ind w:firstLine="0"/>
        <w:jc w:val="center"/>
        <w:rPr>
          <w:rFonts w:ascii="PT Astra Serif" w:hAnsi="PT Astra Serif"/>
          <w:bCs/>
          <w:szCs w:val="26"/>
        </w:rPr>
      </w:pPr>
      <w:r w:rsidRPr="001674C5">
        <w:rPr>
          <w:rFonts w:ascii="PT Astra Serif" w:hAnsi="PT Astra Serif"/>
          <w:bCs/>
          <w:szCs w:val="26"/>
        </w:rPr>
        <w:t>государственного гражданского служащего</w:t>
      </w:r>
      <w:r w:rsidR="00DA1E09" w:rsidRPr="001674C5">
        <w:rPr>
          <w:rFonts w:ascii="PT Astra Serif" w:hAnsi="PT Astra Serif"/>
          <w:bCs/>
          <w:szCs w:val="26"/>
        </w:rPr>
        <w:t xml:space="preserve"> </w:t>
      </w:r>
      <w:r w:rsidRPr="001674C5">
        <w:rPr>
          <w:rFonts w:ascii="PT Astra Serif" w:hAnsi="PT Astra Serif"/>
          <w:bCs/>
          <w:szCs w:val="26"/>
        </w:rPr>
        <w:t>Томской области</w:t>
      </w:r>
      <w:r w:rsidR="000073BA" w:rsidRPr="001674C5">
        <w:rPr>
          <w:rFonts w:ascii="PT Astra Serif" w:hAnsi="PT Astra Serif"/>
          <w:bCs/>
          <w:szCs w:val="26"/>
        </w:rPr>
        <w:t>, замещающего должность</w:t>
      </w:r>
      <w:r w:rsidR="006A03A1" w:rsidRPr="001674C5">
        <w:rPr>
          <w:rFonts w:ascii="PT Astra Serif" w:hAnsi="PT Astra Serif"/>
          <w:bCs/>
          <w:szCs w:val="26"/>
        </w:rPr>
        <w:t xml:space="preserve"> ведущег</w:t>
      </w:r>
      <w:r w:rsidR="00451FD0" w:rsidRPr="001674C5">
        <w:rPr>
          <w:rFonts w:ascii="PT Astra Serif" w:hAnsi="PT Astra Serif"/>
          <w:bCs/>
          <w:szCs w:val="26"/>
        </w:rPr>
        <w:t xml:space="preserve">о специалиста по работе с персоналом </w:t>
      </w:r>
      <w:r w:rsidR="00707BB7" w:rsidRPr="001674C5">
        <w:rPr>
          <w:rFonts w:ascii="PT Astra Serif" w:hAnsi="PT Astra Serif"/>
          <w:bCs/>
          <w:szCs w:val="26"/>
        </w:rPr>
        <w:t xml:space="preserve">Инспекции государственного технического надзора </w:t>
      </w:r>
      <w:r w:rsidR="001E5359" w:rsidRPr="001674C5">
        <w:rPr>
          <w:rFonts w:ascii="PT Astra Serif" w:hAnsi="PT Astra Serif"/>
          <w:bCs/>
          <w:szCs w:val="26"/>
        </w:rPr>
        <w:t>Томской области</w:t>
      </w:r>
    </w:p>
    <w:p w14:paraId="59863BF6" w14:textId="77777777" w:rsidR="009379E6" w:rsidRPr="001674C5" w:rsidRDefault="009379E6" w:rsidP="00DA1E09">
      <w:pPr>
        <w:ind w:firstLine="0"/>
        <w:jc w:val="center"/>
        <w:rPr>
          <w:rFonts w:ascii="PT Astra Serif" w:hAnsi="PT Astra Serif"/>
          <w:b/>
          <w:szCs w:val="26"/>
        </w:rPr>
      </w:pPr>
    </w:p>
    <w:p w14:paraId="0DB73160" w14:textId="77777777" w:rsidR="000073BA" w:rsidRPr="001674C5" w:rsidRDefault="000073BA" w:rsidP="00DA1E09">
      <w:pPr>
        <w:ind w:firstLine="0"/>
        <w:jc w:val="center"/>
        <w:rPr>
          <w:rFonts w:ascii="PT Astra Serif" w:hAnsi="PT Astra Serif"/>
          <w:b/>
          <w:szCs w:val="26"/>
        </w:rPr>
      </w:pPr>
    </w:p>
    <w:p w14:paraId="47EDDDA8" w14:textId="6DFCD51F" w:rsidR="009379E6" w:rsidRPr="005818EA" w:rsidRDefault="005818EA" w:rsidP="005818EA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b/>
          <w:szCs w:val="26"/>
        </w:rPr>
        <w:t xml:space="preserve">1. </w:t>
      </w:r>
      <w:r w:rsidR="009379E6" w:rsidRPr="005818EA">
        <w:rPr>
          <w:rFonts w:ascii="PT Astra Serif" w:hAnsi="PT Astra Serif"/>
          <w:b/>
          <w:szCs w:val="26"/>
        </w:rPr>
        <w:t>Общие положения</w:t>
      </w:r>
    </w:p>
    <w:p w14:paraId="0B5D4F33" w14:textId="77777777" w:rsidR="000073BA" w:rsidRPr="001674C5" w:rsidRDefault="000073BA" w:rsidP="000073BA">
      <w:pPr>
        <w:pStyle w:val="af9"/>
        <w:rPr>
          <w:rFonts w:ascii="PT Astra Serif" w:hAnsi="PT Astra Serif"/>
          <w:sz w:val="26"/>
          <w:szCs w:val="26"/>
        </w:rPr>
      </w:pPr>
    </w:p>
    <w:p w14:paraId="15B410DA" w14:textId="77777777" w:rsidR="009379E6" w:rsidRPr="001674C5" w:rsidRDefault="009379E6" w:rsidP="00DA1E09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1.1.</w:t>
      </w:r>
      <w:r w:rsidR="00DA1E0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Должностной регламент государственного гражданского служащего Томской области (далее</w:t>
      </w:r>
      <w:r w:rsidR="00DA1E09" w:rsidRPr="001674C5">
        <w:rPr>
          <w:rFonts w:ascii="PT Astra Serif" w:hAnsi="PT Astra Serif"/>
          <w:szCs w:val="26"/>
        </w:rPr>
        <w:t> – </w:t>
      </w:r>
      <w:r w:rsidRPr="001674C5">
        <w:rPr>
          <w:rFonts w:ascii="PT Astra Serif" w:hAnsi="PT Astra Serif"/>
          <w:szCs w:val="26"/>
        </w:rPr>
        <w:t>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14:paraId="37F72CF3" w14:textId="77777777" w:rsidR="009379E6" w:rsidRPr="001674C5" w:rsidRDefault="009379E6" w:rsidP="00DA1E09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1.2.</w:t>
      </w:r>
      <w:r w:rsidR="00DA1E0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14:paraId="20843122" w14:textId="77777777" w:rsidR="000405FB" w:rsidRPr="001674C5" w:rsidRDefault="000405FB" w:rsidP="00DA1E09">
      <w:pPr>
        <w:jc w:val="both"/>
        <w:rPr>
          <w:rFonts w:ascii="PT Astra Serif" w:hAnsi="PT Astra Serif"/>
          <w:szCs w:val="26"/>
        </w:rPr>
      </w:pPr>
    </w:p>
    <w:p w14:paraId="0A5DAA70" w14:textId="430BD1D3" w:rsidR="009379E6" w:rsidRPr="001674C5" w:rsidRDefault="005818EA" w:rsidP="005818EA">
      <w:pPr>
        <w:ind w:firstLine="0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2. </w:t>
      </w:r>
      <w:r w:rsidR="009379E6" w:rsidRPr="001674C5">
        <w:rPr>
          <w:rFonts w:ascii="PT Astra Serif" w:hAnsi="PT Astra Serif"/>
          <w:b/>
          <w:szCs w:val="26"/>
        </w:rPr>
        <w:t>Паспорт должности</w:t>
      </w:r>
    </w:p>
    <w:p w14:paraId="4660504C" w14:textId="77777777" w:rsidR="000073BA" w:rsidRPr="001674C5" w:rsidRDefault="000073BA" w:rsidP="000073BA">
      <w:pPr>
        <w:ind w:left="1080" w:firstLine="0"/>
        <w:rPr>
          <w:rFonts w:ascii="PT Astra Serif" w:hAnsi="PT Astra Serif"/>
          <w:b/>
          <w:szCs w:val="26"/>
        </w:rPr>
      </w:pPr>
    </w:p>
    <w:p w14:paraId="77F543A1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2.1</w:t>
      </w:r>
      <w:r w:rsidRPr="001674C5">
        <w:rPr>
          <w:rFonts w:ascii="PT Astra Serif" w:hAnsi="PT Astra Serif"/>
          <w:szCs w:val="26"/>
        </w:rPr>
        <w:t>.</w:t>
      </w:r>
      <w:r w:rsidR="00DA1E0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Описание должности государственной гражданской службы Томской области, на которую составлен настоящий должностной регламент:</w:t>
      </w:r>
    </w:p>
    <w:p w14:paraId="17307765" w14:textId="77777777" w:rsidR="001D1F0C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2.1.1.</w:t>
      </w:r>
      <w:r w:rsidR="00DA1E0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Наименование органа государственной власти Томской области</w:t>
      </w:r>
      <w:r w:rsidR="001D1F0C" w:rsidRPr="001674C5">
        <w:rPr>
          <w:rFonts w:ascii="PT Astra Serif" w:hAnsi="PT Astra Serif"/>
          <w:szCs w:val="26"/>
        </w:rPr>
        <w:t>:</w:t>
      </w:r>
    </w:p>
    <w:p w14:paraId="39611391" w14:textId="0F3553F3" w:rsidR="00FE54AC" w:rsidRPr="001674C5" w:rsidRDefault="00E06DF2" w:rsidP="006153AB">
      <w:pPr>
        <w:jc w:val="both"/>
        <w:rPr>
          <w:rFonts w:ascii="PT Astra Serif" w:hAnsi="PT Astra Serif"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Инспекция государственного технического надзора</w:t>
      </w:r>
      <w:r w:rsidR="00FE54AC" w:rsidRPr="001674C5">
        <w:rPr>
          <w:rFonts w:ascii="PT Astra Serif" w:hAnsi="PT Astra Serif"/>
          <w:i/>
          <w:szCs w:val="26"/>
          <w:u w:val="single"/>
        </w:rPr>
        <w:t xml:space="preserve"> Томской области</w:t>
      </w:r>
      <w:r w:rsidRPr="001674C5">
        <w:rPr>
          <w:rFonts w:ascii="PT Astra Serif" w:hAnsi="PT Astra Serif"/>
          <w:i/>
          <w:szCs w:val="26"/>
          <w:u w:val="single"/>
        </w:rPr>
        <w:t xml:space="preserve"> (далее</w:t>
      </w:r>
      <w:r w:rsidR="006153AB">
        <w:rPr>
          <w:rFonts w:ascii="PT Astra Serif" w:hAnsi="PT Astra Serif"/>
          <w:i/>
          <w:szCs w:val="26"/>
          <w:u w:val="single"/>
        </w:rPr>
        <w:t xml:space="preserve"> </w:t>
      </w:r>
      <w:r w:rsidRPr="001674C5">
        <w:rPr>
          <w:rFonts w:ascii="PT Astra Serif" w:hAnsi="PT Astra Serif"/>
          <w:i/>
          <w:szCs w:val="26"/>
          <w:u w:val="single"/>
        </w:rPr>
        <w:t xml:space="preserve">- </w:t>
      </w:r>
      <w:r w:rsidR="006153AB">
        <w:rPr>
          <w:rFonts w:ascii="PT Astra Serif" w:hAnsi="PT Astra Serif"/>
          <w:i/>
          <w:szCs w:val="26"/>
          <w:u w:val="single"/>
        </w:rPr>
        <w:t>И</w:t>
      </w:r>
      <w:r w:rsidRPr="001674C5">
        <w:rPr>
          <w:rFonts w:ascii="PT Astra Serif" w:hAnsi="PT Astra Serif"/>
          <w:i/>
          <w:szCs w:val="26"/>
          <w:u w:val="single"/>
        </w:rPr>
        <w:t>нспекция</w:t>
      </w:r>
      <w:r w:rsidR="00FE54AC" w:rsidRPr="001674C5">
        <w:rPr>
          <w:rFonts w:ascii="PT Astra Serif" w:hAnsi="PT Astra Serif"/>
          <w:i/>
          <w:szCs w:val="26"/>
          <w:u w:val="single"/>
        </w:rPr>
        <w:t>).</w:t>
      </w:r>
    </w:p>
    <w:p w14:paraId="5C386C27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2.1.2.</w:t>
      </w:r>
      <w:r w:rsidR="00DA1E0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Наименование структурного подразделения органа государственной власти Томской области</w:t>
      </w:r>
      <w:r w:rsidR="001D1F0C" w:rsidRPr="001674C5">
        <w:rPr>
          <w:rFonts w:ascii="PT Astra Serif" w:hAnsi="PT Astra Serif"/>
          <w:szCs w:val="26"/>
        </w:rPr>
        <w:t>:</w:t>
      </w:r>
    </w:p>
    <w:p w14:paraId="7B9A0322" w14:textId="77777777" w:rsidR="006C48D1" w:rsidRPr="001674C5" w:rsidRDefault="00FE54AC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нет.</w:t>
      </w:r>
      <w:r w:rsidRPr="001674C5">
        <w:rPr>
          <w:rFonts w:ascii="PT Astra Serif" w:hAnsi="PT Astra Serif"/>
          <w:i/>
          <w:szCs w:val="26"/>
        </w:rPr>
        <w:t xml:space="preserve"> </w:t>
      </w:r>
    </w:p>
    <w:p w14:paraId="5E772FED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2.1.3.</w:t>
      </w:r>
      <w:r w:rsidR="00024763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Область профессиональной служебной деятельности государственного гражданского служащего:</w:t>
      </w:r>
    </w:p>
    <w:p w14:paraId="1D768B9D" w14:textId="6BC37E20" w:rsidR="00700058" w:rsidRPr="001674C5" w:rsidRDefault="001674C5" w:rsidP="006153AB">
      <w:pPr>
        <w:jc w:val="both"/>
        <w:rPr>
          <w:rFonts w:ascii="PT Astra Serif" w:hAnsi="PT Astra Serif"/>
          <w:i/>
          <w:szCs w:val="26"/>
          <w:u w:val="single"/>
        </w:rPr>
      </w:pPr>
      <w:r>
        <w:rPr>
          <w:rFonts w:ascii="PT Astra Serif" w:hAnsi="PT Astra Serif"/>
          <w:i/>
          <w:szCs w:val="26"/>
          <w:u w:val="single"/>
        </w:rPr>
        <w:t>О</w:t>
      </w:r>
      <w:r w:rsidRPr="001674C5">
        <w:rPr>
          <w:rFonts w:ascii="PT Astra Serif" w:hAnsi="PT Astra Serif"/>
          <w:i/>
          <w:szCs w:val="26"/>
          <w:u w:val="single"/>
        </w:rPr>
        <w:t xml:space="preserve">беспечение прохождения государственной гражданской службы, контроль </w:t>
      </w:r>
      <w:r w:rsidR="0009740E" w:rsidRPr="0009740E">
        <w:rPr>
          <w:rFonts w:ascii="PT Astra Serif" w:hAnsi="PT Astra Serif"/>
          <w:i/>
          <w:szCs w:val="26"/>
          <w:u w:val="single"/>
        </w:rPr>
        <w:t xml:space="preserve">соблюдения законодательства о государственной гражданской службе </w:t>
      </w:r>
      <w:r w:rsidR="0009740E">
        <w:rPr>
          <w:rFonts w:ascii="PT Astra Serif" w:hAnsi="PT Astra Serif"/>
          <w:i/>
          <w:szCs w:val="26"/>
          <w:u w:val="single"/>
        </w:rPr>
        <w:t xml:space="preserve">и </w:t>
      </w:r>
      <w:r w:rsidRPr="001674C5">
        <w:rPr>
          <w:rFonts w:ascii="PT Astra Serif" w:hAnsi="PT Astra Serif"/>
          <w:i/>
          <w:szCs w:val="26"/>
          <w:u w:val="single"/>
        </w:rPr>
        <w:t>трудового законодательства</w:t>
      </w:r>
      <w:r>
        <w:rPr>
          <w:rFonts w:ascii="PT Astra Serif" w:hAnsi="PT Astra Serif"/>
          <w:i/>
          <w:szCs w:val="26"/>
          <w:u w:val="single"/>
        </w:rPr>
        <w:t xml:space="preserve">, </w:t>
      </w:r>
      <w:r w:rsidRPr="001674C5">
        <w:rPr>
          <w:rFonts w:ascii="PT Astra Serif" w:hAnsi="PT Astra Serif"/>
          <w:i/>
          <w:szCs w:val="26"/>
          <w:u w:val="single"/>
        </w:rPr>
        <w:t xml:space="preserve">выработка и реализация мер по </w:t>
      </w:r>
      <w:r>
        <w:rPr>
          <w:rFonts w:ascii="PT Astra Serif" w:hAnsi="PT Astra Serif"/>
          <w:i/>
          <w:szCs w:val="26"/>
          <w:u w:val="single"/>
        </w:rPr>
        <w:t xml:space="preserve">профилактике и </w:t>
      </w:r>
      <w:r w:rsidRPr="001674C5">
        <w:rPr>
          <w:rFonts w:ascii="PT Astra Serif" w:hAnsi="PT Astra Serif"/>
          <w:i/>
          <w:szCs w:val="26"/>
          <w:u w:val="single"/>
        </w:rPr>
        <w:t>противодействию коррупции</w:t>
      </w:r>
      <w:r w:rsidR="00423E56">
        <w:rPr>
          <w:rFonts w:ascii="PT Astra Serif" w:hAnsi="PT Astra Serif"/>
          <w:i/>
          <w:szCs w:val="26"/>
          <w:u w:val="single"/>
        </w:rPr>
        <w:t xml:space="preserve"> в Инспекции</w:t>
      </w:r>
      <w:r w:rsidR="00700058" w:rsidRPr="001674C5">
        <w:rPr>
          <w:rFonts w:ascii="PT Astra Serif" w:hAnsi="PT Astra Serif"/>
          <w:i/>
          <w:szCs w:val="26"/>
          <w:u w:val="single"/>
        </w:rPr>
        <w:t>;</w:t>
      </w:r>
    </w:p>
    <w:p w14:paraId="67D6CAD1" w14:textId="77777777" w:rsidR="00FE54AC" w:rsidRPr="001674C5" w:rsidRDefault="009379E6" w:rsidP="00024763">
      <w:pPr>
        <w:jc w:val="both"/>
        <w:rPr>
          <w:rFonts w:ascii="PT Astra Serif" w:hAnsi="PT Astra Serif"/>
        </w:rPr>
      </w:pPr>
      <w:r w:rsidRPr="001674C5">
        <w:rPr>
          <w:rFonts w:ascii="PT Astra Serif" w:hAnsi="PT Astra Serif"/>
          <w:szCs w:val="26"/>
        </w:rPr>
        <w:t>2.1.4.</w:t>
      </w:r>
      <w:r w:rsidR="00024763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Вид профессиональной служебной деятельности государственного гражданского служащего:</w:t>
      </w:r>
      <w:r w:rsidR="006C48D1" w:rsidRPr="001674C5">
        <w:rPr>
          <w:rFonts w:ascii="PT Astra Serif" w:hAnsi="PT Astra Serif"/>
        </w:rPr>
        <w:t xml:space="preserve"> </w:t>
      </w:r>
    </w:p>
    <w:p w14:paraId="1A83CDEC" w14:textId="55C2AC0E" w:rsidR="0009740E" w:rsidRDefault="00700058" w:rsidP="00700058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Выполнение мероприятий по </w:t>
      </w:r>
      <w:r w:rsidR="0009740E">
        <w:rPr>
          <w:rFonts w:ascii="PT Astra Serif" w:hAnsi="PT Astra Serif"/>
          <w:i/>
          <w:szCs w:val="26"/>
          <w:u w:val="single"/>
        </w:rPr>
        <w:t xml:space="preserve">документационному и организационному </w:t>
      </w:r>
      <w:r w:rsidR="001674C5" w:rsidRPr="001674C5">
        <w:rPr>
          <w:rFonts w:ascii="PT Astra Serif" w:hAnsi="PT Astra Serif"/>
          <w:i/>
          <w:szCs w:val="26"/>
          <w:u w:val="single"/>
        </w:rPr>
        <w:t>обеспечени</w:t>
      </w:r>
      <w:r w:rsidR="001674C5">
        <w:rPr>
          <w:rFonts w:ascii="PT Astra Serif" w:hAnsi="PT Astra Serif"/>
          <w:i/>
          <w:szCs w:val="26"/>
          <w:u w:val="single"/>
        </w:rPr>
        <w:t>ю</w:t>
      </w:r>
      <w:r w:rsidR="001674C5" w:rsidRPr="001674C5">
        <w:rPr>
          <w:rFonts w:ascii="PT Astra Serif" w:hAnsi="PT Astra Serif"/>
          <w:i/>
          <w:szCs w:val="26"/>
          <w:u w:val="single"/>
        </w:rPr>
        <w:t xml:space="preserve"> прохождения государственной гражданской службы</w:t>
      </w:r>
      <w:r w:rsidR="0009740E">
        <w:rPr>
          <w:rFonts w:ascii="PT Astra Serif" w:hAnsi="PT Astra Serif"/>
          <w:i/>
          <w:szCs w:val="26"/>
          <w:u w:val="single"/>
        </w:rPr>
        <w:t xml:space="preserve"> и трудовой деятельности</w:t>
      </w:r>
      <w:r w:rsidR="001674C5" w:rsidRPr="001674C5">
        <w:rPr>
          <w:rFonts w:ascii="PT Astra Serif" w:hAnsi="PT Astra Serif"/>
          <w:i/>
          <w:szCs w:val="26"/>
          <w:u w:val="single"/>
        </w:rPr>
        <w:t xml:space="preserve">, </w:t>
      </w:r>
      <w:r w:rsidR="0009740E">
        <w:rPr>
          <w:rFonts w:ascii="PT Astra Serif" w:hAnsi="PT Astra Serif"/>
          <w:i/>
          <w:szCs w:val="26"/>
          <w:u w:val="single"/>
        </w:rPr>
        <w:t xml:space="preserve">по </w:t>
      </w:r>
      <w:r w:rsidR="0009740E" w:rsidRPr="001674C5">
        <w:rPr>
          <w:rFonts w:ascii="PT Astra Serif" w:hAnsi="PT Astra Serif"/>
          <w:i/>
          <w:szCs w:val="26"/>
          <w:u w:val="single"/>
        </w:rPr>
        <w:t>выработк</w:t>
      </w:r>
      <w:r w:rsidR="0009740E">
        <w:rPr>
          <w:rFonts w:ascii="PT Astra Serif" w:hAnsi="PT Astra Serif"/>
          <w:i/>
          <w:szCs w:val="26"/>
          <w:u w:val="single"/>
        </w:rPr>
        <w:t>е</w:t>
      </w:r>
      <w:r w:rsidR="0009740E" w:rsidRPr="001674C5">
        <w:rPr>
          <w:rFonts w:ascii="PT Astra Serif" w:hAnsi="PT Astra Serif"/>
          <w:i/>
          <w:szCs w:val="26"/>
          <w:u w:val="single"/>
        </w:rPr>
        <w:t xml:space="preserve"> и реализаци</w:t>
      </w:r>
      <w:r w:rsidR="0009740E">
        <w:rPr>
          <w:rFonts w:ascii="PT Astra Serif" w:hAnsi="PT Astra Serif"/>
          <w:i/>
          <w:szCs w:val="26"/>
          <w:u w:val="single"/>
        </w:rPr>
        <w:t>и</w:t>
      </w:r>
      <w:r w:rsidR="0009740E" w:rsidRPr="001674C5">
        <w:rPr>
          <w:rFonts w:ascii="PT Astra Serif" w:hAnsi="PT Astra Serif"/>
          <w:i/>
          <w:szCs w:val="26"/>
          <w:u w:val="single"/>
        </w:rPr>
        <w:t xml:space="preserve"> мер по </w:t>
      </w:r>
      <w:r w:rsidR="0009740E">
        <w:rPr>
          <w:rFonts w:ascii="PT Astra Serif" w:hAnsi="PT Astra Serif"/>
          <w:i/>
          <w:szCs w:val="26"/>
          <w:u w:val="single"/>
        </w:rPr>
        <w:t xml:space="preserve">профилактике и </w:t>
      </w:r>
      <w:r w:rsidR="0009740E" w:rsidRPr="001674C5">
        <w:rPr>
          <w:rFonts w:ascii="PT Astra Serif" w:hAnsi="PT Astra Serif"/>
          <w:i/>
          <w:szCs w:val="26"/>
          <w:u w:val="single"/>
        </w:rPr>
        <w:t>противодействию коррупции</w:t>
      </w:r>
      <w:r w:rsidR="00423E56">
        <w:rPr>
          <w:rFonts w:ascii="PT Astra Serif" w:hAnsi="PT Astra Serif"/>
          <w:i/>
          <w:szCs w:val="26"/>
          <w:u w:val="single"/>
        </w:rPr>
        <w:t xml:space="preserve"> в</w:t>
      </w:r>
      <w:r w:rsidR="0009740E" w:rsidRPr="001674C5">
        <w:rPr>
          <w:rFonts w:ascii="PT Astra Serif" w:hAnsi="PT Astra Serif"/>
          <w:i/>
          <w:szCs w:val="26"/>
          <w:u w:val="single"/>
        </w:rPr>
        <w:t xml:space="preserve"> </w:t>
      </w:r>
      <w:r w:rsidR="0009740E">
        <w:rPr>
          <w:rFonts w:ascii="PT Astra Serif" w:hAnsi="PT Astra Serif"/>
          <w:i/>
          <w:szCs w:val="26"/>
          <w:u w:val="single"/>
        </w:rPr>
        <w:t>Инспекции</w:t>
      </w:r>
      <w:r w:rsidR="0009740E" w:rsidRPr="001674C5">
        <w:rPr>
          <w:rFonts w:ascii="PT Astra Serif" w:hAnsi="PT Astra Serif"/>
          <w:i/>
          <w:szCs w:val="26"/>
          <w:u w:val="single"/>
        </w:rPr>
        <w:t>,</w:t>
      </w:r>
    </w:p>
    <w:p w14:paraId="362FAA63" w14:textId="706C81EB" w:rsidR="00700058" w:rsidRPr="001674C5" w:rsidRDefault="001674C5" w:rsidP="00700058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контроль соблюдения </w:t>
      </w:r>
      <w:r w:rsidR="0009740E">
        <w:rPr>
          <w:rFonts w:ascii="PT Astra Serif" w:hAnsi="PT Astra Serif"/>
          <w:i/>
          <w:szCs w:val="26"/>
          <w:u w:val="single"/>
        </w:rPr>
        <w:t xml:space="preserve">законодательства о государственной гражданской службе и </w:t>
      </w:r>
      <w:r w:rsidRPr="001674C5">
        <w:rPr>
          <w:rFonts w:ascii="PT Astra Serif" w:hAnsi="PT Astra Serif"/>
          <w:i/>
          <w:szCs w:val="26"/>
          <w:u w:val="single"/>
        </w:rPr>
        <w:t>трудового законодательства</w:t>
      </w:r>
      <w:r w:rsidR="0009740E">
        <w:rPr>
          <w:rFonts w:ascii="PT Astra Serif" w:hAnsi="PT Astra Serif"/>
          <w:i/>
          <w:szCs w:val="26"/>
          <w:u w:val="single"/>
        </w:rPr>
        <w:t xml:space="preserve"> в Инспекции</w:t>
      </w:r>
      <w:r w:rsidR="00700058" w:rsidRPr="001674C5">
        <w:rPr>
          <w:rFonts w:ascii="PT Astra Serif" w:hAnsi="PT Astra Serif"/>
          <w:i/>
          <w:szCs w:val="26"/>
          <w:u w:val="single"/>
        </w:rPr>
        <w:t>;</w:t>
      </w:r>
    </w:p>
    <w:p w14:paraId="0047CDE4" w14:textId="77777777" w:rsidR="009379E6" w:rsidRPr="001674C5" w:rsidRDefault="009379E6" w:rsidP="00024763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2.1.5. Категории должностей государственной гражданской службы Томской области:</w:t>
      </w:r>
    </w:p>
    <w:p w14:paraId="5DB246AB" w14:textId="77777777" w:rsidR="009379E6" w:rsidRPr="001674C5" w:rsidRDefault="009379E6" w:rsidP="00024763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 Руководители</w:t>
      </w:r>
    </w:p>
    <w:p w14:paraId="1B4DF9B9" w14:textId="77777777" w:rsidR="009379E6" w:rsidRPr="001674C5" w:rsidRDefault="009379E6" w:rsidP="00024763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 Помощники (советники)</w:t>
      </w:r>
    </w:p>
    <w:p w14:paraId="1971E9C7" w14:textId="77777777" w:rsidR="009379E6" w:rsidRPr="001674C5" w:rsidRDefault="009379E6" w:rsidP="00024763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 Специалисты</w:t>
      </w:r>
    </w:p>
    <w:p w14:paraId="42223A47" w14:textId="77777777" w:rsidR="009379E6" w:rsidRPr="001674C5" w:rsidRDefault="009379E6" w:rsidP="00024763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lastRenderedPageBreak/>
        <w:t> Обеспечивающие специалисты</w:t>
      </w:r>
    </w:p>
    <w:p w14:paraId="692631EA" w14:textId="77777777" w:rsidR="009379E6" w:rsidRPr="001674C5" w:rsidRDefault="009379E6" w:rsidP="00024763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2.1.6.</w:t>
      </w:r>
      <w:r w:rsidR="00024763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Группы должностей государственной гражданской службы Томской области:</w:t>
      </w:r>
    </w:p>
    <w:p w14:paraId="7955D36B" w14:textId="77777777" w:rsidR="009379E6" w:rsidRPr="001674C5" w:rsidRDefault="009379E6" w:rsidP="00024763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 Группа высших должностей</w:t>
      </w:r>
    </w:p>
    <w:p w14:paraId="6C9CA1E9" w14:textId="77777777" w:rsidR="009379E6" w:rsidRPr="001674C5" w:rsidRDefault="009379E6" w:rsidP="00024763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 Группа главных должностей</w:t>
      </w:r>
    </w:p>
    <w:p w14:paraId="4FFC532A" w14:textId="77777777" w:rsidR="009379E6" w:rsidRPr="001674C5" w:rsidRDefault="009379E6" w:rsidP="00024763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 Группа ведущих должностей</w:t>
      </w:r>
    </w:p>
    <w:p w14:paraId="1E0F6546" w14:textId="77777777" w:rsidR="009379E6" w:rsidRPr="001674C5" w:rsidRDefault="009379E6" w:rsidP="00024763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 Группа старших должностей</w:t>
      </w:r>
    </w:p>
    <w:p w14:paraId="4FAD014D" w14:textId="77777777" w:rsidR="009379E6" w:rsidRPr="001674C5" w:rsidRDefault="009379E6" w:rsidP="00024763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 Группа младших должностей</w:t>
      </w:r>
    </w:p>
    <w:p w14:paraId="6D2A2A17" w14:textId="77777777" w:rsidR="00FE54AC" w:rsidRPr="001674C5" w:rsidRDefault="009379E6" w:rsidP="001F4699">
      <w:pPr>
        <w:jc w:val="both"/>
        <w:rPr>
          <w:rFonts w:ascii="PT Astra Serif" w:hAnsi="PT Astra Serif"/>
          <w:i/>
          <w:szCs w:val="26"/>
        </w:rPr>
      </w:pPr>
      <w:r w:rsidRPr="001674C5">
        <w:rPr>
          <w:rFonts w:ascii="PT Astra Serif" w:hAnsi="PT Astra Serif"/>
          <w:szCs w:val="26"/>
        </w:rPr>
        <w:t>2.1.7.</w:t>
      </w:r>
      <w:r w:rsidR="0008362A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Наименование должности государственной гражданской службы Томской области</w:t>
      </w:r>
      <w:r w:rsidR="001D1F0C" w:rsidRPr="001674C5">
        <w:rPr>
          <w:rFonts w:ascii="PT Astra Serif" w:hAnsi="PT Astra Serif"/>
          <w:szCs w:val="26"/>
        </w:rPr>
        <w:t>:</w:t>
      </w:r>
      <w:r w:rsidR="00FE54AC" w:rsidRPr="001674C5">
        <w:rPr>
          <w:rFonts w:ascii="PT Astra Serif" w:hAnsi="PT Astra Serif"/>
          <w:i/>
          <w:szCs w:val="26"/>
        </w:rPr>
        <w:t xml:space="preserve"> </w:t>
      </w:r>
    </w:p>
    <w:p w14:paraId="059D94B8" w14:textId="244B147D" w:rsidR="001F4699" w:rsidRPr="001674C5" w:rsidRDefault="00F018C7" w:rsidP="006153AB">
      <w:pPr>
        <w:jc w:val="both"/>
        <w:rPr>
          <w:rFonts w:ascii="PT Astra Serif" w:hAnsi="PT Astra Serif"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Ведущий специали</w:t>
      </w:r>
      <w:r w:rsidR="00700058" w:rsidRPr="001674C5">
        <w:rPr>
          <w:rFonts w:ascii="PT Astra Serif" w:hAnsi="PT Astra Serif"/>
          <w:i/>
          <w:szCs w:val="26"/>
          <w:u w:val="single"/>
        </w:rPr>
        <w:t xml:space="preserve">ст по работе с персоналом </w:t>
      </w:r>
      <w:r w:rsidR="00C51B47" w:rsidRPr="001674C5">
        <w:rPr>
          <w:rFonts w:ascii="PT Astra Serif" w:hAnsi="PT Astra Serif"/>
          <w:i/>
          <w:szCs w:val="26"/>
          <w:u w:val="single"/>
        </w:rPr>
        <w:t>Инспекции госуда</w:t>
      </w:r>
      <w:r w:rsidRPr="001674C5">
        <w:rPr>
          <w:rFonts w:ascii="PT Astra Serif" w:hAnsi="PT Astra Serif"/>
          <w:i/>
          <w:szCs w:val="26"/>
          <w:u w:val="single"/>
        </w:rPr>
        <w:t>рственного технического надзора Томской области</w:t>
      </w:r>
      <w:r w:rsidR="00FE54AC" w:rsidRPr="001674C5">
        <w:rPr>
          <w:rFonts w:ascii="PT Astra Serif" w:hAnsi="PT Astra Serif"/>
          <w:i/>
          <w:szCs w:val="26"/>
          <w:u w:val="single"/>
        </w:rPr>
        <w:t>.</w:t>
      </w:r>
    </w:p>
    <w:p w14:paraId="6C440FA3" w14:textId="77777777" w:rsidR="0009740E" w:rsidRDefault="009379E6" w:rsidP="006153AB">
      <w:pPr>
        <w:jc w:val="both"/>
        <w:rPr>
          <w:rFonts w:ascii="PT Astra Serif" w:hAnsi="PT Astra Serif"/>
          <w:i/>
          <w:szCs w:val="26"/>
        </w:rPr>
      </w:pPr>
      <w:r w:rsidRPr="001674C5">
        <w:rPr>
          <w:rFonts w:ascii="PT Astra Serif" w:hAnsi="PT Astra Serif"/>
          <w:szCs w:val="26"/>
        </w:rPr>
        <w:t xml:space="preserve"> </w:t>
      </w:r>
      <w:r w:rsidR="00FE54AC" w:rsidRPr="001674C5">
        <w:rPr>
          <w:rFonts w:ascii="PT Astra Serif" w:hAnsi="PT Astra Serif"/>
          <w:szCs w:val="26"/>
        </w:rPr>
        <w:tab/>
      </w:r>
      <w:r w:rsidRPr="001674C5">
        <w:rPr>
          <w:rFonts w:ascii="PT Astra Serif" w:hAnsi="PT Astra Serif"/>
          <w:szCs w:val="26"/>
        </w:rPr>
        <w:t>2.1.8.</w:t>
      </w:r>
      <w:r w:rsidR="001F469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Должность</w:t>
      </w:r>
      <w:r w:rsidR="00804E01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непосредственного</w:t>
      </w:r>
      <w:r w:rsidR="00804E01" w:rsidRPr="001674C5">
        <w:rPr>
          <w:rFonts w:ascii="PT Astra Serif" w:hAnsi="PT Astra Serif"/>
          <w:szCs w:val="26"/>
        </w:rPr>
        <w:t> </w:t>
      </w:r>
      <w:r w:rsidR="0009740E">
        <w:rPr>
          <w:rFonts w:ascii="PT Astra Serif" w:hAnsi="PT Astra Serif"/>
          <w:szCs w:val="26"/>
        </w:rPr>
        <w:t>р</w:t>
      </w:r>
      <w:r w:rsidRPr="001674C5">
        <w:rPr>
          <w:rFonts w:ascii="PT Astra Serif" w:hAnsi="PT Astra Serif"/>
          <w:szCs w:val="26"/>
        </w:rPr>
        <w:t>уководителя</w:t>
      </w:r>
      <w:r w:rsidR="00804E01" w:rsidRPr="001674C5">
        <w:rPr>
          <w:rFonts w:ascii="PT Astra Serif" w:hAnsi="PT Astra Serif"/>
          <w:szCs w:val="26"/>
        </w:rPr>
        <w:t> </w:t>
      </w:r>
      <w:r w:rsidR="0009740E">
        <w:rPr>
          <w:rFonts w:ascii="PT Astra Serif" w:hAnsi="PT Astra Serif"/>
          <w:szCs w:val="26"/>
        </w:rPr>
        <w:t>л</w:t>
      </w:r>
      <w:r w:rsidRPr="001674C5">
        <w:rPr>
          <w:rFonts w:ascii="PT Astra Serif" w:hAnsi="PT Astra Serif"/>
          <w:szCs w:val="26"/>
        </w:rPr>
        <w:t>ица, замещающего должность государственной гражданской службы Томской области</w:t>
      </w:r>
      <w:r w:rsidR="001D1F0C" w:rsidRPr="001674C5">
        <w:rPr>
          <w:rFonts w:ascii="PT Astra Serif" w:hAnsi="PT Astra Serif"/>
          <w:szCs w:val="26"/>
        </w:rPr>
        <w:t>:</w:t>
      </w:r>
      <w:r w:rsidR="00FE54AC" w:rsidRPr="001674C5">
        <w:rPr>
          <w:rFonts w:ascii="PT Astra Serif" w:hAnsi="PT Astra Serif"/>
          <w:i/>
          <w:szCs w:val="26"/>
        </w:rPr>
        <w:t xml:space="preserve"> </w:t>
      </w:r>
    </w:p>
    <w:p w14:paraId="095EFABD" w14:textId="45446784" w:rsidR="009379E6" w:rsidRPr="001674C5" w:rsidRDefault="00700058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Заместитель н</w:t>
      </w:r>
      <w:r w:rsidR="00754797" w:rsidRPr="001674C5">
        <w:rPr>
          <w:rFonts w:ascii="PT Astra Serif" w:hAnsi="PT Astra Serif"/>
          <w:i/>
          <w:szCs w:val="26"/>
          <w:u w:val="single"/>
        </w:rPr>
        <w:t>ачальник</w:t>
      </w:r>
      <w:r w:rsidRPr="001674C5">
        <w:rPr>
          <w:rFonts w:ascii="PT Astra Serif" w:hAnsi="PT Astra Serif"/>
          <w:i/>
          <w:szCs w:val="26"/>
          <w:u w:val="single"/>
        </w:rPr>
        <w:t>а</w:t>
      </w:r>
      <w:r w:rsidR="00754797" w:rsidRPr="001674C5">
        <w:rPr>
          <w:rFonts w:ascii="PT Astra Serif" w:hAnsi="PT Astra Serif"/>
          <w:i/>
          <w:szCs w:val="26"/>
          <w:u w:val="single"/>
        </w:rPr>
        <w:t xml:space="preserve"> Инспекции государственного технического надзора Томской области</w:t>
      </w:r>
    </w:p>
    <w:p w14:paraId="1BC5D85D" w14:textId="77777777" w:rsidR="00FE54AC" w:rsidRPr="001674C5" w:rsidRDefault="009379E6" w:rsidP="006153AB">
      <w:pPr>
        <w:jc w:val="both"/>
        <w:rPr>
          <w:rFonts w:ascii="PT Astra Serif" w:hAnsi="PT Astra Serif"/>
          <w:i/>
          <w:szCs w:val="26"/>
        </w:rPr>
      </w:pPr>
      <w:r w:rsidRPr="001674C5">
        <w:rPr>
          <w:rFonts w:ascii="PT Astra Serif" w:hAnsi="PT Astra Serif"/>
          <w:szCs w:val="26"/>
        </w:rPr>
        <w:t>2.1.9.</w:t>
      </w:r>
      <w:r w:rsidR="001F469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Перечень подчиненных должностей государственной гражданской службы Томской области</w:t>
      </w:r>
      <w:r w:rsidR="001D1F0C" w:rsidRPr="001674C5">
        <w:rPr>
          <w:rFonts w:ascii="PT Astra Serif" w:hAnsi="PT Astra Serif"/>
          <w:szCs w:val="26"/>
        </w:rPr>
        <w:t>:</w:t>
      </w:r>
      <w:r w:rsidR="00FE54AC" w:rsidRPr="001674C5">
        <w:rPr>
          <w:rFonts w:ascii="PT Astra Serif" w:hAnsi="PT Astra Serif"/>
          <w:i/>
          <w:szCs w:val="26"/>
        </w:rPr>
        <w:t xml:space="preserve"> </w:t>
      </w:r>
    </w:p>
    <w:p w14:paraId="100A2801" w14:textId="77777777" w:rsidR="009379E6" w:rsidRPr="001674C5" w:rsidRDefault="00F018C7" w:rsidP="006153AB">
      <w:pPr>
        <w:jc w:val="both"/>
        <w:rPr>
          <w:rFonts w:ascii="PT Astra Serif" w:hAnsi="PT Astra Serif"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отсутствуют</w:t>
      </w:r>
      <w:r w:rsidR="003945E2" w:rsidRPr="001674C5">
        <w:rPr>
          <w:rFonts w:ascii="PT Astra Serif" w:hAnsi="PT Astra Serif"/>
          <w:i/>
          <w:szCs w:val="26"/>
          <w:u w:val="single"/>
        </w:rPr>
        <w:t>;</w:t>
      </w:r>
    </w:p>
    <w:p w14:paraId="70AD5506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2.2.</w:t>
      </w:r>
      <w:r w:rsidR="001F469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Квалификационные требования, предъявляемые к должности государственной гражданской службы Томской области:</w:t>
      </w:r>
    </w:p>
    <w:p w14:paraId="44A3BCE4" w14:textId="77777777" w:rsidR="009379E6" w:rsidRPr="001674C5" w:rsidRDefault="001F4699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2.2.1. </w:t>
      </w:r>
      <w:r w:rsidR="009379E6" w:rsidRPr="001674C5">
        <w:rPr>
          <w:rFonts w:ascii="PT Astra Serif" w:hAnsi="PT Astra Serif"/>
          <w:szCs w:val="26"/>
        </w:rPr>
        <w:t>Уровень профессионального образования:</w:t>
      </w:r>
    </w:p>
    <w:p w14:paraId="58925E74" w14:textId="77777777" w:rsidR="009379E6" w:rsidRPr="001674C5" w:rsidRDefault="009379E6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 Высшее образо</w:t>
      </w:r>
      <w:r w:rsidR="003945E2" w:rsidRPr="001674C5">
        <w:rPr>
          <w:rFonts w:ascii="PT Astra Serif" w:hAnsi="PT Astra Serif"/>
          <w:i/>
          <w:szCs w:val="26"/>
          <w:u w:val="single"/>
        </w:rPr>
        <w:t>вание (не ниже уровня специалис</w:t>
      </w:r>
      <w:r w:rsidRPr="001674C5">
        <w:rPr>
          <w:rFonts w:ascii="PT Astra Serif" w:hAnsi="PT Astra Serif"/>
          <w:i/>
          <w:szCs w:val="26"/>
          <w:u w:val="single"/>
        </w:rPr>
        <w:t>та, магистратуры)</w:t>
      </w:r>
    </w:p>
    <w:p w14:paraId="023E6A00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 xml:space="preserve"> Высшее образование  </w:t>
      </w:r>
    </w:p>
    <w:p w14:paraId="2F753E05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 Среднее профессиональное образование</w:t>
      </w:r>
    </w:p>
    <w:p w14:paraId="3FD90C40" w14:textId="77777777" w:rsidR="00F018C7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2.2.2.</w:t>
      </w:r>
      <w:r w:rsidR="001F469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 xml:space="preserve">Стаж государственной гражданской службы или работы </w:t>
      </w:r>
      <w:r w:rsidR="001F4699" w:rsidRPr="001674C5">
        <w:rPr>
          <w:rFonts w:ascii="PT Astra Serif" w:hAnsi="PT Astra Serif"/>
          <w:szCs w:val="26"/>
        </w:rPr>
        <w:br/>
      </w:r>
      <w:r w:rsidRPr="001674C5">
        <w:rPr>
          <w:rFonts w:ascii="PT Astra Serif" w:hAnsi="PT Astra Serif"/>
          <w:szCs w:val="26"/>
        </w:rPr>
        <w:t>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1D1F0C" w:rsidRPr="001674C5">
        <w:rPr>
          <w:rFonts w:ascii="PT Astra Serif" w:hAnsi="PT Astra Serif"/>
          <w:szCs w:val="26"/>
        </w:rPr>
        <w:t>:</w:t>
      </w:r>
    </w:p>
    <w:p w14:paraId="04B7DA35" w14:textId="77777777" w:rsidR="00370849" w:rsidRPr="001674C5" w:rsidRDefault="00370849" w:rsidP="006153AB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</w:p>
    <w:p w14:paraId="1C3AC666" w14:textId="77777777" w:rsidR="001F4699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2.2.3.</w:t>
      </w:r>
      <w:r w:rsidR="001F4699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 xml:space="preserve">Специальность, направление подготовки: </w:t>
      </w:r>
    </w:p>
    <w:p w14:paraId="15D9F1CD" w14:textId="13FD4A87" w:rsidR="00F031CC" w:rsidRPr="005818EA" w:rsidRDefault="005818EA" w:rsidP="006153AB">
      <w:pPr>
        <w:jc w:val="both"/>
        <w:rPr>
          <w:rFonts w:ascii="PT Astra Serif" w:hAnsi="PT Astra Serif"/>
          <w:szCs w:val="26"/>
        </w:rPr>
      </w:pPr>
      <w:r w:rsidRPr="005818EA">
        <w:rPr>
          <w:rFonts w:ascii="PT Astra Serif" w:hAnsi="PT Astra Serif"/>
          <w:i/>
          <w:szCs w:val="26"/>
        </w:rPr>
        <w:t>Не установлено</w:t>
      </w:r>
      <w:r w:rsidR="000405FB" w:rsidRPr="005818EA">
        <w:rPr>
          <w:rFonts w:ascii="PT Astra Serif" w:hAnsi="PT Astra Serif"/>
          <w:i/>
          <w:szCs w:val="26"/>
        </w:rPr>
        <w:t>.</w:t>
      </w:r>
    </w:p>
    <w:p w14:paraId="651E0888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2.2.4.</w:t>
      </w:r>
      <w:r w:rsidR="00AE79B3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14:paraId="4C3A390D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1)</w:t>
      </w:r>
      <w:r w:rsidR="00AE79B3" w:rsidRPr="001674C5">
        <w:rPr>
          <w:rFonts w:ascii="PT Astra Serif" w:hAnsi="PT Astra Serif"/>
          <w:szCs w:val="26"/>
        </w:rPr>
        <w:t> з</w:t>
      </w:r>
      <w:r w:rsidRPr="001674C5">
        <w:rPr>
          <w:rFonts w:ascii="PT Astra Serif" w:hAnsi="PT Astra Serif"/>
          <w:szCs w:val="26"/>
        </w:rPr>
        <w:t>нания:</w:t>
      </w:r>
    </w:p>
    <w:p w14:paraId="70AB73EC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а)</w:t>
      </w:r>
      <w:r w:rsidR="00AE79B3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базовые квалификационные требования к знаниям</w:t>
      </w:r>
      <w:r w:rsidR="000073BA" w:rsidRPr="001674C5">
        <w:rPr>
          <w:rFonts w:ascii="PT Astra Serif" w:hAnsi="PT Astra Serif"/>
          <w:szCs w:val="26"/>
        </w:rPr>
        <w:t xml:space="preserve"> включают в себя знания</w:t>
      </w:r>
      <w:r w:rsidRPr="001674C5">
        <w:rPr>
          <w:rFonts w:ascii="PT Astra Serif" w:hAnsi="PT Astra Serif"/>
          <w:szCs w:val="26"/>
        </w:rPr>
        <w:t>:</w:t>
      </w:r>
    </w:p>
    <w:p w14:paraId="7C8B1A85" w14:textId="77777777" w:rsidR="00905C7F" w:rsidRPr="001674C5" w:rsidRDefault="001E5359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szCs w:val="26"/>
        </w:rPr>
        <w:t>- </w:t>
      </w:r>
      <w:r w:rsidR="00905C7F" w:rsidRPr="001674C5">
        <w:rPr>
          <w:rFonts w:ascii="PT Astra Serif" w:hAnsi="PT Astra Serif"/>
          <w:i/>
          <w:szCs w:val="26"/>
          <w:u w:val="single"/>
        </w:rPr>
        <w:t>Конституции Российской Федерации;</w:t>
      </w:r>
    </w:p>
    <w:p w14:paraId="7F854ED5" w14:textId="77777777" w:rsidR="00905C7F" w:rsidRPr="001674C5" w:rsidRDefault="001E5359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- </w:t>
      </w:r>
      <w:r w:rsidR="00905C7F" w:rsidRPr="001674C5">
        <w:rPr>
          <w:rFonts w:ascii="PT Astra Serif" w:hAnsi="PT Astra Serif"/>
          <w:i/>
          <w:szCs w:val="26"/>
          <w:u w:val="single"/>
        </w:rPr>
        <w:t>Федерального закона от 27 июля 2004 г. № 79-ФЗ «О государственной гражданской службе Российской Федерации»;</w:t>
      </w:r>
    </w:p>
    <w:p w14:paraId="382E3E96" w14:textId="77777777" w:rsidR="00EF2725" w:rsidRPr="001674C5" w:rsidRDefault="00EF2725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</w:rPr>
        <w:t xml:space="preserve">  </w:t>
      </w:r>
      <w:r w:rsidRPr="001674C5">
        <w:rPr>
          <w:rFonts w:ascii="PT Astra Serif" w:hAnsi="PT Astra Serif"/>
          <w:i/>
          <w:szCs w:val="26"/>
          <w:u w:val="single"/>
        </w:rPr>
        <w:t>- Федерального закона от 27 июля 2010 г. № 210-ФЗ «Об организации предоставления государственных и муниципальных услуг»;</w:t>
      </w:r>
    </w:p>
    <w:p w14:paraId="6123C80C" w14:textId="77777777" w:rsidR="00905C7F" w:rsidRPr="001674C5" w:rsidRDefault="001E5359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- </w:t>
      </w:r>
      <w:r w:rsidR="00905C7F" w:rsidRPr="001674C5">
        <w:rPr>
          <w:rFonts w:ascii="PT Astra Serif" w:hAnsi="PT Astra Serif"/>
          <w:i/>
          <w:szCs w:val="26"/>
          <w:u w:val="single"/>
        </w:rPr>
        <w:t>Закона Томской области от 9 декабря 2005 г. № 231-ОЗ «О государственной гражданской службе Томской области»;</w:t>
      </w:r>
    </w:p>
    <w:p w14:paraId="34BE601B" w14:textId="77777777" w:rsidR="00905C7F" w:rsidRPr="001674C5" w:rsidRDefault="00905C7F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- правил русского языка, основ делопроизводства и документооборота; </w:t>
      </w:r>
    </w:p>
    <w:p w14:paraId="0679CD4B" w14:textId="77777777" w:rsidR="009379E6" w:rsidRPr="001674C5" w:rsidRDefault="00905C7F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- знаний в сфере информационно-коммуникационных технологий.</w:t>
      </w:r>
    </w:p>
    <w:p w14:paraId="09C575CA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б)</w:t>
      </w:r>
      <w:r w:rsidR="00AE79B3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функциональные квалификационные требования к знаниям</w:t>
      </w:r>
      <w:r w:rsidR="000073BA" w:rsidRPr="001674C5">
        <w:rPr>
          <w:rFonts w:ascii="PT Astra Serif" w:hAnsi="PT Astra Serif"/>
          <w:szCs w:val="26"/>
        </w:rPr>
        <w:t xml:space="preserve"> включают в себя знания</w:t>
      </w:r>
      <w:r w:rsidRPr="001674C5">
        <w:rPr>
          <w:rFonts w:ascii="PT Astra Serif" w:hAnsi="PT Astra Serif"/>
          <w:szCs w:val="26"/>
        </w:rPr>
        <w:t>:</w:t>
      </w:r>
    </w:p>
    <w:p w14:paraId="77447B0E" w14:textId="77777777" w:rsidR="007A7114" w:rsidRPr="001674C5" w:rsidRDefault="007A7114" w:rsidP="006153AB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297A51" w:rsidRPr="001674C5">
        <w:rPr>
          <w:rFonts w:ascii="PT Astra Serif" w:hAnsi="PT Astra Serif"/>
          <w:i/>
          <w:u w:val="single"/>
        </w:rPr>
        <w:t xml:space="preserve">Федерального закона от 06 октября </w:t>
      </w:r>
      <w:r w:rsidRPr="001674C5">
        <w:rPr>
          <w:rFonts w:ascii="PT Astra Serif" w:hAnsi="PT Astra Serif"/>
          <w:i/>
          <w:u w:val="single"/>
        </w:rPr>
        <w:t>1999</w:t>
      </w:r>
      <w:r w:rsidR="00297A51" w:rsidRPr="001674C5">
        <w:rPr>
          <w:rFonts w:ascii="PT Astra Serif" w:hAnsi="PT Astra Serif"/>
          <w:i/>
          <w:u w:val="single"/>
        </w:rPr>
        <w:t xml:space="preserve"> г.</w:t>
      </w:r>
      <w:r w:rsidRPr="001674C5">
        <w:rPr>
          <w:rFonts w:ascii="PT Astra Serif" w:hAnsi="PT Astra Serif"/>
          <w:i/>
          <w:u w:val="single"/>
        </w:rPr>
        <w:t xml:space="preserve">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14:paraId="1931BC87" w14:textId="77777777" w:rsidR="007A7114" w:rsidRPr="001674C5" w:rsidRDefault="007A7114" w:rsidP="006153AB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lastRenderedPageBreak/>
        <w:t>-</w:t>
      </w:r>
      <w:r w:rsidR="00297A51" w:rsidRPr="001674C5">
        <w:rPr>
          <w:rFonts w:ascii="PT Astra Serif" w:hAnsi="PT Astra Serif"/>
          <w:i/>
          <w:u w:val="single"/>
        </w:rPr>
        <w:t xml:space="preserve">Федерального закона от 06 октября </w:t>
      </w:r>
      <w:r w:rsidRPr="001674C5">
        <w:rPr>
          <w:rFonts w:ascii="PT Astra Serif" w:hAnsi="PT Astra Serif"/>
          <w:i/>
          <w:u w:val="single"/>
        </w:rPr>
        <w:t>2003</w:t>
      </w:r>
      <w:r w:rsidR="00297A51" w:rsidRPr="001674C5">
        <w:rPr>
          <w:rFonts w:ascii="PT Astra Serif" w:hAnsi="PT Astra Serif"/>
          <w:i/>
          <w:u w:val="single"/>
        </w:rPr>
        <w:t xml:space="preserve"> г.</w:t>
      </w:r>
      <w:r w:rsidRPr="001674C5">
        <w:rPr>
          <w:rFonts w:ascii="PT Astra Serif" w:hAnsi="PT Astra Serif"/>
          <w:i/>
          <w:u w:val="single"/>
        </w:rPr>
        <w:t xml:space="preserve"> № 131-ФЗ «Об общих принципах организации местного самоуправления в Российской Федерации»;</w:t>
      </w:r>
    </w:p>
    <w:p w14:paraId="241A4503" w14:textId="7DA10D4C" w:rsidR="007A7114" w:rsidRDefault="007A7114" w:rsidP="006153AB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297A51" w:rsidRPr="001674C5">
        <w:rPr>
          <w:rFonts w:ascii="PT Astra Serif" w:hAnsi="PT Astra Serif"/>
          <w:i/>
          <w:u w:val="single"/>
        </w:rPr>
        <w:t xml:space="preserve">Федерального закона от 27июля </w:t>
      </w:r>
      <w:r w:rsidRPr="001674C5">
        <w:rPr>
          <w:rFonts w:ascii="PT Astra Serif" w:hAnsi="PT Astra Serif"/>
          <w:i/>
          <w:u w:val="single"/>
        </w:rPr>
        <w:t>2010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Pr="001674C5">
        <w:rPr>
          <w:rFonts w:ascii="PT Astra Serif" w:hAnsi="PT Astra Serif"/>
          <w:i/>
          <w:u w:val="single"/>
        </w:rPr>
        <w:t xml:space="preserve"> № 210-ФЗ «Об организации предоставления государственных и муниципальных услуг»;</w:t>
      </w:r>
    </w:p>
    <w:p w14:paraId="268820DC" w14:textId="17ECE2F5" w:rsidR="0009740E" w:rsidRPr="001674C5" w:rsidRDefault="0009740E" w:rsidP="006153AB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>
        <w:rPr>
          <w:rFonts w:ascii="PT Astra Serif" w:hAnsi="PT Astra Serif"/>
          <w:i/>
          <w:u w:val="single"/>
        </w:rPr>
        <w:t>-</w:t>
      </w:r>
      <w:r w:rsidRPr="0009740E">
        <w:t xml:space="preserve"> </w:t>
      </w:r>
      <w:r w:rsidRPr="0009740E">
        <w:rPr>
          <w:rFonts w:ascii="PT Astra Serif" w:hAnsi="PT Astra Serif"/>
          <w:i/>
          <w:u w:val="single"/>
        </w:rPr>
        <w:t>Федеральн</w:t>
      </w:r>
      <w:r>
        <w:rPr>
          <w:rFonts w:ascii="PT Astra Serif" w:hAnsi="PT Astra Serif"/>
          <w:i/>
          <w:u w:val="single"/>
        </w:rPr>
        <w:t>ого</w:t>
      </w:r>
      <w:r w:rsidRPr="0009740E">
        <w:rPr>
          <w:rFonts w:ascii="PT Astra Serif" w:hAnsi="PT Astra Serif"/>
          <w:i/>
          <w:u w:val="single"/>
        </w:rPr>
        <w:t xml:space="preserve"> закон</w:t>
      </w:r>
      <w:r>
        <w:rPr>
          <w:rFonts w:ascii="PT Astra Serif" w:hAnsi="PT Astra Serif"/>
          <w:i/>
          <w:u w:val="single"/>
        </w:rPr>
        <w:t>а</w:t>
      </w:r>
      <w:r w:rsidRPr="0009740E">
        <w:rPr>
          <w:rFonts w:ascii="PT Astra Serif" w:hAnsi="PT Astra Serif"/>
          <w:i/>
          <w:u w:val="single"/>
        </w:rPr>
        <w:t xml:space="preserve"> от 27.07.2004 </w:t>
      </w:r>
      <w:r>
        <w:rPr>
          <w:rFonts w:ascii="PT Astra Serif" w:hAnsi="PT Astra Serif"/>
          <w:i/>
          <w:u w:val="single"/>
        </w:rPr>
        <w:t>№</w:t>
      </w:r>
      <w:r w:rsidRPr="0009740E">
        <w:rPr>
          <w:rFonts w:ascii="PT Astra Serif" w:hAnsi="PT Astra Serif"/>
          <w:i/>
          <w:u w:val="single"/>
        </w:rPr>
        <w:t xml:space="preserve"> 79-ФЗ</w:t>
      </w:r>
      <w:r>
        <w:rPr>
          <w:rFonts w:ascii="PT Astra Serif" w:hAnsi="PT Astra Serif"/>
          <w:i/>
          <w:u w:val="single"/>
        </w:rPr>
        <w:t xml:space="preserve"> «</w:t>
      </w:r>
      <w:r w:rsidRPr="0009740E">
        <w:rPr>
          <w:rFonts w:ascii="PT Astra Serif" w:hAnsi="PT Astra Serif"/>
          <w:i/>
          <w:u w:val="single"/>
        </w:rPr>
        <w:t>О государственной гражданской службе Российской Федерации</w:t>
      </w:r>
      <w:r>
        <w:rPr>
          <w:rFonts w:ascii="PT Astra Serif" w:hAnsi="PT Astra Serif"/>
          <w:i/>
          <w:u w:val="single"/>
        </w:rPr>
        <w:t>»;</w:t>
      </w:r>
    </w:p>
    <w:p w14:paraId="1C5D98FF" w14:textId="77777777" w:rsidR="007A7114" w:rsidRPr="001674C5" w:rsidRDefault="007A7114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297A51" w:rsidRPr="001674C5">
        <w:rPr>
          <w:rFonts w:ascii="PT Astra Serif" w:hAnsi="PT Astra Serif"/>
          <w:i/>
          <w:u w:val="single"/>
        </w:rPr>
        <w:t xml:space="preserve">Указа Президента РФ от 23 июня </w:t>
      </w:r>
      <w:r w:rsidRPr="001674C5">
        <w:rPr>
          <w:rFonts w:ascii="PT Astra Serif" w:hAnsi="PT Astra Serif"/>
          <w:i/>
          <w:u w:val="single"/>
        </w:rPr>
        <w:t>2014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Pr="001674C5">
        <w:rPr>
          <w:rFonts w:ascii="PT Astra Serif" w:hAnsi="PT Astra Serif"/>
          <w:i/>
          <w:u w:val="single"/>
        </w:rPr>
        <w:t xml:space="preserve">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Федерации»;</w:t>
      </w:r>
    </w:p>
    <w:p w14:paraId="4DC32496" w14:textId="77777777" w:rsidR="007A7114" w:rsidRPr="001674C5" w:rsidRDefault="007A7114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-Постановления Админис</w:t>
      </w:r>
      <w:r w:rsidR="00297A51" w:rsidRPr="001674C5">
        <w:rPr>
          <w:rFonts w:ascii="PT Astra Serif" w:hAnsi="PT Astra Serif"/>
          <w:i/>
          <w:u w:val="single"/>
        </w:rPr>
        <w:t xml:space="preserve">трации Томской области от 13 января </w:t>
      </w:r>
      <w:r w:rsidRPr="001674C5">
        <w:rPr>
          <w:rFonts w:ascii="PT Astra Serif" w:hAnsi="PT Astra Serif"/>
          <w:i/>
          <w:u w:val="single"/>
        </w:rPr>
        <w:t>2010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Pr="001674C5">
        <w:rPr>
          <w:rFonts w:ascii="PT Astra Serif" w:hAnsi="PT Astra Serif"/>
          <w:i/>
          <w:u w:val="single"/>
        </w:rPr>
        <w:t xml:space="preserve">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поведению»;</w:t>
      </w:r>
    </w:p>
    <w:p w14:paraId="525F5FF0" w14:textId="77777777" w:rsidR="007A7114" w:rsidRPr="001674C5" w:rsidRDefault="007A7114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-Постановления Админис</w:t>
      </w:r>
      <w:r w:rsidR="00297A51" w:rsidRPr="001674C5">
        <w:rPr>
          <w:rFonts w:ascii="PT Astra Serif" w:hAnsi="PT Astra Serif"/>
          <w:i/>
          <w:u w:val="single"/>
        </w:rPr>
        <w:t xml:space="preserve">трации Томской области от 16 августа </w:t>
      </w:r>
      <w:r w:rsidRPr="001674C5">
        <w:rPr>
          <w:rFonts w:ascii="PT Astra Serif" w:hAnsi="PT Astra Serif"/>
          <w:i/>
          <w:u w:val="single"/>
        </w:rPr>
        <w:t>2010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Pr="001674C5">
        <w:rPr>
          <w:rFonts w:ascii="PT Astra Serif" w:hAnsi="PT Astra Serif"/>
          <w:i/>
          <w:u w:val="single"/>
        </w:rPr>
        <w:t xml:space="preserve"> № 180а «О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интересов»;</w:t>
      </w:r>
    </w:p>
    <w:p w14:paraId="2FF06509" w14:textId="5C6A84F2" w:rsidR="007A7114" w:rsidRPr="001674C5" w:rsidRDefault="007A7114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</w:rPr>
        <w:t>-</w:t>
      </w:r>
      <w:r w:rsidRPr="001674C5">
        <w:rPr>
          <w:rFonts w:ascii="PT Astra Serif" w:hAnsi="PT Astra Serif"/>
          <w:i/>
          <w:u w:val="single"/>
        </w:rPr>
        <w:t>Трудового кодекса РФ;</w:t>
      </w:r>
    </w:p>
    <w:p w14:paraId="3460E4DC" w14:textId="659BE3B2" w:rsidR="007A7114" w:rsidRPr="001674C5" w:rsidRDefault="007A7114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297A51" w:rsidRPr="001674C5">
        <w:rPr>
          <w:rFonts w:ascii="PT Astra Serif" w:hAnsi="PT Astra Serif"/>
          <w:i/>
          <w:u w:val="single"/>
        </w:rPr>
        <w:t xml:space="preserve">Федерального закона от 31 мая </w:t>
      </w:r>
      <w:r w:rsidRPr="001674C5">
        <w:rPr>
          <w:rFonts w:ascii="PT Astra Serif" w:hAnsi="PT Astra Serif"/>
          <w:i/>
          <w:u w:val="single"/>
        </w:rPr>
        <w:t>1996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Pr="001674C5">
        <w:rPr>
          <w:rFonts w:ascii="PT Astra Serif" w:hAnsi="PT Astra Serif"/>
          <w:i/>
          <w:u w:val="single"/>
        </w:rPr>
        <w:t xml:space="preserve"> № 61-ФЗ «Об обороне»;</w:t>
      </w:r>
    </w:p>
    <w:p w14:paraId="0438968E" w14:textId="161F6DBA" w:rsidR="007A7114" w:rsidRPr="001674C5" w:rsidRDefault="000272A7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</w:rPr>
        <w:t>-</w:t>
      </w:r>
      <w:r w:rsidR="00297A51" w:rsidRPr="001674C5">
        <w:rPr>
          <w:rFonts w:ascii="PT Astra Serif" w:hAnsi="PT Astra Serif"/>
          <w:i/>
          <w:u w:val="single"/>
        </w:rPr>
        <w:t xml:space="preserve">Федерального закона от 28 марта </w:t>
      </w:r>
      <w:r w:rsidR="007A7114" w:rsidRPr="001674C5">
        <w:rPr>
          <w:rFonts w:ascii="PT Astra Serif" w:hAnsi="PT Astra Serif"/>
          <w:i/>
          <w:u w:val="single"/>
        </w:rPr>
        <w:t xml:space="preserve">1998 </w:t>
      </w:r>
      <w:r w:rsidR="00297A51" w:rsidRPr="001674C5">
        <w:rPr>
          <w:rFonts w:ascii="PT Astra Serif" w:hAnsi="PT Astra Serif"/>
          <w:i/>
          <w:u w:val="single"/>
        </w:rPr>
        <w:t xml:space="preserve">г. </w:t>
      </w:r>
      <w:r w:rsidR="007A7114" w:rsidRPr="001674C5">
        <w:rPr>
          <w:rFonts w:ascii="PT Astra Serif" w:hAnsi="PT Astra Serif"/>
          <w:i/>
          <w:u w:val="single"/>
        </w:rPr>
        <w:t xml:space="preserve">№ 53-ФЗ «О воинской обязанности и </w:t>
      </w:r>
      <w:r w:rsidR="0009740E">
        <w:rPr>
          <w:rFonts w:ascii="PT Astra Serif" w:hAnsi="PT Astra Serif"/>
          <w:i/>
          <w:u w:val="single"/>
        </w:rPr>
        <w:t>в</w:t>
      </w:r>
      <w:r w:rsidR="007A7114" w:rsidRPr="001674C5">
        <w:rPr>
          <w:rFonts w:ascii="PT Astra Serif" w:hAnsi="PT Astra Serif"/>
          <w:i/>
          <w:u w:val="single"/>
        </w:rPr>
        <w:t xml:space="preserve">оенной </w:t>
      </w:r>
      <w:r w:rsidRPr="001674C5">
        <w:rPr>
          <w:rFonts w:ascii="PT Astra Serif" w:hAnsi="PT Astra Serif"/>
          <w:i/>
          <w:u w:val="single"/>
        </w:rPr>
        <w:t xml:space="preserve">   </w:t>
      </w:r>
      <w:r w:rsidR="007A7114" w:rsidRPr="001674C5">
        <w:rPr>
          <w:rFonts w:ascii="PT Astra Serif" w:hAnsi="PT Astra Serif"/>
          <w:i/>
          <w:u w:val="single"/>
        </w:rPr>
        <w:t>службе»;</w:t>
      </w:r>
    </w:p>
    <w:p w14:paraId="09F475C5" w14:textId="78826998" w:rsidR="007A7114" w:rsidRPr="001674C5" w:rsidRDefault="007A7114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</w:rPr>
        <w:t>-</w:t>
      </w:r>
      <w:r w:rsidR="00297A51" w:rsidRPr="001674C5">
        <w:rPr>
          <w:rFonts w:ascii="PT Astra Serif" w:hAnsi="PT Astra Serif"/>
          <w:i/>
          <w:u w:val="single"/>
        </w:rPr>
        <w:t xml:space="preserve">Федерального закона от 26 февраля 1997 г. </w:t>
      </w:r>
      <w:r w:rsidRPr="001674C5">
        <w:rPr>
          <w:rFonts w:ascii="PT Astra Serif" w:hAnsi="PT Astra Serif"/>
          <w:i/>
          <w:u w:val="single"/>
        </w:rPr>
        <w:t>№ 31-ФЗ «О мобилизационной подготовке и моби</w:t>
      </w:r>
      <w:r w:rsidR="000272A7" w:rsidRPr="001674C5">
        <w:rPr>
          <w:rFonts w:ascii="PT Astra Serif" w:hAnsi="PT Astra Serif"/>
          <w:i/>
          <w:u w:val="single"/>
        </w:rPr>
        <w:t>лизации в Российской Федерации»;</w:t>
      </w:r>
    </w:p>
    <w:p w14:paraId="0256B22E" w14:textId="081A5A50" w:rsidR="007A7114" w:rsidRPr="001674C5" w:rsidRDefault="007A7114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</w:rPr>
        <w:t>-</w:t>
      </w:r>
      <w:r w:rsidR="00297A51" w:rsidRPr="001674C5">
        <w:rPr>
          <w:rFonts w:ascii="PT Astra Serif" w:hAnsi="PT Astra Serif"/>
          <w:i/>
          <w:u w:val="single"/>
        </w:rPr>
        <w:t xml:space="preserve">Федерального закона от 27 июля </w:t>
      </w:r>
      <w:r w:rsidRPr="001674C5">
        <w:rPr>
          <w:rFonts w:ascii="PT Astra Serif" w:hAnsi="PT Astra Serif"/>
          <w:i/>
          <w:u w:val="single"/>
        </w:rPr>
        <w:t>2006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Pr="001674C5">
        <w:rPr>
          <w:rFonts w:ascii="PT Astra Serif" w:hAnsi="PT Astra Serif"/>
          <w:i/>
          <w:u w:val="single"/>
        </w:rPr>
        <w:t xml:space="preserve"> № 152-ФЗ «О персональных данных»;</w:t>
      </w:r>
    </w:p>
    <w:p w14:paraId="52FE373F" w14:textId="7D364CFC" w:rsidR="000272A7" w:rsidRPr="001674C5" w:rsidRDefault="007A7114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</w:rPr>
        <w:t>-</w:t>
      </w:r>
      <w:r w:rsidR="00297A51" w:rsidRPr="001674C5">
        <w:rPr>
          <w:rFonts w:ascii="PT Astra Serif" w:hAnsi="PT Astra Serif"/>
          <w:i/>
          <w:u w:val="single"/>
        </w:rPr>
        <w:t xml:space="preserve">Указа Президента РФ от 30 мая </w:t>
      </w:r>
      <w:r w:rsidRPr="001674C5">
        <w:rPr>
          <w:rFonts w:ascii="PT Astra Serif" w:hAnsi="PT Astra Serif"/>
          <w:i/>
          <w:u w:val="single"/>
        </w:rPr>
        <w:t>2005</w:t>
      </w:r>
      <w:r w:rsidR="00297A51" w:rsidRPr="001674C5">
        <w:rPr>
          <w:rFonts w:ascii="PT Astra Serif" w:hAnsi="PT Astra Serif"/>
          <w:i/>
          <w:u w:val="single"/>
        </w:rPr>
        <w:t xml:space="preserve"> г.</w:t>
      </w:r>
      <w:r w:rsidRPr="001674C5">
        <w:rPr>
          <w:rFonts w:ascii="PT Astra Serif" w:hAnsi="PT Astra Serif"/>
          <w:i/>
          <w:u w:val="single"/>
        </w:rPr>
        <w:t xml:space="preserve"> № 609 «Об утверждении Положения о персональных данных государственного гражданского служащего Российской Федера</w:t>
      </w:r>
      <w:r w:rsidR="000272A7" w:rsidRPr="001674C5">
        <w:rPr>
          <w:rFonts w:ascii="PT Astra Serif" w:hAnsi="PT Astra Serif"/>
          <w:i/>
          <w:u w:val="single"/>
        </w:rPr>
        <w:t>ции и ведении его личного дела»</w:t>
      </w:r>
    </w:p>
    <w:p w14:paraId="7D9A4FFD" w14:textId="7908DBBF" w:rsidR="007A7114" w:rsidRPr="001674C5" w:rsidRDefault="000272A7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7A7114" w:rsidRPr="001674C5">
        <w:rPr>
          <w:rFonts w:ascii="PT Astra Serif" w:hAnsi="PT Astra Serif"/>
          <w:i/>
          <w:u w:val="single"/>
        </w:rPr>
        <w:t>Постанов</w:t>
      </w:r>
      <w:r w:rsidR="00297A51" w:rsidRPr="001674C5">
        <w:rPr>
          <w:rFonts w:ascii="PT Astra Serif" w:hAnsi="PT Astra Serif"/>
          <w:i/>
          <w:u w:val="single"/>
        </w:rPr>
        <w:t xml:space="preserve">ления Правительства РФ от 27 ноября </w:t>
      </w:r>
      <w:r w:rsidR="007A7114" w:rsidRPr="001674C5">
        <w:rPr>
          <w:rFonts w:ascii="PT Astra Serif" w:hAnsi="PT Astra Serif"/>
          <w:i/>
          <w:u w:val="single"/>
        </w:rPr>
        <w:t>2006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="007A7114" w:rsidRPr="001674C5">
        <w:rPr>
          <w:rFonts w:ascii="PT Astra Serif" w:hAnsi="PT Astra Serif"/>
          <w:i/>
          <w:u w:val="single"/>
        </w:rPr>
        <w:t xml:space="preserve"> № 719 «Об утверждении Положения о воинском учете»;</w:t>
      </w:r>
    </w:p>
    <w:p w14:paraId="23FBA788" w14:textId="77777777" w:rsidR="007A7114" w:rsidRPr="001674C5" w:rsidRDefault="000272A7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297A51" w:rsidRPr="001674C5">
        <w:rPr>
          <w:rFonts w:ascii="PT Astra Serif" w:hAnsi="PT Astra Serif"/>
          <w:i/>
          <w:u w:val="single"/>
        </w:rPr>
        <w:t>Постановления П</w:t>
      </w:r>
      <w:r w:rsidR="007A7114" w:rsidRPr="001674C5">
        <w:rPr>
          <w:rFonts w:ascii="PT Astra Serif" w:hAnsi="PT Astra Serif"/>
          <w:i/>
          <w:u w:val="single"/>
        </w:rPr>
        <w:t>равительств</w:t>
      </w:r>
      <w:r w:rsidR="00297A51" w:rsidRPr="001674C5">
        <w:rPr>
          <w:rFonts w:ascii="PT Astra Serif" w:hAnsi="PT Astra Serif"/>
          <w:i/>
          <w:u w:val="single"/>
        </w:rPr>
        <w:t xml:space="preserve">а Российской Федерации от 17 марта </w:t>
      </w:r>
      <w:r w:rsidR="007A7114" w:rsidRPr="001674C5">
        <w:rPr>
          <w:rFonts w:ascii="PT Astra Serif" w:hAnsi="PT Astra Serif"/>
          <w:i/>
          <w:u w:val="single"/>
        </w:rPr>
        <w:t>2010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="007A7114" w:rsidRPr="001674C5">
        <w:rPr>
          <w:rFonts w:ascii="PT Astra Serif" w:hAnsi="PT Astra Serif"/>
          <w:i/>
          <w:u w:val="single"/>
        </w:rPr>
        <w:t xml:space="preserve"> №156 «Об утверждении правил бронирования граждан РФ, пребывающих в запасе ВС РФ,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организациях»;</w:t>
      </w:r>
    </w:p>
    <w:p w14:paraId="0856C162" w14:textId="77777777" w:rsidR="007A7114" w:rsidRPr="001674C5" w:rsidRDefault="000272A7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297A51" w:rsidRPr="001674C5">
        <w:rPr>
          <w:rFonts w:ascii="PT Astra Serif" w:hAnsi="PT Astra Serif"/>
          <w:i/>
          <w:u w:val="single"/>
        </w:rPr>
        <w:t xml:space="preserve">Закона Томской области от 09 декабря </w:t>
      </w:r>
      <w:r w:rsidR="007A7114" w:rsidRPr="001674C5">
        <w:rPr>
          <w:rFonts w:ascii="PT Astra Serif" w:hAnsi="PT Astra Serif"/>
          <w:i/>
          <w:u w:val="single"/>
        </w:rPr>
        <w:t>2005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="007A7114" w:rsidRPr="001674C5">
        <w:rPr>
          <w:rFonts w:ascii="PT Astra Serif" w:hAnsi="PT Astra Serif"/>
          <w:i/>
          <w:u w:val="single"/>
        </w:rPr>
        <w:t xml:space="preserve"> N 231-ОЗ «О государственной гражданской службе Томской области»;</w:t>
      </w:r>
    </w:p>
    <w:p w14:paraId="03459031" w14:textId="77777777" w:rsidR="007A7114" w:rsidRPr="001674C5" w:rsidRDefault="000272A7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7A7114" w:rsidRPr="001674C5">
        <w:rPr>
          <w:rFonts w:ascii="PT Astra Serif" w:hAnsi="PT Astra Serif"/>
          <w:i/>
          <w:u w:val="single"/>
        </w:rPr>
        <w:t>Постановления Админис</w:t>
      </w:r>
      <w:r w:rsidR="00297A51" w:rsidRPr="001674C5">
        <w:rPr>
          <w:rFonts w:ascii="PT Astra Serif" w:hAnsi="PT Astra Serif"/>
          <w:i/>
          <w:u w:val="single"/>
        </w:rPr>
        <w:t xml:space="preserve">трации Томской области от 23 марта </w:t>
      </w:r>
      <w:r w:rsidR="007A7114" w:rsidRPr="001674C5">
        <w:rPr>
          <w:rFonts w:ascii="PT Astra Serif" w:hAnsi="PT Astra Serif"/>
          <w:i/>
          <w:u w:val="single"/>
        </w:rPr>
        <w:t>2010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="007A7114" w:rsidRPr="001674C5">
        <w:rPr>
          <w:rFonts w:ascii="PT Astra Serif" w:hAnsi="PT Astra Serif"/>
          <w:i/>
          <w:u w:val="single"/>
        </w:rPr>
        <w:t xml:space="preserve"> № 83а «О хранении и использовании персональных данных, содержащихся в личных делах государственных гражданских служащих Томской области, проходящих службу в Администрации Томской области»;</w:t>
      </w:r>
    </w:p>
    <w:p w14:paraId="1EB95522" w14:textId="77777777" w:rsidR="007A7114" w:rsidRPr="001674C5" w:rsidRDefault="000272A7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7A7114" w:rsidRPr="001674C5">
        <w:rPr>
          <w:rFonts w:ascii="PT Astra Serif" w:hAnsi="PT Astra Serif"/>
          <w:i/>
          <w:u w:val="single"/>
        </w:rPr>
        <w:t>Распоряжения Админис</w:t>
      </w:r>
      <w:r w:rsidR="00297A51" w:rsidRPr="001674C5">
        <w:rPr>
          <w:rFonts w:ascii="PT Astra Serif" w:hAnsi="PT Astra Serif"/>
          <w:i/>
          <w:u w:val="single"/>
        </w:rPr>
        <w:t xml:space="preserve">трации Томской области от 07 декабря </w:t>
      </w:r>
      <w:r w:rsidR="007A7114" w:rsidRPr="001674C5">
        <w:rPr>
          <w:rFonts w:ascii="PT Astra Serif" w:hAnsi="PT Astra Serif"/>
          <w:i/>
          <w:u w:val="single"/>
        </w:rPr>
        <w:t>2012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="007A7114" w:rsidRPr="001674C5">
        <w:rPr>
          <w:rFonts w:ascii="PT Astra Serif" w:hAnsi="PT Astra Serif"/>
          <w:i/>
          <w:u w:val="single"/>
        </w:rPr>
        <w:t xml:space="preserve"> № 1101-ра «Об утверждении Положения о порядке оформления, выдачи, учета, уничтожения </w:t>
      </w:r>
      <w:r w:rsidR="007A7114" w:rsidRPr="001674C5">
        <w:rPr>
          <w:rFonts w:ascii="PT Astra Serif" w:hAnsi="PT Astra Serif"/>
          <w:i/>
          <w:u w:val="single"/>
        </w:rPr>
        <w:lastRenderedPageBreak/>
        <w:t>служебных удостоверений в исполнительных органах государственной власти Томской области»;</w:t>
      </w:r>
    </w:p>
    <w:p w14:paraId="4703CF12" w14:textId="77777777" w:rsidR="007A7114" w:rsidRPr="001674C5" w:rsidRDefault="000272A7" w:rsidP="0009740E">
      <w:pPr>
        <w:spacing w:after="1" w:line="24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7A7114" w:rsidRPr="001674C5">
        <w:rPr>
          <w:rFonts w:ascii="PT Astra Serif" w:hAnsi="PT Astra Serif"/>
          <w:i/>
          <w:u w:val="single"/>
        </w:rPr>
        <w:t>Распоряжения Админис</w:t>
      </w:r>
      <w:r w:rsidR="00297A51" w:rsidRPr="001674C5">
        <w:rPr>
          <w:rFonts w:ascii="PT Astra Serif" w:hAnsi="PT Astra Serif"/>
          <w:i/>
          <w:u w:val="single"/>
        </w:rPr>
        <w:t xml:space="preserve">трации Томской области от 25 января </w:t>
      </w:r>
      <w:r w:rsidR="007A7114" w:rsidRPr="001674C5">
        <w:rPr>
          <w:rFonts w:ascii="PT Astra Serif" w:hAnsi="PT Astra Serif"/>
          <w:i/>
          <w:u w:val="single"/>
        </w:rPr>
        <w:t>2013</w:t>
      </w:r>
      <w:r w:rsidR="00297A51" w:rsidRPr="001674C5">
        <w:rPr>
          <w:rFonts w:ascii="PT Astra Serif" w:hAnsi="PT Astra Serif"/>
          <w:i/>
          <w:u w:val="single"/>
        </w:rPr>
        <w:t xml:space="preserve"> г. </w:t>
      </w:r>
      <w:r w:rsidR="00CF4FD4" w:rsidRPr="001674C5">
        <w:rPr>
          <w:rFonts w:ascii="PT Astra Serif" w:hAnsi="PT Astra Serif"/>
          <w:i/>
          <w:u w:val="single"/>
        </w:rPr>
        <w:t xml:space="preserve"> №35 – </w:t>
      </w:r>
      <w:proofErr w:type="spellStart"/>
      <w:r w:rsidR="00CF4FD4" w:rsidRPr="001674C5">
        <w:rPr>
          <w:rFonts w:ascii="PT Astra Serif" w:hAnsi="PT Astra Serif"/>
          <w:i/>
          <w:u w:val="single"/>
        </w:rPr>
        <w:t>ра</w:t>
      </w:r>
      <w:proofErr w:type="spellEnd"/>
      <w:r w:rsidR="00CF4FD4" w:rsidRPr="001674C5">
        <w:rPr>
          <w:rFonts w:ascii="PT Astra Serif" w:hAnsi="PT Astra Serif"/>
          <w:i/>
          <w:u w:val="single"/>
        </w:rPr>
        <w:t xml:space="preserve"> «О</w:t>
      </w:r>
      <w:r w:rsidR="007A7114" w:rsidRPr="001674C5">
        <w:rPr>
          <w:rFonts w:ascii="PT Astra Serif" w:hAnsi="PT Astra Serif"/>
          <w:i/>
          <w:u w:val="single"/>
        </w:rPr>
        <w:t xml:space="preserve"> создании комиссии по уничтожению служебных удостоверений в Администрации Томской области»; </w:t>
      </w:r>
    </w:p>
    <w:p w14:paraId="43A143A8" w14:textId="77777777" w:rsidR="00700058" w:rsidRPr="001674C5" w:rsidRDefault="00700058" w:rsidP="00DB137C">
      <w:pPr>
        <w:ind w:firstLine="426"/>
        <w:jc w:val="both"/>
        <w:rPr>
          <w:rFonts w:ascii="PT Astra Serif" w:hAnsi="PT Astra Serif"/>
          <w:szCs w:val="26"/>
        </w:rPr>
      </w:pPr>
    </w:p>
    <w:p w14:paraId="1CAD64EA" w14:textId="77777777" w:rsidR="00AE79B3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в)</w:t>
      </w:r>
      <w:r w:rsidR="00AE79B3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 xml:space="preserve">требования к иным знаниям: </w:t>
      </w:r>
    </w:p>
    <w:p w14:paraId="43053987" w14:textId="77777777" w:rsidR="00FC1084" w:rsidRPr="001674C5" w:rsidRDefault="000405FB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нет.</w:t>
      </w:r>
    </w:p>
    <w:p w14:paraId="3A7CC5B0" w14:textId="77777777" w:rsidR="009379E6" w:rsidRPr="001674C5" w:rsidRDefault="00AE79B3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2) у</w:t>
      </w:r>
      <w:r w:rsidR="009379E6" w:rsidRPr="001674C5">
        <w:rPr>
          <w:rFonts w:ascii="PT Astra Serif" w:hAnsi="PT Astra Serif"/>
          <w:szCs w:val="26"/>
        </w:rPr>
        <w:t>мения:</w:t>
      </w:r>
    </w:p>
    <w:p w14:paraId="5FB8BC04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а)</w:t>
      </w:r>
      <w:r w:rsidR="00AE79B3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базовые квалификационные требования к умениям:</w:t>
      </w:r>
    </w:p>
    <w:p w14:paraId="4D11BF71" w14:textId="77777777" w:rsidR="00F031CC" w:rsidRPr="001674C5" w:rsidRDefault="003D1253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контроль и оценка исполнения</w:t>
      </w:r>
      <w:r w:rsidR="00F031CC" w:rsidRPr="001674C5">
        <w:rPr>
          <w:rFonts w:ascii="PT Astra Serif" w:hAnsi="PT Astra Serif"/>
          <w:i/>
          <w:szCs w:val="26"/>
          <w:u w:val="single"/>
        </w:rPr>
        <w:t>;</w:t>
      </w:r>
    </w:p>
    <w:p w14:paraId="3CEA31A9" w14:textId="77777777" w:rsidR="00F031CC" w:rsidRPr="001674C5" w:rsidRDefault="00F031CC" w:rsidP="006153AB">
      <w:pPr>
        <w:jc w:val="both"/>
        <w:rPr>
          <w:rFonts w:ascii="PT Astra Serif" w:hAnsi="PT Astra Serif"/>
          <w:i/>
          <w:szCs w:val="26"/>
        </w:rPr>
      </w:pPr>
      <w:r w:rsidRPr="001674C5">
        <w:rPr>
          <w:rFonts w:ascii="PT Astra Serif" w:hAnsi="PT Astra Serif"/>
          <w:i/>
          <w:szCs w:val="26"/>
        </w:rPr>
        <w:t>способность к управлению изменениями;</w:t>
      </w:r>
    </w:p>
    <w:p w14:paraId="7F7FF18A" w14:textId="77777777" w:rsidR="00F031CC" w:rsidRPr="001674C5" w:rsidRDefault="007F518D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о</w:t>
      </w:r>
      <w:r w:rsidR="00F031CC" w:rsidRPr="001674C5">
        <w:rPr>
          <w:rFonts w:ascii="PT Astra Serif" w:hAnsi="PT Astra Serif"/>
          <w:i/>
          <w:szCs w:val="26"/>
          <w:u w:val="single"/>
        </w:rPr>
        <w:t>бщие профессиональные навыки:</w:t>
      </w:r>
    </w:p>
    <w:p w14:paraId="6A623078" w14:textId="77777777" w:rsidR="00F031CC" w:rsidRPr="001674C5" w:rsidRDefault="00F031CC" w:rsidP="006153AB">
      <w:pPr>
        <w:jc w:val="both"/>
        <w:rPr>
          <w:rFonts w:ascii="PT Astra Serif" w:hAnsi="PT Astra Serif"/>
          <w:i/>
          <w:szCs w:val="26"/>
        </w:rPr>
      </w:pPr>
      <w:r w:rsidRPr="001674C5">
        <w:rPr>
          <w:rFonts w:ascii="PT Astra Serif" w:hAnsi="PT Astra Serif"/>
          <w:i/>
          <w:szCs w:val="26"/>
        </w:rPr>
        <w:t>ориентация на достижение результата;</w:t>
      </w:r>
    </w:p>
    <w:p w14:paraId="53EA56D1" w14:textId="77777777" w:rsidR="00F031CC" w:rsidRPr="001674C5" w:rsidRDefault="00F031CC" w:rsidP="006153AB">
      <w:pPr>
        <w:jc w:val="both"/>
        <w:rPr>
          <w:rFonts w:ascii="PT Astra Serif" w:hAnsi="PT Astra Serif"/>
          <w:i/>
          <w:szCs w:val="26"/>
        </w:rPr>
      </w:pPr>
      <w:r w:rsidRPr="001674C5">
        <w:rPr>
          <w:rFonts w:ascii="PT Astra Serif" w:hAnsi="PT Astra Serif"/>
          <w:i/>
          <w:szCs w:val="26"/>
        </w:rPr>
        <w:t>способность к саморазвитию;</w:t>
      </w:r>
    </w:p>
    <w:p w14:paraId="601166FE" w14:textId="77777777" w:rsidR="00F031CC" w:rsidRPr="001674C5" w:rsidRDefault="007F518D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п</w:t>
      </w:r>
      <w:r w:rsidR="00F031CC" w:rsidRPr="001674C5">
        <w:rPr>
          <w:rFonts w:ascii="PT Astra Serif" w:hAnsi="PT Astra Serif"/>
          <w:i/>
          <w:szCs w:val="26"/>
          <w:u w:val="single"/>
        </w:rPr>
        <w:t>рикладные профессиональные навыки:</w:t>
      </w:r>
    </w:p>
    <w:p w14:paraId="16A8FAAA" w14:textId="77777777" w:rsidR="00785586" w:rsidRPr="001674C5" w:rsidRDefault="00785586" w:rsidP="006153AB">
      <w:pPr>
        <w:jc w:val="both"/>
        <w:rPr>
          <w:rFonts w:ascii="PT Astra Serif" w:hAnsi="PT Astra Serif"/>
          <w:i/>
          <w:szCs w:val="26"/>
        </w:rPr>
      </w:pPr>
      <w:r w:rsidRPr="001674C5">
        <w:rPr>
          <w:rFonts w:ascii="PT Astra Serif" w:hAnsi="PT Astra Serif"/>
          <w:i/>
          <w:szCs w:val="26"/>
        </w:rPr>
        <w:t>качественная подготовка документов;</w:t>
      </w:r>
    </w:p>
    <w:p w14:paraId="6BA4FDCF" w14:textId="77777777" w:rsidR="009379E6" w:rsidRPr="001674C5" w:rsidRDefault="009379E6" w:rsidP="006153AB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б)</w:t>
      </w:r>
      <w:r w:rsidR="00AE79B3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функциональные квалификационные требования к умениям:</w:t>
      </w:r>
    </w:p>
    <w:p w14:paraId="33A9D4ED" w14:textId="77777777" w:rsidR="00963617" w:rsidRPr="001674C5" w:rsidRDefault="000405FB" w:rsidP="006153AB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нет</w:t>
      </w:r>
    </w:p>
    <w:p w14:paraId="1B6D1A8A" w14:textId="77777777" w:rsidR="005818EA" w:rsidRDefault="005818EA" w:rsidP="005818EA">
      <w:pPr>
        <w:ind w:left="720" w:firstLine="0"/>
        <w:jc w:val="center"/>
        <w:rPr>
          <w:rFonts w:ascii="PT Astra Serif" w:hAnsi="PT Astra Serif"/>
          <w:b/>
          <w:szCs w:val="26"/>
        </w:rPr>
      </w:pPr>
    </w:p>
    <w:p w14:paraId="155A6323" w14:textId="239B648C" w:rsidR="000073BA" w:rsidRPr="001674C5" w:rsidRDefault="005818EA" w:rsidP="005818EA">
      <w:pPr>
        <w:ind w:left="720" w:firstLine="0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3. </w:t>
      </w:r>
      <w:r w:rsidR="009379E6" w:rsidRPr="001674C5">
        <w:rPr>
          <w:rFonts w:ascii="PT Astra Serif" w:hAnsi="PT Astra Serif"/>
          <w:b/>
          <w:szCs w:val="26"/>
        </w:rPr>
        <w:t>Должностные обязанности и права</w:t>
      </w:r>
    </w:p>
    <w:p w14:paraId="479A03CA" w14:textId="77777777" w:rsidR="009379E6" w:rsidRPr="005818EA" w:rsidRDefault="009379E6" w:rsidP="005818EA">
      <w:pPr>
        <w:ind w:left="720" w:firstLine="0"/>
        <w:jc w:val="center"/>
        <w:rPr>
          <w:rFonts w:ascii="PT Astra Serif" w:hAnsi="PT Astra Serif"/>
          <w:b/>
          <w:szCs w:val="26"/>
        </w:rPr>
      </w:pPr>
      <w:r w:rsidRPr="005818EA">
        <w:rPr>
          <w:rFonts w:ascii="PT Astra Serif" w:hAnsi="PT Astra Serif"/>
          <w:b/>
          <w:szCs w:val="26"/>
        </w:rPr>
        <w:t>государственного гражданского служащего</w:t>
      </w:r>
    </w:p>
    <w:p w14:paraId="7A90408F" w14:textId="77777777" w:rsidR="000073BA" w:rsidRPr="001674C5" w:rsidRDefault="000073BA" w:rsidP="000073BA">
      <w:pPr>
        <w:jc w:val="center"/>
        <w:rPr>
          <w:rFonts w:ascii="PT Astra Serif" w:hAnsi="PT Astra Serif"/>
          <w:b/>
          <w:szCs w:val="26"/>
        </w:rPr>
      </w:pPr>
    </w:p>
    <w:p w14:paraId="0B09A889" w14:textId="77777777" w:rsidR="009379E6" w:rsidRPr="001674C5" w:rsidRDefault="009379E6" w:rsidP="0008362A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3.1.</w:t>
      </w:r>
      <w:r w:rsidR="0008362A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 w:rsidR="001D1F0C" w:rsidRPr="001674C5">
        <w:rPr>
          <w:rFonts w:ascii="PT Astra Serif" w:hAnsi="PT Astra Serif"/>
          <w:szCs w:val="26"/>
        </w:rPr>
        <w:t>:</w:t>
      </w:r>
    </w:p>
    <w:p w14:paraId="0C93498B" w14:textId="76A83760" w:rsidR="001D1F0C" w:rsidRPr="001674C5" w:rsidRDefault="00C62CDA" w:rsidP="0008362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Ведущий специалист по работе с персоналом </w:t>
      </w:r>
      <w:r w:rsidR="008474E4">
        <w:rPr>
          <w:rFonts w:ascii="PT Astra Serif" w:hAnsi="PT Astra Serif"/>
          <w:szCs w:val="26"/>
        </w:rPr>
        <w:t xml:space="preserve">Инспекции по должности </w:t>
      </w:r>
      <w:r>
        <w:rPr>
          <w:rFonts w:ascii="PT Astra Serif" w:hAnsi="PT Astra Serif"/>
          <w:szCs w:val="26"/>
        </w:rPr>
        <w:t>обязан</w:t>
      </w:r>
      <w:r w:rsidR="009379E6" w:rsidRPr="001674C5">
        <w:rPr>
          <w:rFonts w:ascii="PT Astra Serif" w:hAnsi="PT Astra Serif"/>
          <w:szCs w:val="26"/>
        </w:rPr>
        <w:t>:</w:t>
      </w:r>
      <w:r w:rsidR="0008362A" w:rsidRPr="001674C5">
        <w:rPr>
          <w:rFonts w:ascii="PT Astra Serif" w:hAnsi="PT Astra Serif"/>
          <w:szCs w:val="26"/>
        </w:rPr>
        <w:t xml:space="preserve"> </w:t>
      </w:r>
    </w:p>
    <w:p w14:paraId="09790EB3" w14:textId="77777777" w:rsidR="00F031CC" w:rsidRPr="001674C5" w:rsidRDefault="00026A3C" w:rsidP="008474E4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1. </w:t>
      </w:r>
      <w:r w:rsidR="00F031CC" w:rsidRPr="001674C5">
        <w:rPr>
          <w:rFonts w:ascii="PT Astra Serif" w:hAnsi="PT Astra Serif"/>
          <w:i/>
          <w:szCs w:val="26"/>
          <w:u w:val="single"/>
        </w:rPr>
        <w:t>Соблюдать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 и обеспечив</w:t>
      </w:r>
      <w:r w:rsidR="00954710" w:rsidRPr="001674C5">
        <w:rPr>
          <w:rFonts w:ascii="PT Astra Serif" w:hAnsi="PT Astra Serif"/>
          <w:i/>
          <w:szCs w:val="26"/>
          <w:u w:val="single"/>
        </w:rPr>
        <w:t>ать их исполнение в Инспекции</w:t>
      </w:r>
      <w:r w:rsidR="00F031CC" w:rsidRPr="001674C5">
        <w:rPr>
          <w:rFonts w:ascii="PT Astra Serif" w:hAnsi="PT Astra Serif"/>
          <w:i/>
          <w:szCs w:val="26"/>
          <w:u w:val="single"/>
        </w:rPr>
        <w:t>.</w:t>
      </w:r>
    </w:p>
    <w:p w14:paraId="04359B29" w14:textId="7D60E477" w:rsidR="00F031CC" w:rsidRPr="001674C5" w:rsidRDefault="00026A3C" w:rsidP="008474E4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2.</w:t>
      </w:r>
      <w:r w:rsidRPr="001674C5">
        <w:rPr>
          <w:rFonts w:ascii="PT Astra Serif" w:hAnsi="PT Astra Serif"/>
          <w:i/>
          <w:szCs w:val="26"/>
          <w:u w:val="single"/>
          <w:lang w:val="en-US"/>
        </w:rPr>
        <w:t> </w:t>
      </w:r>
      <w:r w:rsidR="0026504F" w:rsidRPr="001674C5">
        <w:rPr>
          <w:rFonts w:ascii="PT Astra Serif" w:hAnsi="PT Astra Serif"/>
          <w:i/>
          <w:szCs w:val="26"/>
          <w:u w:val="single"/>
        </w:rPr>
        <w:t>Осуществлять выполнение мероприятий</w:t>
      </w:r>
      <w:r w:rsidR="007C024F" w:rsidRPr="001674C5">
        <w:rPr>
          <w:rFonts w:ascii="PT Astra Serif" w:hAnsi="PT Astra Serif"/>
          <w:i/>
          <w:szCs w:val="26"/>
          <w:u w:val="single"/>
        </w:rPr>
        <w:t xml:space="preserve"> по </w:t>
      </w:r>
      <w:r w:rsidR="0026573A">
        <w:rPr>
          <w:rFonts w:ascii="PT Astra Serif" w:hAnsi="PT Astra Serif"/>
          <w:i/>
          <w:szCs w:val="26"/>
          <w:u w:val="single"/>
        </w:rPr>
        <w:t>кадровому</w:t>
      </w:r>
      <w:r w:rsidR="007C024F" w:rsidRPr="001674C5">
        <w:rPr>
          <w:rFonts w:ascii="PT Astra Serif" w:hAnsi="PT Astra Serif"/>
          <w:i/>
          <w:szCs w:val="26"/>
          <w:u w:val="single"/>
        </w:rPr>
        <w:t xml:space="preserve"> обеспечению</w:t>
      </w:r>
      <w:r w:rsidR="0026504F" w:rsidRPr="001674C5">
        <w:rPr>
          <w:rFonts w:ascii="PT Astra Serif" w:hAnsi="PT Astra Serif"/>
          <w:i/>
          <w:szCs w:val="26"/>
          <w:u w:val="single"/>
        </w:rPr>
        <w:t xml:space="preserve"> </w:t>
      </w:r>
      <w:r w:rsidR="0026573A">
        <w:rPr>
          <w:rFonts w:ascii="PT Astra Serif" w:hAnsi="PT Astra Serif"/>
          <w:i/>
          <w:szCs w:val="26"/>
          <w:u w:val="single"/>
        </w:rPr>
        <w:t>в Инспекции</w:t>
      </w:r>
      <w:r w:rsidR="0026504F" w:rsidRPr="001674C5">
        <w:rPr>
          <w:rFonts w:ascii="PT Astra Serif" w:hAnsi="PT Astra Serif"/>
          <w:i/>
          <w:szCs w:val="26"/>
          <w:u w:val="single"/>
        </w:rPr>
        <w:t>;</w:t>
      </w:r>
    </w:p>
    <w:p w14:paraId="178E14DE" w14:textId="11A1E673" w:rsidR="00F031CC" w:rsidRPr="001674C5" w:rsidRDefault="003D1253" w:rsidP="008474E4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3.</w:t>
      </w:r>
      <w:r w:rsidR="0026573A">
        <w:rPr>
          <w:rFonts w:ascii="PT Astra Serif" w:hAnsi="PT Astra Serif"/>
          <w:i/>
          <w:szCs w:val="26"/>
          <w:u w:val="single"/>
        </w:rPr>
        <w:t xml:space="preserve"> Осуществлять по поручению непосредственного руководителя контроль за выполнением должностными лицами Инспекции обязанностей, возложенных в соответствии с должностными регламентами или должностными инструкциями</w:t>
      </w:r>
      <w:r w:rsidR="00324F76" w:rsidRPr="001674C5">
        <w:rPr>
          <w:rFonts w:ascii="PT Astra Serif" w:hAnsi="PT Astra Serif"/>
          <w:i/>
          <w:szCs w:val="26"/>
          <w:u w:val="single"/>
        </w:rPr>
        <w:t>;</w:t>
      </w:r>
    </w:p>
    <w:p w14:paraId="40C33921" w14:textId="77777777" w:rsidR="00F031CC" w:rsidRPr="001674C5" w:rsidRDefault="00026A3C" w:rsidP="008474E4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4.</w:t>
      </w:r>
      <w:r w:rsidRPr="001674C5">
        <w:rPr>
          <w:rFonts w:ascii="PT Astra Serif" w:hAnsi="PT Astra Serif"/>
          <w:i/>
          <w:szCs w:val="26"/>
          <w:u w:val="single"/>
          <w:lang w:val="en-US"/>
        </w:rPr>
        <w:t> </w:t>
      </w:r>
      <w:r w:rsidR="00A506DE" w:rsidRPr="001674C5">
        <w:rPr>
          <w:rFonts w:ascii="PT Astra Serif" w:hAnsi="PT Astra Serif"/>
          <w:i/>
          <w:szCs w:val="26"/>
          <w:u w:val="single"/>
        </w:rPr>
        <w:t xml:space="preserve">Осуществлять самостоятельно в установленные сроки рассмотрение по существу обращений граждан, организаций, органов местного самоуправления, государственных (административных)органов, правоохранительных органов, судебных органов, арбитражных (конкурсных)управляющих. </w:t>
      </w:r>
    </w:p>
    <w:p w14:paraId="1C736E79" w14:textId="77777777" w:rsidR="002F49ED" w:rsidRPr="001674C5" w:rsidRDefault="002F49ED" w:rsidP="008474E4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5.Осуществлять мероприятия по профилактике коррупционных правонарушений на гражданской службе в Инспекции:</w:t>
      </w:r>
    </w:p>
    <w:p w14:paraId="1361D660" w14:textId="7FD76717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1674C5">
        <w:rPr>
          <w:rFonts w:ascii="PT Astra Serif" w:hAnsi="PT Astra Serif"/>
          <w:i/>
          <w:u w:val="single"/>
        </w:rPr>
        <w:t>а) обеспечива</w:t>
      </w:r>
      <w:r w:rsidR="00C62CDA">
        <w:rPr>
          <w:rFonts w:ascii="PT Astra Serif" w:hAnsi="PT Astra Serif"/>
          <w:i/>
          <w:u w:val="single"/>
        </w:rPr>
        <w:t>ть</w:t>
      </w:r>
      <w:r w:rsidRPr="001674C5">
        <w:rPr>
          <w:rFonts w:ascii="PT Astra Serif" w:hAnsi="PT Astra Serif"/>
          <w:i/>
          <w:u w:val="single"/>
        </w:rPr>
        <w:t xml:space="preserve"> соблюдение гражданскими служащими ограничений и запретов, требований, направленных на предотвращение или урегулирование конфликта интересов, а также соблюдение исполнения ими обязанностей, установленных Федеральным </w:t>
      </w:r>
      <w:hyperlink r:id="rId8" w:history="1">
        <w:r w:rsidRPr="006153AB">
          <w:rPr>
            <w:rFonts w:ascii="PT Astra Serif" w:hAnsi="PT Astra Serif"/>
            <w:i/>
            <w:u w:val="single"/>
          </w:rPr>
          <w:t>законом</w:t>
        </w:r>
      </w:hyperlink>
      <w:r w:rsidRPr="006153AB">
        <w:rPr>
          <w:rFonts w:ascii="PT Astra Serif" w:hAnsi="PT Astra Serif"/>
          <w:i/>
          <w:u w:val="single"/>
        </w:rPr>
        <w:t xml:space="preserve"> "О противодействии коррупции" и другими федеральными законами (далее - требования к служебному поведению);</w:t>
      </w:r>
    </w:p>
    <w:p w14:paraId="2B69E01E" w14:textId="0285CBF1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б) принима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меры по выявлению и устранению причин и условий, способствующих возникновению конфликта интересов на государственной службе;</w:t>
      </w:r>
    </w:p>
    <w:p w14:paraId="17C79E11" w14:textId="1DC14B6D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lastRenderedPageBreak/>
        <w:t>в) обеспечива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деятельность комиссии по соблюдению требований к служебному поведению гражданских служащих и урегулированию конфликта интересов;</w:t>
      </w:r>
    </w:p>
    <w:p w14:paraId="6007AA5F" w14:textId="05590B3F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г) оказыва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гражданским служащим консультативную помощь по вопросам, связанным с применением на практике требований к служебному поведению и общих принципов служебного поведения государственных служащих, утвержденных </w:t>
      </w:r>
      <w:hyperlink r:id="rId9" w:history="1">
        <w:r w:rsidRPr="006153AB">
          <w:rPr>
            <w:rFonts w:ascii="PT Astra Serif" w:hAnsi="PT Astra Serif"/>
            <w:i/>
            <w:u w:val="single"/>
          </w:rPr>
          <w:t>Указом</w:t>
        </w:r>
      </w:hyperlink>
      <w:r w:rsidRPr="006153AB">
        <w:rPr>
          <w:rFonts w:ascii="PT Astra Serif" w:hAnsi="PT Astra Serif"/>
          <w:i/>
          <w:u w:val="single"/>
        </w:rPr>
        <w:t xml:space="preserve"> Президента Российской Федерации от 12 августа 2002 г. N 885, а также с уведомлением представителя нанимателя, органов прокуратуры Российской Федерации и иных федеральных государственных органов о фактах совершения федеральными государственными служащими коррупционных и иных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14:paraId="211FE132" w14:textId="5924E973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д) обеспечива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реализацию гражданскими служащими обязанности по уведомлению представителя нанимателя, органов прокуратуры Российской Федерации и иных федеральных государственных органов обо всех случаях обращения к ним каких-либо лиц в целях склонения их к совершению коррупционных и иных правонарушений;</w:t>
      </w:r>
    </w:p>
    <w:p w14:paraId="5F0EF71B" w14:textId="4B736C46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е) организ</w:t>
      </w:r>
      <w:r w:rsidR="00C62CDA" w:rsidRPr="006153AB">
        <w:rPr>
          <w:rFonts w:ascii="PT Astra Serif" w:hAnsi="PT Astra Serif"/>
          <w:i/>
          <w:u w:val="single"/>
        </w:rPr>
        <w:t>овывать</w:t>
      </w:r>
      <w:r w:rsidRPr="006153AB">
        <w:rPr>
          <w:rFonts w:ascii="PT Astra Serif" w:hAnsi="PT Astra Serif"/>
          <w:i/>
          <w:u w:val="single"/>
        </w:rPr>
        <w:t xml:space="preserve"> правовое просвещение гражданских служащих;</w:t>
      </w:r>
    </w:p>
    <w:p w14:paraId="5C2AACA2" w14:textId="260DA9C0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ж) проводит</w:t>
      </w:r>
      <w:r w:rsidR="00C62CDA" w:rsidRPr="006153AB">
        <w:rPr>
          <w:rFonts w:ascii="PT Astra Serif" w:hAnsi="PT Astra Serif"/>
          <w:i/>
          <w:u w:val="single"/>
        </w:rPr>
        <w:t>ь</w:t>
      </w:r>
      <w:r w:rsidRPr="006153AB">
        <w:rPr>
          <w:rFonts w:ascii="PT Astra Serif" w:hAnsi="PT Astra Serif"/>
          <w:i/>
          <w:u w:val="single"/>
        </w:rPr>
        <w:t xml:space="preserve"> служебные проверки;</w:t>
      </w:r>
    </w:p>
    <w:p w14:paraId="6C2DBD48" w14:textId="6F498F99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з) обеспечива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проведение:</w:t>
      </w:r>
    </w:p>
    <w:p w14:paraId="31C36BB8" w14:textId="77777777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гражданской службы, и гражданскими служащими, а также сведений, представляемых указанными гражданами в соответствии с нормативными правовыми актами Российской Федерации и Томской области;</w:t>
      </w:r>
    </w:p>
    <w:p w14:paraId="31082F5C" w14:textId="77777777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проверки соблюдения гражданскими служащими требований к служебному поведению;</w:t>
      </w:r>
    </w:p>
    <w:p w14:paraId="220DBB22" w14:textId="77777777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проверки соблюдения гражданами, замещавшими должности гражданской службы, ограничений в случае заключения ими трудового договора после ухода с гражданской службы;</w:t>
      </w:r>
    </w:p>
    <w:p w14:paraId="03D0D19C" w14:textId="6BF0650D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</w:rPr>
      </w:pPr>
      <w:r w:rsidRPr="006153AB">
        <w:rPr>
          <w:rFonts w:ascii="PT Astra Serif" w:hAnsi="PT Astra Serif"/>
          <w:i/>
          <w:u w:val="single"/>
        </w:rPr>
        <w:t>и) собира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и обрабатыва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сведения о доходах, об имуществе и обязательствах имущественного характера, представленные в установленном </w:t>
      </w:r>
      <w:hyperlink r:id="rId10" w:history="1">
        <w:r w:rsidRPr="006153AB">
          <w:rPr>
            <w:rFonts w:ascii="PT Astra Serif" w:hAnsi="PT Astra Serif"/>
            <w:i/>
            <w:u w:val="single"/>
          </w:rPr>
          <w:t>порядке</w:t>
        </w:r>
      </w:hyperlink>
      <w:r w:rsidRPr="006153AB">
        <w:rPr>
          <w:rFonts w:ascii="PT Astra Serif" w:hAnsi="PT Astra Serif"/>
          <w:i/>
          <w:u w:val="single"/>
        </w:rPr>
        <w:t>, а также осуществля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контроль за своевременностью их представления</w:t>
      </w:r>
      <w:r w:rsidRPr="006153AB">
        <w:rPr>
          <w:rFonts w:ascii="PT Astra Serif" w:hAnsi="PT Astra Serif"/>
          <w:i/>
        </w:rPr>
        <w:t>;</w:t>
      </w:r>
    </w:p>
    <w:p w14:paraId="7D06015E" w14:textId="26ADBC83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к) обеспечива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подготовку сведений о доходах, об имуществе и обязательствах имущественного характера, подлежащих размещению на официальном сайте </w:t>
      </w:r>
      <w:r w:rsidR="00BF322E">
        <w:rPr>
          <w:rFonts w:ascii="PT Astra Serif" w:hAnsi="PT Astra Serif"/>
          <w:i/>
          <w:u w:val="single"/>
        </w:rPr>
        <w:t xml:space="preserve">Инспекции </w:t>
      </w:r>
      <w:r w:rsidRPr="006153AB">
        <w:rPr>
          <w:rFonts w:ascii="PT Astra Serif" w:hAnsi="PT Astra Serif"/>
          <w:i/>
          <w:u w:val="single"/>
        </w:rPr>
        <w:t xml:space="preserve">государственного </w:t>
      </w:r>
      <w:r w:rsidR="00BF322E">
        <w:rPr>
          <w:rFonts w:ascii="PT Astra Serif" w:hAnsi="PT Astra Serif"/>
          <w:i/>
          <w:u w:val="single"/>
        </w:rPr>
        <w:t>технического надзора Томской области</w:t>
      </w:r>
      <w:r w:rsidRPr="006153AB">
        <w:rPr>
          <w:rFonts w:ascii="PT Astra Serif" w:hAnsi="PT Astra Serif"/>
          <w:i/>
          <w:u w:val="single"/>
        </w:rPr>
        <w:t>;</w:t>
      </w:r>
    </w:p>
    <w:p w14:paraId="6A6F8016" w14:textId="681AEDE3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л) подготавлива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в соответствии со своей компетенцией проекты </w:t>
      </w:r>
      <w:r w:rsidR="00C62CDA" w:rsidRPr="006153AB">
        <w:rPr>
          <w:rFonts w:ascii="PT Astra Serif" w:hAnsi="PT Astra Serif"/>
          <w:i/>
          <w:u w:val="single"/>
        </w:rPr>
        <w:t xml:space="preserve">правовых и </w:t>
      </w:r>
      <w:r w:rsidRPr="006153AB">
        <w:rPr>
          <w:rFonts w:ascii="PT Astra Serif" w:hAnsi="PT Astra Serif"/>
          <w:i/>
          <w:u w:val="single"/>
        </w:rPr>
        <w:t xml:space="preserve">нормативных правовых актов </w:t>
      </w:r>
      <w:r w:rsidR="00C62CDA" w:rsidRPr="006153AB">
        <w:rPr>
          <w:rFonts w:ascii="PT Astra Serif" w:hAnsi="PT Astra Serif"/>
          <w:i/>
          <w:u w:val="single"/>
        </w:rPr>
        <w:t xml:space="preserve">Инспекции </w:t>
      </w:r>
      <w:r w:rsidRPr="006153AB">
        <w:rPr>
          <w:rFonts w:ascii="PT Astra Serif" w:hAnsi="PT Astra Serif"/>
          <w:i/>
          <w:u w:val="single"/>
        </w:rPr>
        <w:t>о противодействии коррупции;</w:t>
      </w:r>
    </w:p>
    <w:p w14:paraId="5291BF75" w14:textId="3BA083B7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6153AB">
        <w:rPr>
          <w:rFonts w:ascii="PT Astra Serif" w:hAnsi="PT Astra Serif"/>
          <w:i/>
          <w:u w:val="single"/>
        </w:rPr>
        <w:t>м) взаимодейств</w:t>
      </w:r>
      <w:r w:rsidR="00C62CDA" w:rsidRPr="006153AB">
        <w:rPr>
          <w:rFonts w:ascii="PT Astra Serif" w:hAnsi="PT Astra Serif"/>
          <w:i/>
          <w:u w:val="single"/>
        </w:rPr>
        <w:t>овать</w:t>
      </w:r>
      <w:r w:rsidRPr="006153AB">
        <w:rPr>
          <w:rFonts w:ascii="PT Astra Serif" w:hAnsi="PT Astra Serif"/>
          <w:i/>
          <w:u w:val="single"/>
        </w:rPr>
        <w:t xml:space="preserve"> с правоохранительными органами в установленной сфере деятельности;</w:t>
      </w:r>
    </w:p>
    <w:p w14:paraId="3C6AC1D2" w14:textId="7895F8F7" w:rsidR="002F49ED" w:rsidRPr="006153AB" w:rsidRDefault="002F49ED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6153AB">
        <w:rPr>
          <w:rFonts w:ascii="PT Astra Serif" w:hAnsi="PT Astra Serif"/>
          <w:i/>
          <w:u w:val="single"/>
        </w:rPr>
        <w:t>н) обеспечива</w:t>
      </w:r>
      <w:r w:rsidR="00C62CDA" w:rsidRPr="006153AB">
        <w:rPr>
          <w:rFonts w:ascii="PT Astra Serif" w:hAnsi="PT Astra Serif"/>
          <w:i/>
          <w:u w:val="single"/>
        </w:rPr>
        <w:t>ть</w:t>
      </w:r>
      <w:r w:rsidRPr="006153AB">
        <w:rPr>
          <w:rFonts w:ascii="PT Astra Serif" w:hAnsi="PT Astra Serif"/>
          <w:i/>
          <w:u w:val="single"/>
        </w:rPr>
        <w:t xml:space="preserve"> сохранность и конфиденциальность сведений о гражданских служащих, полученных в ходе своей деятельности.</w:t>
      </w:r>
    </w:p>
    <w:p w14:paraId="669A78B8" w14:textId="1E377463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6153AB">
        <w:rPr>
          <w:rFonts w:ascii="PT Astra Serif" w:hAnsi="PT Astra Serif"/>
          <w:i/>
          <w:u w:val="single"/>
        </w:rPr>
        <w:t>6. Формир</w:t>
      </w:r>
      <w:r w:rsidR="00C62CDA" w:rsidRPr="006153AB">
        <w:rPr>
          <w:rFonts w:ascii="PT Astra Serif" w:hAnsi="PT Astra Serif"/>
          <w:i/>
          <w:u w:val="single"/>
        </w:rPr>
        <w:t>овать</w:t>
      </w:r>
      <w:r w:rsidRPr="006153AB">
        <w:rPr>
          <w:rFonts w:ascii="PT Astra Serif" w:hAnsi="PT Astra Serif"/>
          <w:i/>
          <w:u w:val="single"/>
        </w:rPr>
        <w:t xml:space="preserve"> штатное расписание Инспекции, комплектование Инспекции</w:t>
      </w:r>
      <w:r w:rsidRPr="001674C5">
        <w:rPr>
          <w:rFonts w:ascii="PT Astra Serif" w:hAnsi="PT Astra Serif"/>
          <w:i/>
          <w:u w:val="single"/>
        </w:rPr>
        <w:t xml:space="preserve"> необходимыми кадрами в соответствии с критериями отбора и оценкой нанимаемого персонала.</w:t>
      </w:r>
    </w:p>
    <w:p w14:paraId="4F16061B" w14:textId="1726FAEB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 xml:space="preserve">7. </w:t>
      </w:r>
      <w:r w:rsidR="00CF4FD4" w:rsidRPr="001674C5">
        <w:rPr>
          <w:rFonts w:ascii="PT Astra Serif" w:hAnsi="PT Astra Serif"/>
          <w:i/>
          <w:u w:val="single"/>
        </w:rPr>
        <w:t>Осуществля</w:t>
      </w:r>
      <w:r w:rsidR="00C62CDA">
        <w:rPr>
          <w:rFonts w:ascii="PT Astra Serif" w:hAnsi="PT Astra Serif"/>
          <w:i/>
          <w:u w:val="single"/>
        </w:rPr>
        <w:t>ть</w:t>
      </w:r>
      <w:r w:rsidR="00CF4FD4" w:rsidRPr="001674C5">
        <w:rPr>
          <w:rFonts w:ascii="PT Astra Serif" w:hAnsi="PT Astra Serif"/>
          <w:i/>
          <w:u w:val="single"/>
        </w:rPr>
        <w:t xml:space="preserve"> д</w:t>
      </w:r>
      <w:r w:rsidRPr="001674C5">
        <w:rPr>
          <w:rFonts w:ascii="PT Astra Serif" w:hAnsi="PT Astra Serif"/>
          <w:i/>
          <w:u w:val="single"/>
        </w:rPr>
        <w:t xml:space="preserve">окументальное оформление приема, перевода и увольнения гражданских служащих, работников в соответствии с законодательством о гражданской службе, трудовым законодательством – оформление </w:t>
      </w:r>
      <w:r w:rsidR="00382C3F" w:rsidRPr="001674C5">
        <w:rPr>
          <w:rFonts w:ascii="PT Astra Serif" w:hAnsi="PT Astra Serif"/>
          <w:i/>
          <w:u w:val="single"/>
        </w:rPr>
        <w:t>служебных контрактов,</w:t>
      </w:r>
      <w:r w:rsidRPr="001674C5">
        <w:rPr>
          <w:rFonts w:ascii="PT Astra Serif" w:hAnsi="PT Astra Serif"/>
          <w:i/>
          <w:u w:val="single"/>
        </w:rPr>
        <w:t xml:space="preserve"> трудовых договоров с работниками и изменений к ним, подготовк</w:t>
      </w:r>
      <w:r w:rsidR="00C62CDA">
        <w:rPr>
          <w:rFonts w:ascii="PT Astra Serif" w:hAnsi="PT Astra Serif"/>
          <w:i/>
          <w:u w:val="single"/>
        </w:rPr>
        <w:t>у</w:t>
      </w:r>
      <w:r w:rsidRPr="001674C5">
        <w:rPr>
          <w:rFonts w:ascii="PT Astra Serif" w:hAnsi="PT Astra Serif"/>
          <w:i/>
          <w:u w:val="single"/>
        </w:rPr>
        <w:t xml:space="preserve"> проектов </w:t>
      </w:r>
      <w:r w:rsidR="00C62CDA">
        <w:rPr>
          <w:rFonts w:ascii="PT Astra Serif" w:hAnsi="PT Astra Serif"/>
          <w:i/>
          <w:u w:val="single"/>
        </w:rPr>
        <w:t>правовых актов</w:t>
      </w:r>
      <w:r w:rsidRPr="001674C5">
        <w:rPr>
          <w:rFonts w:ascii="PT Astra Serif" w:hAnsi="PT Astra Serif"/>
          <w:i/>
          <w:u w:val="single"/>
        </w:rPr>
        <w:t xml:space="preserve"> по </w:t>
      </w:r>
      <w:r w:rsidR="00C62CDA">
        <w:rPr>
          <w:rFonts w:ascii="PT Astra Serif" w:hAnsi="PT Astra Serif"/>
          <w:i/>
          <w:u w:val="single"/>
        </w:rPr>
        <w:t>кадровым вопросам</w:t>
      </w:r>
      <w:r w:rsidRPr="001674C5">
        <w:rPr>
          <w:rFonts w:ascii="PT Astra Serif" w:hAnsi="PT Astra Serif"/>
          <w:i/>
          <w:u w:val="single"/>
        </w:rPr>
        <w:t xml:space="preserve"> и основной деятельности организации, заполнение </w:t>
      </w:r>
      <w:r w:rsidR="00C62CDA">
        <w:rPr>
          <w:rFonts w:ascii="PT Astra Serif" w:hAnsi="PT Astra Serif"/>
          <w:i/>
          <w:u w:val="single"/>
        </w:rPr>
        <w:t>в установленном порядке персональных форм учета (карточек) государственных гражданских служащих и работников</w:t>
      </w:r>
      <w:r w:rsidRPr="001674C5">
        <w:rPr>
          <w:rFonts w:ascii="PT Astra Serif" w:hAnsi="PT Astra Serif"/>
          <w:i/>
          <w:u w:val="single"/>
        </w:rPr>
        <w:t>.</w:t>
      </w:r>
    </w:p>
    <w:p w14:paraId="1AF51CCB" w14:textId="717CCD8D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lastRenderedPageBreak/>
        <w:t>8.</w:t>
      </w:r>
      <w:r w:rsidR="00382C3F" w:rsidRPr="001674C5">
        <w:rPr>
          <w:rFonts w:ascii="PT Astra Serif" w:hAnsi="PT Astra Serif"/>
          <w:i/>
          <w:u w:val="single"/>
        </w:rPr>
        <w:t xml:space="preserve"> Ве</w:t>
      </w:r>
      <w:r w:rsidR="00C62CDA">
        <w:rPr>
          <w:rFonts w:ascii="PT Astra Serif" w:hAnsi="PT Astra Serif"/>
          <w:i/>
          <w:u w:val="single"/>
        </w:rPr>
        <w:t>сти</w:t>
      </w:r>
      <w:r w:rsidRPr="001674C5">
        <w:rPr>
          <w:rFonts w:ascii="PT Astra Serif" w:hAnsi="PT Astra Serif"/>
          <w:i/>
          <w:u w:val="single"/>
        </w:rPr>
        <w:t xml:space="preserve"> </w:t>
      </w:r>
      <w:r w:rsidR="00C62CDA">
        <w:rPr>
          <w:rFonts w:ascii="PT Astra Serif" w:hAnsi="PT Astra Serif"/>
          <w:i/>
          <w:u w:val="single"/>
        </w:rPr>
        <w:t xml:space="preserve">в установленном порядке </w:t>
      </w:r>
      <w:r w:rsidRPr="001674C5">
        <w:rPr>
          <w:rFonts w:ascii="PT Astra Serif" w:hAnsi="PT Astra Serif"/>
          <w:i/>
          <w:u w:val="single"/>
        </w:rPr>
        <w:t>работы с трудовыми книжками, в том числе прием трудовых книжек от принимаемых на работу работников, их учет, хранение, заполнение, а также выдач</w:t>
      </w:r>
      <w:r w:rsidR="00C62CDA">
        <w:rPr>
          <w:rFonts w:ascii="PT Astra Serif" w:hAnsi="PT Astra Serif"/>
          <w:i/>
          <w:u w:val="single"/>
        </w:rPr>
        <w:t>у</w:t>
      </w:r>
      <w:r w:rsidRPr="001674C5">
        <w:rPr>
          <w:rFonts w:ascii="PT Astra Serif" w:hAnsi="PT Astra Serif"/>
          <w:i/>
          <w:u w:val="single"/>
        </w:rPr>
        <w:t xml:space="preserve"> при прекращении трудовых отношений.</w:t>
      </w:r>
    </w:p>
    <w:p w14:paraId="485E4933" w14:textId="50C1D9D8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 xml:space="preserve">9. </w:t>
      </w:r>
      <w:r w:rsidR="00382C3F" w:rsidRPr="001674C5">
        <w:rPr>
          <w:rFonts w:ascii="PT Astra Serif" w:hAnsi="PT Astra Serif"/>
          <w:i/>
          <w:u w:val="single"/>
        </w:rPr>
        <w:t>Осуществля</w:t>
      </w:r>
      <w:r w:rsidR="00E0475B">
        <w:rPr>
          <w:rFonts w:ascii="PT Astra Serif" w:hAnsi="PT Astra Serif"/>
          <w:i/>
          <w:u w:val="single"/>
        </w:rPr>
        <w:t>ть</w:t>
      </w:r>
      <w:r w:rsidR="00382C3F" w:rsidRPr="001674C5">
        <w:rPr>
          <w:rFonts w:ascii="PT Astra Serif" w:hAnsi="PT Astra Serif"/>
          <w:i/>
          <w:u w:val="single"/>
        </w:rPr>
        <w:t xml:space="preserve"> у</w:t>
      </w:r>
      <w:r w:rsidRPr="001674C5">
        <w:rPr>
          <w:rFonts w:ascii="PT Astra Serif" w:hAnsi="PT Astra Serif"/>
          <w:i/>
          <w:u w:val="single"/>
        </w:rPr>
        <w:t xml:space="preserve">чет </w:t>
      </w:r>
      <w:r w:rsidR="00E0475B">
        <w:rPr>
          <w:rFonts w:ascii="PT Astra Serif" w:hAnsi="PT Astra Serif"/>
          <w:i/>
          <w:u w:val="single"/>
        </w:rPr>
        <w:t>государственных гражданских служащих и работников Инспекции</w:t>
      </w:r>
      <w:r w:rsidRPr="001674C5">
        <w:rPr>
          <w:rFonts w:ascii="PT Astra Serif" w:hAnsi="PT Astra Serif"/>
          <w:i/>
          <w:u w:val="single"/>
        </w:rPr>
        <w:t xml:space="preserve"> путем составления различного вида отчетов.</w:t>
      </w:r>
    </w:p>
    <w:p w14:paraId="642AFEDE" w14:textId="5EE890D8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10.</w:t>
      </w:r>
      <w:r w:rsidR="00382C3F" w:rsidRPr="001674C5">
        <w:rPr>
          <w:rFonts w:ascii="PT Astra Serif" w:hAnsi="PT Astra Serif"/>
          <w:i/>
          <w:u w:val="single"/>
        </w:rPr>
        <w:t xml:space="preserve"> Составля</w:t>
      </w:r>
      <w:r w:rsidR="00E0475B">
        <w:rPr>
          <w:rFonts w:ascii="PT Astra Serif" w:hAnsi="PT Astra Serif"/>
          <w:i/>
          <w:u w:val="single"/>
        </w:rPr>
        <w:t>ть</w:t>
      </w:r>
      <w:r w:rsidR="00382C3F" w:rsidRPr="001674C5">
        <w:rPr>
          <w:rFonts w:ascii="PT Astra Serif" w:hAnsi="PT Astra Serif"/>
          <w:i/>
          <w:u w:val="single"/>
        </w:rPr>
        <w:t xml:space="preserve"> </w:t>
      </w:r>
      <w:r w:rsidR="00E0475B">
        <w:rPr>
          <w:rFonts w:ascii="PT Astra Serif" w:hAnsi="PT Astra Serif"/>
          <w:i/>
          <w:u w:val="single"/>
        </w:rPr>
        <w:t xml:space="preserve">в установленные сроки </w:t>
      </w:r>
      <w:r w:rsidR="00382C3F" w:rsidRPr="001674C5">
        <w:rPr>
          <w:rFonts w:ascii="PT Astra Serif" w:hAnsi="PT Astra Serif"/>
          <w:i/>
          <w:u w:val="single"/>
        </w:rPr>
        <w:t>графики</w:t>
      </w:r>
      <w:r w:rsidRPr="001674C5">
        <w:rPr>
          <w:rFonts w:ascii="PT Astra Serif" w:hAnsi="PT Astra Serif"/>
          <w:i/>
          <w:u w:val="single"/>
        </w:rPr>
        <w:t xml:space="preserve"> отпусков, оформление </w:t>
      </w:r>
      <w:r w:rsidR="00E0475B">
        <w:rPr>
          <w:rFonts w:ascii="PT Astra Serif" w:hAnsi="PT Astra Serif"/>
          <w:i/>
          <w:u w:val="single"/>
        </w:rPr>
        <w:t>правовых актов</w:t>
      </w:r>
      <w:r w:rsidRPr="001674C5">
        <w:rPr>
          <w:rFonts w:ascii="PT Astra Serif" w:hAnsi="PT Astra Serif"/>
          <w:i/>
          <w:u w:val="single"/>
        </w:rPr>
        <w:t xml:space="preserve"> о предоставлении работникам различных видов отпусков, учет количества использованных дней отпуска.</w:t>
      </w:r>
    </w:p>
    <w:p w14:paraId="60808694" w14:textId="09EE0928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11</w:t>
      </w:r>
      <w:r w:rsidR="00382C3F" w:rsidRPr="001674C5">
        <w:rPr>
          <w:rFonts w:ascii="PT Astra Serif" w:hAnsi="PT Astra Serif"/>
          <w:i/>
          <w:u w:val="single"/>
        </w:rPr>
        <w:t>. Осуществля</w:t>
      </w:r>
      <w:r w:rsidR="00E0475B">
        <w:rPr>
          <w:rFonts w:ascii="PT Astra Serif" w:hAnsi="PT Astra Serif"/>
          <w:i/>
          <w:u w:val="single"/>
        </w:rPr>
        <w:t>ть</w:t>
      </w:r>
      <w:r w:rsidR="00382C3F" w:rsidRPr="001674C5">
        <w:rPr>
          <w:rFonts w:ascii="PT Astra Serif" w:hAnsi="PT Astra Serif"/>
          <w:i/>
          <w:u w:val="single"/>
        </w:rPr>
        <w:t xml:space="preserve"> о</w:t>
      </w:r>
      <w:r w:rsidRPr="001674C5">
        <w:rPr>
          <w:rFonts w:ascii="PT Astra Serif" w:hAnsi="PT Astra Serif"/>
          <w:i/>
          <w:u w:val="single"/>
        </w:rPr>
        <w:t>формление и учет служебных командировок.</w:t>
      </w:r>
    </w:p>
    <w:p w14:paraId="3DB7C63D" w14:textId="4058FDB2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 xml:space="preserve">12. </w:t>
      </w:r>
      <w:r w:rsidR="00E0475B">
        <w:rPr>
          <w:rFonts w:ascii="PT Astra Serif" w:hAnsi="PT Astra Serif"/>
          <w:i/>
          <w:u w:val="single"/>
        </w:rPr>
        <w:t>Вести учет временной нетрудоспособности государственных гражданских служащих и работников Инспекции</w:t>
      </w:r>
      <w:r w:rsidRPr="001674C5">
        <w:rPr>
          <w:rFonts w:ascii="PT Astra Serif" w:hAnsi="PT Astra Serif"/>
          <w:i/>
          <w:u w:val="single"/>
        </w:rPr>
        <w:t>.</w:t>
      </w:r>
    </w:p>
    <w:p w14:paraId="4E3CF045" w14:textId="74CCC634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13</w:t>
      </w:r>
      <w:r w:rsidR="00382C3F" w:rsidRPr="001674C5">
        <w:rPr>
          <w:rFonts w:ascii="PT Astra Serif" w:hAnsi="PT Astra Serif"/>
          <w:i/>
          <w:u w:val="single"/>
        </w:rPr>
        <w:t>. Заполня</w:t>
      </w:r>
      <w:r w:rsidR="00E0475B">
        <w:rPr>
          <w:rFonts w:ascii="PT Astra Serif" w:hAnsi="PT Astra Serif"/>
          <w:i/>
          <w:u w:val="single"/>
        </w:rPr>
        <w:t>ть</w:t>
      </w:r>
      <w:r w:rsidR="00382C3F" w:rsidRPr="001674C5">
        <w:rPr>
          <w:rFonts w:ascii="PT Astra Serif" w:hAnsi="PT Astra Serif"/>
          <w:i/>
          <w:u w:val="single"/>
        </w:rPr>
        <w:t xml:space="preserve"> табели</w:t>
      </w:r>
      <w:r w:rsidRPr="001674C5">
        <w:rPr>
          <w:rFonts w:ascii="PT Astra Serif" w:hAnsi="PT Astra Serif"/>
          <w:i/>
          <w:u w:val="single"/>
        </w:rPr>
        <w:t xml:space="preserve"> учета ра</w:t>
      </w:r>
      <w:r w:rsidR="00382C3F" w:rsidRPr="001674C5">
        <w:rPr>
          <w:rFonts w:ascii="PT Astra Serif" w:hAnsi="PT Astra Serif"/>
          <w:i/>
          <w:u w:val="single"/>
        </w:rPr>
        <w:t>бочего времени</w:t>
      </w:r>
      <w:r w:rsidRPr="001674C5">
        <w:rPr>
          <w:rFonts w:ascii="PT Astra Serif" w:hAnsi="PT Astra Serif"/>
          <w:i/>
          <w:u w:val="single"/>
        </w:rPr>
        <w:t>.</w:t>
      </w:r>
    </w:p>
    <w:p w14:paraId="12DA664E" w14:textId="1F46ABC1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 xml:space="preserve">14. </w:t>
      </w:r>
      <w:r w:rsidR="00382C3F" w:rsidRPr="001674C5">
        <w:rPr>
          <w:rFonts w:ascii="PT Astra Serif" w:hAnsi="PT Astra Serif"/>
          <w:i/>
          <w:u w:val="single"/>
        </w:rPr>
        <w:t>Осуществля</w:t>
      </w:r>
      <w:r w:rsidR="00E0475B">
        <w:rPr>
          <w:rFonts w:ascii="PT Astra Serif" w:hAnsi="PT Astra Serif"/>
          <w:i/>
          <w:u w:val="single"/>
        </w:rPr>
        <w:t>ть</w:t>
      </w:r>
      <w:r w:rsidR="00382C3F" w:rsidRPr="001674C5">
        <w:rPr>
          <w:rFonts w:ascii="PT Astra Serif" w:hAnsi="PT Astra Serif"/>
          <w:i/>
          <w:u w:val="single"/>
        </w:rPr>
        <w:t xml:space="preserve"> подготовку и выдачу</w:t>
      </w:r>
      <w:r w:rsidRPr="001674C5">
        <w:rPr>
          <w:rFonts w:ascii="PT Astra Serif" w:hAnsi="PT Astra Serif"/>
          <w:i/>
          <w:u w:val="single"/>
        </w:rPr>
        <w:t xml:space="preserve"> справок о занимаемой должности и периоде работы в Инспекции.</w:t>
      </w:r>
    </w:p>
    <w:p w14:paraId="5F936CA4" w14:textId="34492D15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 xml:space="preserve">15. </w:t>
      </w:r>
      <w:r w:rsidR="00E0475B">
        <w:rPr>
          <w:rFonts w:ascii="PT Astra Serif" w:hAnsi="PT Astra Serif"/>
          <w:i/>
          <w:u w:val="single"/>
        </w:rPr>
        <w:t>Осуществлять в установленном порядке в</w:t>
      </w:r>
      <w:r w:rsidRPr="001674C5">
        <w:rPr>
          <w:rFonts w:ascii="PT Astra Serif" w:hAnsi="PT Astra Serif"/>
          <w:i/>
          <w:u w:val="single"/>
        </w:rPr>
        <w:t>заимодействие со сторонними организациями:</w:t>
      </w:r>
    </w:p>
    <w:p w14:paraId="35BBB329" w14:textId="77777777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 страховыми компаниями в части подачи сведений на оформление полисов обязательного медицинского страхования (ОМС) и добровольного медицинского страхования (ДМС);</w:t>
      </w:r>
    </w:p>
    <w:p w14:paraId="7CD4EEBA" w14:textId="77777777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 военными комиссариатами по вопросам постановки, снятия с воинского учета работников организации, их учета и предоставления отчетов.</w:t>
      </w:r>
    </w:p>
    <w:p w14:paraId="0FD756AD" w14:textId="77777777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color w:val="000000"/>
          <w:u w:val="single"/>
        </w:rPr>
      </w:pPr>
      <w:r w:rsidRPr="001674C5">
        <w:rPr>
          <w:rFonts w:ascii="PT Astra Serif" w:hAnsi="PT Astra Serif"/>
          <w:i/>
          <w:color w:val="000000"/>
          <w:u w:val="single"/>
        </w:rPr>
        <w:t>- пенсионными фондами в целях предоставления документов для изготовления страховых свидетельств государственного пенсионного страхования.</w:t>
      </w:r>
    </w:p>
    <w:p w14:paraId="5324DD20" w14:textId="5811F7D3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 xml:space="preserve">16. </w:t>
      </w:r>
      <w:r w:rsidR="00382C3F" w:rsidRPr="001674C5">
        <w:rPr>
          <w:rFonts w:ascii="PT Astra Serif" w:hAnsi="PT Astra Serif"/>
          <w:i/>
          <w:u w:val="single"/>
        </w:rPr>
        <w:t>Осуществля</w:t>
      </w:r>
      <w:r w:rsidR="00E0475B">
        <w:rPr>
          <w:rFonts w:ascii="PT Astra Serif" w:hAnsi="PT Astra Serif"/>
          <w:i/>
          <w:u w:val="single"/>
        </w:rPr>
        <w:t>ть</w:t>
      </w:r>
      <w:r w:rsidR="00382C3F" w:rsidRPr="001674C5">
        <w:rPr>
          <w:rFonts w:ascii="PT Astra Serif" w:hAnsi="PT Astra Serif"/>
          <w:i/>
          <w:u w:val="single"/>
        </w:rPr>
        <w:t xml:space="preserve"> подготовку</w:t>
      </w:r>
      <w:r w:rsidRPr="001674C5">
        <w:rPr>
          <w:rFonts w:ascii="PT Astra Serif" w:hAnsi="PT Astra Serif"/>
          <w:i/>
          <w:u w:val="single"/>
        </w:rPr>
        <w:t xml:space="preserve"> кадровой документации для передачи в архив организации для дальнейшего хранения.</w:t>
      </w:r>
    </w:p>
    <w:p w14:paraId="4843E9E5" w14:textId="50445570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17.</w:t>
      </w:r>
      <w:r w:rsidR="00382C3F" w:rsidRPr="001674C5">
        <w:rPr>
          <w:rFonts w:ascii="PT Astra Serif" w:hAnsi="PT Astra Serif"/>
          <w:i/>
          <w:u w:val="single"/>
        </w:rPr>
        <w:t xml:space="preserve"> Осуществля</w:t>
      </w:r>
      <w:r w:rsidR="00E0475B">
        <w:rPr>
          <w:rFonts w:ascii="PT Astra Serif" w:hAnsi="PT Astra Serif"/>
          <w:i/>
          <w:u w:val="single"/>
        </w:rPr>
        <w:t>ть</w:t>
      </w:r>
      <w:r w:rsidR="00382C3F" w:rsidRPr="001674C5">
        <w:rPr>
          <w:rFonts w:ascii="PT Astra Serif" w:hAnsi="PT Astra Serif"/>
          <w:i/>
          <w:u w:val="single"/>
        </w:rPr>
        <w:t xml:space="preserve"> подготовку</w:t>
      </w:r>
      <w:r w:rsidRPr="001674C5">
        <w:rPr>
          <w:rFonts w:ascii="PT Astra Serif" w:hAnsi="PT Astra Serif"/>
          <w:i/>
          <w:u w:val="single"/>
        </w:rPr>
        <w:t xml:space="preserve"> </w:t>
      </w:r>
      <w:r w:rsidR="00E0475B">
        <w:rPr>
          <w:rFonts w:ascii="PT Astra Serif" w:hAnsi="PT Astra Serif"/>
          <w:i/>
          <w:u w:val="single"/>
        </w:rPr>
        <w:t xml:space="preserve">необходимых документов </w:t>
      </w:r>
      <w:r w:rsidRPr="001674C5">
        <w:rPr>
          <w:rFonts w:ascii="PT Astra Serif" w:hAnsi="PT Astra Serif"/>
          <w:i/>
          <w:u w:val="single"/>
        </w:rPr>
        <w:t xml:space="preserve">для </w:t>
      </w:r>
      <w:r w:rsidR="00E0475B">
        <w:rPr>
          <w:rFonts w:ascii="PT Astra Serif" w:hAnsi="PT Astra Serif"/>
          <w:i/>
          <w:u w:val="single"/>
        </w:rPr>
        <w:t xml:space="preserve">принятия в установленном порядке решения о </w:t>
      </w:r>
      <w:r w:rsidRPr="001674C5">
        <w:rPr>
          <w:rFonts w:ascii="PT Astra Serif" w:hAnsi="PT Astra Serif"/>
          <w:i/>
          <w:u w:val="single"/>
        </w:rPr>
        <w:t>привлечени</w:t>
      </w:r>
      <w:r w:rsidR="00E0475B">
        <w:rPr>
          <w:rFonts w:ascii="PT Astra Serif" w:hAnsi="PT Astra Serif"/>
          <w:i/>
          <w:u w:val="single"/>
        </w:rPr>
        <w:t>и</w:t>
      </w:r>
      <w:r w:rsidRPr="001674C5">
        <w:rPr>
          <w:rFonts w:ascii="PT Astra Serif" w:hAnsi="PT Astra Serif"/>
          <w:i/>
          <w:u w:val="single"/>
        </w:rPr>
        <w:t xml:space="preserve"> гражданских служащих, работников к дисциплинарной ответственности.</w:t>
      </w:r>
    </w:p>
    <w:p w14:paraId="7070C4CA" w14:textId="617EF4BD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18.</w:t>
      </w:r>
      <w:r w:rsidR="00382C3F" w:rsidRPr="001674C5">
        <w:rPr>
          <w:rFonts w:ascii="PT Astra Serif" w:hAnsi="PT Astra Serif"/>
          <w:i/>
          <w:u w:val="single"/>
        </w:rPr>
        <w:t xml:space="preserve"> Контролир</w:t>
      </w:r>
      <w:r w:rsidR="00E0475B">
        <w:rPr>
          <w:rFonts w:ascii="PT Astra Serif" w:hAnsi="PT Astra Serif"/>
          <w:i/>
          <w:u w:val="single"/>
        </w:rPr>
        <w:t>овать</w:t>
      </w:r>
      <w:r w:rsidR="00382C3F" w:rsidRPr="001674C5">
        <w:rPr>
          <w:rFonts w:ascii="PT Astra Serif" w:hAnsi="PT Astra Serif"/>
          <w:i/>
          <w:u w:val="single"/>
        </w:rPr>
        <w:t xml:space="preserve"> соблюдение</w:t>
      </w:r>
      <w:r w:rsidRPr="001674C5">
        <w:rPr>
          <w:rFonts w:ascii="PT Astra Serif" w:hAnsi="PT Astra Serif"/>
          <w:i/>
          <w:u w:val="single"/>
        </w:rPr>
        <w:t xml:space="preserve"> дисциплины труда и выполнени</w:t>
      </w:r>
      <w:r w:rsidR="00E0475B">
        <w:rPr>
          <w:rFonts w:ascii="PT Astra Serif" w:hAnsi="PT Astra Serif"/>
          <w:i/>
          <w:u w:val="single"/>
        </w:rPr>
        <w:t>я</w:t>
      </w:r>
      <w:r w:rsidRPr="001674C5">
        <w:rPr>
          <w:rFonts w:ascii="PT Astra Serif" w:hAnsi="PT Astra Serif"/>
          <w:i/>
          <w:u w:val="single"/>
        </w:rPr>
        <w:t xml:space="preserve"> работниками, гражданскими служащими Правил внутреннего трудового и служебного распорядка и иных </w:t>
      </w:r>
      <w:r w:rsidR="00E0475B">
        <w:rPr>
          <w:rFonts w:ascii="PT Astra Serif" w:hAnsi="PT Astra Serif"/>
          <w:i/>
          <w:u w:val="single"/>
        </w:rPr>
        <w:t>правовых</w:t>
      </w:r>
      <w:r w:rsidRPr="001674C5">
        <w:rPr>
          <w:rFonts w:ascii="PT Astra Serif" w:hAnsi="PT Astra Serif"/>
          <w:i/>
          <w:u w:val="single"/>
        </w:rPr>
        <w:t xml:space="preserve"> актов.</w:t>
      </w:r>
    </w:p>
    <w:p w14:paraId="313A67FA" w14:textId="555B8361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19</w:t>
      </w:r>
      <w:r w:rsidR="00382C3F" w:rsidRPr="001674C5">
        <w:rPr>
          <w:rFonts w:ascii="PT Astra Serif" w:hAnsi="PT Astra Serif"/>
          <w:i/>
          <w:u w:val="single"/>
        </w:rPr>
        <w:t xml:space="preserve">. </w:t>
      </w:r>
      <w:r w:rsidR="00E0475B">
        <w:rPr>
          <w:rFonts w:ascii="PT Astra Serif" w:hAnsi="PT Astra Serif"/>
          <w:i/>
          <w:u w:val="single"/>
        </w:rPr>
        <w:t>Осуществлять</w:t>
      </w:r>
      <w:r w:rsidR="00382C3F" w:rsidRPr="001674C5">
        <w:rPr>
          <w:rFonts w:ascii="PT Astra Serif" w:hAnsi="PT Astra Serif"/>
          <w:i/>
          <w:u w:val="single"/>
        </w:rPr>
        <w:t xml:space="preserve"> ведение</w:t>
      </w:r>
      <w:r w:rsidRPr="001674C5">
        <w:rPr>
          <w:rFonts w:ascii="PT Astra Serif" w:hAnsi="PT Astra Serif"/>
          <w:i/>
          <w:u w:val="single"/>
        </w:rPr>
        <w:t xml:space="preserve"> воинского учета </w:t>
      </w:r>
      <w:r w:rsidR="00E0475B">
        <w:rPr>
          <w:rFonts w:ascii="PT Astra Serif" w:hAnsi="PT Astra Serif"/>
          <w:i/>
          <w:u w:val="single"/>
        </w:rPr>
        <w:t xml:space="preserve">государственных гражданских служащих и </w:t>
      </w:r>
      <w:r w:rsidRPr="001674C5">
        <w:rPr>
          <w:rFonts w:ascii="PT Astra Serif" w:hAnsi="PT Astra Serif"/>
          <w:i/>
          <w:u w:val="single"/>
        </w:rPr>
        <w:t>работников</w:t>
      </w:r>
      <w:r w:rsidR="00E0475B">
        <w:rPr>
          <w:rFonts w:ascii="PT Astra Serif" w:hAnsi="PT Astra Serif"/>
          <w:i/>
          <w:u w:val="single"/>
        </w:rPr>
        <w:t xml:space="preserve"> Инспекции</w:t>
      </w:r>
      <w:r w:rsidRPr="001674C5">
        <w:rPr>
          <w:rFonts w:ascii="PT Astra Serif" w:hAnsi="PT Astra Serif"/>
          <w:i/>
          <w:u w:val="single"/>
        </w:rPr>
        <w:t>.</w:t>
      </w:r>
    </w:p>
    <w:p w14:paraId="28B3BF8F" w14:textId="4BD636B6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20.</w:t>
      </w:r>
      <w:r w:rsidR="0014169F" w:rsidRPr="001674C5">
        <w:rPr>
          <w:rFonts w:ascii="PT Astra Serif" w:hAnsi="PT Astra Serif"/>
          <w:i/>
          <w:u w:val="single"/>
        </w:rPr>
        <w:t xml:space="preserve"> </w:t>
      </w:r>
      <w:r w:rsidR="00382C3F" w:rsidRPr="001674C5">
        <w:rPr>
          <w:rFonts w:ascii="PT Astra Serif" w:hAnsi="PT Astra Serif"/>
          <w:i/>
          <w:u w:val="single"/>
        </w:rPr>
        <w:t>Осуществля</w:t>
      </w:r>
      <w:r w:rsidR="00E0475B">
        <w:rPr>
          <w:rFonts w:ascii="PT Astra Serif" w:hAnsi="PT Astra Serif"/>
          <w:i/>
          <w:u w:val="single"/>
        </w:rPr>
        <w:t>ть</w:t>
      </w:r>
      <w:r w:rsidR="00382C3F" w:rsidRPr="001674C5">
        <w:rPr>
          <w:rFonts w:ascii="PT Astra Serif" w:hAnsi="PT Astra Serif"/>
          <w:i/>
          <w:u w:val="single"/>
        </w:rPr>
        <w:t xml:space="preserve"> к</w:t>
      </w:r>
      <w:r w:rsidRPr="001674C5">
        <w:rPr>
          <w:rFonts w:ascii="PT Astra Serif" w:hAnsi="PT Astra Serif"/>
          <w:i/>
          <w:u w:val="single"/>
        </w:rPr>
        <w:t>онсультирование работников, гражданских служащих Инспекции по вопросам трудового законодательства, о гражданской службе в том числе и ответы на запросы, жалобы, обращения.</w:t>
      </w:r>
    </w:p>
    <w:p w14:paraId="12C88D58" w14:textId="593A66EE" w:rsidR="00F20756" w:rsidRPr="001674C5" w:rsidRDefault="00BF644D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21</w:t>
      </w:r>
      <w:r w:rsidR="00F20756" w:rsidRPr="001674C5">
        <w:rPr>
          <w:rFonts w:ascii="PT Astra Serif" w:hAnsi="PT Astra Serif"/>
          <w:i/>
          <w:u w:val="single"/>
        </w:rPr>
        <w:t xml:space="preserve">. </w:t>
      </w:r>
      <w:r w:rsidR="00382C3F" w:rsidRPr="001674C5">
        <w:rPr>
          <w:rFonts w:ascii="PT Astra Serif" w:hAnsi="PT Astra Serif"/>
          <w:i/>
          <w:u w:val="single"/>
        </w:rPr>
        <w:t>Осуществля</w:t>
      </w:r>
      <w:r w:rsidR="00E0475B">
        <w:rPr>
          <w:rFonts w:ascii="PT Astra Serif" w:hAnsi="PT Astra Serif"/>
          <w:i/>
          <w:u w:val="single"/>
        </w:rPr>
        <w:t>ть</w:t>
      </w:r>
      <w:r w:rsidR="00382C3F" w:rsidRPr="001674C5">
        <w:rPr>
          <w:rFonts w:ascii="PT Astra Serif" w:hAnsi="PT Astra Serif"/>
          <w:i/>
          <w:u w:val="single"/>
        </w:rPr>
        <w:t xml:space="preserve"> п</w:t>
      </w:r>
      <w:r w:rsidR="00F20756" w:rsidRPr="001674C5">
        <w:rPr>
          <w:rFonts w:ascii="PT Astra Serif" w:hAnsi="PT Astra Serif"/>
          <w:i/>
          <w:u w:val="single"/>
        </w:rPr>
        <w:t>ланирование и участие в мероприятиях по аттестации</w:t>
      </w:r>
      <w:r w:rsidR="00E0475B">
        <w:rPr>
          <w:rFonts w:ascii="PT Astra Serif" w:hAnsi="PT Astra Serif"/>
          <w:i/>
          <w:u w:val="single"/>
        </w:rPr>
        <w:t xml:space="preserve"> </w:t>
      </w:r>
      <w:r w:rsidR="00E0475B" w:rsidRPr="001674C5">
        <w:rPr>
          <w:rFonts w:ascii="PT Astra Serif" w:hAnsi="PT Astra Serif"/>
          <w:i/>
          <w:u w:val="single"/>
        </w:rPr>
        <w:t>гражданских служащих</w:t>
      </w:r>
      <w:r w:rsidR="00F20756" w:rsidRPr="001674C5">
        <w:rPr>
          <w:rFonts w:ascii="PT Astra Serif" w:hAnsi="PT Astra Serif"/>
          <w:i/>
          <w:u w:val="single"/>
        </w:rPr>
        <w:t>, к которым относится:</w:t>
      </w:r>
    </w:p>
    <w:p w14:paraId="32E32BE1" w14:textId="30F54FEF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 xml:space="preserve">- разработка </w:t>
      </w:r>
      <w:r w:rsidR="00E0475B">
        <w:rPr>
          <w:rFonts w:ascii="PT Astra Serif" w:hAnsi="PT Astra Serif"/>
          <w:i/>
          <w:u w:val="single"/>
        </w:rPr>
        <w:t>правовых</w:t>
      </w:r>
      <w:r w:rsidRPr="001674C5">
        <w:rPr>
          <w:rFonts w:ascii="PT Astra Serif" w:hAnsi="PT Astra Serif"/>
          <w:i/>
          <w:u w:val="single"/>
        </w:rPr>
        <w:t xml:space="preserve"> актов, на основании которых проводится аттестация;</w:t>
      </w:r>
    </w:p>
    <w:p w14:paraId="50173872" w14:textId="488250D3" w:rsidR="00F20756" w:rsidRPr="001674C5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 xml:space="preserve">- информационное </w:t>
      </w:r>
      <w:r w:rsidR="00E0475B">
        <w:rPr>
          <w:rFonts w:ascii="PT Astra Serif" w:hAnsi="PT Astra Serif"/>
          <w:i/>
          <w:u w:val="single"/>
        </w:rPr>
        <w:t xml:space="preserve">и документационное </w:t>
      </w:r>
      <w:r w:rsidRPr="001674C5">
        <w:rPr>
          <w:rFonts w:ascii="PT Astra Serif" w:hAnsi="PT Astra Serif"/>
          <w:i/>
          <w:u w:val="single"/>
        </w:rPr>
        <w:t>обеспечение (составление графиков, приказов, характеристик)</w:t>
      </w:r>
      <w:r w:rsidR="00E0475B">
        <w:rPr>
          <w:rFonts w:ascii="PT Astra Serif" w:hAnsi="PT Astra Serif"/>
          <w:i/>
          <w:u w:val="single"/>
        </w:rPr>
        <w:t xml:space="preserve"> проведения аттестации</w:t>
      </w:r>
      <w:r w:rsidRPr="001674C5">
        <w:rPr>
          <w:rFonts w:ascii="PT Astra Serif" w:hAnsi="PT Astra Serif"/>
          <w:i/>
          <w:u w:val="single"/>
        </w:rPr>
        <w:t>;</w:t>
      </w:r>
    </w:p>
    <w:p w14:paraId="25DD41DC" w14:textId="0F1A0373" w:rsidR="00F20756" w:rsidRDefault="00F20756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 контроль за ходом проведения аттестации, выполнения решений аттестационной комиссии.</w:t>
      </w:r>
    </w:p>
    <w:p w14:paraId="740314A3" w14:textId="2963D861" w:rsidR="008474E4" w:rsidRDefault="008474E4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>
        <w:rPr>
          <w:rFonts w:ascii="PT Astra Serif" w:hAnsi="PT Astra Serif"/>
          <w:i/>
          <w:u w:val="single"/>
        </w:rPr>
        <w:t>22. Исполнять устные и письменные указания, поручения начальника Инспекции и непосредственного руководителя.</w:t>
      </w:r>
    </w:p>
    <w:p w14:paraId="76309909" w14:textId="47791222" w:rsidR="008474E4" w:rsidRPr="001674C5" w:rsidRDefault="008474E4" w:rsidP="008474E4">
      <w:pPr>
        <w:spacing w:after="1" w:line="260" w:lineRule="atLeast"/>
        <w:jc w:val="both"/>
        <w:rPr>
          <w:rFonts w:ascii="PT Astra Serif" w:hAnsi="PT Astra Serif"/>
          <w:i/>
          <w:u w:val="single"/>
        </w:rPr>
      </w:pPr>
      <w:r>
        <w:rPr>
          <w:rFonts w:ascii="PT Astra Serif" w:hAnsi="PT Astra Serif"/>
          <w:i/>
          <w:u w:val="single"/>
        </w:rPr>
        <w:t>23. Исполнять иные обязанности, возложенных в установленном порядке правовыми или нормативными правовыми актами Инспекции.</w:t>
      </w:r>
    </w:p>
    <w:p w14:paraId="34346399" w14:textId="77777777" w:rsidR="001D1F0C" w:rsidRPr="001674C5" w:rsidRDefault="009379E6" w:rsidP="00F031CC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Права:</w:t>
      </w:r>
    </w:p>
    <w:p w14:paraId="58DDB3C8" w14:textId="77777777" w:rsidR="00FC1084" w:rsidRPr="001674C5" w:rsidRDefault="00FC1084" w:rsidP="00FC1084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1. В рамках своей компетенции принимать решения и/или участвовать в их подготовке.</w:t>
      </w:r>
    </w:p>
    <w:p w14:paraId="4C46D945" w14:textId="77777777" w:rsidR="00FC1084" w:rsidRPr="001674C5" w:rsidRDefault="003D0AC6" w:rsidP="00FC1084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lastRenderedPageBreak/>
        <w:t>2</w:t>
      </w:r>
      <w:r w:rsidR="00FC1084" w:rsidRPr="001674C5">
        <w:rPr>
          <w:rFonts w:ascii="PT Astra Serif" w:hAnsi="PT Astra Serif"/>
          <w:i/>
          <w:szCs w:val="26"/>
          <w:u w:val="single"/>
        </w:rPr>
        <w:t>. Знакомиться с нормативными правовыми актами Российской Федерации, Томской области по вопросам, вхо</w:t>
      </w:r>
      <w:r w:rsidR="00A00ED2" w:rsidRPr="001674C5">
        <w:rPr>
          <w:rFonts w:ascii="PT Astra Serif" w:hAnsi="PT Astra Serif"/>
          <w:i/>
          <w:szCs w:val="26"/>
          <w:u w:val="single"/>
        </w:rPr>
        <w:t>дящим в компетенцию Инспекции</w:t>
      </w:r>
      <w:r w:rsidR="00FC1084" w:rsidRPr="001674C5">
        <w:rPr>
          <w:rFonts w:ascii="PT Astra Serif" w:hAnsi="PT Astra Serif"/>
          <w:i/>
          <w:szCs w:val="26"/>
          <w:u w:val="single"/>
        </w:rPr>
        <w:t>.</w:t>
      </w:r>
    </w:p>
    <w:p w14:paraId="550A0F32" w14:textId="77777777" w:rsidR="00FC1084" w:rsidRPr="001674C5" w:rsidRDefault="003D0AC6" w:rsidP="00FC1084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3</w:t>
      </w:r>
      <w:r w:rsidR="00FC1084" w:rsidRPr="001674C5">
        <w:rPr>
          <w:rFonts w:ascii="PT Astra Serif" w:hAnsi="PT Astra Serif"/>
          <w:i/>
          <w:szCs w:val="26"/>
          <w:u w:val="single"/>
        </w:rPr>
        <w:t>. </w:t>
      </w:r>
      <w:r w:rsidR="00E05386" w:rsidRPr="001674C5">
        <w:rPr>
          <w:rFonts w:ascii="PT Astra Serif" w:hAnsi="PT Astra Serif"/>
          <w:i/>
          <w:szCs w:val="26"/>
          <w:u w:val="single"/>
        </w:rPr>
        <w:t>Докладывать</w:t>
      </w:r>
      <w:r w:rsidR="00BF644D" w:rsidRPr="001674C5">
        <w:rPr>
          <w:rFonts w:ascii="PT Astra Serif" w:hAnsi="PT Astra Serif"/>
          <w:i/>
          <w:szCs w:val="26"/>
          <w:u w:val="single"/>
        </w:rPr>
        <w:t xml:space="preserve"> заместителю начальника Инспекции,</w:t>
      </w:r>
      <w:r w:rsidR="00E05386" w:rsidRPr="001674C5">
        <w:rPr>
          <w:rFonts w:ascii="PT Astra Serif" w:hAnsi="PT Astra Serif"/>
          <w:i/>
          <w:szCs w:val="26"/>
          <w:u w:val="single"/>
        </w:rPr>
        <w:t xml:space="preserve"> начальнику Инспекции</w:t>
      </w:r>
      <w:r w:rsidR="00FC1084" w:rsidRPr="001674C5">
        <w:rPr>
          <w:rFonts w:ascii="PT Astra Serif" w:hAnsi="PT Astra Serif"/>
          <w:i/>
          <w:szCs w:val="26"/>
          <w:u w:val="single"/>
        </w:rPr>
        <w:t xml:space="preserve"> о выявленных недостатках в работе в пределах своей компетенции, вносить предложения по совершенствованию работы.</w:t>
      </w:r>
    </w:p>
    <w:p w14:paraId="7DF5D6EA" w14:textId="77777777" w:rsidR="00915D2B" w:rsidRPr="001674C5" w:rsidRDefault="003D0AC6" w:rsidP="00FC1084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4</w:t>
      </w:r>
      <w:r w:rsidR="00FC1084" w:rsidRPr="001674C5">
        <w:rPr>
          <w:rFonts w:ascii="PT Astra Serif" w:hAnsi="PT Astra Serif"/>
          <w:i/>
          <w:szCs w:val="26"/>
          <w:u w:val="single"/>
        </w:rPr>
        <w:t>. Получать полную и объективную информацию из других исполнительных органов государственной власти, необходимую для исполнения возложенных обязанностей.</w:t>
      </w:r>
    </w:p>
    <w:p w14:paraId="5B42C279" w14:textId="77777777" w:rsidR="003D0AC6" w:rsidRPr="001674C5" w:rsidRDefault="003D0AC6" w:rsidP="00FC1084">
      <w:pPr>
        <w:jc w:val="both"/>
        <w:rPr>
          <w:rFonts w:ascii="PT Astra Serif" w:hAnsi="PT Astra Serif"/>
          <w:i/>
          <w:szCs w:val="26"/>
          <w:u w:val="single"/>
        </w:rPr>
      </w:pPr>
    </w:p>
    <w:p w14:paraId="2B2B725A" w14:textId="77777777" w:rsidR="001D1F0C" w:rsidRPr="001674C5" w:rsidRDefault="009379E6" w:rsidP="00242FAE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Показатели результативности и эффективности профессиональной служебной деятельности:</w:t>
      </w:r>
    </w:p>
    <w:p w14:paraId="3CCEAABB" w14:textId="77777777" w:rsidR="00A831D9" w:rsidRPr="001674C5" w:rsidRDefault="00BF644D" w:rsidP="00CC1DE3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1</w:t>
      </w:r>
      <w:r w:rsidR="00AA16BD" w:rsidRPr="001674C5">
        <w:rPr>
          <w:rFonts w:ascii="PT Astra Serif" w:hAnsi="PT Astra Serif"/>
          <w:i/>
          <w:szCs w:val="26"/>
          <w:u w:val="single"/>
        </w:rPr>
        <w:t>. Отсутствие фактов нарушений законодательства о гражданской службе, противодействия коррупции</w:t>
      </w:r>
      <w:r w:rsidRPr="001674C5">
        <w:rPr>
          <w:rFonts w:ascii="PT Astra Serif" w:hAnsi="PT Astra Serif"/>
          <w:i/>
          <w:szCs w:val="26"/>
          <w:u w:val="single"/>
        </w:rPr>
        <w:t>, трудового законодательства</w:t>
      </w:r>
      <w:r w:rsidR="00305A6D" w:rsidRPr="001674C5">
        <w:rPr>
          <w:rFonts w:ascii="PT Astra Serif" w:hAnsi="PT Astra Serif"/>
          <w:i/>
          <w:szCs w:val="26"/>
          <w:u w:val="single"/>
        </w:rPr>
        <w:t xml:space="preserve"> с</w:t>
      </w:r>
      <w:r w:rsidRPr="001674C5">
        <w:rPr>
          <w:rFonts w:ascii="PT Astra Serif" w:hAnsi="PT Astra Serif"/>
          <w:i/>
          <w:szCs w:val="26"/>
          <w:u w:val="single"/>
        </w:rPr>
        <w:t>о стороны гражданских служащих, работников</w:t>
      </w:r>
      <w:r w:rsidR="00AA16BD" w:rsidRPr="001674C5">
        <w:rPr>
          <w:rFonts w:ascii="PT Astra Serif" w:hAnsi="PT Astra Serif"/>
          <w:i/>
          <w:szCs w:val="26"/>
          <w:u w:val="single"/>
        </w:rPr>
        <w:t xml:space="preserve"> Инспекции</w:t>
      </w:r>
      <w:r w:rsidR="002B7C01" w:rsidRPr="001674C5">
        <w:rPr>
          <w:rFonts w:ascii="PT Astra Serif" w:hAnsi="PT Astra Serif"/>
          <w:i/>
          <w:szCs w:val="26"/>
          <w:u w:val="single"/>
        </w:rPr>
        <w:t>.</w:t>
      </w:r>
    </w:p>
    <w:p w14:paraId="5F789F13" w14:textId="7BECC7EE" w:rsidR="00E05386" w:rsidRPr="001674C5" w:rsidRDefault="00BF644D" w:rsidP="00CC1DE3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2</w:t>
      </w:r>
      <w:r w:rsidR="00E05386" w:rsidRPr="001674C5">
        <w:rPr>
          <w:rFonts w:ascii="PT Astra Serif" w:hAnsi="PT Astra Serif"/>
          <w:i/>
          <w:szCs w:val="26"/>
          <w:u w:val="single"/>
        </w:rPr>
        <w:t>. Своевременное и качест</w:t>
      </w:r>
      <w:r w:rsidR="00BF39F8" w:rsidRPr="001674C5">
        <w:rPr>
          <w:rFonts w:ascii="PT Astra Serif" w:hAnsi="PT Astra Serif"/>
          <w:i/>
          <w:szCs w:val="26"/>
          <w:u w:val="single"/>
        </w:rPr>
        <w:t>венное выполнение</w:t>
      </w:r>
      <w:r w:rsidRPr="001674C5">
        <w:rPr>
          <w:rFonts w:ascii="PT Astra Serif" w:hAnsi="PT Astra Serif"/>
          <w:i/>
          <w:szCs w:val="26"/>
          <w:u w:val="single"/>
        </w:rPr>
        <w:t xml:space="preserve"> мероприятий по </w:t>
      </w:r>
      <w:r w:rsidR="0026573A">
        <w:rPr>
          <w:rFonts w:ascii="PT Astra Serif" w:hAnsi="PT Astra Serif"/>
          <w:i/>
          <w:szCs w:val="26"/>
          <w:u w:val="single"/>
        </w:rPr>
        <w:t xml:space="preserve">кадровому </w:t>
      </w:r>
      <w:r w:rsidRPr="001674C5">
        <w:rPr>
          <w:rFonts w:ascii="PT Astra Serif" w:hAnsi="PT Astra Serif"/>
          <w:i/>
          <w:szCs w:val="26"/>
          <w:u w:val="single"/>
        </w:rPr>
        <w:t xml:space="preserve">обеспечению </w:t>
      </w:r>
      <w:r w:rsidR="0026573A">
        <w:rPr>
          <w:rFonts w:ascii="PT Astra Serif" w:hAnsi="PT Astra Serif"/>
          <w:i/>
          <w:szCs w:val="26"/>
          <w:u w:val="single"/>
        </w:rPr>
        <w:t>в Инспекции</w:t>
      </w:r>
      <w:r w:rsidR="00E05386" w:rsidRPr="001674C5">
        <w:rPr>
          <w:rFonts w:ascii="PT Astra Serif" w:hAnsi="PT Astra Serif"/>
          <w:i/>
          <w:szCs w:val="26"/>
          <w:u w:val="single"/>
        </w:rPr>
        <w:t xml:space="preserve">. </w:t>
      </w:r>
    </w:p>
    <w:p w14:paraId="317B7F42" w14:textId="77777777" w:rsidR="009379E6" w:rsidRPr="001674C5" w:rsidRDefault="009379E6" w:rsidP="00242FAE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3.2.</w:t>
      </w:r>
      <w:r w:rsidR="00242FAE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</w:t>
      </w:r>
      <w:r w:rsidR="00945544" w:rsidRPr="001674C5">
        <w:rPr>
          <w:rFonts w:ascii="PT Astra Serif" w:hAnsi="PT Astra Serif"/>
          <w:szCs w:val="26"/>
        </w:rPr>
        <w:t>их должностных обязанностей:</w:t>
      </w:r>
    </w:p>
    <w:p w14:paraId="69CDDB45" w14:textId="77777777" w:rsidR="001D1F0C" w:rsidRPr="001674C5" w:rsidRDefault="009379E6" w:rsidP="00242FAE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Обязан принимать решения</w:t>
      </w:r>
      <w:r w:rsidR="001D1F0C" w:rsidRPr="001674C5">
        <w:rPr>
          <w:rFonts w:ascii="PT Astra Serif" w:hAnsi="PT Astra Serif"/>
          <w:szCs w:val="26"/>
        </w:rPr>
        <w:t>:</w:t>
      </w:r>
    </w:p>
    <w:p w14:paraId="1961CD2C" w14:textId="38AC6B82" w:rsidR="00305A6D" w:rsidRPr="001674C5" w:rsidRDefault="00305A6D" w:rsidP="00305A6D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1.</w:t>
      </w:r>
      <w:r w:rsidRPr="001674C5">
        <w:rPr>
          <w:rFonts w:ascii="PT Astra Serif" w:hAnsi="PT Astra Serif"/>
          <w:i/>
          <w:szCs w:val="26"/>
          <w:u w:val="single"/>
          <w:lang w:val="en-US"/>
        </w:rPr>
        <w:t> </w:t>
      </w:r>
      <w:r w:rsidRPr="001674C5">
        <w:rPr>
          <w:rFonts w:ascii="PT Astra Serif" w:hAnsi="PT Astra Serif"/>
          <w:i/>
          <w:szCs w:val="26"/>
          <w:u w:val="single"/>
        </w:rPr>
        <w:t>По выполнению мероприятий</w:t>
      </w:r>
      <w:r w:rsidR="00BF644D" w:rsidRPr="001674C5">
        <w:rPr>
          <w:rFonts w:ascii="PT Astra Serif" w:hAnsi="PT Astra Serif"/>
          <w:i/>
          <w:szCs w:val="26"/>
          <w:u w:val="single"/>
        </w:rPr>
        <w:t xml:space="preserve"> </w:t>
      </w:r>
      <w:r w:rsidR="0026573A">
        <w:rPr>
          <w:rFonts w:ascii="PT Astra Serif" w:hAnsi="PT Astra Serif"/>
          <w:i/>
          <w:szCs w:val="26"/>
          <w:u w:val="single"/>
        </w:rPr>
        <w:t>кадрового</w:t>
      </w:r>
      <w:r w:rsidR="00BF644D" w:rsidRPr="001674C5">
        <w:rPr>
          <w:rFonts w:ascii="PT Astra Serif" w:hAnsi="PT Astra Serif"/>
          <w:i/>
          <w:szCs w:val="26"/>
          <w:u w:val="single"/>
        </w:rPr>
        <w:t xml:space="preserve"> обеспечения</w:t>
      </w:r>
      <w:r w:rsidRPr="001674C5">
        <w:rPr>
          <w:rFonts w:ascii="PT Astra Serif" w:hAnsi="PT Astra Serif"/>
          <w:i/>
          <w:szCs w:val="26"/>
          <w:u w:val="single"/>
        </w:rPr>
        <w:t xml:space="preserve"> </w:t>
      </w:r>
      <w:r w:rsidR="0026573A">
        <w:rPr>
          <w:rFonts w:ascii="PT Astra Serif" w:hAnsi="PT Astra Serif"/>
          <w:i/>
          <w:szCs w:val="26"/>
          <w:u w:val="single"/>
        </w:rPr>
        <w:t>в Инспекции</w:t>
      </w:r>
      <w:r w:rsidRPr="001674C5">
        <w:rPr>
          <w:rFonts w:ascii="PT Astra Serif" w:hAnsi="PT Astra Serif"/>
          <w:i/>
          <w:szCs w:val="26"/>
          <w:u w:val="single"/>
        </w:rPr>
        <w:t>;</w:t>
      </w:r>
    </w:p>
    <w:p w14:paraId="5808C210" w14:textId="77777777" w:rsidR="00BF644D" w:rsidRPr="001674C5" w:rsidRDefault="00BF644D" w:rsidP="0026573A">
      <w:pPr>
        <w:spacing w:after="1" w:line="260" w:lineRule="atLeast"/>
        <w:jc w:val="both"/>
        <w:rPr>
          <w:rFonts w:ascii="PT Astra Serif" w:hAnsi="PT Astra Serif"/>
          <w:u w:val="single"/>
        </w:rPr>
      </w:pPr>
      <w:proofErr w:type="gramStart"/>
      <w:r w:rsidRPr="001674C5">
        <w:rPr>
          <w:rFonts w:ascii="PT Astra Serif" w:hAnsi="PT Astra Serif"/>
          <w:i/>
          <w:u w:val="single"/>
        </w:rPr>
        <w:t>2:По</w:t>
      </w:r>
      <w:proofErr w:type="gramEnd"/>
      <w:r w:rsidRPr="001674C5">
        <w:rPr>
          <w:rFonts w:ascii="PT Astra Serif" w:hAnsi="PT Astra Serif"/>
          <w:i/>
          <w:u w:val="single"/>
        </w:rPr>
        <w:t xml:space="preserve"> организационному обеспечению кадровой службы Инспекции:</w:t>
      </w:r>
    </w:p>
    <w:p w14:paraId="6309B8AD" w14:textId="77777777" w:rsidR="00BF644D" w:rsidRPr="001674C5" w:rsidRDefault="00BF644D" w:rsidP="0026573A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1674C5">
        <w:rPr>
          <w:rFonts w:ascii="PT Astra Serif" w:hAnsi="PT Astra Serif"/>
          <w:i/>
          <w:u w:val="single"/>
        </w:rPr>
        <w:t>- взаимодействовать по вопросам, относящимся к компетенции кадровой службы Инспекции</w:t>
      </w:r>
      <w:r w:rsidR="000866F7" w:rsidRPr="001674C5">
        <w:rPr>
          <w:rFonts w:ascii="PT Astra Serif" w:hAnsi="PT Astra Serif"/>
          <w:i/>
          <w:u w:val="single"/>
        </w:rPr>
        <w:t xml:space="preserve"> с</w:t>
      </w:r>
      <w:r w:rsidRPr="001674C5">
        <w:rPr>
          <w:rFonts w:ascii="PT Astra Serif" w:hAnsi="PT Astra Serif"/>
          <w:i/>
          <w:u w:val="single"/>
        </w:rPr>
        <w:t xml:space="preserve"> государственными и муниципальными органами, а также другими организациями;</w:t>
      </w:r>
    </w:p>
    <w:p w14:paraId="06FEAF06" w14:textId="77777777" w:rsidR="00BF644D" w:rsidRPr="001674C5" w:rsidRDefault="00BF644D" w:rsidP="0026573A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1674C5">
        <w:rPr>
          <w:rFonts w:ascii="PT Astra Serif" w:hAnsi="PT Astra Serif"/>
          <w:i/>
          <w:u w:val="single"/>
        </w:rPr>
        <w:t>- требовать от всех структурных подразделений</w:t>
      </w:r>
      <w:r w:rsidR="000866F7" w:rsidRPr="001674C5">
        <w:rPr>
          <w:rFonts w:ascii="PT Astra Serif" w:hAnsi="PT Astra Serif"/>
          <w:i/>
          <w:u w:val="single"/>
        </w:rPr>
        <w:t>, гражданских служащих, работников Инспекции</w:t>
      </w:r>
      <w:r w:rsidRPr="001674C5">
        <w:rPr>
          <w:rFonts w:ascii="PT Astra Serif" w:hAnsi="PT Astra Serif"/>
          <w:i/>
          <w:u w:val="single"/>
        </w:rPr>
        <w:t xml:space="preserve"> материалы и сведения, необходимые для выполнен</w:t>
      </w:r>
      <w:r w:rsidR="000866F7" w:rsidRPr="001674C5">
        <w:rPr>
          <w:rFonts w:ascii="PT Astra Serif" w:hAnsi="PT Astra Serif"/>
          <w:i/>
          <w:u w:val="single"/>
        </w:rPr>
        <w:t>ия функций, возложенных на кадровую службу Инспекции</w:t>
      </w:r>
      <w:r w:rsidRPr="001674C5">
        <w:rPr>
          <w:rFonts w:ascii="PT Astra Serif" w:hAnsi="PT Astra Serif"/>
          <w:i/>
          <w:u w:val="single"/>
        </w:rPr>
        <w:t>;</w:t>
      </w:r>
    </w:p>
    <w:p w14:paraId="738D3B6A" w14:textId="77777777" w:rsidR="00BF644D" w:rsidRPr="001674C5" w:rsidRDefault="00BF644D" w:rsidP="0026573A">
      <w:pPr>
        <w:spacing w:after="1" w:line="260" w:lineRule="atLeast"/>
        <w:jc w:val="both"/>
        <w:rPr>
          <w:rFonts w:ascii="PT Astra Serif" w:hAnsi="PT Astra Serif"/>
          <w:u w:val="single"/>
        </w:rPr>
      </w:pPr>
      <w:r w:rsidRPr="001674C5">
        <w:rPr>
          <w:rFonts w:ascii="PT Astra Serif" w:hAnsi="PT Astra Serif"/>
          <w:i/>
          <w:u w:val="single"/>
        </w:rPr>
        <w:t>- контролировать соблюдение трудовог</w:t>
      </w:r>
      <w:r w:rsidR="000866F7" w:rsidRPr="001674C5">
        <w:rPr>
          <w:rFonts w:ascii="PT Astra Serif" w:hAnsi="PT Astra Serif"/>
          <w:i/>
          <w:u w:val="single"/>
        </w:rPr>
        <w:t>о законодательства, законодательства о гражданской службе в Инспекции</w:t>
      </w:r>
      <w:r w:rsidRPr="001674C5">
        <w:rPr>
          <w:rFonts w:ascii="PT Astra Serif" w:hAnsi="PT Astra Serif"/>
          <w:i/>
          <w:u w:val="single"/>
        </w:rPr>
        <w:t>, а также давать разъяснения по применению норм Трудового коде</w:t>
      </w:r>
      <w:r w:rsidR="000866F7" w:rsidRPr="001674C5">
        <w:rPr>
          <w:rFonts w:ascii="PT Astra Serif" w:hAnsi="PT Astra Serif"/>
          <w:i/>
          <w:u w:val="single"/>
        </w:rPr>
        <w:t>кса РФ, о нормах законодательства о гражданской службе и противодействия коррупции</w:t>
      </w:r>
      <w:r w:rsidRPr="001674C5">
        <w:rPr>
          <w:rFonts w:ascii="PT Astra Serif" w:hAnsi="PT Astra Serif"/>
          <w:i/>
          <w:u w:val="single"/>
        </w:rPr>
        <w:t>;</w:t>
      </w:r>
    </w:p>
    <w:p w14:paraId="0C2D413B" w14:textId="77777777" w:rsidR="001D1F0C" w:rsidRPr="001674C5" w:rsidRDefault="009379E6" w:rsidP="0026573A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Вправе принимать решения</w:t>
      </w:r>
      <w:r w:rsidR="001D1F0C" w:rsidRPr="001674C5">
        <w:rPr>
          <w:rFonts w:ascii="PT Astra Serif" w:hAnsi="PT Astra Serif"/>
          <w:szCs w:val="26"/>
        </w:rPr>
        <w:t>:</w:t>
      </w:r>
    </w:p>
    <w:p w14:paraId="3F2C2151" w14:textId="77777777" w:rsidR="00CC1DE3" w:rsidRPr="001674C5" w:rsidRDefault="00CC1DE3" w:rsidP="00CC1DE3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1. </w:t>
      </w:r>
      <w:r w:rsidR="00F15DE3" w:rsidRPr="001674C5">
        <w:rPr>
          <w:rFonts w:ascii="PT Astra Serif" w:hAnsi="PT Astra Serif"/>
          <w:i/>
          <w:szCs w:val="26"/>
          <w:u w:val="single"/>
        </w:rPr>
        <w:t>По контролю</w:t>
      </w:r>
      <w:r w:rsidRPr="001674C5">
        <w:rPr>
          <w:rFonts w:ascii="PT Astra Serif" w:hAnsi="PT Astra Serif"/>
          <w:i/>
          <w:szCs w:val="26"/>
          <w:u w:val="single"/>
        </w:rPr>
        <w:t xml:space="preserve"> за своевременным и качественным испо</w:t>
      </w:r>
      <w:r w:rsidR="000866F7" w:rsidRPr="001674C5">
        <w:rPr>
          <w:rFonts w:ascii="PT Astra Serif" w:hAnsi="PT Astra Serif"/>
          <w:i/>
          <w:szCs w:val="26"/>
          <w:u w:val="single"/>
        </w:rPr>
        <w:t>лнением правовых актов</w:t>
      </w:r>
      <w:r w:rsidR="00BF39F8" w:rsidRPr="001674C5">
        <w:rPr>
          <w:rFonts w:ascii="PT Astra Serif" w:hAnsi="PT Astra Serif"/>
          <w:i/>
          <w:szCs w:val="26"/>
          <w:u w:val="single"/>
        </w:rPr>
        <w:t xml:space="preserve"> Инспекции</w:t>
      </w:r>
      <w:r w:rsidR="000866F7" w:rsidRPr="001674C5">
        <w:rPr>
          <w:rFonts w:ascii="PT Astra Serif" w:hAnsi="PT Astra Serif"/>
          <w:i/>
          <w:szCs w:val="26"/>
          <w:u w:val="single"/>
        </w:rPr>
        <w:t xml:space="preserve"> по вопросам гражданской службы, противодействия коррупции, трудового законодательства</w:t>
      </w:r>
      <w:r w:rsidRPr="001674C5">
        <w:rPr>
          <w:rFonts w:ascii="PT Astra Serif" w:hAnsi="PT Astra Serif"/>
          <w:i/>
          <w:szCs w:val="26"/>
          <w:u w:val="single"/>
        </w:rPr>
        <w:t>.</w:t>
      </w:r>
    </w:p>
    <w:p w14:paraId="1B06F2B3" w14:textId="77777777" w:rsidR="00CC1DE3" w:rsidRPr="001674C5" w:rsidRDefault="00CC1DE3" w:rsidP="00CC1DE3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2. </w:t>
      </w:r>
      <w:r w:rsidR="00BF39F8" w:rsidRPr="001674C5">
        <w:rPr>
          <w:rFonts w:ascii="PT Astra Serif" w:hAnsi="PT Astra Serif"/>
          <w:i/>
          <w:szCs w:val="26"/>
          <w:u w:val="single"/>
        </w:rPr>
        <w:t xml:space="preserve"> Н</w:t>
      </w:r>
      <w:r w:rsidR="00AA16BD" w:rsidRPr="001674C5">
        <w:rPr>
          <w:rFonts w:ascii="PT Astra Serif" w:hAnsi="PT Astra Serif"/>
          <w:i/>
          <w:szCs w:val="26"/>
          <w:u w:val="single"/>
        </w:rPr>
        <w:t>аправляет</w:t>
      </w:r>
      <w:r w:rsidR="00305A6D" w:rsidRPr="001674C5">
        <w:rPr>
          <w:rFonts w:ascii="PT Astra Serif" w:hAnsi="PT Astra Serif"/>
          <w:i/>
          <w:szCs w:val="26"/>
          <w:u w:val="single"/>
        </w:rPr>
        <w:t xml:space="preserve"> в установленном законодательством порядке</w:t>
      </w:r>
      <w:r w:rsidR="00AA16BD" w:rsidRPr="001674C5">
        <w:rPr>
          <w:rFonts w:ascii="PT Astra Serif" w:hAnsi="PT Astra Serif"/>
          <w:i/>
          <w:szCs w:val="26"/>
          <w:u w:val="single"/>
        </w:rPr>
        <w:t xml:space="preserve"> запросы</w:t>
      </w:r>
      <w:r w:rsidRPr="001674C5">
        <w:rPr>
          <w:rFonts w:ascii="PT Astra Serif" w:hAnsi="PT Astra Serif"/>
          <w:i/>
          <w:szCs w:val="26"/>
          <w:u w:val="single"/>
        </w:rPr>
        <w:t xml:space="preserve"> в территориальные органы федеральных органов государственной власти, органы исполнительной власти Томской области, структурные подразделения Администрации Томской области, органы местного самоуправления, организации по вопросам, входящим в ком</w:t>
      </w:r>
      <w:r w:rsidR="002B7C01" w:rsidRPr="001674C5">
        <w:rPr>
          <w:rFonts w:ascii="PT Astra Serif" w:hAnsi="PT Astra Serif"/>
          <w:i/>
          <w:szCs w:val="26"/>
          <w:u w:val="single"/>
        </w:rPr>
        <w:t>петенцию Инспекцию</w:t>
      </w:r>
      <w:r w:rsidRPr="001674C5">
        <w:rPr>
          <w:rFonts w:ascii="PT Astra Serif" w:hAnsi="PT Astra Serif"/>
          <w:i/>
          <w:szCs w:val="26"/>
          <w:u w:val="single"/>
        </w:rPr>
        <w:t>.</w:t>
      </w:r>
    </w:p>
    <w:p w14:paraId="7499816F" w14:textId="12256CB6" w:rsidR="00CC1DE3" w:rsidRDefault="00CC1DE3" w:rsidP="00CC1DE3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3. </w:t>
      </w:r>
      <w:r w:rsidR="00AA16BD" w:rsidRPr="001674C5">
        <w:rPr>
          <w:rFonts w:ascii="PT Astra Serif" w:hAnsi="PT Astra Serif"/>
          <w:i/>
          <w:szCs w:val="26"/>
          <w:u w:val="single"/>
        </w:rPr>
        <w:t>Подготовка предложений</w:t>
      </w:r>
      <w:r w:rsidR="000866F7" w:rsidRPr="001674C5">
        <w:rPr>
          <w:rFonts w:ascii="PT Astra Serif" w:hAnsi="PT Astra Serif"/>
          <w:i/>
          <w:szCs w:val="26"/>
          <w:u w:val="single"/>
        </w:rPr>
        <w:t xml:space="preserve"> заместителю начальника Инспекции,</w:t>
      </w:r>
      <w:r w:rsidR="00AA16BD" w:rsidRPr="001674C5">
        <w:rPr>
          <w:rFonts w:ascii="PT Astra Serif" w:hAnsi="PT Astra Serif"/>
          <w:i/>
          <w:szCs w:val="26"/>
          <w:u w:val="single"/>
        </w:rPr>
        <w:t xml:space="preserve"> начальнику Инспекции</w:t>
      </w:r>
      <w:r w:rsidRPr="001674C5">
        <w:rPr>
          <w:rFonts w:ascii="PT Astra Serif" w:hAnsi="PT Astra Serif"/>
          <w:i/>
          <w:szCs w:val="26"/>
          <w:u w:val="single"/>
        </w:rPr>
        <w:t xml:space="preserve"> по вопросам, вхо</w:t>
      </w:r>
      <w:r w:rsidR="002B7C01" w:rsidRPr="001674C5">
        <w:rPr>
          <w:rFonts w:ascii="PT Astra Serif" w:hAnsi="PT Astra Serif"/>
          <w:i/>
          <w:szCs w:val="26"/>
          <w:u w:val="single"/>
        </w:rPr>
        <w:t>дящим в компетенцию Инспекцию</w:t>
      </w:r>
      <w:r w:rsidRPr="001674C5">
        <w:rPr>
          <w:rFonts w:ascii="PT Astra Serif" w:hAnsi="PT Astra Serif"/>
          <w:i/>
          <w:szCs w:val="26"/>
          <w:u w:val="single"/>
        </w:rPr>
        <w:t>.</w:t>
      </w:r>
    </w:p>
    <w:p w14:paraId="40C835F8" w14:textId="77777777" w:rsidR="008474E4" w:rsidRPr="001674C5" w:rsidRDefault="008474E4" w:rsidP="00CC1DE3">
      <w:pPr>
        <w:jc w:val="both"/>
        <w:rPr>
          <w:rFonts w:ascii="PT Astra Serif" w:hAnsi="PT Astra Serif"/>
          <w:i/>
          <w:szCs w:val="26"/>
          <w:u w:val="single"/>
        </w:rPr>
      </w:pPr>
    </w:p>
    <w:p w14:paraId="4007794F" w14:textId="788EF082" w:rsidR="009379E6" w:rsidRPr="001674C5" w:rsidRDefault="005818EA" w:rsidP="005818EA">
      <w:pPr>
        <w:ind w:firstLine="0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4. </w:t>
      </w:r>
      <w:r w:rsidR="009379E6" w:rsidRPr="001674C5">
        <w:rPr>
          <w:rFonts w:ascii="PT Astra Serif" w:hAnsi="PT Astra Serif"/>
          <w:b/>
          <w:szCs w:val="26"/>
        </w:rPr>
        <w:t>Перечень государственных услуг,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 xml:space="preserve">оказываемых гражданам </w:t>
      </w:r>
      <w:r w:rsidR="00242FAE" w:rsidRPr="001674C5">
        <w:rPr>
          <w:rFonts w:ascii="PT Astra Serif" w:hAnsi="PT Astra Serif"/>
          <w:b/>
          <w:szCs w:val="26"/>
        </w:rPr>
        <w:br/>
      </w:r>
      <w:r w:rsidR="009379E6" w:rsidRPr="001674C5">
        <w:rPr>
          <w:rFonts w:ascii="PT Astra Serif" w:hAnsi="PT Astra Serif"/>
          <w:b/>
          <w:szCs w:val="26"/>
        </w:rPr>
        <w:t>и организациям в соответствии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 xml:space="preserve">с административным регламентом </w:t>
      </w:r>
      <w:r w:rsidR="00242FAE" w:rsidRPr="001674C5">
        <w:rPr>
          <w:rFonts w:ascii="PT Astra Serif" w:hAnsi="PT Astra Serif"/>
          <w:b/>
          <w:szCs w:val="26"/>
        </w:rPr>
        <w:br/>
      </w:r>
      <w:r w:rsidR="009379E6" w:rsidRPr="001674C5">
        <w:rPr>
          <w:rFonts w:ascii="PT Astra Serif" w:hAnsi="PT Astra Serif"/>
          <w:b/>
          <w:szCs w:val="26"/>
        </w:rPr>
        <w:t>органа государственной власти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>Томской области</w:t>
      </w:r>
    </w:p>
    <w:p w14:paraId="79C59A72" w14:textId="77777777" w:rsidR="000073BA" w:rsidRPr="001674C5" w:rsidRDefault="000073BA" w:rsidP="000073BA">
      <w:pPr>
        <w:ind w:left="720" w:firstLine="0"/>
        <w:rPr>
          <w:rFonts w:ascii="PT Astra Serif" w:hAnsi="PT Astra Serif"/>
          <w:b/>
          <w:szCs w:val="26"/>
        </w:rPr>
      </w:pPr>
    </w:p>
    <w:p w14:paraId="2CC303F2" w14:textId="780A8348" w:rsidR="000405FB" w:rsidRPr="001674C5" w:rsidRDefault="0026573A" w:rsidP="000405FB">
      <w:pPr>
        <w:ind w:firstLine="708"/>
        <w:jc w:val="both"/>
        <w:rPr>
          <w:rFonts w:ascii="PT Astra Serif" w:hAnsi="PT Astra Serif"/>
          <w:i/>
          <w:szCs w:val="26"/>
          <w:u w:val="single"/>
        </w:rPr>
      </w:pPr>
      <w:r>
        <w:rPr>
          <w:rFonts w:ascii="PT Astra Serif" w:hAnsi="PT Astra Serif"/>
          <w:i/>
          <w:szCs w:val="26"/>
          <w:u w:val="single"/>
        </w:rPr>
        <w:t>На г</w:t>
      </w:r>
      <w:r w:rsidR="00BF39F8" w:rsidRPr="001674C5">
        <w:rPr>
          <w:rFonts w:ascii="PT Astra Serif" w:hAnsi="PT Astra Serif"/>
          <w:i/>
          <w:szCs w:val="26"/>
          <w:u w:val="single"/>
        </w:rPr>
        <w:t>ражданск</w:t>
      </w:r>
      <w:r>
        <w:rPr>
          <w:rFonts w:ascii="PT Astra Serif" w:hAnsi="PT Astra Serif"/>
          <w:i/>
          <w:szCs w:val="26"/>
          <w:u w:val="single"/>
        </w:rPr>
        <w:t>ого</w:t>
      </w:r>
      <w:r w:rsidR="00BF39F8" w:rsidRPr="001674C5">
        <w:rPr>
          <w:rFonts w:ascii="PT Astra Serif" w:hAnsi="PT Astra Serif"/>
          <w:i/>
          <w:szCs w:val="26"/>
          <w:u w:val="single"/>
        </w:rPr>
        <w:t xml:space="preserve"> </w:t>
      </w:r>
      <w:r w:rsidR="000866F7" w:rsidRPr="001674C5">
        <w:rPr>
          <w:rFonts w:ascii="PT Astra Serif" w:hAnsi="PT Astra Serif"/>
          <w:i/>
          <w:szCs w:val="26"/>
          <w:u w:val="single"/>
        </w:rPr>
        <w:t>служащ</w:t>
      </w:r>
      <w:r>
        <w:rPr>
          <w:rFonts w:ascii="PT Astra Serif" w:hAnsi="PT Astra Serif"/>
          <w:i/>
          <w:szCs w:val="26"/>
          <w:u w:val="single"/>
        </w:rPr>
        <w:t>его</w:t>
      </w:r>
      <w:r w:rsidR="00BF39F8" w:rsidRPr="001674C5">
        <w:rPr>
          <w:rFonts w:ascii="PT Astra Serif" w:hAnsi="PT Astra Serif"/>
          <w:i/>
          <w:szCs w:val="26"/>
          <w:u w:val="single"/>
        </w:rPr>
        <w:t xml:space="preserve"> </w:t>
      </w:r>
      <w:r>
        <w:rPr>
          <w:rFonts w:ascii="PT Astra Serif" w:hAnsi="PT Astra Serif"/>
          <w:i/>
          <w:szCs w:val="26"/>
          <w:u w:val="single"/>
        </w:rPr>
        <w:t xml:space="preserve">на основании правовых актов Инспекции могут быть </w:t>
      </w:r>
      <w:r w:rsidR="005818EA">
        <w:rPr>
          <w:rFonts w:ascii="PT Astra Serif" w:hAnsi="PT Astra Serif"/>
          <w:i/>
          <w:szCs w:val="26"/>
          <w:u w:val="single"/>
        </w:rPr>
        <w:t xml:space="preserve">возложены обязанности по предоставлению </w:t>
      </w:r>
      <w:r w:rsidR="000405FB" w:rsidRPr="001674C5">
        <w:rPr>
          <w:rFonts w:ascii="PT Astra Serif" w:hAnsi="PT Astra Serif"/>
          <w:i/>
          <w:szCs w:val="26"/>
          <w:u w:val="single"/>
        </w:rPr>
        <w:t xml:space="preserve">в соответствии с </w:t>
      </w:r>
      <w:r w:rsidR="005818EA" w:rsidRPr="001674C5">
        <w:rPr>
          <w:rFonts w:ascii="PT Astra Serif" w:hAnsi="PT Astra Serif"/>
          <w:i/>
          <w:szCs w:val="26"/>
          <w:u w:val="single"/>
        </w:rPr>
        <w:t>утвержденным</w:t>
      </w:r>
      <w:r w:rsidR="005818EA">
        <w:rPr>
          <w:rFonts w:ascii="PT Astra Serif" w:hAnsi="PT Astra Serif"/>
          <w:i/>
          <w:szCs w:val="26"/>
          <w:u w:val="single"/>
        </w:rPr>
        <w:t>и</w:t>
      </w:r>
      <w:r w:rsidR="005818EA" w:rsidRPr="001674C5">
        <w:rPr>
          <w:rFonts w:ascii="PT Astra Serif" w:hAnsi="PT Astra Serif"/>
          <w:i/>
          <w:szCs w:val="26"/>
          <w:u w:val="single"/>
        </w:rPr>
        <w:t xml:space="preserve"> в </w:t>
      </w:r>
      <w:r w:rsidR="005818EA" w:rsidRPr="001674C5">
        <w:rPr>
          <w:rFonts w:ascii="PT Astra Serif" w:hAnsi="PT Astra Serif"/>
          <w:i/>
          <w:szCs w:val="26"/>
          <w:u w:val="single"/>
        </w:rPr>
        <w:lastRenderedPageBreak/>
        <w:t xml:space="preserve">установленном порядке </w:t>
      </w:r>
      <w:r w:rsidR="000405FB" w:rsidRPr="001674C5">
        <w:rPr>
          <w:rFonts w:ascii="PT Astra Serif" w:hAnsi="PT Astra Serif"/>
          <w:i/>
          <w:szCs w:val="26"/>
          <w:u w:val="single"/>
        </w:rPr>
        <w:t xml:space="preserve">Административными регламентами </w:t>
      </w:r>
      <w:r w:rsidR="005818EA">
        <w:rPr>
          <w:rFonts w:ascii="PT Astra Serif" w:hAnsi="PT Astra Serif"/>
          <w:i/>
          <w:szCs w:val="26"/>
          <w:u w:val="single"/>
        </w:rPr>
        <w:t>следующих</w:t>
      </w:r>
      <w:r w:rsidR="000405FB" w:rsidRPr="001674C5">
        <w:rPr>
          <w:rFonts w:ascii="PT Astra Serif" w:hAnsi="PT Astra Serif"/>
          <w:i/>
          <w:szCs w:val="26"/>
          <w:u w:val="single"/>
        </w:rPr>
        <w:t xml:space="preserve"> государственных услуг:</w:t>
      </w:r>
    </w:p>
    <w:p w14:paraId="05F275EA" w14:textId="77777777" w:rsidR="005818EA" w:rsidRDefault="005B144F">
      <w:pPr>
        <w:spacing w:after="1" w:line="260" w:lineRule="atLeast"/>
        <w:ind w:firstLine="540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8474E4">
        <w:rPr>
          <w:rFonts w:ascii="PT Astra Serif" w:hAnsi="PT Astra Serif"/>
          <w:i/>
          <w:u w:val="single"/>
        </w:rPr>
        <w:t xml:space="preserve"> </w:t>
      </w:r>
      <w:r w:rsidR="005818EA">
        <w:rPr>
          <w:rFonts w:ascii="PT Astra Serif" w:hAnsi="PT Astra Serif"/>
          <w:i/>
          <w:u w:val="single"/>
        </w:rPr>
        <w:t xml:space="preserve">государственная </w:t>
      </w:r>
      <w:r w:rsidR="0080440D" w:rsidRPr="001674C5">
        <w:rPr>
          <w:rFonts w:ascii="PT Astra Serif" w:hAnsi="PT Astra Serif"/>
          <w:i/>
          <w:u w:val="single"/>
        </w:rPr>
        <w:t>регистрация</w:t>
      </w:r>
      <w:r w:rsidRPr="001674C5">
        <w:rPr>
          <w:rFonts w:ascii="PT Astra Serif" w:hAnsi="PT Astra Serif"/>
          <w:i/>
          <w:u w:val="single"/>
        </w:rPr>
        <w:t xml:space="preserve"> </w:t>
      </w:r>
      <w:r w:rsidR="005818EA">
        <w:rPr>
          <w:rFonts w:ascii="PT Astra Serif" w:hAnsi="PT Astra Serif"/>
          <w:i/>
          <w:u w:val="single"/>
        </w:rPr>
        <w:t>самоходных машин и других видов техники;</w:t>
      </w:r>
    </w:p>
    <w:p w14:paraId="7E1B4B87" w14:textId="5684892D" w:rsidR="005B144F" w:rsidRPr="001674C5" w:rsidRDefault="005B144F">
      <w:pPr>
        <w:spacing w:after="1" w:line="260" w:lineRule="atLeast"/>
        <w:ind w:firstLine="540"/>
        <w:jc w:val="both"/>
        <w:rPr>
          <w:rFonts w:ascii="PT Astra Serif" w:hAnsi="PT Astra Serif"/>
          <w:i/>
          <w:u w:val="single"/>
        </w:rPr>
      </w:pPr>
      <w:r w:rsidRPr="001674C5">
        <w:rPr>
          <w:rFonts w:ascii="PT Astra Serif" w:hAnsi="PT Astra Serif"/>
          <w:i/>
          <w:u w:val="single"/>
        </w:rPr>
        <w:t>-</w:t>
      </w:r>
      <w:r w:rsidR="008474E4">
        <w:rPr>
          <w:rFonts w:ascii="PT Astra Serif" w:hAnsi="PT Astra Serif"/>
          <w:i/>
          <w:u w:val="single"/>
        </w:rPr>
        <w:t xml:space="preserve"> </w:t>
      </w:r>
      <w:r w:rsidR="0072456A" w:rsidRPr="001674C5">
        <w:rPr>
          <w:rFonts w:ascii="PT Astra Serif" w:hAnsi="PT Astra Serif"/>
          <w:i/>
          <w:u w:val="single"/>
        </w:rPr>
        <w:t>выдача</w:t>
      </w:r>
      <w:r w:rsidRPr="001674C5">
        <w:rPr>
          <w:rFonts w:ascii="PT Astra Serif" w:hAnsi="PT Astra Serif"/>
          <w:i/>
          <w:u w:val="single"/>
        </w:rPr>
        <w:t xml:space="preserve"> удостоверений тракториста-машиниста (тракториста);</w:t>
      </w:r>
    </w:p>
    <w:p w14:paraId="0494EA9B" w14:textId="77777777" w:rsidR="000405FB" w:rsidRPr="001674C5" w:rsidRDefault="000405FB" w:rsidP="000405FB">
      <w:pPr>
        <w:ind w:firstLine="708"/>
        <w:jc w:val="both"/>
        <w:rPr>
          <w:rFonts w:ascii="PT Astra Serif" w:hAnsi="PT Astra Serif"/>
          <w:szCs w:val="26"/>
        </w:rPr>
      </w:pPr>
    </w:p>
    <w:p w14:paraId="5FF8E4FE" w14:textId="77777777" w:rsidR="009379E6" w:rsidRPr="001674C5" w:rsidRDefault="009379E6" w:rsidP="00242FAE">
      <w:pPr>
        <w:ind w:firstLine="0"/>
        <w:jc w:val="center"/>
        <w:rPr>
          <w:rFonts w:ascii="PT Astra Serif" w:hAnsi="PT Astra Serif"/>
          <w:b/>
          <w:szCs w:val="26"/>
        </w:rPr>
      </w:pPr>
      <w:r w:rsidRPr="001674C5">
        <w:rPr>
          <w:rFonts w:ascii="PT Astra Serif" w:hAnsi="PT Astra Serif"/>
          <w:b/>
          <w:szCs w:val="26"/>
        </w:rPr>
        <w:t xml:space="preserve">5. Сроки и процедуры подготовки, рассмотрения проектов управленческих </w:t>
      </w:r>
      <w:r w:rsidR="00242FAE" w:rsidRPr="001674C5">
        <w:rPr>
          <w:rFonts w:ascii="PT Astra Serif" w:hAnsi="PT Astra Serif"/>
          <w:b/>
          <w:szCs w:val="26"/>
        </w:rPr>
        <w:br/>
      </w:r>
      <w:r w:rsidRPr="001674C5">
        <w:rPr>
          <w:rFonts w:ascii="PT Astra Serif" w:hAnsi="PT Astra Serif"/>
          <w:b/>
          <w:szCs w:val="26"/>
        </w:rPr>
        <w:t>и иных решений, порядок согласования и принятия данных решений</w:t>
      </w:r>
    </w:p>
    <w:p w14:paraId="6A75D650" w14:textId="77777777" w:rsidR="000073BA" w:rsidRPr="001674C5" w:rsidRDefault="000073BA" w:rsidP="00242FAE">
      <w:pPr>
        <w:ind w:firstLine="0"/>
        <w:jc w:val="center"/>
        <w:rPr>
          <w:rFonts w:ascii="PT Astra Serif" w:hAnsi="PT Astra Serif"/>
          <w:szCs w:val="26"/>
        </w:rPr>
      </w:pPr>
    </w:p>
    <w:p w14:paraId="45ABA66F" w14:textId="77777777" w:rsidR="000073BA" w:rsidRPr="001674C5" w:rsidRDefault="000073BA" w:rsidP="00FF0CBA">
      <w:pPr>
        <w:ind w:firstLine="708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 w:rsidR="00BF39F8" w:rsidRPr="001674C5">
        <w:rPr>
          <w:rFonts w:ascii="PT Astra Serif" w:hAnsi="PT Astra Serif"/>
          <w:i/>
          <w:szCs w:val="26"/>
          <w:u w:val="single"/>
        </w:rPr>
        <w:t xml:space="preserve">гражданским служащим </w:t>
      </w:r>
      <w:r w:rsidR="005B144F" w:rsidRPr="001674C5">
        <w:rPr>
          <w:rFonts w:ascii="PT Astra Serif" w:hAnsi="PT Astra Serif"/>
          <w:i/>
          <w:szCs w:val="26"/>
          <w:u w:val="single"/>
        </w:rPr>
        <w:t>Инспекции</w:t>
      </w:r>
      <w:r w:rsidRPr="001674C5">
        <w:rPr>
          <w:rFonts w:ascii="PT Astra Serif" w:hAnsi="PT Astra Serif"/>
          <w:i/>
          <w:szCs w:val="26"/>
          <w:u w:val="single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 </w:t>
      </w:r>
    </w:p>
    <w:p w14:paraId="651CD553" w14:textId="77777777" w:rsidR="009379E6" w:rsidRPr="001674C5" w:rsidRDefault="009379E6" w:rsidP="00DA1E09">
      <w:pPr>
        <w:ind w:firstLine="567"/>
        <w:jc w:val="both"/>
        <w:rPr>
          <w:rFonts w:ascii="PT Astra Serif" w:hAnsi="PT Astra Serif"/>
          <w:szCs w:val="26"/>
        </w:rPr>
      </w:pPr>
    </w:p>
    <w:p w14:paraId="1E30CBAA" w14:textId="18C7C48F" w:rsidR="009379E6" w:rsidRPr="001674C5" w:rsidRDefault="005818EA" w:rsidP="005818EA">
      <w:pPr>
        <w:ind w:firstLine="0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6. </w:t>
      </w:r>
      <w:r w:rsidR="009379E6" w:rsidRPr="001674C5">
        <w:rPr>
          <w:rFonts w:ascii="PT Astra Serif" w:hAnsi="PT Astra Serif"/>
          <w:b/>
          <w:szCs w:val="26"/>
        </w:rPr>
        <w:t>Порядок служебного взаимодействия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 xml:space="preserve">государственного гражданского </w:t>
      </w:r>
      <w:r w:rsidR="00242FAE" w:rsidRPr="001674C5">
        <w:rPr>
          <w:rFonts w:ascii="PT Astra Serif" w:hAnsi="PT Astra Serif"/>
          <w:b/>
          <w:szCs w:val="26"/>
        </w:rPr>
        <w:br/>
      </w:r>
      <w:r w:rsidR="009379E6" w:rsidRPr="001674C5">
        <w:rPr>
          <w:rFonts w:ascii="PT Astra Serif" w:hAnsi="PT Astra Serif"/>
          <w:b/>
          <w:szCs w:val="26"/>
        </w:rPr>
        <w:t>служащего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>в связи с исполнением им должностных обязанностей</w:t>
      </w:r>
    </w:p>
    <w:p w14:paraId="5101EB8F" w14:textId="77777777" w:rsidR="000073BA" w:rsidRPr="001674C5" w:rsidRDefault="000073BA" w:rsidP="000073BA">
      <w:pPr>
        <w:ind w:left="1080" w:firstLine="0"/>
        <w:rPr>
          <w:rFonts w:ascii="PT Astra Serif" w:hAnsi="PT Astra Serif"/>
          <w:b/>
          <w:szCs w:val="26"/>
        </w:rPr>
      </w:pPr>
    </w:p>
    <w:p w14:paraId="51B6ACA2" w14:textId="77777777" w:rsidR="001D1F0C" w:rsidRPr="001674C5" w:rsidRDefault="009379E6" w:rsidP="00242FAE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6.1.</w:t>
      </w:r>
      <w:r w:rsidR="00242FAE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 xml:space="preserve">Порядок служебного взаимодействия государственного гражданского служащего с </w:t>
      </w:r>
      <w:r w:rsidR="00937804" w:rsidRPr="001674C5">
        <w:rPr>
          <w:rFonts w:ascii="PT Astra Serif" w:hAnsi="PT Astra Serif"/>
          <w:szCs w:val="26"/>
        </w:rPr>
        <w:t xml:space="preserve">государственными </w:t>
      </w:r>
      <w:r w:rsidRPr="001674C5">
        <w:rPr>
          <w:rFonts w:ascii="PT Astra Serif" w:hAnsi="PT Astra Serif"/>
          <w:szCs w:val="26"/>
        </w:rPr>
        <w:t>гражданскими служащими этого же органа государственной власти Томской области</w:t>
      </w:r>
      <w:r w:rsidR="001D1F0C" w:rsidRPr="001674C5">
        <w:rPr>
          <w:rFonts w:ascii="PT Astra Serif" w:hAnsi="PT Astra Serif"/>
          <w:szCs w:val="26"/>
        </w:rPr>
        <w:t>:</w:t>
      </w:r>
    </w:p>
    <w:p w14:paraId="68099AF7" w14:textId="3E822295" w:rsidR="00CC1DE3" w:rsidRPr="001674C5" w:rsidRDefault="005B144F" w:rsidP="00BF39F8">
      <w:pPr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1. </w:t>
      </w:r>
      <w:r w:rsidR="00285AA7" w:rsidRPr="001674C5">
        <w:rPr>
          <w:rFonts w:ascii="PT Astra Serif" w:hAnsi="PT Astra Serif"/>
          <w:i/>
          <w:szCs w:val="26"/>
          <w:u w:val="single"/>
        </w:rPr>
        <w:t>Г</w:t>
      </w:r>
      <w:r w:rsidR="00BF39F8" w:rsidRPr="001674C5">
        <w:rPr>
          <w:rFonts w:ascii="PT Astra Serif" w:hAnsi="PT Astra Serif"/>
          <w:i/>
          <w:szCs w:val="26"/>
          <w:u w:val="single"/>
        </w:rPr>
        <w:t>ражданский служащий</w:t>
      </w:r>
      <w:r w:rsidRPr="001674C5">
        <w:rPr>
          <w:rFonts w:ascii="PT Astra Serif" w:hAnsi="PT Astra Serif"/>
          <w:i/>
          <w:szCs w:val="26"/>
          <w:u w:val="single"/>
        </w:rPr>
        <w:t xml:space="preserve"> Инспекции</w:t>
      </w:r>
      <w:r w:rsidR="00CC1DE3" w:rsidRPr="001674C5">
        <w:rPr>
          <w:rFonts w:ascii="PT Astra Serif" w:hAnsi="PT Astra Serif"/>
          <w:i/>
          <w:szCs w:val="26"/>
          <w:u w:val="single"/>
        </w:rPr>
        <w:t xml:space="preserve"> вправе запрашивать информацию, необходимую для ос</w:t>
      </w:r>
      <w:r w:rsidRPr="001674C5">
        <w:rPr>
          <w:rFonts w:ascii="PT Astra Serif" w:hAnsi="PT Astra Serif"/>
          <w:i/>
          <w:szCs w:val="26"/>
          <w:u w:val="single"/>
        </w:rPr>
        <w:t>уществления функций Инспекции</w:t>
      </w:r>
      <w:r w:rsidR="00CC1DE3" w:rsidRPr="001674C5">
        <w:rPr>
          <w:rFonts w:ascii="PT Astra Serif" w:hAnsi="PT Astra Serif"/>
          <w:i/>
          <w:szCs w:val="26"/>
          <w:u w:val="single"/>
        </w:rPr>
        <w:t>, у государственных гражданских служащих</w:t>
      </w:r>
      <w:r w:rsidRPr="001674C5">
        <w:rPr>
          <w:rFonts w:ascii="PT Astra Serif" w:hAnsi="PT Astra Serif"/>
          <w:i/>
          <w:szCs w:val="26"/>
          <w:u w:val="single"/>
        </w:rPr>
        <w:t>, работников Инспекции</w:t>
      </w:r>
      <w:r w:rsidR="00CC1DE3" w:rsidRPr="001674C5">
        <w:rPr>
          <w:rFonts w:ascii="PT Astra Serif" w:hAnsi="PT Astra Serif"/>
          <w:i/>
          <w:szCs w:val="26"/>
          <w:u w:val="single"/>
        </w:rPr>
        <w:t xml:space="preserve"> в устной или письменной форме.</w:t>
      </w:r>
    </w:p>
    <w:p w14:paraId="538AE6F2" w14:textId="77777777" w:rsidR="001D1F0C" w:rsidRPr="001674C5" w:rsidRDefault="009379E6" w:rsidP="00242FAE">
      <w:pPr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6.2.</w:t>
      </w:r>
      <w:r w:rsidR="00242FAE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Порядок служебного взаимодействия государственного гражданского служащего с</w:t>
      </w:r>
      <w:r w:rsidR="00937804" w:rsidRPr="001674C5">
        <w:rPr>
          <w:rFonts w:ascii="PT Astra Serif" w:hAnsi="PT Astra Serif"/>
          <w:szCs w:val="26"/>
        </w:rPr>
        <w:t xml:space="preserve"> государственными</w:t>
      </w:r>
      <w:r w:rsidRPr="001674C5">
        <w:rPr>
          <w:rFonts w:ascii="PT Astra Serif" w:hAnsi="PT Astra Serif"/>
          <w:szCs w:val="26"/>
        </w:rPr>
        <w:t xml:space="preserve">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</w:t>
      </w:r>
      <w:r w:rsidR="001D1F0C" w:rsidRPr="001674C5">
        <w:rPr>
          <w:rFonts w:ascii="PT Astra Serif" w:hAnsi="PT Astra Serif"/>
          <w:szCs w:val="26"/>
        </w:rPr>
        <w:t>:</w:t>
      </w:r>
    </w:p>
    <w:p w14:paraId="12CABD5D" w14:textId="77777777" w:rsidR="00CC1DE3" w:rsidRPr="001674C5" w:rsidRDefault="005B144F" w:rsidP="00CC1DE3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1. </w:t>
      </w:r>
      <w:r w:rsidR="00BF39F8" w:rsidRPr="001674C5">
        <w:rPr>
          <w:rFonts w:ascii="PT Astra Serif" w:hAnsi="PT Astra Serif"/>
          <w:i/>
          <w:szCs w:val="26"/>
          <w:u w:val="single"/>
        </w:rPr>
        <w:t>Гражданский служащий по согласованию</w:t>
      </w:r>
      <w:r w:rsidR="00EE7B62" w:rsidRPr="001674C5">
        <w:rPr>
          <w:rFonts w:ascii="PT Astra Serif" w:hAnsi="PT Astra Serif"/>
          <w:i/>
          <w:szCs w:val="26"/>
          <w:u w:val="single"/>
        </w:rPr>
        <w:t xml:space="preserve"> с начальником Инспекции</w:t>
      </w:r>
      <w:r w:rsidR="00CC1DE3" w:rsidRPr="001674C5">
        <w:rPr>
          <w:rFonts w:ascii="PT Astra Serif" w:hAnsi="PT Astra Serif"/>
          <w:i/>
          <w:szCs w:val="26"/>
          <w:u w:val="single"/>
        </w:rPr>
        <w:t xml:space="preserve"> вправе:</w:t>
      </w:r>
    </w:p>
    <w:p w14:paraId="06CF5E66" w14:textId="77777777" w:rsidR="00CC1DE3" w:rsidRPr="001674C5" w:rsidRDefault="00CC1DE3" w:rsidP="00CC1DE3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а) запрашивать информацию, необходимую для ос</w:t>
      </w:r>
      <w:r w:rsidR="005B144F" w:rsidRPr="001674C5">
        <w:rPr>
          <w:rFonts w:ascii="PT Astra Serif" w:hAnsi="PT Astra Serif"/>
          <w:i/>
          <w:szCs w:val="26"/>
          <w:u w:val="single"/>
        </w:rPr>
        <w:t>уществления функций Инспекции</w:t>
      </w:r>
      <w:r w:rsidRPr="001674C5">
        <w:rPr>
          <w:rFonts w:ascii="PT Astra Serif" w:hAnsi="PT Astra Serif"/>
          <w:i/>
          <w:szCs w:val="26"/>
          <w:u w:val="single"/>
        </w:rPr>
        <w:t>, в устной или письменной форме;</w:t>
      </w:r>
    </w:p>
    <w:p w14:paraId="5C6518B7" w14:textId="77777777" w:rsidR="00CC1DE3" w:rsidRPr="001674C5" w:rsidRDefault="00CC1DE3" w:rsidP="00CC1DE3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б) подписывать</w:t>
      </w:r>
      <w:r w:rsidR="00EE7B62" w:rsidRPr="001674C5">
        <w:rPr>
          <w:rFonts w:ascii="PT Astra Serif" w:hAnsi="PT Astra Serif"/>
          <w:i/>
          <w:szCs w:val="26"/>
          <w:u w:val="single"/>
        </w:rPr>
        <w:t xml:space="preserve"> и готовить</w:t>
      </w:r>
      <w:r w:rsidRPr="001674C5">
        <w:rPr>
          <w:rFonts w:ascii="PT Astra Serif" w:hAnsi="PT Astra Serif"/>
          <w:i/>
          <w:szCs w:val="26"/>
          <w:u w:val="single"/>
        </w:rPr>
        <w:t xml:space="preserve"> ответы на запросы гражданских служащих иных органов государственной власти Томской области, федеральных органов государственной власти, муниципальных служащих органов местного самоуправления.</w:t>
      </w:r>
    </w:p>
    <w:p w14:paraId="2D71FE05" w14:textId="77777777" w:rsidR="00CC1DE3" w:rsidRPr="001674C5" w:rsidRDefault="00D83858" w:rsidP="00CC1DE3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2. </w:t>
      </w:r>
      <w:r w:rsidR="00BF39F8" w:rsidRPr="001674C5">
        <w:rPr>
          <w:rFonts w:ascii="PT Astra Serif" w:hAnsi="PT Astra Serif"/>
          <w:i/>
          <w:szCs w:val="26"/>
          <w:u w:val="single"/>
        </w:rPr>
        <w:t>Гражданский служащий</w:t>
      </w:r>
      <w:r w:rsidRPr="001674C5">
        <w:rPr>
          <w:rFonts w:ascii="PT Astra Serif" w:hAnsi="PT Astra Serif"/>
          <w:i/>
          <w:szCs w:val="26"/>
          <w:u w:val="single"/>
        </w:rPr>
        <w:t xml:space="preserve"> Инспекции</w:t>
      </w:r>
      <w:r w:rsidR="00CC1DE3" w:rsidRPr="001674C5">
        <w:rPr>
          <w:rFonts w:ascii="PT Astra Serif" w:hAnsi="PT Astra Serif"/>
          <w:i/>
          <w:szCs w:val="26"/>
          <w:u w:val="single"/>
        </w:rPr>
        <w:t xml:space="preserve"> обязан:</w:t>
      </w:r>
    </w:p>
    <w:p w14:paraId="092AE1FB" w14:textId="77777777" w:rsidR="00CC1DE3" w:rsidRPr="001674C5" w:rsidRDefault="00CC1DE3" w:rsidP="00CC1DE3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а) участвовать в работе совместных совещательных органов;</w:t>
      </w:r>
    </w:p>
    <w:p w14:paraId="4D2C1DB2" w14:textId="03CC5CF7" w:rsidR="00CC1DE3" w:rsidRPr="001674C5" w:rsidRDefault="00CC1DE3" w:rsidP="00CC1DE3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б) </w:t>
      </w:r>
      <w:r w:rsidR="00EE7B62" w:rsidRPr="001674C5">
        <w:rPr>
          <w:rFonts w:ascii="PT Astra Serif" w:hAnsi="PT Astra Serif"/>
          <w:i/>
          <w:szCs w:val="26"/>
          <w:u w:val="single"/>
        </w:rPr>
        <w:t>выполнять поручения начальника Инспекции</w:t>
      </w:r>
      <w:r w:rsidR="005818EA">
        <w:rPr>
          <w:rFonts w:ascii="PT Astra Serif" w:hAnsi="PT Astra Serif"/>
          <w:i/>
          <w:szCs w:val="26"/>
          <w:u w:val="single"/>
        </w:rPr>
        <w:t xml:space="preserve"> и непосредственного руководителя</w:t>
      </w:r>
      <w:r w:rsidRPr="001674C5">
        <w:rPr>
          <w:rFonts w:ascii="PT Astra Serif" w:hAnsi="PT Astra Serif"/>
          <w:i/>
          <w:szCs w:val="26"/>
          <w:u w:val="single"/>
        </w:rPr>
        <w:t>.</w:t>
      </w:r>
    </w:p>
    <w:p w14:paraId="307C0264" w14:textId="77777777" w:rsidR="00F63125" w:rsidRPr="001674C5" w:rsidRDefault="00CC1DE3" w:rsidP="00CC1DE3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3. 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 данных органов.</w:t>
      </w:r>
    </w:p>
    <w:p w14:paraId="2074902B" w14:textId="77777777" w:rsidR="001D1F0C" w:rsidRPr="001674C5" w:rsidRDefault="009379E6" w:rsidP="00DB137C">
      <w:pPr>
        <w:ind w:firstLine="567"/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6.3.</w:t>
      </w:r>
      <w:r w:rsidR="00242FAE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Порядок служебного взаимодействия государственного гражданского служащего с другими организациями и гражданами</w:t>
      </w:r>
      <w:r w:rsidR="001D1F0C" w:rsidRPr="001674C5">
        <w:rPr>
          <w:rFonts w:ascii="PT Astra Serif" w:hAnsi="PT Astra Serif"/>
          <w:szCs w:val="26"/>
        </w:rPr>
        <w:t>:</w:t>
      </w:r>
    </w:p>
    <w:p w14:paraId="32CB934B" w14:textId="217573D0" w:rsidR="00CC1DE3" w:rsidRPr="001674C5" w:rsidRDefault="00BF39F8" w:rsidP="00DB137C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Гражданский служащий </w:t>
      </w:r>
      <w:r w:rsidR="00D83858" w:rsidRPr="001674C5">
        <w:rPr>
          <w:rFonts w:ascii="PT Astra Serif" w:hAnsi="PT Astra Serif"/>
          <w:i/>
          <w:szCs w:val="26"/>
          <w:u w:val="single"/>
        </w:rPr>
        <w:t>Инспекции</w:t>
      </w:r>
      <w:r w:rsidR="00CC1DE3" w:rsidRPr="001674C5">
        <w:rPr>
          <w:rFonts w:ascii="PT Astra Serif" w:hAnsi="PT Astra Serif"/>
          <w:i/>
          <w:szCs w:val="26"/>
          <w:u w:val="single"/>
        </w:rPr>
        <w:t>:</w:t>
      </w:r>
    </w:p>
    <w:p w14:paraId="46DE7DA3" w14:textId="024082B3" w:rsidR="00CC1DE3" w:rsidRPr="001674C5" w:rsidRDefault="00CC1DE3" w:rsidP="00DB137C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а) проводит прием граждан по вопросам, связанным с </w:t>
      </w:r>
      <w:r w:rsidR="005818EA">
        <w:rPr>
          <w:rFonts w:ascii="PT Astra Serif" w:hAnsi="PT Astra Serif"/>
          <w:i/>
          <w:szCs w:val="26"/>
          <w:u w:val="single"/>
        </w:rPr>
        <w:t>кадровым обеспечением в Инспекции</w:t>
      </w:r>
      <w:r w:rsidRPr="001674C5">
        <w:rPr>
          <w:rFonts w:ascii="PT Astra Serif" w:hAnsi="PT Astra Serif"/>
          <w:i/>
          <w:szCs w:val="26"/>
          <w:u w:val="single"/>
        </w:rPr>
        <w:t>;</w:t>
      </w:r>
    </w:p>
    <w:p w14:paraId="6086A470" w14:textId="77777777" w:rsidR="00CC1DE3" w:rsidRPr="001674C5" w:rsidRDefault="00CC1DE3" w:rsidP="00DB137C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б) рассматривает обращения граждан;</w:t>
      </w:r>
    </w:p>
    <w:p w14:paraId="285F4ECE" w14:textId="77777777" w:rsidR="00CC1DE3" w:rsidRPr="001674C5" w:rsidRDefault="00CC1DE3" w:rsidP="00DB137C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в) подписывает в установленный срок ответы на запросы.</w:t>
      </w:r>
    </w:p>
    <w:p w14:paraId="6B5F00D0" w14:textId="77777777" w:rsidR="00BF39F8" w:rsidRPr="001674C5" w:rsidRDefault="00BF39F8" w:rsidP="00DB137C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</w:p>
    <w:p w14:paraId="747D4601" w14:textId="0D306AAC" w:rsidR="009379E6" w:rsidRPr="001674C5" w:rsidRDefault="006153AB" w:rsidP="006153AB">
      <w:pPr>
        <w:ind w:firstLine="0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7. </w:t>
      </w:r>
      <w:r w:rsidR="009379E6" w:rsidRPr="001674C5">
        <w:rPr>
          <w:rFonts w:ascii="PT Astra Serif" w:hAnsi="PT Astra Serif"/>
          <w:b/>
          <w:szCs w:val="26"/>
        </w:rPr>
        <w:t>Поощрение и ответственность государственного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 xml:space="preserve">гражданского </w:t>
      </w:r>
      <w:r w:rsidR="00242FAE" w:rsidRPr="001674C5">
        <w:rPr>
          <w:rFonts w:ascii="PT Astra Serif" w:hAnsi="PT Astra Serif"/>
          <w:b/>
          <w:szCs w:val="26"/>
        </w:rPr>
        <w:br/>
      </w:r>
      <w:r w:rsidR="009379E6" w:rsidRPr="001674C5">
        <w:rPr>
          <w:rFonts w:ascii="PT Astra Serif" w:hAnsi="PT Astra Serif"/>
          <w:b/>
          <w:szCs w:val="26"/>
        </w:rPr>
        <w:t>служащего за результаты исполнения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 xml:space="preserve">должностных обязанностей, </w:t>
      </w:r>
      <w:r w:rsidR="00242FAE" w:rsidRPr="001674C5">
        <w:rPr>
          <w:rFonts w:ascii="PT Astra Serif" w:hAnsi="PT Astra Serif"/>
          <w:b/>
          <w:szCs w:val="26"/>
        </w:rPr>
        <w:br/>
      </w:r>
      <w:r w:rsidR="009379E6" w:rsidRPr="001674C5">
        <w:rPr>
          <w:rFonts w:ascii="PT Astra Serif" w:hAnsi="PT Astra Serif"/>
          <w:b/>
          <w:szCs w:val="26"/>
        </w:rPr>
        <w:t>соблюдение ограничений и запретов,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 xml:space="preserve">требований о предотвращении </w:t>
      </w:r>
      <w:r w:rsidR="00242FAE" w:rsidRPr="001674C5">
        <w:rPr>
          <w:rFonts w:ascii="PT Astra Serif" w:hAnsi="PT Astra Serif"/>
          <w:b/>
          <w:szCs w:val="26"/>
        </w:rPr>
        <w:br/>
      </w:r>
      <w:r w:rsidR="009379E6" w:rsidRPr="001674C5">
        <w:rPr>
          <w:rFonts w:ascii="PT Astra Serif" w:hAnsi="PT Astra Serif"/>
          <w:b/>
          <w:szCs w:val="26"/>
        </w:rPr>
        <w:lastRenderedPageBreak/>
        <w:t>или об урегулировании конфликта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 xml:space="preserve">интересов и исполнение </w:t>
      </w:r>
      <w:r w:rsidR="00242FAE" w:rsidRPr="001674C5">
        <w:rPr>
          <w:rFonts w:ascii="PT Astra Serif" w:hAnsi="PT Astra Serif"/>
          <w:b/>
          <w:szCs w:val="26"/>
        </w:rPr>
        <w:br/>
      </w:r>
      <w:r w:rsidR="009379E6" w:rsidRPr="001674C5">
        <w:rPr>
          <w:rFonts w:ascii="PT Astra Serif" w:hAnsi="PT Astra Serif"/>
          <w:b/>
          <w:szCs w:val="26"/>
        </w:rPr>
        <w:t>обязанностей, установленных в целях</w:t>
      </w:r>
      <w:r w:rsidR="00242FAE" w:rsidRPr="001674C5">
        <w:rPr>
          <w:rFonts w:ascii="PT Astra Serif" w:hAnsi="PT Astra Serif"/>
          <w:b/>
          <w:szCs w:val="26"/>
        </w:rPr>
        <w:t xml:space="preserve"> </w:t>
      </w:r>
      <w:r w:rsidR="009379E6" w:rsidRPr="001674C5">
        <w:rPr>
          <w:rFonts w:ascii="PT Astra Serif" w:hAnsi="PT Astra Serif"/>
          <w:b/>
          <w:szCs w:val="26"/>
        </w:rPr>
        <w:t>противодействия коррупции</w:t>
      </w:r>
    </w:p>
    <w:p w14:paraId="04F39758" w14:textId="77777777" w:rsidR="000E1D26" w:rsidRPr="001674C5" w:rsidRDefault="000E1D26" w:rsidP="00BB3C73">
      <w:pPr>
        <w:ind w:left="1440" w:firstLine="0"/>
        <w:jc w:val="center"/>
        <w:rPr>
          <w:rFonts w:ascii="PT Astra Serif" w:hAnsi="PT Astra Serif"/>
          <w:b/>
          <w:szCs w:val="26"/>
        </w:rPr>
      </w:pPr>
    </w:p>
    <w:p w14:paraId="1001AB91" w14:textId="77777777" w:rsidR="00242FAE" w:rsidRPr="001674C5" w:rsidRDefault="009379E6" w:rsidP="00242FAE">
      <w:pPr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7.1.</w:t>
      </w:r>
      <w:r w:rsidR="00242FAE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>Поощрение и награждение государственного гражданского служащего</w:t>
      </w:r>
      <w:r w:rsidR="001D1F0C" w:rsidRPr="001674C5">
        <w:rPr>
          <w:rFonts w:ascii="PT Astra Serif" w:hAnsi="PT Astra Serif"/>
          <w:szCs w:val="26"/>
        </w:rPr>
        <w:t>:</w:t>
      </w:r>
      <w:r w:rsidRPr="001674C5">
        <w:rPr>
          <w:rFonts w:ascii="PT Astra Serif" w:hAnsi="PT Astra Serif"/>
          <w:szCs w:val="26"/>
        </w:rPr>
        <w:t xml:space="preserve"> </w:t>
      </w:r>
    </w:p>
    <w:p w14:paraId="2B1F8DAD" w14:textId="77777777" w:rsidR="009379E6" w:rsidRPr="001674C5" w:rsidRDefault="00D7592F" w:rsidP="00D7592F">
      <w:pPr>
        <w:ind w:firstLine="708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1.Система поощрений и награждений государственных гражданских служащих Томской области определяется в соответствии со статьей 55 Федерального закона от 27 июля 2004 года № 79-ФЗ «О государственной гражданской службе Российской Федерации».</w:t>
      </w:r>
    </w:p>
    <w:p w14:paraId="748B01EF" w14:textId="77777777" w:rsidR="00D7592F" w:rsidRPr="001674C5" w:rsidRDefault="00D7592F" w:rsidP="00D7592F">
      <w:pPr>
        <w:ind w:firstLine="708"/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szCs w:val="26"/>
        </w:rPr>
        <w:t>2. Гражданский служащий имеет право:</w:t>
      </w:r>
    </w:p>
    <w:p w14:paraId="13D610BC" w14:textId="14BB043F" w:rsidR="00D7592F" w:rsidRPr="001674C5" w:rsidRDefault="00FC1084" w:rsidP="00D7592F">
      <w:pPr>
        <w:ind w:firstLine="708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а) </w:t>
      </w:r>
      <w:r w:rsidR="00D7592F" w:rsidRPr="001674C5">
        <w:rPr>
          <w:rFonts w:ascii="PT Astra Serif" w:hAnsi="PT Astra Serif"/>
          <w:i/>
          <w:szCs w:val="26"/>
          <w:u w:val="single"/>
        </w:rPr>
        <w:t xml:space="preserve">знакомиться со всеми нормативными правовыми </w:t>
      </w:r>
      <w:r w:rsidR="008474E4">
        <w:rPr>
          <w:rFonts w:ascii="PT Astra Serif" w:hAnsi="PT Astra Serif"/>
          <w:i/>
          <w:szCs w:val="26"/>
          <w:u w:val="single"/>
        </w:rPr>
        <w:t xml:space="preserve">и правовыми </w:t>
      </w:r>
      <w:r w:rsidR="00D7592F" w:rsidRPr="001674C5">
        <w:rPr>
          <w:rFonts w:ascii="PT Astra Serif" w:hAnsi="PT Astra Serif"/>
          <w:i/>
          <w:szCs w:val="26"/>
          <w:u w:val="single"/>
        </w:rPr>
        <w:t>актами, регулирующими вопросы поощрения и награждения государственных гражданских служащих;</w:t>
      </w:r>
    </w:p>
    <w:p w14:paraId="164CA6C9" w14:textId="77777777" w:rsidR="00D7592F" w:rsidRPr="001674C5" w:rsidRDefault="00FC1084" w:rsidP="00D7592F">
      <w:pPr>
        <w:ind w:firstLine="708"/>
        <w:jc w:val="both"/>
        <w:rPr>
          <w:rFonts w:ascii="PT Astra Serif" w:hAnsi="PT Astra Serif"/>
          <w:i/>
          <w:color w:val="000000"/>
          <w:szCs w:val="26"/>
          <w:u w:val="single"/>
        </w:rPr>
      </w:pPr>
      <w:r w:rsidRPr="001674C5">
        <w:rPr>
          <w:rFonts w:ascii="PT Astra Serif" w:hAnsi="PT Astra Serif"/>
          <w:i/>
          <w:color w:val="000000"/>
          <w:szCs w:val="26"/>
          <w:u w:val="single"/>
        </w:rPr>
        <w:t>б) </w:t>
      </w:r>
      <w:r w:rsidR="00D7592F" w:rsidRPr="001674C5">
        <w:rPr>
          <w:rFonts w:ascii="PT Astra Serif" w:hAnsi="PT Astra Serif"/>
          <w:i/>
          <w:color w:val="000000"/>
          <w:szCs w:val="26"/>
          <w:u w:val="single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выполнения</w:t>
      </w:r>
      <w:r w:rsidR="0060654F" w:rsidRPr="001674C5">
        <w:rPr>
          <w:rFonts w:ascii="PT Astra Serif" w:hAnsi="PT Astra Serif"/>
          <w:i/>
          <w:color w:val="000000"/>
          <w:szCs w:val="26"/>
          <w:u w:val="single"/>
        </w:rPr>
        <w:t xml:space="preserve"> особо важных и сложных заданий, работы за год, если достигнуты показатели результативности и эффективности его профессиональной деятельности.</w:t>
      </w:r>
    </w:p>
    <w:p w14:paraId="15A72020" w14:textId="77777777" w:rsidR="00CD2867" w:rsidRPr="001674C5" w:rsidRDefault="009379E6" w:rsidP="00242FA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674C5">
        <w:rPr>
          <w:rFonts w:ascii="PT Astra Serif" w:hAnsi="PT Astra Serif"/>
          <w:b/>
          <w:szCs w:val="26"/>
        </w:rPr>
        <w:t>7.2.</w:t>
      </w:r>
      <w:r w:rsidR="00242FAE" w:rsidRPr="001674C5">
        <w:rPr>
          <w:rFonts w:ascii="PT Astra Serif" w:hAnsi="PT Astra Serif"/>
          <w:szCs w:val="26"/>
        </w:rPr>
        <w:t> </w:t>
      </w:r>
      <w:r w:rsidRPr="001674C5">
        <w:rPr>
          <w:rFonts w:ascii="PT Astra Serif" w:hAnsi="PT Astra Serif"/>
          <w:szCs w:val="26"/>
        </w:rPr>
        <w:t xml:space="preserve">Ответственность государственного гражданского служащего </w:t>
      </w:r>
      <w:r w:rsidR="00242FAE" w:rsidRPr="001674C5">
        <w:rPr>
          <w:rFonts w:ascii="PT Astra Serif" w:hAnsi="PT Astra Serif"/>
          <w:szCs w:val="26"/>
        </w:rPr>
        <w:br/>
      </w:r>
      <w:r w:rsidRPr="001674C5">
        <w:rPr>
          <w:rFonts w:ascii="PT Astra Serif" w:hAnsi="PT Astra Serif"/>
          <w:szCs w:val="26"/>
        </w:rPr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 w:rsidR="00242FAE" w:rsidRPr="001674C5">
        <w:rPr>
          <w:rFonts w:ascii="PT Astra Serif" w:hAnsi="PT Astra Serif"/>
          <w:szCs w:val="26"/>
        </w:rPr>
        <w:br/>
      </w:r>
      <w:r w:rsidRPr="001674C5">
        <w:rPr>
          <w:rFonts w:ascii="PT Astra Serif" w:hAnsi="PT Astra Serif"/>
          <w:szCs w:val="26"/>
        </w:rPr>
        <w:t xml:space="preserve"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="00242FAE" w:rsidRPr="001674C5">
        <w:rPr>
          <w:rFonts w:ascii="PT Astra Serif" w:hAnsi="PT Astra Serif"/>
          <w:szCs w:val="26"/>
        </w:rPr>
        <w:t>№ 79-ФЗ «</w:t>
      </w:r>
      <w:r w:rsidRPr="001674C5">
        <w:rPr>
          <w:rFonts w:ascii="PT Astra Serif" w:hAnsi="PT Astra Serif"/>
          <w:szCs w:val="26"/>
        </w:rPr>
        <w:t>О государственной гражданской службе Российской Федерации</w:t>
      </w:r>
      <w:r w:rsidR="00242FAE" w:rsidRPr="001674C5">
        <w:rPr>
          <w:rFonts w:ascii="PT Astra Serif" w:hAnsi="PT Astra Serif"/>
          <w:szCs w:val="26"/>
        </w:rPr>
        <w:t>»</w:t>
      </w:r>
      <w:r w:rsidRPr="001674C5">
        <w:rPr>
          <w:rFonts w:ascii="PT Astra Serif" w:hAnsi="PT Astra Serif"/>
          <w:szCs w:val="26"/>
        </w:rPr>
        <w:t xml:space="preserve">, Федеральным законом от 25 декабря 2008 года </w:t>
      </w:r>
      <w:r w:rsidR="00242FAE" w:rsidRPr="001674C5">
        <w:rPr>
          <w:rFonts w:ascii="PT Astra Serif" w:hAnsi="PT Astra Serif"/>
          <w:szCs w:val="26"/>
        </w:rPr>
        <w:t>№ 273-ФЗ «</w:t>
      </w:r>
      <w:r w:rsidRPr="001674C5">
        <w:rPr>
          <w:rFonts w:ascii="PT Astra Serif" w:hAnsi="PT Astra Serif"/>
          <w:szCs w:val="26"/>
        </w:rPr>
        <w:t>О противодействии коррупции</w:t>
      </w:r>
      <w:r w:rsidR="00242FAE" w:rsidRPr="001674C5">
        <w:rPr>
          <w:rFonts w:ascii="PT Astra Serif" w:hAnsi="PT Astra Serif"/>
          <w:szCs w:val="26"/>
        </w:rPr>
        <w:t>»</w:t>
      </w:r>
      <w:r w:rsidRPr="001674C5">
        <w:rPr>
          <w:rFonts w:ascii="PT Astra Serif" w:hAnsi="PT Astra Serif"/>
          <w:szCs w:val="26"/>
        </w:rPr>
        <w:t xml:space="preserve"> и другими федеральными законами.</w:t>
      </w:r>
    </w:p>
    <w:p w14:paraId="47881A74" w14:textId="77777777" w:rsidR="00F51B21" w:rsidRPr="001674C5" w:rsidRDefault="00F51B21" w:rsidP="00242FA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1. </w:t>
      </w:r>
      <w:r w:rsidR="00915D2B" w:rsidRPr="001674C5">
        <w:rPr>
          <w:rFonts w:ascii="PT Astra Serif" w:hAnsi="PT Astra Serif"/>
          <w:i/>
          <w:szCs w:val="26"/>
          <w:u w:val="single"/>
        </w:rPr>
        <w:t xml:space="preserve">Государственный гражданский служащий </w:t>
      </w:r>
      <w:r w:rsidRPr="001674C5">
        <w:rPr>
          <w:rFonts w:ascii="PT Astra Serif" w:hAnsi="PT Astra Serif"/>
          <w:i/>
          <w:szCs w:val="26"/>
          <w:u w:val="single"/>
        </w:rPr>
        <w:t>несет ответственность за неисполнение или ненадлежащее исполнение своих должностных обязанностей, указанных в пункте 3.</w:t>
      </w:r>
      <w:r w:rsidR="004A491A" w:rsidRPr="001674C5">
        <w:rPr>
          <w:rFonts w:ascii="PT Astra Serif" w:hAnsi="PT Astra Serif"/>
          <w:i/>
          <w:szCs w:val="26"/>
          <w:u w:val="single"/>
        </w:rPr>
        <w:t>1</w:t>
      </w:r>
      <w:r w:rsidRPr="001674C5">
        <w:rPr>
          <w:rFonts w:ascii="PT Astra Serif" w:hAnsi="PT Astra Serif"/>
          <w:i/>
          <w:szCs w:val="26"/>
          <w:u w:val="single"/>
        </w:rPr>
        <w:t>. раздела 3 настоящего должностного регламента, а также служебных обязанностей предусмотренных Федеральным законом от 27.07.2004 № 79-ФЗ и Федеральным законом «О государственной гражданской службе Российской Федерации» от 25.12.2008 № 273-ФЗ «О противодействии коррупции».</w:t>
      </w:r>
    </w:p>
    <w:p w14:paraId="4B6BC223" w14:textId="659EAE77" w:rsidR="00F51B21" w:rsidRPr="001674C5" w:rsidRDefault="00F51B21" w:rsidP="00F51B2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2. Основными показателями неисполнения или ненадлежащего исполнения должностных обязанностей являются:</w:t>
      </w:r>
    </w:p>
    <w:p w14:paraId="00038512" w14:textId="113F3F52" w:rsidR="00F51B21" w:rsidRPr="001674C5" w:rsidRDefault="00F51B21" w:rsidP="00F51B2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 xml:space="preserve"> а) срыв</w:t>
      </w:r>
      <w:r w:rsidR="008474E4">
        <w:rPr>
          <w:rFonts w:ascii="PT Astra Serif" w:hAnsi="PT Astra Serif"/>
          <w:i/>
          <w:szCs w:val="26"/>
          <w:u w:val="single"/>
        </w:rPr>
        <w:t xml:space="preserve"> </w:t>
      </w:r>
      <w:r w:rsidRPr="001674C5">
        <w:rPr>
          <w:rFonts w:ascii="PT Astra Serif" w:hAnsi="PT Astra Serif"/>
          <w:i/>
          <w:szCs w:val="26"/>
          <w:u w:val="single"/>
        </w:rPr>
        <w:t>без уважительной причины сроков исполнения должностных обязанностей;</w:t>
      </w:r>
    </w:p>
    <w:p w14:paraId="2214BA8A" w14:textId="4C05535F" w:rsidR="004A491A" w:rsidRPr="001674C5" w:rsidRDefault="00F63125" w:rsidP="004A491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б)</w:t>
      </w:r>
      <w:r w:rsidRPr="001674C5">
        <w:rPr>
          <w:rFonts w:ascii="PT Astra Serif" w:hAnsi="PT Astra Serif"/>
        </w:rPr>
        <w:t> </w:t>
      </w:r>
      <w:r w:rsidR="00F51B21" w:rsidRPr="001674C5">
        <w:rPr>
          <w:rFonts w:ascii="PT Astra Serif" w:hAnsi="PT Astra Serif"/>
          <w:i/>
          <w:szCs w:val="26"/>
          <w:u w:val="single"/>
        </w:rPr>
        <w:t xml:space="preserve">нарушение Служебного </w:t>
      </w:r>
      <w:r w:rsidR="00D83858" w:rsidRPr="001674C5">
        <w:rPr>
          <w:rFonts w:ascii="PT Astra Serif" w:hAnsi="PT Astra Serif"/>
          <w:i/>
          <w:szCs w:val="26"/>
          <w:u w:val="single"/>
        </w:rPr>
        <w:t>распорядка Инспекции государственного технического надзора</w:t>
      </w:r>
      <w:r w:rsidR="00F51B21" w:rsidRPr="001674C5">
        <w:rPr>
          <w:rFonts w:ascii="PT Astra Serif" w:hAnsi="PT Astra Serif"/>
          <w:i/>
          <w:szCs w:val="26"/>
          <w:u w:val="single"/>
        </w:rPr>
        <w:t xml:space="preserve"> Томской области</w:t>
      </w:r>
    </w:p>
    <w:p w14:paraId="1045000D" w14:textId="77777777" w:rsidR="004A491A" w:rsidRPr="001674C5" w:rsidRDefault="004A491A" w:rsidP="004A491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в</w:t>
      </w:r>
      <w:r w:rsidR="00F51B21" w:rsidRPr="001674C5">
        <w:rPr>
          <w:rFonts w:ascii="PT Astra Serif" w:hAnsi="PT Astra Serif"/>
          <w:i/>
          <w:szCs w:val="26"/>
          <w:u w:val="single"/>
        </w:rPr>
        <w:t>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</w:t>
      </w:r>
      <w:r w:rsidRPr="001674C5">
        <w:rPr>
          <w:rFonts w:ascii="PT Astra Serif" w:hAnsi="PT Astra Serif"/>
          <w:i/>
          <w:szCs w:val="26"/>
          <w:u w:val="single"/>
        </w:rPr>
        <w:t>иводействия коррупции;</w:t>
      </w:r>
    </w:p>
    <w:p w14:paraId="421FB1B3" w14:textId="035C350A" w:rsidR="00F51B21" w:rsidRPr="001674C5" w:rsidRDefault="004A491A" w:rsidP="00F51B2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г) неисполнение мер профилактики и контроля в отношении государственных гражданских служащих</w:t>
      </w:r>
      <w:r w:rsidR="0072456A" w:rsidRPr="001674C5">
        <w:rPr>
          <w:rFonts w:ascii="PT Astra Serif" w:hAnsi="PT Astra Serif"/>
          <w:i/>
          <w:szCs w:val="26"/>
          <w:u w:val="single"/>
        </w:rPr>
        <w:t xml:space="preserve"> (работников)</w:t>
      </w:r>
      <w:r w:rsidRPr="001674C5">
        <w:rPr>
          <w:rFonts w:ascii="PT Astra Serif" w:hAnsi="PT Astra Serif"/>
          <w:i/>
          <w:szCs w:val="26"/>
          <w:u w:val="single"/>
        </w:rPr>
        <w:t xml:space="preserve"> за соблюдением ими должностных и служебных обязанностей в соответствии с требованиями законодательс</w:t>
      </w:r>
      <w:r w:rsidR="0060654F" w:rsidRPr="001674C5">
        <w:rPr>
          <w:rFonts w:ascii="PT Astra Serif" w:hAnsi="PT Astra Serif"/>
          <w:i/>
          <w:szCs w:val="26"/>
          <w:u w:val="single"/>
        </w:rPr>
        <w:t>тва о противодействии коррупции.</w:t>
      </w:r>
    </w:p>
    <w:p w14:paraId="54F10059" w14:textId="77777777" w:rsidR="00F51B21" w:rsidRPr="001674C5" w:rsidRDefault="00F51B21" w:rsidP="00F51B2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1674C5">
        <w:rPr>
          <w:rFonts w:ascii="PT Astra Serif" w:hAnsi="PT Astra Serif"/>
          <w:i/>
          <w:szCs w:val="26"/>
          <w:u w:val="single"/>
        </w:rPr>
        <w:t>3. 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14:paraId="3CA73019" w14:textId="77777777" w:rsidR="003831A1" w:rsidRPr="001674C5" w:rsidRDefault="003831A1" w:rsidP="00242FA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14:paraId="74ECF9C8" w14:textId="77777777" w:rsidR="000A2A7D" w:rsidRPr="001674C5" w:rsidRDefault="000A2A7D" w:rsidP="00242FA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14:paraId="778443F3" w14:textId="77777777" w:rsidR="003831A1" w:rsidRPr="001674C5" w:rsidRDefault="000E1D26" w:rsidP="003831A1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1674C5">
        <w:rPr>
          <w:rFonts w:ascii="PT Astra Serif" w:hAnsi="PT Astra Serif"/>
          <w:sz w:val="24"/>
          <w:szCs w:val="24"/>
        </w:rPr>
        <w:t xml:space="preserve">   </w:t>
      </w:r>
    </w:p>
    <w:p w14:paraId="282FBD23" w14:textId="77777777" w:rsidR="00A03D95" w:rsidRPr="001674C5" w:rsidRDefault="00A03D95" w:rsidP="003831A1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A03D95" w:rsidRPr="001674C5" w:rsidSect="000405FB">
      <w:pgSz w:w="11907" w:h="16840" w:code="9"/>
      <w:pgMar w:top="851" w:right="708" w:bottom="851" w:left="1276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7EC7B4" w14:textId="77777777" w:rsidR="0006175E" w:rsidRDefault="0006175E">
      <w:r>
        <w:separator/>
      </w:r>
    </w:p>
  </w:endnote>
  <w:endnote w:type="continuationSeparator" w:id="0">
    <w:p w14:paraId="4012C91A" w14:textId="77777777" w:rsidR="0006175E" w:rsidRDefault="00061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655FA8" w14:textId="77777777" w:rsidR="0006175E" w:rsidRDefault="0006175E">
      <w:r>
        <w:separator/>
      </w:r>
    </w:p>
  </w:footnote>
  <w:footnote w:type="continuationSeparator" w:id="0">
    <w:p w14:paraId="7755D2F4" w14:textId="77777777" w:rsidR="0006175E" w:rsidRDefault="00061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B20E4"/>
    <w:multiLevelType w:val="hybridMultilevel"/>
    <w:tmpl w:val="3634D4C0"/>
    <w:lvl w:ilvl="0" w:tplc="00F40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D922CD"/>
    <w:multiLevelType w:val="hybridMultilevel"/>
    <w:tmpl w:val="B99AD886"/>
    <w:lvl w:ilvl="0" w:tplc="E0A815F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954A80"/>
    <w:multiLevelType w:val="hybridMultilevel"/>
    <w:tmpl w:val="DA3020AE"/>
    <w:lvl w:ilvl="0" w:tplc="714CF46C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5AD51DA"/>
    <w:multiLevelType w:val="hybridMultilevel"/>
    <w:tmpl w:val="A1ACCB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0555CE"/>
    <w:multiLevelType w:val="hybridMultilevel"/>
    <w:tmpl w:val="0FC08B38"/>
    <w:lvl w:ilvl="0" w:tplc="E26CC5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4D3069"/>
    <w:multiLevelType w:val="hybridMultilevel"/>
    <w:tmpl w:val="E9CCB8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6256C8A"/>
    <w:multiLevelType w:val="singleLevel"/>
    <w:tmpl w:val="5952F61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80969E1"/>
    <w:multiLevelType w:val="hybridMultilevel"/>
    <w:tmpl w:val="408E0DD0"/>
    <w:lvl w:ilvl="0" w:tplc="6ACECB42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81F4E88"/>
    <w:multiLevelType w:val="hybridMultilevel"/>
    <w:tmpl w:val="D076F494"/>
    <w:lvl w:ilvl="0" w:tplc="866A386C">
      <w:start w:val="1"/>
      <w:numFmt w:val="decimal"/>
      <w:lvlText w:val="%1."/>
      <w:lvlJc w:val="left"/>
      <w:pPr>
        <w:ind w:left="1069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F8A4FA8"/>
    <w:multiLevelType w:val="hybridMultilevel"/>
    <w:tmpl w:val="86FE67B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55751E65"/>
    <w:multiLevelType w:val="hybridMultilevel"/>
    <w:tmpl w:val="1C74CF54"/>
    <w:lvl w:ilvl="0" w:tplc="407411F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9084A07"/>
    <w:multiLevelType w:val="hybridMultilevel"/>
    <w:tmpl w:val="8C66A14C"/>
    <w:lvl w:ilvl="0" w:tplc="AE9AD48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933257"/>
    <w:multiLevelType w:val="hybridMultilevel"/>
    <w:tmpl w:val="8F02D684"/>
    <w:lvl w:ilvl="0" w:tplc="DB20F48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68B23323"/>
    <w:multiLevelType w:val="hybridMultilevel"/>
    <w:tmpl w:val="15106908"/>
    <w:lvl w:ilvl="0" w:tplc="7730E24C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AC96B8D"/>
    <w:multiLevelType w:val="hybridMultilevel"/>
    <w:tmpl w:val="36966214"/>
    <w:lvl w:ilvl="0" w:tplc="281C31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46D4153"/>
    <w:multiLevelType w:val="hybridMultilevel"/>
    <w:tmpl w:val="4F640678"/>
    <w:lvl w:ilvl="0" w:tplc="BA222F06">
      <w:start w:val="1"/>
      <w:numFmt w:val="decimal"/>
      <w:lvlText w:val="%1."/>
      <w:lvlJc w:val="left"/>
      <w:pPr>
        <w:ind w:left="1412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6" w15:restartNumberingAfterBreak="0">
    <w:nsid w:val="76835F5C"/>
    <w:multiLevelType w:val="hybridMultilevel"/>
    <w:tmpl w:val="580AD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ED269A"/>
    <w:multiLevelType w:val="hybridMultilevel"/>
    <w:tmpl w:val="2BE2C5D8"/>
    <w:lvl w:ilvl="0" w:tplc="4ACE47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8"/>
  </w:num>
  <w:num w:numId="5">
    <w:abstractNumId w:val="14"/>
  </w:num>
  <w:num w:numId="6">
    <w:abstractNumId w:val="4"/>
  </w:num>
  <w:num w:numId="7">
    <w:abstractNumId w:val="12"/>
  </w:num>
  <w:num w:numId="8">
    <w:abstractNumId w:val="17"/>
  </w:num>
  <w:num w:numId="9">
    <w:abstractNumId w:val="2"/>
  </w:num>
  <w:num w:numId="10">
    <w:abstractNumId w:val="13"/>
  </w:num>
  <w:num w:numId="11">
    <w:abstractNumId w:val="9"/>
  </w:num>
  <w:num w:numId="12">
    <w:abstractNumId w:val="5"/>
  </w:num>
  <w:num w:numId="13">
    <w:abstractNumId w:val="11"/>
  </w:num>
  <w:num w:numId="14">
    <w:abstractNumId w:val="10"/>
  </w:num>
  <w:num w:numId="15">
    <w:abstractNumId w:val="0"/>
  </w:num>
  <w:num w:numId="16">
    <w:abstractNumId w:val="16"/>
  </w:num>
  <w:num w:numId="17">
    <w:abstractNumId w:val="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330"/>
    <w:rsid w:val="00001894"/>
    <w:rsid w:val="00003637"/>
    <w:rsid w:val="00003EE7"/>
    <w:rsid w:val="000057EA"/>
    <w:rsid w:val="000073BA"/>
    <w:rsid w:val="00007E47"/>
    <w:rsid w:val="00020B79"/>
    <w:rsid w:val="00024763"/>
    <w:rsid w:val="00026A3C"/>
    <w:rsid w:val="000272A7"/>
    <w:rsid w:val="000325B1"/>
    <w:rsid w:val="00036606"/>
    <w:rsid w:val="000372E7"/>
    <w:rsid w:val="00037E56"/>
    <w:rsid w:val="00040151"/>
    <w:rsid w:val="000405FB"/>
    <w:rsid w:val="000439B6"/>
    <w:rsid w:val="00044AE0"/>
    <w:rsid w:val="000460A9"/>
    <w:rsid w:val="00047486"/>
    <w:rsid w:val="00053AEC"/>
    <w:rsid w:val="00054305"/>
    <w:rsid w:val="00060AC7"/>
    <w:rsid w:val="00060E32"/>
    <w:rsid w:val="0006175E"/>
    <w:rsid w:val="00064142"/>
    <w:rsid w:val="00066527"/>
    <w:rsid w:val="00067ABC"/>
    <w:rsid w:val="00070AEB"/>
    <w:rsid w:val="00072E70"/>
    <w:rsid w:val="00080DFA"/>
    <w:rsid w:val="0008362A"/>
    <w:rsid w:val="000837F6"/>
    <w:rsid w:val="00085330"/>
    <w:rsid w:val="000866F7"/>
    <w:rsid w:val="00087D13"/>
    <w:rsid w:val="00091EB2"/>
    <w:rsid w:val="0009740E"/>
    <w:rsid w:val="000A10EC"/>
    <w:rsid w:val="000A1BB9"/>
    <w:rsid w:val="000A2A7D"/>
    <w:rsid w:val="000B2D27"/>
    <w:rsid w:val="000B36F7"/>
    <w:rsid w:val="000B44BC"/>
    <w:rsid w:val="000B4D6A"/>
    <w:rsid w:val="000B7163"/>
    <w:rsid w:val="000C12F1"/>
    <w:rsid w:val="000C1C13"/>
    <w:rsid w:val="000C32EA"/>
    <w:rsid w:val="000D1591"/>
    <w:rsid w:val="000D2062"/>
    <w:rsid w:val="000D4BBC"/>
    <w:rsid w:val="000D7546"/>
    <w:rsid w:val="000E13DC"/>
    <w:rsid w:val="000E1D26"/>
    <w:rsid w:val="000E652F"/>
    <w:rsid w:val="000F2E77"/>
    <w:rsid w:val="000F5111"/>
    <w:rsid w:val="000F58D5"/>
    <w:rsid w:val="000F728B"/>
    <w:rsid w:val="000F7F84"/>
    <w:rsid w:val="001049D3"/>
    <w:rsid w:val="00106E95"/>
    <w:rsid w:val="00107961"/>
    <w:rsid w:val="00112A19"/>
    <w:rsid w:val="001130AF"/>
    <w:rsid w:val="001167E4"/>
    <w:rsid w:val="00120ECF"/>
    <w:rsid w:val="00123A42"/>
    <w:rsid w:val="00123B2C"/>
    <w:rsid w:val="0012708D"/>
    <w:rsid w:val="00131D92"/>
    <w:rsid w:val="0013384E"/>
    <w:rsid w:val="00136E78"/>
    <w:rsid w:val="0014169F"/>
    <w:rsid w:val="00141983"/>
    <w:rsid w:val="00146F38"/>
    <w:rsid w:val="00151FFD"/>
    <w:rsid w:val="00152321"/>
    <w:rsid w:val="00152C7C"/>
    <w:rsid w:val="00154DA5"/>
    <w:rsid w:val="001575B5"/>
    <w:rsid w:val="001632B1"/>
    <w:rsid w:val="00165651"/>
    <w:rsid w:val="00166CDD"/>
    <w:rsid w:val="001674C5"/>
    <w:rsid w:val="0017286C"/>
    <w:rsid w:val="0017579E"/>
    <w:rsid w:val="001763E1"/>
    <w:rsid w:val="001809EC"/>
    <w:rsid w:val="00183898"/>
    <w:rsid w:val="001841FE"/>
    <w:rsid w:val="001849F5"/>
    <w:rsid w:val="001903F7"/>
    <w:rsid w:val="001907C1"/>
    <w:rsid w:val="00194F8A"/>
    <w:rsid w:val="00195C81"/>
    <w:rsid w:val="00197259"/>
    <w:rsid w:val="00197913"/>
    <w:rsid w:val="001A100B"/>
    <w:rsid w:val="001A13FF"/>
    <w:rsid w:val="001B0CCA"/>
    <w:rsid w:val="001C021C"/>
    <w:rsid w:val="001C573E"/>
    <w:rsid w:val="001C5D34"/>
    <w:rsid w:val="001D1F0C"/>
    <w:rsid w:val="001D523D"/>
    <w:rsid w:val="001D5D21"/>
    <w:rsid w:val="001E1AF5"/>
    <w:rsid w:val="001E228A"/>
    <w:rsid w:val="001E4401"/>
    <w:rsid w:val="001E49D3"/>
    <w:rsid w:val="001E5359"/>
    <w:rsid w:val="001E643A"/>
    <w:rsid w:val="001E7650"/>
    <w:rsid w:val="001F09A7"/>
    <w:rsid w:val="001F4674"/>
    <w:rsid w:val="001F4699"/>
    <w:rsid w:val="00200D3C"/>
    <w:rsid w:val="00203CEC"/>
    <w:rsid w:val="00210B71"/>
    <w:rsid w:val="00213853"/>
    <w:rsid w:val="00214850"/>
    <w:rsid w:val="0023298D"/>
    <w:rsid w:val="00237E7B"/>
    <w:rsid w:val="00242FAE"/>
    <w:rsid w:val="0024397D"/>
    <w:rsid w:val="002462ED"/>
    <w:rsid w:val="00246F79"/>
    <w:rsid w:val="002515C6"/>
    <w:rsid w:val="00253C75"/>
    <w:rsid w:val="002557B9"/>
    <w:rsid w:val="0025640D"/>
    <w:rsid w:val="00263989"/>
    <w:rsid w:val="00263C06"/>
    <w:rsid w:val="0026504F"/>
    <w:rsid w:val="0026573A"/>
    <w:rsid w:val="00271808"/>
    <w:rsid w:val="00272497"/>
    <w:rsid w:val="00273427"/>
    <w:rsid w:val="00273E4E"/>
    <w:rsid w:val="0027622D"/>
    <w:rsid w:val="00283727"/>
    <w:rsid w:val="00283EDA"/>
    <w:rsid w:val="00285AA7"/>
    <w:rsid w:val="00294A4E"/>
    <w:rsid w:val="00295B7C"/>
    <w:rsid w:val="00295F0E"/>
    <w:rsid w:val="002978DB"/>
    <w:rsid w:val="00297A51"/>
    <w:rsid w:val="002B7C01"/>
    <w:rsid w:val="002C50A7"/>
    <w:rsid w:val="002D0CD9"/>
    <w:rsid w:val="002D25D1"/>
    <w:rsid w:val="002D4B02"/>
    <w:rsid w:val="002D6E83"/>
    <w:rsid w:val="002E01AB"/>
    <w:rsid w:val="002E48D0"/>
    <w:rsid w:val="002F0BCE"/>
    <w:rsid w:val="002F49ED"/>
    <w:rsid w:val="00302316"/>
    <w:rsid w:val="0030386E"/>
    <w:rsid w:val="00303878"/>
    <w:rsid w:val="00305A6D"/>
    <w:rsid w:val="00307D85"/>
    <w:rsid w:val="00314851"/>
    <w:rsid w:val="00321DC9"/>
    <w:rsid w:val="00324F76"/>
    <w:rsid w:val="003264E1"/>
    <w:rsid w:val="003303BA"/>
    <w:rsid w:val="0033132A"/>
    <w:rsid w:val="00332006"/>
    <w:rsid w:val="00335121"/>
    <w:rsid w:val="003406D8"/>
    <w:rsid w:val="00343D44"/>
    <w:rsid w:val="00351A3B"/>
    <w:rsid w:val="0035261C"/>
    <w:rsid w:val="0035651C"/>
    <w:rsid w:val="00357A04"/>
    <w:rsid w:val="00361385"/>
    <w:rsid w:val="00361B8F"/>
    <w:rsid w:val="00364B4B"/>
    <w:rsid w:val="00366A8E"/>
    <w:rsid w:val="00367AB6"/>
    <w:rsid w:val="00370849"/>
    <w:rsid w:val="003731E2"/>
    <w:rsid w:val="0037665B"/>
    <w:rsid w:val="003766B3"/>
    <w:rsid w:val="003801FB"/>
    <w:rsid w:val="00380C71"/>
    <w:rsid w:val="00382C3F"/>
    <w:rsid w:val="003831A1"/>
    <w:rsid w:val="00385167"/>
    <w:rsid w:val="00393FA6"/>
    <w:rsid w:val="003945E2"/>
    <w:rsid w:val="00396899"/>
    <w:rsid w:val="003A1DF9"/>
    <w:rsid w:val="003B0C7C"/>
    <w:rsid w:val="003B1212"/>
    <w:rsid w:val="003B29BB"/>
    <w:rsid w:val="003B33BD"/>
    <w:rsid w:val="003C187B"/>
    <w:rsid w:val="003C6D74"/>
    <w:rsid w:val="003D02F3"/>
    <w:rsid w:val="003D0AC6"/>
    <w:rsid w:val="003D1253"/>
    <w:rsid w:val="003D38FF"/>
    <w:rsid w:val="003D4761"/>
    <w:rsid w:val="003D7123"/>
    <w:rsid w:val="003E0D59"/>
    <w:rsid w:val="003E3E78"/>
    <w:rsid w:val="003E572D"/>
    <w:rsid w:val="003E6AFB"/>
    <w:rsid w:val="003F0C91"/>
    <w:rsid w:val="003F3CAF"/>
    <w:rsid w:val="00400D4C"/>
    <w:rsid w:val="00401C6F"/>
    <w:rsid w:val="0040248E"/>
    <w:rsid w:val="00412ACE"/>
    <w:rsid w:val="00414506"/>
    <w:rsid w:val="00423E56"/>
    <w:rsid w:val="00424E24"/>
    <w:rsid w:val="004257AA"/>
    <w:rsid w:val="00426328"/>
    <w:rsid w:val="00430FC1"/>
    <w:rsid w:val="004332F9"/>
    <w:rsid w:val="0043436F"/>
    <w:rsid w:val="00440567"/>
    <w:rsid w:val="004435CF"/>
    <w:rsid w:val="0044556B"/>
    <w:rsid w:val="0044782E"/>
    <w:rsid w:val="00450F08"/>
    <w:rsid w:val="00451D10"/>
    <w:rsid w:val="00451FD0"/>
    <w:rsid w:val="004568B8"/>
    <w:rsid w:val="00457A1D"/>
    <w:rsid w:val="00466EB1"/>
    <w:rsid w:val="004708A6"/>
    <w:rsid w:val="00477658"/>
    <w:rsid w:val="0048523A"/>
    <w:rsid w:val="00490845"/>
    <w:rsid w:val="0049652F"/>
    <w:rsid w:val="00496AF0"/>
    <w:rsid w:val="00497B96"/>
    <w:rsid w:val="004A491A"/>
    <w:rsid w:val="004A6426"/>
    <w:rsid w:val="004B1530"/>
    <w:rsid w:val="004B326A"/>
    <w:rsid w:val="004B48BC"/>
    <w:rsid w:val="004B708C"/>
    <w:rsid w:val="004C0A3C"/>
    <w:rsid w:val="004C2588"/>
    <w:rsid w:val="004D025B"/>
    <w:rsid w:val="004D128A"/>
    <w:rsid w:val="004D6161"/>
    <w:rsid w:val="004E0F45"/>
    <w:rsid w:val="004E3F16"/>
    <w:rsid w:val="004E4320"/>
    <w:rsid w:val="004F2248"/>
    <w:rsid w:val="004F46D4"/>
    <w:rsid w:val="00504DC2"/>
    <w:rsid w:val="00510908"/>
    <w:rsid w:val="00512947"/>
    <w:rsid w:val="005151BA"/>
    <w:rsid w:val="005162C3"/>
    <w:rsid w:val="005165AA"/>
    <w:rsid w:val="005178B0"/>
    <w:rsid w:val="005212A3"/>
    <w:rsid w:val="00521352"/>
    <w:rsid w:val="005224D9"/>
    <w:rsid w:val="00530F0F"/>
    <w:rsid w:val="00532BAF"/>
    <w:rsid w:val="00534E4C"/>
    <w:rsid w:val="00537EC2"/>
    <w:rsid w:val="00542FC9"/>
    <w:rsid w:val="005505D1"/>
    <w:rsid w:val="00552C80"/>
    <w:rsid w:val="00553F9E"/>
    <w:rsid w:val="0055710B"/>
    <w:rsid w:val="00560091"/>
    <w:rsid w:val="0056687E"/>
    <w:rsid w:val="00567A6A"/>
    <w:rsid w:val="00567ED0"/>
    <w:rsid w:val="005718E5"/>
    <w:rsid w:val="005734F8"/>
    <w:rsid w:val="00580C7F"/>
    <w:rsid w:val="00581013"/>
    <w:rsid w:val="005818EA"/>
    <w:rsid w:val="00581F75"/>
    <w:rsid w:val="005820B0"/>
    <w:rsid w:val="00583A26"/>
    <w:rsid w:val="00586A31"/>
    <w:rsid w:val="0058748D"/>
    <w:rsid w:val="0059244B"/>
    <w:rsid w:val="00595297"/>
    <w:rsid w:val="005962B1"/>
    <w:rsid w:val="005A715E"/>
    <w:rsid w:val="005B144F"/>
    <w:rsid w:val="005B1B74"/>
    <w:rsid w:val="005B4629"/>
    <w:rsid w:val="005D1C2B"/>
    <w:rsid w:val="005E0DFC"/>
    <w:rsid w:val="005F18A1"/>
    <w:rsid w:val="0060654F"/>
    <w:rsid w:val="006107D5"/>
    <w:rsid w:val="00613D4E"/>
    <w:rsid w:val="006153AB"/>
    <w:rsid w:val="00623A3A"/>
    <w:rsid w:val="00633321"/>
    <w:rsid w:val="006356C8"/>
    <w:rsid w:val="00636048"/>
    <w:rsid w:val="00636C0A"/>
    <w:rsid w:val="0064043D"/>
    <w:rsid w:val="00641554"/>
    <w:rsid w:val="00642529"/>
    <w:rsid w:val="006433F9"/>
    <w:rsid w:val="00646979"/>
    <w:rsid w:val="006502BA"/>
    <w:rsid w:val="00657D60"/>
    <w:rsid w:val="00665C0B"/>
    <w:rsid w:val="00670561"/>
    <w:rsid w:val="00671D8C"/>
    <w:rsid w:val="006738DE"/>
    <w:rsid w:val="00676545"/>
    <w:rsid w:val="00684084"/>
    <w:rsid w:val="00685C44"/>
    <w:rsid w:val="00691458"/>
    <w:rsid w:val="006971B5"/>
    <w:rsid w:val="0069731A"/>
    <w:rsid w:val="006A03A1"/>
    <w:rsid w:val="006A14B7"/>
    <w:rsid w:val="006B0DD3"/>
    <w:rsid w:val="006B37A1"/>
    <w:rsid w:val="006B5587"/>
    <w:rsid w:val="006B694F"/>
    <w:rsid w:val="006C0D17"/>
    <w:rsid w:val="006C48D1"/>
    <w:rsid w:val="006D1188"/>
    <w:rsid w:val="006E2C27"/>
    <w:rsid w:val="006E3CE5"/>
    <w:rsid w:val="006F0D32"/>
    <w:rsid w:val="006F21CF"/>
    <w:rsid w:val="006F239A"/>
    <w:rsid w:val="006F30EB"/>
    <w:rsid w:val="006F360F"/>
    <w:rsid w:val="006F3CA7"/>
    <w:rsid w:val="00700058"/>
    <w:rsid w:val="007079E1"/>
    <w:rsid w:val="00707BB7"/>
    <w:rsid w:val="00711125"/>
    <w:rsid w:val="007126DE"/>
    <w:rsid w:val="00712945"/>
    <w:rsid w:val="007142A3"/>
    <w:rsid w:val="00715929"/>
    <w:rsid w:val="0072456A"/>
    <w:rsid w:val="00731481"/>
    <w:rsid w:val="00732D9B"/>
    <w:rsid w:val="00734CEF"/>
    <w:rsid w:val="00742F60"/>
    <w:rsid w:val="007454B6"/>
    <w:rsid w:val="007510FC"/>
    <w:rsid w:val="00754797"/>
    <w:rsid w:val="00756284"/>
    <w:rsid w:val="00757492"/>
    <w:rsid w:val="00764621"/>
    <w:rsid w:val="007657A3"/>
    <w:rsid w:val="0076701C"/>
    <w:rsid w:val="007825EC"/>
    <w:rsid w:val="00785586"/>
    <w:rsid w:val="0078657B"/>
    <w:rsid w:val="007865C6"/>
    <w:rsid w:val="00790311"/>
    <w:rsid w:val="00791F32"/>
    <w:rsid w:val="007958A8"/>
    <w:rsid w:val="007A2B84"/>
    <w:rsid w:val="007A53D5"/>
    <w:rsid w:val="007A5964"/>
    <w:rsid w:val="007A7114"/>
    <w:rsid w:val="007B0A48"/>
    <w:rsid w:val="007C024F"/>
    <w:rsid w:val="007C2E5C"/>
    <w:rsid w:val="007C3F17"/>
    <w:rsid w:val="007D40B5"/>
    <w:rsid w:val="007D45CE"/>
    <w:rsid w:val="007D49FD"/>
    <w:rsid w:val="007D6AA8"/>
    <w:rsid w:val="007E00F5"/>
    <w:rsid w:val="007E09EC"/>
    <w:rsid w:val="007E0D72"/>
    <w:rsid w:val="007E5D75"/>
    <w:rsid w:val="007E69AA"/>
    <w:rsid w:val="007E7C42"/>
    <w:rsid w:val="007F05B9"/>
    <w:rsid w:val="007F5133"/>
    <w:rsid w:val="007F518D"/>
    <w:rsid w:val="00800811"/>
    <w:rsid w:val="008027B0"/>
    <w:rsid w:val="0080428F"/>
    <w:rsid w:val="0080440D"/>
    <w:rsid w:val="00804730"/>
    <w:rsid w:val="00804E01"/>
    <w:rsid w:val="0080582C"/>
    <w:rsid w:val="00810D3A"/>
    <w:rsid w:val="00813241"/>
    <w:rsid w:val="00817947"/>
    <w:rsid w:val="0082532E"/>
    <w:rsid w:val="008301BC"/>
    <w:rsid w:val="00833424"/>
    <w:rsid w:val="00834A64"/>
    <w:rsid w:val="00835176"/>
    <w:rsid w:val="008356A9"/>
    <w:rsid w:val="00837919"/>
    <w:rsid w:val="00837A30"/>
    <w:rsid w:val="00837C34"/>
    <w:rsid w:val="00837D48"/>
    <w:rsid w:val="008474E4"/>
    <w:rsid w:val="008479CA"/>
    <w:rsid w:val="008527D1"/>
    <w:rsid w:val="00853C5A"/>
    <w:rsid w:val="00855C30"/>
    <w:rsid w:val="00856637"/>
    <w:rsid w:val="00864D6F"/>
    <w:rsid w:val="00865335"/>
    <w:rsid w:val="00865B1B"/>
    <w:rsid w:val="00876475"/>
    <w:rsid w:val="00881D8C"/>
    <w:rsid w:val="00882D08"/>
    <w:rsid w:val="00885DF3"/>
    <w:rsid w:val="008A00F6"/>
    <w:rsid w:val="008A18EE"/>
    <w:rsid w:val="008A3467"/>
    <w:rsid w:val="008A48DF"/>
    <w:rsid w:val="008B6103"/>
    <w:rsid w:val="008C19E8"/>
    <w:rsid w:val="008C4B62"/>
    <w:rsid w:val="008C68B7"/>
    <w:rsid w:val="008C7CAC"/>
    <w:rsid w:val="008D31F8"/>
    <w:rsid w:val="008D4145"/>
    <w:rsid w:val="008D4990"/>
    <w:rsid w:val="008E2C7F"/>
    <w:rsid w:val="008E345B"/>
    <w:rsid w:val="008E3CE5"/>
    <w:rsid w:val="009013DE"/>
    <w:rsid w:val="00905C7F"/>
    <w:rsid w:val="00905EA4"/>
    <w:rsid w:val="00906F91"/>
    <w:rsid w:val="00907208"/>
    <w:rsid w:val="00911B11"/>
    <w:rsid w:val="00912847"/>
    <w:rsid w:val="00912988"/>
    <w:rsid w:val="009131F8"/>
    <w:rsid w:val="00915D2B"/>
    <w:rsid w:val="009166C0"/>
    <w:rsid w:val="009168C6"/>
    <w:rsid w:val="0093349D"/>
    <w:rsid w:val="009356A1"/>
    <w:rsid w:val="00937804"/>
    <w:rsid w:val="009379E6"/>
    <w:rsid w:val="00937DFE"/>
    <w:rsid w:val="00945544"/>
    <w:rsid w:val="009467E6"/>
    <w:rsid w:val="009507BD"/>
    <w:rsid w:val="00952AAE"/>
    <w:rsid w:val="009534D1"/>
    <w:rsid w:val="009544DF"/>
    <w:rsid w:val="00954710"/>
    <w:rsid w:val="00954E36"/>
    <w:rsid w:val="00955BFA"/>
    <w:rsid w:val="00963617"/>
    <w:rsid w:val="00963A30"/>
    <w:rsid w:val="0097083A"/>
    <w:rsid w:val="00973F5F"/>
    <w:rsid w:val="00975C5B"/>
    <w:rsid w:val="0098223E"/>
    <w:rsid w:val="00983FE5"/>
    <w:rsid w:val="00994930"/>
    <w:rsid w:val="00995F4A"/>
    <w:rsid w:val="00997D8B"/>
    <w:rsid w:val="009A0535"/>
    <w:rsid w:val="009A27D5"/>
    <w:rsid w:val="009A4A72"/>
    <w:rsid w:val="009A6A4E"/>
    <w:rsid w:val="009B0EE6"/>
    <w:rsid w:val="009B150D"/>
    <w:rsid w:val="009B2EDC"/>
    <w:rsid w:val="009B46A5"/>
    <w:rsid w:val="009B7DFF"/>
    <w:rsid w:val="009C12C8"/>
    <w:rsid w:val="009C238E"/>
    <w:rsid w:val="009C56B7"/>
    <w:rsid w:val="009C5D7F"/>
    <w:rsid w:val="009C6499"/>
    <w:rsid w:val="009D0CE7"/>
    <w:rsid w:val="009D147D"/>
    <w:rsid w:val="009D52E8"/>
    <w:rsid w:val="009D5DFB"/>
    <w:rsid w:val="009D6E34"/>
    <w:rsid w:val="009D78B1"/>
    <w:rsid w:val="009E42EE"/>
    <w:rsid w:val="009F18BE"/>
    <w:rsid w:val="009F3587"/>
    <w:rsid w:val="009F4E75"/>
    <w:rsid w:val="009F71AB"/>
    <w:rsid w:val="00A00ED2"/>
    <w:rsid w:val="00A03D95"/>
    <w:rsid w:val="00A1180E"/>
    <w:rsid w:val="00A15162"/>
    <w:rsid w:val="00A15A3F"/>
    <w:rsid w:val="00A16EC6"/>
    <w:rsid w:val="00A20D95"/>
    <w:rsid w:val="00A2166D"/>
    <w:rsid w:val="00A25B1D"/>
    <w:rsid w:val="00A26D37"/>
    <w:rsid w:val="00A27AAC"/>
    <w:rsid w:val="00A30407"/>
    <w:rsid w:val="00A33212"/>
    <w:rsid w:val="00A36780"/>
    <w:rsid w:val="00A47F77"/>
    <w:rsid w:val="00A506DE"/>
    <w:rsid w:val="00A50C65"/>
    <w:rsid w:val="00A541AC"/>
    <w:rsid w:val="00A542FF"/>
    <w:rsid w:val="00A552E2"/>
    <w:rsid w:val="00A63EF8"/>
    <w:rsid w:val="00A712A7"/>
    <w:rsid w:val="00A72614"/>
    <w:rsid w:val="00A74CBD"/>
    <w:rsid w:val="00A8135B"/>
    <w:rsid w:val="00A82285"/>
    <w:rsid w:val="00A831D9"/>
    <w:rsid w:val="00A96448"/>
    <w:rsid w:val="00AA16BD"/>
    <w:rsid w:val="00AA2DED"/>
    <w:rsid w:val="00AA3096"/>
    <w:rsid w:val="00AA7C3B"/>
    <w:rsid w:val="00AB12F4"/>
    <w:rsid w:val="00AB2988"/>
    <w:rsid w:val="00AB3ECA"/>
    <w:rsid w:val="00AC3AF6"/>
    <w:rsid w:val="00AC6011"/>
    <w:rsid w:val="00AC760B"/>
    <w:rsid w:val="00AD3554"/>
    <w:rsid w:val="00AD3A77"/>
    <w:rsid w:val="00AD4E2C"/>
    <w:rsid w:val="00AE79B3"/>
    <w:rsid w:val="00B02342"/>
    <w:rsid w:val="00B032BB"/>
    <w:rsid w:val="00B11B74"/>
    <w:rsid w:val="00B12D01"/>
    <w:rsid w:val="00B17BCF"/>
    <w:rsid w:val="00B30684"/>
    <w:rsid w:val="00B3165F"/>
    <w:rsid w:val="00B336EC"/>
    <w:rsid w:val="00B348F5"/>
    <w:rsid w:val="00B43428"/>
    <w:rsid w:val="00B50AD2"/>
    <w:rsid w:val="00B54E3D"/>
    <w:rsid w:val="00B56BD3"/>
    <w:rsid w:val="00B61D2A"/>
    <w:rsid w:val="00B63BA7"/>
    <w:rsid w:val="00B65D62"/>
    <w:rsid w:val="00B6719C"/>
    <w:rsid w:val="00B67654"/>
    <w:rsid w:val="00B67BA1"/>
    <w:rsid w:val="00B74BAF"/>
    <w:rsid w:val="00B75554"/>
    <w:rsid w:val="00B76411"/>
    <w:rsid w:val="00B77207"/>
    <w:rsid w:val="00B82907"/>
    <w:rsid w:val="00B9359E"/>
    <w:rsid w:val="00B9591B"/>
    <w:rsid w:val="00B95CB8"/>
    <w:rsid w:val="00B975EE"/>
    <w:rsid w:val="00BA1144"/>
    <w:rsid w:val="00BA1672"/>
    <w:rsid w:val="00BA40EE"/>
    <w:rsid w:val="00BA6985"/>
    <w:rsid w:val="00BB3C73"/>
    <w:rsid w:val="00BC0A28"/>
    <w:rsid w:val="00BC0BEF"/>
    <w:rsid w:val="00BC6FA6"/>
    <w:rsid w:val="00BD279F"/>
    <w:rsid w:val="00BD2895"/>
    <w:rsid w:val="00BD5DF4"/>
    <w:rsid w:val="00BD7EA5"/>
    <w:rsid w:val="00BE2064"/>
    <w:rsid w:val="00BE5E54"/>
    <w:rsid w:val="00BF322E"/>
    <w:rsid w:val="00BF39F8"/>
    <w:rsid w:val="00BF5726"/>
    <w:rsid w:val="00BF644D"/>
    <w:rsid w:val="00BF7E4A"/>
    <w:rsid w:val="00C06FDA"/>
    <w:rsid w:val="00C10131"/>
    <w:rsid w:val="00C11435"/>
    <w:rsid w:val="00C137AA"/>
    <w:rsid w:val="00C21A12"/>
    <w:rsid w:val="00C22186"/>
    <w:rsid w:val="00C263A8"/>
    <w:rsid w:val="00C3166B"/>
    <w:rsid w:val="00C318E4"/>
    <w:rsid w:val="00C320AB"/>
    <w:rsid w:val="00C327CF"/>
    <w:rsid w:val="00C36D65"/>
    <w:rsid w:val="00C37CDD"/>
    <w:rsid w:val="00C51B47"/>
    <w:rsid w:val="00C53D2B"/>
    <w:rsid w:val="00C53E17"/>
    <w:rsid w:val="00C62CDA"/>
    <w:rsid w:val="00C64C9E"/>
    <w:rsid w:val="00C64EF1"/>
    <w:rsid w:val="00C670D5"/>
    <w:rsid w:val="00C67109"/>
    <w:rsid w:val="00C70587"/>
    <w:rsid w:val="00C74803"/>
    <w:rsid w:val="00C75E1E"/>
    <w:rsid w:val="00C81F21"/>
    <w:rsid w:val="00C834EE"/>
    <w:rsid w:val="00C83CEA"/>
    <w:rsid w:val="00C869F9"/>
    <w:rsid w:val="00C878D9"/>
    <w:rsid w:val="00C93ACB"/>
    <w:rsid w:val="00CA2CFA"/>
    <w:rsid w:val="00CA433E"/>
    <w:rsid w:val="00CA6ECF"/>
    <w:rsid w:val="00CA7386"/>
    <w:rsid w:val="00CA759F"/>
    <w:rsid w:val="00CB0369"/>
    <w:rsid w:val="00CB7826"/>
    <w:rsid w:val="00CC1DE3"/>
    <w:rsid w:val="00CC3F2E"/>
    <w:rsid w:val="00CC4F64"/>
    <w:rsid w:val="00CC5287"/>
    <w:rsid w:val="00CC54EB"/>
    <w:rsid w:val="00CD1101"/>
    <w:rsid w:val="00CD2867"/>
    <w:rsid w:val="00CD2D7B"/>
    <w:rsid w:val="00CD3A6E"/>
    <w:rsid w:val="00CE27AC"/>
    <w:rsid w:val="00CE29A1"/>
    <w:rsid w:val="00CE2E5B"/>
    <w:rsid w:val="00CE51EB"/>
    <w:rsid w:val="00CF08E6"/>
    <w:rsid w:val="00CF4FD4"/>
    <w:rsid w:val="00CF7B30"/>
    <w:rsid w:val="00D04A9C"/>
    <w:rsid w:val="00D061B6"/>
    <w:rsid w:val="00D10FBD"/>
    <w:rsid w:val="00D17B25"/>
    <w:rsid w:val="00D22019"/>
    <w:rsid w:val="00D2328A"/>
    <w:rsid w:val="00D25404"/>
    <w:rsid w:val="00D27407"/>
    <w:rsid w:val="00D277D7"/>
    <w:rsid w:val="00D3218D"/>
    <w:rsid w:val="00D472B9"/>
    <w:rsid w:val="00D604A8"/>
    <w:rsid w:val="00D644C7"/>
    <w:rsid w:val="00D701BF"/>
    <w:rsid w:val="00D73A4F"/>
    <w:rsid w:val="00D74153"/>
    <w:rsid w:val="00D7592F"/>
    <w:rsid w:val="00D762DC"/>
    <w:rsid w:val="00D83858"/>
    <w:rsid w:val="00D85DD8"/>
    <w:rsid w:val="00D91145"/>
    <w:rsid w:val="00D922E2"/>
    <w:rsid w:val="00D96996"/>
    <w:rsid w:val="00D96D9E"/>
    <w:rsid w:val="00DA1E09"/>
    <w:rsid w:val="00DA3B8C"/>
    <w:rsid w:val="00DA4665"/>
    <w:rsid w:val="00DA5AC4"/>
    <w:rsid w:val="00DA6DC8"/>
    <w:rsid w:val="00DB137C"/>
    <w:rsid w:val="00DB2243"/>
    <w:rsid w:val="00DB35E0"/>
    <w:rsid w:val="00DB3F91"/>
    <w:rsid w:val="00DC1BA1"/>
    <w:rsid w:val="00DC4ABA"/>
    <w:rsid w:val="00DD1FD3"/>
    <w:rsid w:val="00DE5530"/>
    <w:rsid w:val="00DE649E"/>
    <w:rsid w:val="00DF358E"/>
    <w:rsid w:val="00DF3872"/>
    <w:rsid w:val="00E02F49"/>
    <w:rsid w:val="00E0442E"/>
    <w:rsid w:val="00E0475B"/>
    <w:rsid w:val="00E05386"/>
    <w:rsid w:val="00E06DF2"/>
    <w:rsid w:val="00E118AA"/>
    <w:rsid w:val="00E1692F"/>
    <w:rsid w:val="00E173D6"/>
    <w:rsid w:val="00E17E29"/>
    <w:rsid w:val="00E22C3A"/>
    <w:rsid w:val="00E247CF"/>
    <w:rsid w:val="00E3597A"/>
    <w:rsid w:val="00E37A6D"/>
    <w:rsid w:val="00E40059"/>
    <w:rsid w:val="00E445FD"/>
    <w:rsid w:val="00E61CA7"/>
    <w:rsid w:val="00E63F4E"/>
    <w:rsid w:val="00E70C5D"/>
    <w:rsid w:val="00E771D7"/>
    <w:rsid w:val="00E9267E"/>
    <w:rsid w:val="00E95A3F"/>
    <w:rsid w:val="00EA626D"/>
    <w:rsid w:val="00EB7BFA"/>
    <w:rsid w:val="00EC080A"/>
    <w:rsid w:val="00EC0FB6"/>
    <w:rsid w:val="00EC1D75"/>
    <w:rsid w:val="00EC2DD0"/>
    <w:rsid w:val="00EC49A2"/>
    <w:rsid w:val="00ED61E0"/>
    <w:rsid w:val="00EE391B"/>
    <w:rsid w:val="00EE60B5"/>
    <w:rsid w:val="00EE7B62"/>
    <w:rsid w:val="00EF05DB"/>
    <w:rsid w:val="00EF109C"/>
    <w:rsid w:val="00EF1A18"/>
    <w:rsid w:val="00EF2725"/>
    <w:rsid w:val="00EF3791"/>
    <w:rsid w:val="00EF3DDF"/>
    <w:rsid w:val="00EF5C89"/>
    <w:rsid w:val="00EF68D6"/>
    <w:rsid w:val="00F0134E"/>
    <w:rsid w:val="00F018C7"/>
    <w:rsid w:val="00F031CC"/>
    <w:rsid w:val="00F05180"/>
    <w:rsid w:val="00F06675"/>
    <w:rsid w:val="00F07537"/>
    <w:rsid w:val="00F13693"/>
    <w:rsid w:val="00F152F4"/>
    <w:rsid w:val="00F15DE3"/>
    <w:rsid w:val="00F176B0"/>
    <w:rsid w:val="00F20396"/>
    <w:rsid w:val="00F20756"/>
    <w:rsid w:val="00F26AF3"/>
    <w:rsid w:val="00F30405"/>
    <w:rsid w:val="00F30980"/>
    <w:rsid w:val="00F320A7"/>
    <w:rsid w:val="00F36E6D"/>
    <w:rsid w:val="00F42711"/>
    <w:rsid w:val="00F518ED"/>
    <w:rsid w:val="00F51B21"/>
    <w:rsid w:val="00F5261F"/>
    <w:rsid w:val="00F535B2"/>
    <w:rsid w:val="00F5660D"/>
    <w:rsid w:val="00F571BB"/>
    <w:rsid w:val="00F63125"/>
    <w:rsid w:val="00F6657E"/>
    <w:rsid w:val="00F73173"/>
    <w:rsid w:val="00F75241"/>
    <w:rsid w:val="00F7644B"/>
    <w:rsid w:val="00F76C43"/>
    <w:rsid w:val="00F8031D"/>
    <w:rsid w:val="00F8061A"/>
    <w:rsid w:val="00F81BBE"/>
    <w:rsid w:val="00F833A3"/>
    <w:rsid w:val="00F87755"/>
    <w:rsid w:val="00F928B4"/>
    <w:rsid w:val="00F928C8"/>
    <w:rsid w:val="00F92B5D"/>
    <w:rsid w:val="00F96E8D"/>
    <w:rsid w:val="00FA0FE7"/>
    <w:rsid w:val="00FA1729"/>
    <w:rsid w:val="00FA1976"/>
    <w:rsid w:val="00FA2916"/>
    <w:rsid w:val="00FB41D5"/>
    <w:rsid w:val="00FB7FA7"/>
    <w:rsid w:val="00FC0AA4"/>
    <w:rsid w:val="00FC1084"/>
    <w:rsid w:val="00FC1EA0"/>
    <w:rsid w:val="00FD50FE"/>
    <w:rsid w:val="00FD696E"/>
    <w:rsid w:val="00FE1292"/>
    <w:rsid w:val="00FE54AC"/>
    <w:rsid w:val="00FE55C2"/>
    <w:rsid w:val="00FE5822"/>
    <w:rsid w:val="00FF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353247"/>
  <w15:chartTrackingRefBased/>
  <w15:docId w15:val="{DEC35E3E-2FB5-428A-BC12-30A100267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657D6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nhideWhenUsed/>
    <w:qFormat/>
    <w:rsid w:val="00A552E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1">
    <w:name w:val="Знак1 Знак Знак Знак"/>
    <w:basedOn w:val="a"/>
    <w:rsid w:val="008E2C7F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e">
    <w:name w:val="Body Text Indent"/>
    <w:basedOn w:val="a"/>
    <w:link w:val="af"/>
    <w:rsid w:val="008E2C7F"/>
    <w:pPr>
      <w:spacing w:after="120"/>
      <w:ind w:left="283"/>
    </w:pPr>
  </w:style>
  <w:style w:type="paragraph" w:customStyle="1" w:styleId="ConsPlusNormal">
    <w:name w:val="ConsPlusNormal"/>
    <w:rsid w:val="0093349D"/>
    <w:pPr>
      <w:widowControl w:val="0"/>
      <w:autoSpaceDE w:val="0"/>
      <w:autoSpaceDN w:val="0"/>
    </w:pPr>
    <w:rPr>
      <w:rFonts w:eastAsia="Batang"/>
      <w:sz w:val="24"/>
      <w:lang w:eastAsia="ko-KR"/>
    </w:rPr>
  </w:style>
  <w:style w:type="paragraph" w:customStyle="1" w:styleId="ConsPlusTitle">
    <w:name w:val="ConsPlusTitle"/>
    <w:rsid w:val="00F20396"/>
    <w:pPr>
      <w:widowControl w:val="0"/>
      <w:autoSpaceDE w:val="0"/>
      <w:autoSpaceDN w:val="0"/>
    </w:pPr>
    <w:rPr>
      <w:rFonts w:eastAsia="Batang"/>
      <w:b/>
      <w:sz w:val="24"/>
      <w:lang w:eastAsia="ko-KR"/>
    </w:rPr>
  </w:style>
  <w:style w:type="paragraph" w:styleId="af0">
    <w:name w:val="Balloon Text"/>
    <w:basedOn w:val="a"/>
    <w:link w:val="af1"/>
    <w:rsid w:val="009544D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9544DF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rsid w:val="009544DF"/>
    <w:rPr>
      <w:b/>
      <w:caps/>
      <w:sz w:val="28"/>
    </w:rPr>
  </w:style>
  <w:style w:type="character" w:customStyle="1" w:styleId="30">
    <w:name w:val="Основной текст 3 Знак"/>
    <w:link w:val="3"/>
    <w:rsid w:val="000D2062"/>
    <w:rPr>
      <w:sz w:val="28"/>
    </w:rPr>
  </w:style>
  <w:style w:type="paragraph" w:customStyle="1" w:styleId="ConsPlusCell">
    <w:name w:val="ConsPlusCell"/>
    <w:rsid w:val="00FD50FE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2">
    <w:name w:val="Table Grid"/>
    <w:basedOn w:val="a1"/>
    <w:uiPriority w:val="59"/>
    <w:rsid w:val="00FD50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657D60"/>
    <w:rPr>
      <w:b/>
      <w:color w:val="000000"/>
      <w:spacing w:val="-2"/>
      <w:sz w:val="25"/>
      <w:shd w:val="clear" w:color="auto" w:fill="FFFFFF"/>
    </w:rPr>
  </w:style>
  <w:style w:type="paragraph" w:customStyle="1" w:styleId="ConsTitle">
    <w:name w:val="ConsTitle"/>
    <w:rsid w:val="00885DF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22">
    <w:name w:val="Основной текст 2 Знак"/>
    <w:link w:val="21"/>
    <w:rsid w:val="007A2B84"/>
    <w:rPr>
      <w:sz w:val="26"/>
    </w:rPr>
  </w:style>
  <w:style w:type="paragraph" w:customStyle="1" w:styleId="af3">
    <w:name w:val="Знак"/>
    <w:basedOn w:val="a"/>
    <w:rsid w:val="00905EA4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4">
    <w:name w:val="Название"/>
    <w:basedOn w:val="a"/>
    <w:link w:val="af5"/>
    <w:uiPriority w:val="99"/>
    <w:qFormat/>
    <w:rsid w:val="00440567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f5">
    <w:name w:val="Название Знак"/>
    <w:link w:val="af4"/>
    <w:uiPriority w:val="99"/>
    <w:rsid w:val="00440567"/>
    <w:rPr>
      <w:b/>
      <w:color w:val="000000"/>
      <w:spacing w:val="-9"/>
      <w:sz w:val="28"/>
      <w:shd w:val="clear" w:color="auto" w:fill="FFFFFF"/>
    </w:rPr>
  </w:style>
  <w:style w:type="character" w:customStyle="1" w:styleId="FontStyle13">
    <w:name w:val="Font Style13"/>
    <w:rsid w:val="00214850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a"/>
    <w:rsid w:val="00214850"/>
    <w:pPr>
      <w:widowControl w:val="0"/>
      <w:autoSpaceDE w:val="0"/>
      <w:autoSpaceDN w:val="0"/>
      <w:adjustRightInd w:val="0"/>
      <w:spacing w:line="279" w:lineRule="exact"/>
      <w:ind w:firstLine="542"/>
      <w:jc w:val="both"/>
    </w:pPr>
    <w:rPr>
      <w:sz w:val="24"/>
      <w:szCs w:val="24"/>
    </w:rPr>
  </w:style>
  <w:style w:type="character" w:styleId="af6">
    <w:name w:val="Hyperlink"/>
    <w:rsid w:val="0058748D"/>
    <w:rPr>
      <w:color w:val="000080"/>
      <w:u w:val="single"/>
    </w:rPr>
  </w:style>
  <w:style w:type="character" w:styleId="af7">
    <w:name w:val="Strong"/>
    <w:qFormat/>
    <w:rsid w:val="0058748D"/>
    <w:rPr>
      <w:b/>
      <w:bCs/>
    </w:rPr>
  </w:style>
  <w:style w:type="character" w:styleId="af8">
    <w:name w:val="footnote reference"/>
    <w:rsid w:val="004B48BC"/>
    <w:rPr>
      <w:rFonts w:cs="Times New Roman"/>
      <w:vertAlign w:val="superscript"/>
    </w:rPr>
  </w:style>
  <w:style w:type="character" w:customStyle="1" w:styleId="23">
    <w:name w:val="Основной текст (2)_"/>
    <w:link w:val="24"/>
    <w:rsid w:val="004B48BC"/>
    <w:rPr>
      <w:b/>
      <w:bCs/>
      <w:spacing w:val="2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B48BC"/>
    <w:pPr>
      <w:widowControl w:val="0"/>
      <w:shd w:val="clear" w:color="auto" w:fill="FFFFFF"/>
      <w:spacing w:before="540" w:after="360" w:line="0" w:lineRule="atLeast"/>
      <w:ind w:firstLine="0"/>
      <w:jc w:val="center"/>
    </w:pPr>
    <w:rPr>
      <w:b/>
      <w:bCs/>
      <w:spacing w:val="2"/>
      <w:szCs w:val="26"/>
    </w:rPr>
  </w:style>
  <w:style w:type="character" w:customStyle="1" w:styleId="a4">
    <w:name w:val="Основной текст Знак"/>
    <w:link w:val="a3"/>
    <w:rsid w:val="00123A42"/>
    <w:rPr>
      <w:sz w:val="22"/>
    </w:rPr>
  </w:style>
  <w:style w:type="paragraph" w:styleId="af9">
    <w:name w:val="List Paragraph"/>
    <w:basedOn w:val="a"/>
    <w:uiPriority w:val="34"/>
    <w:qFormat/>
    <w:rsid w:val="002557B9"/>
    <w:pPr>
      <w:ind w:left="720" w:firstLine="0"/>
      <w:contextualSpacing/>
    </w:pPr>
    <w:rPr>
      <w:sz w:val="24"/>
      <w:szCs w:val="24"/>
    </w:rPr>
  </w:style>
  <w:style w:type="paragraph" w:customStyle="1" w:styleId="Default">
    <w:name w:val="Default"/>
    <w:rsid w:val="003801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Нижний колонтитул Знак"/>
    <w:link w:val="a7"/>
    <w:locked/>
    <w:rsid w:val="0082532E"/>
    <w:rPr>
      <w:sz w:val="26"/>
    </w:rPr>
  </w:style>
  <w:style w:type="character" w:customStyle="1" w:styleId="20">
    <w:name w:val="Заголовок 2 Знак"/>
    <w:link w:val="2"/>
    <w:rsid w:val="00A552E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FontStyle19">
    <w:name w:val="Font Style19"/>
    <w:rsid w:val="00A552E2"/>
    <w:rPr>
      <w:rFonts w:ascii="Times New Roman" w:hAnsi="Times New Roman" w:cs="Times New Roman" w:hint="default"/>
      <w:sz w:val="22"/>
      <w:szCs w:val="22"/>
    </w:rPr>
  </w:style>
  <w:style w:type="character" w:customStyle="1" w:styleId="af">
    <w:name w:val="Основной текст с отступом Знак"/>
    <w:link w:val="ae"/>
    <w:rsid w:val="00F152F4"/>
    <w:rPr>
      <w:sz w:val="26"/>
    </w:rPr>
  </w:style>
  <w:style w:type="paragraph" w:styleId="25">
    <w:name w:val="Body Text Indent 2"/>
    <w:basedOn w:val="a"/>
    <w:link w:val="26"/>
    <w:rsid w:val="002D25D1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sid w:val="002D25D1"/>
    <w:rPr>
      <w:sz w:val="26"/>
    </w:rPr>
  </w:style>
  <w:style w:type="paragraph" w:customStyle="1" w:styleId="ConsPlusNonformat">
    <w:name w:val="ConsPlusNonformat"/>
    <w:rsid w:val="003F3CA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rsid w:val="00CD2867"/>
  </w:style>
  <w:style w:type="character" w:styleId="afa">
    <w:name w:val="Emphasis"/>
    <w:uiPriority w:val="20"/>
    <w:qFormat/>
    <w:rsid w:val="00CD2867"/>
    <w:rPr>
      <w:i/>
      <w:iCs/>
    </w:rPr>
  </w:style>
  <w:style w:type="paragraph" w:customStyle="1" w:styleId="afb">
    <w:name w:val="Обычный (веб)"/>
    <w:basedOn w:val="a"/>
    <w:uiPriority w:val="99"/>
    <w:unhideWhenUsed/>
    <w:rsid w:val="00CD2867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Знак1 Знак Знак Знак"/>
    <w:basedOn w:val="a"/>
    <w:rsid w:val="003831A1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9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DF91412662ACD0698F9514EE444A06AA3A13367EEF1E7DC2EEA53A522A19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FDF91412662ACD0698F9514EE444A06A932103379EF1E7DC2EEA53A52A901C8B4812BEDADCDB5842A1C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FDF91412662ACD0698F9514EE444A06A033163371ED4377CAB7A93855A65EDFB3C827ECADCDB6281F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3F213-BB97-411B-B6B1-59829BCCE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 +</Template>
  <TotalTime>1</TotalTime>
  <Pages>9</Pages>
  <Words>3745</Words>
  <Characters>21348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25043</CharactersWithSpaces>
  <SharedDoc>false</SharedDoc>
  <HLinks>
    <vt:vector size="18" baseType="variant">
      <vt:variant>
        <vt:i4>7667769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consultantplus://offline/ref=AFDF91412662ACD0698F9514EE444A06A932103379EF1E7DC2EEA53A52A901C8B4812BEDADCDB5842A1CJ</vt:lpwstr>
      </vt:variant>
      <vt:variant>
        <vt:lpwstr/>
      </vt:variant>
      <vt:variant>
        <vt:i4>1441881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consultantplus://offline/ref=AFDF91412662ACD0698F9514EE444A06A033163371ED4377CAB7A93855A65EDFB3C827ECADCDB6281FJ</vt:lpwstr>
      </vt:variant>
      <vt:variant>
        <vt:lpwstr/>
      </vt:variant>
      <vt:variant>
        <vt:i4>1179648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consultantplus://offline/ref=AFDF91412662ACD0698F9514EE444A06AA3A13367EEF1E7DC2EEA53A522A19J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subject/>
  <dc:creator>mazaeva</dc:creator>
  <cp:keywords/>
  <cp:lastModifiedBy>Алексей Майоров</cp:lastModifiedBy>
  <cp:revision>2</cp:revision>
  <cp:lastPrinted>2022-10-07T10:51:00Z</cp:lastPrinted>
  <dcterms:created xsi:type="dcterms:W3CDTF">2022-10-07T10:54:00Z</dcterms:created>
  <dcterms:modified xsi:type="dcterms:W3CDTF">2022-10-07T10:54:00Z</dcterms:modified>
</cp:coreProperties>
</file>