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287" w:rsidRPr="00F35287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  <w:bookmarkStart w:id="0" w:name="_Hlk119402112"/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  <w:r w:rsidRPr="007251AE">
        <w:rPr>
          <w:rFonts w:ascii="PT Astra Serif" w:hAnsi="PT Astra Serif"/>
          <w:b/>
          <w:bCs/>
          <w:sz w:val="24"/>
          <w:szCs w:val="24"/>
        </w:rPr>
        <w:t>ПРИКАЗ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center"/>
        <w:rPr>
          <w:rFonts w:ascii="PT Astra Serif" w:hAnsi="PT Astra Serif"/>
          <w:sz w:val="24"/>
          <w:szCs w:val="24"/>
        </w:rPr>
      </w:pPr>
    </w:p>
    <w:p w:rsidR="00F35287" w:rsidRPr="007251AE" w:rsidRDefault="00772C53" w:rsidP="00F35287">
      <w:pPr>
        <w:tabs>
          <w:tab w:val="left" w:pos="1134"/>
          <w:tab w:val="left" w:pos="1440"/>
        </w:tabs>
        <w:suppressAutoHyphens/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19.01.2023</w:t>
      </w:r>
      <w:r w:rsidR="00667DA6" w:rsidRPr="007251AE">
        <w:rPr>
          <w:rFonts w:ascii="PT Astra Serif" w:hAnsi="PT Astra Serif"/>
          <w:sz w:val="24"/>
          <w:szCs w:val="24"/>
        </w:rPr>
        <w:t xml:space="preserve">     </w:t>
      </w:r>
      <w:r w:rsidR="00F35287" w:rsidRPr="007251AE">
        <w:rPr>
          <w:rFonts w:ascii="PT Astra Serif" w:hAnsi="PT Astra Serif"/>
          <w:sz w:val="24"/>
          <w:szCs w:val="24"/>
        </w:rPr>
        <w:t xml:space="preserve">                                                          </w:t>
      </w:r>
      <w:r w:rsidR="00F35287" w:rsidRPr="007251AE">
        <w:rPr>
          <w:rFonts w:ascii="PT Astra Serif" w:hAnsi="PT Astra Serif"/>
          <w:sz w:val="24"/>
          <w:szCs w:val="24"/>
        </w:rPr>
        <w:tab/>
        <w:t xml:space="preserve">                                       № </w:t>
      </w:r>
      <w:r>
        <w:rPr>
          <w:rFonts w:ascii="PT Astra Serif" w:hAnsi="PT Astra Serif"/>
          <w:sz w:val="24"/>
          <w:szCs w:val="24"/>
        </w:rPr>
        <w:t xml:space="preserve"> 1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О внесении изменени</w:t>
      </w:r>
      <w:r w:rsidR="005F6AA6" w:rsidRPr="00772C53">
        <w:rPr>
          <w:rFonts w:ascii="PT Astra Serif" w:hAnsi="PT Astra Serif"/>
          <w:sz w:val="24"/>
          <w:szCs w:val="24"/>
        </w:rPr>
        <w:t>я</w:t>
      </w:r>
      <w:r w:rsidRPr="007251AE">
        <w:rPr>
          <w:rFonts w:ascii="PT Astra Serif" w:hAnsi="PT Astra Serif"/>
          <w:sz w:val="24"/>
          <w:szCs w:val="24"/>
        </w:rPr>
        <w:t xml:space="preserve"> в приказ Департамента по молодежной политике,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физической культуре и спорту Томской области от 29.10.2019 № 13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спортивных мероприятий, организационно-методических мероприятий и иных мероприятий, проводимых за счет средств областного бюджета»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center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ПРИКАЗЫВАЮ: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Pr="007251AE">
        <w:rPr>
          <w:rFonts w:ascii="PT Astra Serif" w:hAnsi="PT Astra Serif"/>
          <w:sz w:val="24"/>
          <w:szCs w:val="24"/>
        </w:rPr>
        <w:t xml:space="preserve">Внести в приказ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(официальный интернет-портал правовой информации: </w:t>
      </w:r>
      <w:r w:rsidR="00761F7C" w:rsidRPr="0022483A">
        <w:rPr>
          <w:rFonts w:ascii="PT Astra Serif" w:hAnsi="PT Astra Serif"/>
          <w:bCs/>
          <w:sz w:val="24"/>
          <w:szCs w:val="24"/>
        </w:rPr>
        <w:t>(</w:t>
      </w:r>
      <w:r w:rsidR="00761F7C" w:rsidRPr="0022483A">
        <w:rPr>
          <w:rFonts w:ascii="PT Astra Serif" w:hAnsi="PT Astra Serif"/>
          <w:bCs/>
          <w:sz w:val="24"/>
          <w:szCs w:val="24"/>
          <w:lang w:val="en-US"/>
        </w:rPr>
        <w:t>www</w:t>
      </w:r>
      <w:r w:rsidR="00761F7C" w:rsidRPr="0022483A">
        <w:rPr>
          <w:rFonts w:ascii="PT Astra Serif" w:hAnsi="PT Astra Serif"/>
          <w:bCs/>
          <w:sz w:val="24"/>
          <w:szCs w:val="24"/>
        </w:rPr>
        <w:t>.pravo.gov.ru)</w:t>
      </w:r>
      <w:r w:rsidRPr="0022483A">
        <w:rPr>
          <w:rFonts w:ascii="PT Astra Serif" w:hAnsi="PT Astra Serif"/>
          <w:sz w:val="24"/>
          <w:szCs w:val="24"/>
        </w:rPr>
        <w:t xml:space="preserve">, 30.10.2019, </w:t>
      </w:r>
      <w:r w:rsidR="00D91B68" w:rsidRPr="0022483A">
        <w:rPr>
          <w:rFonts w:ascii="PT Astra Serif" w:hAnsi="PT Astra Serif"/>
          <w:sz w:val="24"/>
          <w:szCs w:val="24"/>
        </w:rPr>
        <w:br/>
      </w:r>
      <w:r w:rsidRPr="0022483A">
        <w:rPr>
          <w:rFonts w:ascii="PT Astra Serif" w:hAnsi="PT Astra Serif"/>
          <w:sz w:val="24"/>
          <w:szCs w:val="24"/>
        </w:rPr>
        <w:t>№ 700120191030000) изменени</w:t>
      </w:r>
      <w:r w:rsidR="005F6AA6" w:rsidRPr="0022483A">
        <w:rPr>
          <w:rFonts w:ascii="PT Astra Serif" w:hAnsi="PT Astra Serif"/>
          <w:sz w:val="24"/>
          <w:szCs w:val="24"/>
        </w:rPr>
        <w:t>е</w:t>
      </w:r>
      <w:r w:rsidRPr="0022483A">
        <w:rPr>
          <w:rFonts w:ascii="PT Astra Serif" w:hAnsi="PT Astra Serif"/>
          <w:sz w:val="24"/>
          <w:szCs w:val="24"/>
        </w:rPr>
        <w:t>, изложив Порядок финансирования физкультурных мероприятий, спортивных мероприятий, организационно-методических мероприятий и иных мероприятий, проводимых за</w:t>
      </w:r>
      <w:proofErr w:type="gramEnd"/>
      <w:r w:rsidRPr="0022483A">
        <w:rPr>
          <w:rFonts w:ascii="PT Astra Serif" w:hAnsi="PT Astra Serif"/>
          <w:sz w:val="24"/>
          <w:szCs w:val="24"/>
        </w:rPr>
        <w:t xml:space="preserve"> счет средств областного бюджета в </w:t>
      </w:r>
      <w:r w:rsidR="00FC0EA0" w:rsidRPr="0022483A">
        <w:rPr>
          <w:rFonts w:ascii="PT Astra Serif" w:hAnsi="PT Astra Serif"/>
          <w:sz w:val="24"/>
          <w:szCs w:val="24"/>
        </w:rPr>
        <w:t xml:space="preserve">новой </w:t>
      </w:r>
      <w:r w:rsidRPr="0022483A">
        <w:rPr>
          <w:rFonts w:ascii="PT Astra Serif" w:hAnsi="PT Astra Serif"/>
          <w:sz w:val="24"/>
          <w:szCs w:val="24"/>
        </w:rPr>
        <w:t>редакции</w:t>
      </w:r>
      <w:r w:rsidRPr="007251AE">
        <w:rPr>
          <w:rFonts w:ascii="PT Astra Serif" w:hAnsi="PT Astra Serif"/>
          <w:sz w:val="24"/>
          <w:szCs w:val="24"/>
        </w:rPr>
        <w:t xml:space="preserve"> </w:t>
      </w:r>
      <w:r w:rsidR="00FC0EA0" w:rsidRPr="007251AE">
        <w:rPr>
          <w:rFonts w:ascii="PT Astra Serif" w:hAnsi="PT Astra Serif"/>
          <w:sz w:val="24"/>
          <w:szCs w:val="24"/>
        </w:rPr>
        <w:t xml:space="preserve">согласно </w:t>
      </w:r>
      <w:r w:rsidRPr="007251AE">
        <w:rPr>
          <w:rFonts w:ascii="PT Astra Serif" w:hAnsi="PT Astra Serif"/>
          <w:sz w:val="24"/>
          <w:szCs w:val="24"/>
        </w:rPr>
        <w:t xml:space="preserve">Приложения к настоящему приказу. 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2. Настоящий приказ вступает в силу со дня его официального опубликования. 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  <w:sz w:val="24"/>
          <w:szCs w:val="24"/>
        </w:rPr>
      </w:pPr>
      <w:bookmarkStart w:id="1" w:name="_GoBack"/>
      <w:bookmarkEnd w:id="1"/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Начальник Департамента                                                   </w:t>
      </w:r>
      <w:r w:rsidR="00667DA6" w:rsidRPr="007251AE">
        <w:rPr>
          <w:rFonts w:ascii="PT Astra Serif" w:hAnsi="PT Astra Serif"/>
          <w:sz w:val="24"/>
          <w:szCs w:val="24"/>
        </w:rPr>
        <w:t xml:space="preserve">                        </w:t>
      </w:r>
      <w:r w:rsidRPr="007251AE">
        <w:rPr>
          <w:rFonts w:ascii="PT Astra Serif" w:hAnsi="PT Astra Serif"/>
          <w:sz w:val="24"/>
          <w:szCs w:val="24"/>
        </w:rPr>
        <w:t xml:space="preserve">               М.В. Максимов</w:t>
      </w: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0A01C5" w:rsidRDefault="000A01C5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0A01C5" w:rsidRDefault="000A01C5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0A01C5" w:rsidRDefault="000A01C5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0A01C5" w:rsidRDefault="000A01C5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0A01C5" w:rsidRPr="007251AE" w:rsidRDefault="000A01C5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7251AE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</w:p>
    <w:p w:rsidR="00F35287" w:rsidRPr="000A01C5" w:rsidRDefault="00F35287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18"/>
          <w:szCs w:val="18"/>
        </w:rPr>
      </w:pPr>
    </w:p>
    <w:p w:rsidR="00667DA6" w:rsidRPr="000A01C5" w:rsidRDefault="00917386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 w:rsidRPr="000A01C5">
        <w:rPr>
          <w:rFonts w:ascii="PT Astra Serif" w:hAnsi="PT Astra Serif"/>
          <w:sz w:val="18"/>
          <w:szCs w:val="18"/>
        </w:rPr>
        <w:t>Е.С.Огородова</w:t>
      </w:r>
      <w:proofErr w:type="spellEnd"/>
    </w:p>
    <w:p w:rsidR="00F35287" w:rsidRPr="007251AE" w:rsidRDefault="00667DA6" w:rsidP="00F35287">
      <w:pPr>
        <w:tabs>
          <w:tab w:val="left" w:pos="1134"/>
          <w:tab w:val="left" w:pos="1440"/>
        </w:tabs>
        <w:suppressAutoHyphens/>
        <w:ind w:firstLine="0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0"/>
        </w:rPr>
        <w:br w:type="page"/>
      </w:r>
    </w:p>
    <w:p w:rsidR="005F414C" w:rsidRPr="007251AE" w:rsidRDefault="005F414C" w:rsidP="005F414C">
      <w:pPr>
        <w:tabs>
          <w:tab w:val="left" w:pos="1134"/>
          <w:tab w:val="left" w:pos="1440"/>
        </w:tabs>
        <w:suppressAutoHyphens/>
        <w:ind w:left="5727" w:firstLine="0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УТВЕРЖДЕН</w:t>
      </w:r>
    </w:p>
    <w:p w:rsidR="005F414C" w:rsidRPr="007251AE" w:rsidRDefault="005F414C" w:rsidP="005F414C">
      <w:pPr>
        <w:tabs>
          <w:tab w:val="left" w:pos="1134"/>
          <w:tab w:val="left" w:pos="1440"/>
        </w:tabs>
        <w:suppressAutoHyphens/>
        <w:ind w:left="5727"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приказом Департамента по молодежной политике, физической культуре и спорту Томской области </w:t>
      </w:r>
    </w:p>
    <w:p w:rsidR="005F414C" w:rsidRPr="007251AE" w:rsidRDefault="005F414C" w:rsidP="005F414C">
      <w:pPr>
        <w:tabs>
          <w:tab w:val="left" w:pos="1134"/>
          <w:tab w:val="left" w:pos="1440"/>
        </w:tabs>
        <w:suppressAutoHyphens/>
        <w:ind w:left="5727"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от </w:t>
      </w:r>
      <w:r w:rsidR="00F35287" w:rsidRPr="007251AE">
        <w:rPr>
          <w:rFonts w:ascii="PT Astra Serif" w:hAnsi="PT Astra Serif"/>
          <w:sz w:val="24"/>
          <w:szCs w:val="24"/>
        </w:rPr>
        <w:t>____________________</w:t>
      </w:r>
      <w:r w:rsidRPr="007251AE">
        <w:rPr>
          <w:rFonts w:ascii="PT Astra Serif" w:hAnsi="PT Astra Serif"/>
          <w:sz w:val="24"/>
          <w:szCs w:val="24"/>
        </w:rPr>
        <w:t xml:space="preserve"> № </w:t>
      </w:r>
      <w:r w:rsidR="00F35287" w:rsidRPr="007251AE">
        <w:rPr>
          <w:rFonts w:ascii="PT Astra Serif" w:hAnsi="PT Astra Serif"/>
          <w:sz w:val="24"/>
          <w:szCs w:val="24"/>
        </w:rPr>
        <w:t>______________</w:t>
      </w:r>
    </w:p>
    <w:p w:rsidR="005F414C" w:rsidRPr="007251AE" w:rsidRDefault="005F414C" w:rsidP="00DB157E">
      <w:pPr>
        <w:pStyle w:val="a9"/>
        <w:spacing w:before="0" w:after="0"/>
        <w:rPr>
          <w:rFonts w:ascii="PT Astra Serif" w:hAnsi="PT Astra Serif"/>
          <w:b w:val="0"/>
          <w:sz w:val="24"/>
          <w:szCs w:val="24"/>
        </w:rPr>
      </w:pPr>
    </w:p>
    <w:p w:rsidR="005F414C" w:rsidRPr="007251AE" w:rsidRDefault="005F414C" w:rsidP="00DB157E">
      <w:pPr>
        <w:pStyle w:val="a9"/>
        <w:spacing w:before="0" w:after="0"/>
        <w:rPr>
          <w:rFonts w:ascii="PT Astra Serif" w:hAnsi="PT Astra Serif"/>
          <w:b w:val="0"/>
          <w:sz w:val="24"/>
          <w:szCs w:val="24"/>
        </w:rPr>
      </w:pPr>
    </w:p>
    <w:p w:rsidR="00866986" w:rsidRPr="007251AE" w:rsidRDefault="003A248F" w:rsidP="00DB157E">
      <w:pPr>
        <w:pStyle w:val="a9"/>
        <w:spacing w:before="0" w:after="0"/>
        <w:rPr>
          <w:rFonts w:ascii="PT Astra Serif" w:hAnsi="PT Astra Serif"/>
          <w:b w:val="0"/>
          <w:sz w:val="24"/>
          <w:szCs w:val="24"/>
        </w:rPr>
      </w:pPr>
      <w:r w:rsidRPr="007251AE">
        <w:rPr>
          <w:rFonts w:ascii="PT Astra Serif" w:hAnsi="PT Astra Serif"/>
          <w:b w:val="0"/>
          <w:sz w:val="24"/>
          <w:szCs w:val="24"/>
        </w:rPr>
        <w:t xml:space="preserve">Порядок финансирования </w:t>
      </w:r>
      <w:r w:rsidR="00866986" w:rsidRPr="007251AE">
        <w:rPr>
          <w:rFonts w:ascii="PT Astra Serif" w:hAnsi="PT Astra Serif"/>
          <w:b w:val="0"/>
          <w:sz w:val="24"/>
          <w:szCs w:val="24"/>
        </w:rPr>
        <w:t>физкультурных мероприятий, спортивных</w:t>
      </w:r>
    </w:p>
    <w:p w:rsidR="00866986" w:rsidRPr="007251AE" w:rsidRDefault="00866986" w:rsidP="00DB157E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мероприятий, организационно-методических мероприятий и иных </w:t>
      </w:r>
    </w:p>
    <w:p w:rsidR="00D66CA6" w:rsidRPr="007251AE" w:rsidRDefault="00866986" w:rsidP="00DB157E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мероприятий</w:t>
      </w:r>
      <w:r w:rsidR="004B3DE0" w:rsidRPr="007251AE">
        <w:rPr>
          <w:rFonts w:ascii="PT Astra Serif" w:hAnsi="PT Astra Serif"/>
          <w:sz w:val="24"/>
          <w:szCs w:val="24"/>
        </w:rPr>
        <w:t xml:space="preserve">, </w:t>
      </w:r>
      <w:r w:rsidR="001A0E13" w:rsidRPr="007251AE">
        <w:rPr>
          <w:rFonts w:ascii="PT Astra Serif" w:hAnsi="PT Astra Serif"/>
          <w:sz w:val="24"/>
          <w:szCs w:val="24"/>
        </w:rPr>
        <w:t>проводимых за счет средств областного бюджета</w:t>
      </w:r>
    </w:p>
    <w:p w:rsidR="00B22CFA" w:rsidRPr="007251AE" w:rsidRDefault="00B22CFA" w:rsidP="00E02E2C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B22CFA" w:rsidRPr="007251AE" w:rsidRDefault="00B363AB" w:rsidP="00E02E2C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1. </w:t>
      </w:r>
      <w:r w:rsidR="00A9671D" w:rsidRPr="007251AE">
        <w:rPr>
          <w:rFonts w:ascii="PT Astra Serif" w:hAnsi="PT Astra Serif"/>
          <w:sz w:val="24"/>
          <w:szCs w:val="24"/>
        </w:rPr>
        <w:t>Общие положения</w:t>
      </w:r>
    </w:p>
    <w:p w:rsidR="006305E7" w:rsidRPr="007251AE" w:rsidRDefault="006305E7" w:rsidP="00E02E2C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2C007F" w:rsidRPr="007251AE" w:rsidRDefault="00D66CA6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</w:t>
      </w:r>
      <w:r w:rsidR="00F45232" w:rsidRPr="007251AE">
        <w:rPr>
          <w:rFonts w:ascii="PT Astra Serif" w:hAnsi="PT Astra Serif"/>
          <w:sz w:val="24"/>
          <w:szCs w:val="24"/>
        </w:rPr>
        <w:t>.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r w:rsidR="002C007F" w:rsidRPr="007251AE">
        <w:rPr>
          <w:rFonts w:ascii="PT Astra Serif" w:hAnsi="PT Astra Serif"/>
          <w:sz w:val="24"/>
          <w:szCs w:val="24"/>
        </w:rPr>
        <w:t xml:space="preserve">Настоящий </w:t>
      </w:r>
      <w:r w:rsidR="00A9671D" w:rsidRPr="007251AE">
        <w:rPr>
          <w:rFonts w:ascii="PT Astra Serif" w:hAnsi="PT Astra Serif"/>
          <w:sz w:val="24"/>
          <w:szCs w:val="24"/>
        </w:rPr>
        <w:t>Порядок</w:t>
      </w:r>
      <w:r w:rsidR="0067731E" w:rsidRPr="007251AE">
        <w:rPr>
          <w:rFonts w:ascii="PT Astra Serif" w:hAnsi="PT Astra Serif"/>
          <w:sz w:val="24"/>
          <w:szCs w:val="24"/>
        </w:rPr>
        <w:t xml:space="preserve"> </w:t>
      </w:r>
      <w:r w:rsidR="001A0E13" w:rsidRPr="007251AE">
        <w:rPr>
          <w:rFonts w:ascii="PT Astra Serif" w:hAnsi="PT Astra Serif"/>
          <w:sz w:val="24"/>
          <w:szCs w:val="24"/>
        </w:rPr>
        <w:t>финанс</w:t>
      </w:r>
      <w:r w:rsidR="00CB740E" w:rsidRPr="007251AE">
        <w:rPr>
          <w:rFonts w:ascii="PT Astra Serif" w:hAnsi="PT Astra Serif"/>
          <w:sz w:val="24"/>
          <w:szCs w:val="24"/>
        </w:rPr>
        <w:t xml:space="preserve">ирования </w:t>
      </w:r>
      <w:r w:rsidR="00866986" w:rsidRPr="007251AE">
        <w:rPr>
          <w:rFonts w:ascii="PT Astra Serif" w:hAnsi="PT Astra Serif"/>
          <w:sz w:val="24"/>
          <w:szCs w:val="24"/>
        </w:rPr>
        <w:t>физкультурных мероприятий, спортивных мероприятий, организационно-методических мероприятий и иных мероприятий</w:t>
      </w:r>
      <w:r w:rsidR="00CB740E" w:rsidRPr="007251AE">
        <w:rPr>
          <w:rFonts w:ascii="PT Astra Serif" w:hAnsi="PT Astra Serif"/>
          <w:sz w:val="24"/>
          <w:szCs w:val="24"/>
        </w:rPr>
        <w:t>, проводимых</w:t>
      </w:r>
      <w:r w:rsidR="0057149F" w:rsidRPr="007251AE">
        <w:rPr>
          <w:rFonts w:ascii="PT Astra Serif" w:hAnsi="PT Astra Serif"/>
          <w:sz w:val="24"/>
          <w:szCs w:val="24"/>
        </w:rPr>
        <w:t xml:space="preserve"> </w:t>
      </w:r>
      <w:r w:rsidR="001A0E13" w:rsidRPr="007251AE">
        <w:rPr>
          <w:rFonts w:ascii="PT Astra Serif" w:hAnsi="PT Astra Serif"/>
          <w:sz w:val="24"/>
          <w:szCs w:val="24"/>
        </w:rPr>
        <w:t>за счет</w:t>
      </w:r>
      <w:r w:rsidR="00A77276" w:rsidRPr="007251AE">
        <w:rPr>
          <w:rFonts w:ascii="PT Astra Serif" w:hAnsi="PT Astra Serif"/>
          <w:sz w:val="24"/>
          <w:szCs w:val="24"/>
        </w:rPr>
        <w:t xml:space="preserve"> средств</w:t>
      </w:r>
      <w:r w:rsidR="00CB740E" w:rsidRPr="007251AE">
        <w:rPr>
          <w:rFonts w:ascii="PT Astra Serif" w:hAnsi="PT Astra Serif"/>
          <w:sz w:val="24"/>
          <w:szCs w:val="24"/>
        </w:rPr>
        <w:t xml:space="preserve"> областного бюджета</w:t>
      </w:r>
      <w:r w:rsidR="00D06E2B" w:rsidRPr="007251AE">
        <w:rPr>
          <w:rFonts w:ascii="PT Astra Serif" w:hAnsi="PT Astra Serif"/>
          <w:sz w:val="24"/>
          <w:szCs w:val="24"/>
        </w:rPr>
        <w:t xml:space="preserve"> (далее </w:t>
      </w:r>
      <w:r w:rsidR="00B363AB" w:rsidRPr="007251AE">
        <w:rPr>
          <w:rFonts w:ascii="PT Astra Serif" w:hAnsi="PT Astra Serif"/>
          <w:sz w:val="24"/>
          <w:szCs w:val="24"/>
        </w:rPr>
        <w:noBreakHyphen/>
      </w:r>
      <w:r w:rsidR="00446293" w:rsidRPr="007251AE">
        <w:rPr>
          <w:rFonts w:ascii="PT Astra Serif" w:hAnsi="PT Astra Serif"/>
          <w:sz w:val="24"/>
          <w:szCs w:val="24"/>
        </w:rPr>
        <w:t xml:space="preserve"> </w:t>
      </w:r>
      <w:r w:rsidR="00D06E2B" w:rsidRPr="007251AE">
        <w:rPr>
          <w:rFonts w:ascii="PT Astra Serif" w:hAnsi="PT Astra Serif"/>
          <w:sz w:val="24"/>
          <w:szCs w:val="24"/>
        </w:rPr>
        <w:t>Порядок)</w:t>
      </w:r>
      <w:r w:rsidR="002C007F" w:rsidRPr="007251AE">
        <w:rPr>
          <w:rFonts w:ascii="PT Astra Serif" w:hAnsi="PT Astra Serif"/>
          <w:sz w:val="24"/>
          <w:szCs w:val="24"/>
        </w:rPr>
        <w:t xml:space="preserve"> определя</w:t>
      </w:r>
      <w:r w:rsidR="00FA2A86" w:rsidRPr="007251AE">
        <w:rPr>
          <w:rFonts w:ascii="PT Astra Serif" w:hAnsi="PT Astra Serif"/>
          <w:sz w:val="24"/>
          <w:szCs w:val="24"/>
        </w:rPr>
        <w:t>е</w:t>
      </w:r>
      <w:r w:rsidR="002C007F" w:rsidRPr="007251AE">
        <w:rPr>
          <w:rFonts w:ascii="PT Astra Serif" w:hAnsi="PT Astra Serif"/>
          <w:sz w:val="24"/>
          <w:szCs w:val="24"/>
        </w:rPr>
        <w:t xml:space="preserve">т виды расходов и нормы расходов на материальное обеспечение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бюджета. </w:t>
      </w:r>
    </w:p>
    <w:p w:rsidR="000F5DF9" w:rsidRPr="007251AE" w:rsidRDefault="00FA2A86" w:rsidP="00E02E2C">
      <w:pPr>
        <w:tabs>
          <w:tab w:val="left" w:pos="1418"/>
        </w:tabs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2</w:t>
      </w:r>
      <w:r w:rsidR="00F45232" w:rsidRPr="007251AE">
        <w:rPr>
          <w:rFonts w:ascii="PT Astra Serif" w:hAnsi="PT Astra Serif"/>
          <w:sz w:val="24"/>
          <w:szCs w:val="24"/>
        </w:rPr>
        <w:t>.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r w:rsidR="001A0E13" w:rsidRPr="007251AE">
        <w:rPr>
          <w:rFonts w:ascii="PT Astra Serif" w:hAnsi="PT Astra Serif"/>
          <w:sz w:val="24"/>
          <w:szCs w:val="24"/>
        </w:rPr>
        <w:t>Финансирование официальных физкультурных</w:t>
      </w:r>
      <w:r w:rsidR="00546B47" w:rsidRPr="007251AE">
        <w:rPr>
          <w:rFonts w:ascii="PT Astra Serif" w:hAnsi="PT Astra Serif"/>
          <w:sz w:val="24"/>
          <w:szCs w:val="24"/>
        </w:rPr>
        <w:t xml:space="preserve"> мероприятий</w:t>
      </w:r>
      <w:r w:rsidR="00787C89" w:rsidRPr="007251AE">
        <w:rPr>
          <w:rFonts w:ascii="PT Astra Serif" w:hAnsi="PT Astra Serif"/>
          <w:sz w:val="24"/>
          <w:szCs w:val="24"/>
        </w:rPr>
        <w:t xml:space="preserve"> и</w:t>
      </w:r>
      <w:r w:rsidR="001A0E13" w:rsidRPr="007251AE">
        <w:rPr>
          <w:rFonts w:ascii="PT Astra Serif" w:hAnsi="PT Astra Serif"/>
          <w:sz w:val="24"/>
          <w:szCs w:val="24"/>
        </w:rPr>
        <w:t xml:space="preserve"> спортивных мероприятий</w:t>
      </w:r>
      <w:r w:rsidR="007C3E45" w:rsidRPr="007251AE">
        <w:rPr>
          <w:rFonts w:ascii="PT Astra Serif" w:hAnsi="PT Astra Serif"/>
          <w:sz w:val="24"/>
          <w:szCs w:val="24"/>
        </w:rPr>
        <w:t>, организационно-методических мероприятий и иных мероприятий</w:t>
      </w:r>
      <w:r w:rsidR="001A0E13" w:rsidRPr="007251AE">
        <w:rPr>
          <w:rFonts w:ascii="PT Astra Serif" w:hAnsi="PT Astra Serif"/>
          <w:sz w:val="24"/>
          <w:szCs w:val="24"/>
        </w:rPr>
        <w:t xml:space="preserve"> осуществляется в соответствии с настоящим Порядком и прилагаемыми к нему нормами расходов на материальное </w:t>
      </w:r>
      <w:r w:rsidR="006F6003" w:rsidRPr="007251AE">
        <w:rPr>
          <w:rFonts w:ascii="PT Astra Serif" w:hAnsi="PT Astra Serif"/>
          <w:sz w:val="24"/>
          <w:szCs w:val="24"/>
        </w:rPr>
        <w:t xml:space="preserve">обеспечение </w:t>
      </w:r>
      <w:r w:rsidR="00FC7B02" w:rsidRPr="007251AE">
        <w:rPr>
          <w:rFonts w:ascii="PT Astra Serif" w:hAnsi="PT Astra Serif"/>
          <w:sz w:val="24"/>
          <w:szCs w:val="24"/>
        </w:rPr>
        <w:t>(далее – Нормы</w:t>
      </w:r>
      <w:r w:rsidR="006A7ACD" w:rsidRPr="007251AE">
        <w:rPr>
          <w:rFonts w:ascii="PT Astra Serif" w:hAnsi="PT Astra Serif"/>
          <w:sz w:val="24"/>
          <w:szCs w:val="24"/>
        </w:rPr>
        <w:t xml:space="preserve">) </w:t>
      </w:r>
      <w:r w:rsidR="00FC7B02" w:rsidRPr="007251AE">
        <w:rPr>
          <w:rFonts w:ascii="PT Astra Serif" w:hAnsi="PT Astra Serif"/>
          <w:sz w:val="24"/>
          <w:szCs w:val="24"/>
        </w:rPr>
        <w:t>в пределах</w:t>
      </w:r>
      <w:r w:rsidR="000F5DF9" w:rsidRPr="007251AE">
        <w:rPr>
          <w:rFonts w:ascii="PT Astra Serif" w:hAnsi="PT Astra Serif"/>
          <w:sz w:val="24"/>
          <w:szCs w:val="24"/>
        </w:rPr>
        <w:t xml:space="preserve"> </w:t>
      </w:r>
      <w:r w:rsidR="00FC7B02" w:rsidRPr="007251AE">
        <w:rPr>
          <w:rFonts w:ascii="PT Astra Serif" w:hAnsi="PT Astra Serif"/>
          <w:sz w:val="24"/>
          <w:szCs w:val="24"/>
        </w:rPr>
        <w:t xml:space="preserve">бюджетных </w:t>
      </w:r>
      <w:r w:rsidR="000F5DF9" w:rsidRPr="007251AE">
        <w:rPr>
          <w:rFonts w:ascii="PT Astra Serif" w:hAnsi="PT Astra Serif"/>
          <w:sz w:val="24"/>
          <w:szCs w:val="24"/>
        </w:rPr>
        <w:t>ассигнований</w:t>
      </w:r>
      <w:r w:rsidR="00FC7B02" w:rsidRPr="007251AE">
        <w:rPr>
          <w:rFonts w:ascii="PT Astra Serif" w:hAnsi="PT Astra Serif"/>
          <w:sz w:val="24"/>
          <w:szCs w:val="24"/>
        </w:rPr>
        <w:t>, утвержденных Департаменту по молодежной политике, физической культуре и спорту Томской области</w:t>
      </w:r>
      <w:r w:rsidR="006F6003" w:rsidRPr="007251AE">
        <w:rPr>
          <w:rFonts w:ascii="PT Astra Serif" w:hAnsi="PT Astra Serif"/>
          <w:sz w:val="24"/>
          <w:szCs w:val="24"/>
        </w:rPr>
        <w:t xml:space="preserve"> </w:t>
      </w:r>
      <w:r w:rsidR="00B363AB" w:rsidRPr="007251AE">
        <w:rPr>
          <w:rFonts w:ascii="PT Astra Serif" w:hAnsi="PT Astra Serif"/>
          <w:sz w:val="24"/>
          <w:szCs w:val="24"/>
        </w:rPr>
        <w:t xml:space="preserve">(далее </w:t>
      </w:r>
      <w:r w:rsidR="00B363AB" w:rsidRPr="007251AE">
        <w:rPr>
          <w:rFonts w:ascii="PT Astra Serif" w:hAnsi="PT Astra Serif"/>
          <w:sz w:val="24"/>
          <w:szCs w:val="24"/>
        </w:rPr>
        <w:noBreakHyphen/>
      </w:r>
      <w:r w:rsidR="007636B1" w:rsidRPr="007251AE">
        <w:rPr>
          <w:rFonts w:ascii="PT Astra Serif" w:hAnsi="PT Astra Serif"/>
          <w:sz w:val="24"/>
          <w:szCs w:val="24"/>
        </w:rPr>
        <w:t xml:space="preserve"> Департамент) </w:t>
      </w:r>
      <w:r w:rsidR="00FC7B02" w:rsidRPr="007251AE">
        <w:rPr>
          <w:rFonts w:ascii="PT Astra Serif" w:hAnsi="PT Astra Serif"/>
          <w:sz w:val="24"/>
          <w:szCs w:val="24"/>
        </w:rPr>
        <w:t xml:space="preserve">на </w:t>
      </w:r>
      <w:r w:rsidR="00A96FAB" w:rsidRPr="007251AE">
        <w:rPr>
          <w:rFonts w:ascii="PT Astra Serif" w:hAnsi="PT Astra Serif"/>
          <w:sz w:val="24"/>
          <w:szCs w:val="24"/>
        </w:rPr>
        <w:t>очередной</w:t>
      </w:r>
      <w:r w:rsidR="00FC7B02" w:rsidRPr="007251AE">
        <w:rPr>
          <w:rFonts w:ascii="PT Astra Serif" w:hAnsi="PT Astra Serif"/>
          <w:sz w:val="24"/>
          <w:szCs w:val="24"/>
        </w:rPr>
        <w:t xml:space="preserve"> </w:t>
      </w:r>
      <w:r w:rsidR="00975FD1" w:rsidRPr="007251AE">
        <w:rPr>
          <w:rFonts w:ascii="PT Astra Serif" w:hAnsi="PT Astra Serif"/>
          <w:sz w:val="24"/>
          <w:szCs w:val="24"/>
        </w:rPr>
        <w:t>финансовый год.</w:t>
      </w:r>
      <w:r w:rsidR="000F5DF9" w:rsidRPr="007251AE">
        <w:rPr>
          <w:rFonts w:ascii="PT Astra Serif" w:hAnsi="PT Astra Serif"/>
          <w:sz w:val="24"/>
          <w:szCs w:val="24"/>
        </w:rPr>
        <w:t xml:space="preserve"> </w:t>
      </w:r>
    </w:p>
    <w:p w:rsidR="00E70F63" w:rsidRPr="007251AE" w:rsidRDefault="00FA2A86" w:rsidP="00E02E2C">
      <w:pPr>
        <w:tabs>
          <w:tab w:val="left" w:pos="1418"/>
        </w:tabs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3</w:t>
      </w:r>
      <w:r w:rsidR="00B363AB" w:rsidRPr="007251AE">
        <w:rPr>
          <w:rFonts w:ascii="PT Astra Serif" w:hAnsi="PT Astra Serif"/>
          <w:sz w:val="24"/>
          <w:szCs w:val="24"/>
        </w:rPr>
        <w:t>. </w:t>
      </w:r>
      <w:r w:rsidR="00E70F63" w:rsidRPr="007251AE">
        <w:rPr>
          <w:rFonts w:ascii="PT Astra Serif" w:hAnsi="PT Astra Serif"/>
          <w:sz w:val="24"/>
          <w:szCs w:val="24"/>
        </w:rPr>
        <w:t>Обеспечение финансирования осуществляется областными государственными автономными учреждениями, подведо</w:t>
      </w:r>
      <w:r w:rsidR="00E02E2C" w:rsidRPr="007251AE">
        <w:rPr>
          <w:rFonts w:ascii="PT Astra Serif" w:hAnsi="PT Astra Serif"/>
          <w:sz w:val="24"/>
          <w:szCs w:val="24"/>
        </w:rPr>
        <w:t xml:space="preserve">мственными Департаменту (далее </w:t>
      </w:r>
      <w:r w:rsidR="00E02E2C" w:rsidRPr="007251AE">
        <w:rPr>
          <w:rFonts w:ascii="PT Astra Serif" w:hAnsi="PT Astra Serif"/>
          <w:sz w:val="24"/>
          <w:szCs w:val="24"/>
        </w:rPr>
        <w:noBreakHyphen/>
      </w:r>
      <w:r w:rsidR="00E70F63" w:rsidRPr="007251AE">
        <w:rPr>
          <w:rFonts w:ascii="PT Astra Serif" w:hAnsi="PT Astra Serif"/>
          <w:sz w:val="24"/>
          <w:szCs w:val="24"/>
        </w:rPr>
        <w:t xml:space="preserve"> Учреждения), в рамках выполнения государственного задания</w:t>
      </w:r>
      <w:r w:rsidR="001C35D3" w:rsidRPr="007251AE">
        <w:rPr>
          <w:rFonts w:ascii="PT Astra Serif" w:hAnsi="PT Astra Serif"/>
          <w:sz w:val="24"/>
          <w:szCs w:val="24"/>
        </w:rPr>
        <w:t>, утвержденного</w:t>
      </w:r>
      <w:r w:rsidR="00E70F63" w:rsidRPr="007251AE">
        <w:rPr>
          <w:rFonts w:ascii="PT Astra Serif" w:hAnsi="PT Astra Serif"/>
          <w:sz w:val="24"/>
          <w:szCs w:val="24"/>
        </w:rPr>
        <w:t xml:space="preserve"> Департамент</w:t>
      </w:r>
      <w:r w:rsidR="001C35D3" w:rsidRPr="007251AE">
        <w:rPr>
          <w:rFonts w:ascii="PT Astra Serif" w:hAnsi="PT Astra Serif"/>
          <w:sz w:val="24"/>
          <w:szCs w:val="24"/>
        </w:rPr>
        <w:t>ом</w:t>
      </w:r>
      <w:r w:rsidR="00E70F63" w:rsidRPr="007251AE">
        <w:rPr>
          <w:rFonts w:ascii="PT Astra Serif" w:hAnsi="PT Astra Serif"/>
          <w:sz w:val="24"/>
          <w:szCs w:val="24"/>
        </w:rPr>
        <w:t xml:space="preserve">. </w:t>
      </w:r>
    </w:p>
    <w:p w:rsidR="007C3E45" w:rsidRPr="007251AE" w:rsidRDefault="00FA2A86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4</w:t>
      </w:r>
      <w:r w:rsidR="00737550" w:rsidRPr="007251AE">
        <w:rPr>
          <w:rFonts w:ascii="PT Astra Serif" w:hAnsi="PT Astra Serif"/>
          <w:sz w:val="24"/>
          <w:szCs w:val="24"/>
        </w:rPr>
        <w:t>.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r w:rsidR="00975FD1" w:rsidRPr="007251AE">
        <w:rPr>
          <w:rFonts w:ascii="PT Astra Serif" w:hAnsi="PT Astra Serif"/>
          <w:sz w:val="24"/>
          <w:szCs w:val="24"/>
        </w:rPr>
        <w:t xml:space="preserve">За счет средств областного бюджета </w:t>
      </w:r>
      <w:r w:rsidR="00890DD7" w:rsidRPr="007251AE">
        <w:rPr>
          <w:rFonts w:ascii="PT Astra Serif" w:hAnsi="PT Astra Serif"/>
          <w:sz w:val="24"/>
          <w:szCs w:val="24"/>
        </w:rPr>
        <w:t>финансируется</w:t>
      </w:r>
      <w:r w:rsidR="007C3E45" w:rsidRPr="007251AE">
        <w:rPr>
          <w:rFonts w:ascii="PT Astra Serif" w:hAnsi="PT Astra Serif"/>
          <w:sz w:val="24"/>
          <w:szCs w:val="24"/>
        </w:rPr>
        <w:t>:</w:t>
      </w:r>
    </w:p>
    <w:p w:rsidR="00221F35" w:rsidRPr="007251AE" w:rsidRDefault="007C3E45" w:rsidP="00221F35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proofErr w:type="gramStart"/>
      <w:r w:rsidRPr="007251AE">
        <w:rPr>
          <w:rFonts w:ascii="PT Astra Serif" w:hAnsi="PT Astra Serif"/>
          <w:sz w:val="24"/>
          <w:szCs w:val="24"/>
        </w:rPr>
        <w:t>1</w:t>
      </w:r>
      <w:r w:rsidR="00B363AB" w:rsidRPr="007251AE">
        <w:rPr>
          <w:rFonts w:ascii="PT Astra Serif" w:hAnsi="PT Astra Serif"/>
          <w:sz w:val="24"/>
          <w:szCs w:val="24"/>
        </w:rPr>
        <w:t>) </w:t>
      </w:r>
      <w:r w:rsidRPr="007251AE">
        <w:rPr>
          <w:rFonts w:ascii="PT Astra Serif" w:hAnsi="PT Astra Serif"/>
          <w:sz w:val="24"/>
          <w:szCs w:val="24"/>
        </w:rPr>
        <w:t>организаци</w:t>
      </w:r>
      <w:r w:rsidR="00890DD7" w:rsidRPr="007251AE">
        <w:rPr>
          <w:rFonts w:ascii="PT Astra Serif" w:hAnsi="PT Astra Serif"/>
          <w:sz w:val="24"/>
          <w:szCs w:val="24"/>
        </w:rPr>
        <w:t>я</w:t>
      </w:r>
      <w:r w:rsidRPr="007251AE">
        <w:rPr>
          <w:rFonts w:ascii="PT Astra Serif" w:hAnsi="PT Astra Serif"/>
          <w:sz w:val="24"/>
          <w:szCs w:val="24"/>
        </w:rPr>
        <w:t xml:space="preserve"> проведени</w:t>
      </w:r>
      <w:r w:rsidR="00467912" w:rsidRPr="007251AE">
        <w:rPr>
          <w:rFonts w:ascii="PT Astra Serif" w:hAnsi="PT Astra Serif"/>
          <w:sz w:val="24"/>
          <w:szCs w:val="24"/>
        </w:rPr>
        <w:t>я</w:t>
      </w:r>
      <w:r w:rsidRPr="007251AE">
        <w:rPr>
          <w:rFonts w:ascii="PT Astra Serif" w:hAnsi="PT Astra Serif"/>
          <w:sz w:val="24"/>
          <w:szCs w:val="24"/>
        </w:rPr>
        <w:t xml:space="preserve"> </w:t>
      </w:r>
      <w:r w:rsidR="005041D3" w:rsidRPr="007251AE">
        <w:rPr>
          <w:rFonts w:ascii="PT Astra Serif" w:hAnsi="PT Astra Serif"/>
          <w:sz w:val="24"/>
          <w:szCs w:val="24"/>
        </w:rPr>
        <w:t>региональных официальных физкультурных меропр</w:t>
      </w:r>
      <w:r w:rsidR="00467912" w:rsidRPr="007251AE">
        <w:rPr>
          <w:rFonts w:ascii="PT Astra Serif" w:hAnsi="PT Astra Serif"/>
          <w:sz w:val="24"/>
          <w:szCs w:val="24"/>
        </w:rPr>
        <w:t xml:space="preserve">иятий и спортивных </w:t>
      </w:r>
      <w:r w:rsidR="00C6595D" w:rsidRPr="007251AE">
        <w:rPr>
          <w:rFonts w:ascii="PT Astra Serif" w:hAnsi="PT Astra Serif"/>
          <w:sz w:val="24"/>
          <w:szCs w:val="24"/>
        </w:rPr>
        <w:t>соревнований</w:t>
      </w:r>
      <w:r w:rsidR="00467912" w:rsidRPr="007251AE">
        <w:rPr>
          <w:rFonts w:ascii="PT Astra Serif" w:hAnsi="PT Astra Serif"/>
          <w:sz w:val="24"/>
          <w:szCs w:val="24"/>
        </w:rPr>
        <w:t xml:space="preserve"> и</w:t>
      </w:r>
      <w:r w:rsidR="005041D3" w:rsidRPr="007251AE">
        <w:rPr>
          <w:rFonts w:ascii="PT Astra Serif" w:hAnsi="PT Astra Serif"/>
          <w:sz w:val="24"/>
          <w:szCs w:val="24"/>
        </w:rPr>
        <w:t xml:space="preserve"> межмуниципальных официальных физкультурных мероп</w:t>
      </w:r>
      <w:r w:rsidR="0052164B" w:rsidRPr="007251AE">
        <w:rPr>
          <w:rFonts w:ascii="PT Astra Serif" w:hAnsi="PT Astra Serif"/>
          <w:sz w:val="24"/>
          <w:szCs w:val="24"/>
        </w:rPr>
        <w:t xml:space="preserve">риятий и спортивных </w:t>
      </w:r>
      <w:r w:rsidR="00C6595D" w:rsidRPr="007251AE">
        <w:rPr>
          <w:rFonts w:ascii="PT Astra Serif" w:hAnsi="PT Astra Serif"/>
          <w:sz w:val="24"/>
          <w:szCs w:val="24"/>
        </w:rPr>
        <w:t>соревнований</w:t>
      </w:r>
      <w:r w:rsidR="002E17EF" w:rsidRPr="007251AE">
        <w:rPr>
          <w:rFonts w:ascii="PT Astra Serif" w:hAnsi="PT Astra Serif"/>
          <w:sz w:val="24"/>
          <w:szCs w:val="24"/>
        </w:rPr>
        <w:t xml:space="preserve">, включающих физкультурные мероприятия </w:t>
      </w:r>
      <w:r w:rsidR="00467912" w:rsidRPr="007251AE">
        <w:rPr>
          <w:rFonts w:ascii="PT Astra Serif" w:hAnsi="PT Astra Serif"/>
          <w:sz w:val="24"/>
          <w:szCs w:val="24"/>
        </w:rPr>
        <w:t>по внедрению</w:t>
      </w:r>
      <w:r w:rsidR="00CD5BD1" w:rsidRPr="007251AE">
        <w:rPr>
          <w:rFonts w:ascii="PT Astra Serif" w:hAnsi="PT Astra Serif"/>
          <w:sz w:val="24"/>
          <w:szCs w:val="24"/>
        </w:rPr>
        <w:t xml:space="preserve"> Всероссийского физкультурно-спортивного комплекса «Готов к труду и обороне» </w:t>
      </w:r>
      <w:r w:rsidR="00467912" w:rsidRPr="007251AE">
        <w:rPr>
          <w:rFonts w:ascii="PT Astra Serif" w:hAnsi="PT Astra Serif"/>
          <w:sz w:val="24"/>
          <w:szCs w:val="24"/>
        </w:rPr>
        <w:t xml:space="preserve">(ГТО) </w:t>
      </w:r>
      <w:r w:rsidR="00CD5BD1" w:rsidRPr="007251AE">
        <w:rPr>
          <w:rFonts w:ascii="PT Astra Serif" w:hAnsi="PT Astra Serif"/>
          <w:sz w:val="24"/>
          <w:szCs w:val="24"/>
        </w:rPr>
        <w:t xml:space="preserve">(далее </w:t>
      </w:r>
      <w:r w:rsidR="00B363AB" w:rsidRPr="007251AE">
        <w:rPr>
          <w:rFonts w:ascii="PT Astra Serif" w:hAnsi="PT Astra Serif"/>
          <w:sz w:val="24"/>
          <w:szCs w:val="24"/>
        </w:rPr>
        <w:noBreakHyphen/>
      </w:r>
      <w:r w:rsidR="00CD5BD1" w:rsidRPr="007251AE">
        <w:rPr>
          <w:rFonts w:ascii="PT Astra Serif" w:hAnsi="PT Astra Serif"/>
          <w:sz w:val="24"/>
          <w:szCs w:val="24"/>
        </w:rPr>
        <w:t xml:space="preserve"> </w:t>
      </w:r>
      <w:r w:rsidR="002E17EF" w:rsidRPr="007251AE">
        <w:rPr>
          <w:rFonts w:ascii="PT Astra Serif" w:hAnsi="PT Astra Serif"/>
          <w:sz w:val="24"/>
          <w:szCs w:val="24"/>
        </w:rPr>
        <w:t>комплекса ГТО</w:t>
      </w:r>
      <w:r w:rsidR="00CD5BD1" w:rsidRPr="007251AE">
        <w:rPr>
          <w:rFonts w:ascii="PT Astra Serif" w:hAnsi="PT Astra Serif"/>
          <w:sz w:val="24"/>
          <w:szCs w:val="24"/>
        </w:rPr>
        <w:t>)</w:t>
      </w:r>
      <w:r w:rsidR="0052164B" w:rsidRPr="007251AE">
        <w:rPr>
          <w:rFonts w:ascii="PT Astra Serif" w:hAnsi="PT Astra Serif"/>
          <w:sz w:val="24"/>
          <w:szCs w:val="24"/>
        </w:rPr>
        <w:t xml:space="preserve">, </w:t>
      </w:r>
      <w:r w:rsidR="00221F35" w:rsidRPr="007251AE">
        <w:rPr>
          <w:rFonts w:ascii="PT Astra Serif" w:hAnsi="PT Astra Serif"/>
          <w:sz w:val="24"/>
          <w:szCs w:val="24"/>
        </w:rPr>
        <w:t>участие в организации и проведении межрегиональных, всероссийских и международных спортивных соревнований</w:t>
      </w:r>
      <w:r w:rsidR="00B8364A" w:rsidRPr="007251AE">
        <w:rPr>
          <w:rFonts w:ascii="PT Astra Serif" w:hAnsi="PT Astra Serif"/>
          <w:sz w:val="24"/>
          <w:szCs w:val="24"/>
        </w:rPr>
        <w:t xml:space="preserve"> и</w:t>
      </w:r>
      <w:r w:rsidR="00221F35" w:rsidRPr="007251AE">
        <w:rPr>
          <w:rFonts w:ascii="PT Astra Serif" w:hAnsi="PT Astra Serif"/>
          <w:sz w:val="24"/>
          <w:szCs w:val="24"/>
        </w:rPr>
        <w:t xml:space="preserve"> физкультурных мероприятий, проводимых на территори</w:t>
      </w:r>
      <w:r w:rsidR="00C6595D" w:rsidRPr="007251AE">
        <w:rPr>
          <w:rFonts w:ascii="PT Astra Serif" w:hAnsi="PT Astra Serif"/>
          <w:sz w:val="24"/>
          <w:szCs w:val="24"/>
        </w:rPr>
        <w:t>и</w:t>
      </w:r>
      <w:r w:rsidR="00221F35" w:rsidRPr="007251AE">
        <w:rPr>
          <w:rFonts w:ascii="PT Astra Serif" w:hAnsi="PT Astra Serif"/>
          <w:sz w:val="24"/>
          <w:szCs w:val="24"/>
        </w:rPr>
        <w:t xml:space="preserve"> Томской области;</w:t>
      </w:r>
      <w:proofErr w:type="gramEnd"/>
    </w:p>
    <w:p w:rsidR="002838C5" w:rsidRPr="007251AE" w:rsidRDefault="00B70899" w:rsidP="00E02E2C">
      <w:pPr>
        <w:tabs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2</w:t>
      </w:r>
      <w:r w:rsidR="002838C5" w:rsidRPr="007251AE">
        <w:rPr>
          <w:rFonts w:ascii="PT Astra Serif" w:hAnsi="PT Astra Serif"/>
          <w:sz w:val="24"/>
          <w:szCs w:val="24"/>
        </w:rPr>
        <w:t>)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r w:rsidR="00467912" w:rsidRPr="007251AE">
        <w:rPr>
          <w:rFonts w:ascii="PT Astra Serif" w:hAnsi="PT Astra Serif"/>
          <w:sz w:val="24"/>
          <w:szCs w:val="24"/>
        </w:rPr>
        <w:t xml:space="preserve">содействие в осуществлении мероприятий по </w:t>
      </w:r>
      <w:r w:rsidR="002838C5" w:rsidRPr="007251AE">
        <w:rPr>
          <w:rFonts w:ascii="PT Astra Serif" w:hAnsi="PT Astra Serif"/>
          <w:sz w:val="24"/>
          <w:szCs w:val="24"/>
        </w:rPr>
        <w:t>подготовк</w:t>
      </w:r>
      <w:r w:rsidR="00467912" w:rsidRPr="007251AE">
        <w:rPr>
          <w:rFonts w:ascii="PT Astra Serif" w:hAnsi="PT Astra Serif"/>
          <w:sz w:val="24"/>
          <w:szCs w:val="24"/>
        </w:rPr>
        <w:t>е</w:t>
      </w:r>
      <w:r w:rsidR="002838C5" w:rsidRPr="007251AE">
        <w:rPr>
          <w:rFonts w:ascii="PT Astra Serif" w:hAnsi="PT Astra Serif"/>
          <w:sz w:val="24"/>
          <w:szCs w:val="24"/>
        </w:rPr>
        <w:t xml:space="preserve"> спортивных сборных команд Томской области к межрегиональным спортивным соревнованиям, всероссийским спортивным соревнованиям и международным спортивным соревнованиям и их участи</w:t>
      </w:r>
      <w:r w:rsidR="006C4D0B" w:rsidRPr="007251AE">
        <w:rPr>
          <w:rFonts w:ascii="PT Astra Serif" w:hAnsi="PT Astra Serif"/>
          <w:sz w:val="24"/>
          <w:szCs w:val="24"/>
        </w:rPr>
        <w:t>е</w:t>
      </w:r>
      <w:r w:rsidR="002838C5" w:rsidRPr="007251AE">
        <w:rPr>
          <w:rFonts w:ascii="PT Astra Serif" w:hAnsi="PT Astra Serif"/>
          <w:sz w:val="24"/>
          <w:szCs w:val="24"/>
        </w:rPr>
        <w:t xml:space="preserve"> в таких спортивных соревнованиях;</w:t>
      </w:r>
    </w:p>
    <w:p w:rsidR="00C6595D" w:rsidRPr="007251AE" w:rsidRDefault="00DF3EF9" w:rsidP="00C6595D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3</w:t>
      </w:r>
      <w:r w:rsidR="00C6595D" w:rsidRPr="007251AE">
        <w:rPr>
          <w:rFonts w:ascii="PT Astra Serif" w:hAnsi="PT Astra Serif"/>
          <w:sz w:val="24"/>
          <w:szCs w:val="24"/>
        </w:rPr>
        <w:t>) содействие в осуществлении мероприятий по подготовке сборных команд Томской области к межрегиональным и всероссийским физкультурным мероприятиям и их участие в таких физкультурных мероприятиях</w:t>
      </w:r>
      <w:r w:rsidR="00CD0D9F" w:rsidRPr="007251AE">
        <w:rPr>
          <w:rFonts w:ascii="PT Astra Serif" w:hAnsi="PT Astra Serif"/>
          <w:sz w:val="24"/>
          <w:szCs w:val="24"/>
        </w:rPr>
        <w:t>;</w:t>
      </w:r>
    </w:p>
    <w:p w:rsidR="003F26C0" w:rsidRPr="007251AE" w:rsidRDefault="00DF3EF9" w:rsidP="00E02E2C">
      <w:pPr>
        <w:tabs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4</w:t>
      </w:r>
      <w:r w:rsidR="005F7CEF" w:rsidRPr="007251AE">
        <w:rPr>
          <w:rFonts w:ascii="PT Astra Serif" w:hAnsi="PT Astra Serif"/>
          <w:sz w:val="24"/>
          <w:szCs w:val="24"/>
        </w:rPr>
        <w:t>)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r w:rsidR="003F26C0" w:rsidRPr="007251AE">
        <w:rPr>
          <w:rFonts w:ascii="PT Astra Serif" w:hAnsi="PT Astra Serif"/>
          <w:sz w:val="24"/>
          <w:szCs w:val="24"/>
        </w:rPr>
        <w:t>подготовка лиц, проходящих спортивную подготовку в У</w:t>
      </w:r>
      <w:r w:rsidR="001C35D3" w:rsidRPr="007251AE">
        <w:rPr>
          <w:rFonts w:ascii="PT Astra Serif" w:hAnsi="PT Astra Serif"/>
          <w:sz w:val="24"/>
          <w:szCs w:val="24"/>
        </w:rPr>
        <w:t>чреждениях</w:t>
      </w:r>
      <w:r w:rsidR="003F26C0" w:rsidRPr="007251AE">
        <w:rPr>
          <w:rFonts w:ascii="PT Astra Serif" w:hAnsi="PT Astra Serif"/>
          <w:sz w:val="24"/>
          <w:szCs w:val="24"/>
        </w:rPr>
        <w:t>, к межрегиональным спортивным соревнованиям, всероссийским спортивным соревнованиям и международным спортивным соревнованиям и их участие в таких спортивных соревнованиях;</w:t>
      </w:r>
    </w:p>
    <w:p w:rsidR="005041D3" w:rsidRPr="007251AE" w:rsidRDefault="00DF3EF9" w:rsidP="00E02E2C">
      <w:pPr>
        <w:tabs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5</w:t>
      </w:r>
      <w:r w:rsidR="00890DD7" w:rsidRPr="007251AE">
        <w:rPr>
          <w:rFonts w:ascii="PT Astra Serif" w:hAnsi="PT Astra Serif"/>
          <w:sz w:val="24"/>
          <w:szCs w:val="24"/>
        </w:rPr>
        <w:t>)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r w:rsidR="00890DD7" w:rsidRPr="007251AE">
        <w:rPr>
          <w:rFonts w:ascii="PT Astra Serif" w:hAnsi="PT Astra Serif"/>
          <w:sz w:val="24"/>
          <w:szCs w:val="24"/>
        </w:rPr>
        <w:t>проведение совместно с физкультурно-спортивными организациями инвалидов</w:t>
      </w:r>
      <w:r w:rsidR="00FB5324" w:rsidRPr="007251AE">
        <w:rPr>
          <w:rFonts w:ascii="PT Astra Serif" w:hAnsi="PT Astra Serif"/>
          <w:sz w:val="24"/>
          <w:szCs w:val="24"/>
        </w:rPr>
        <w:t xml:space="preserve"> </w:t>
      </w:r>
      <w:r w:rsidR="00890DD7" w:rsidRPr="007251AE">
        <w:rPr>
          <w:rFonts w:ascii="PT Astra Serif" w:hAnsi="PT Astra Serif"/>
          <w:sz w:val="24"/>
          <w:szCs w:val="24"/>
        </w:rPr>
        <w:t xml:space="preserve">физкультурных мероприятий и спортивных мероприятий для инвалидов и лиц с ограниченными возможностями здоровья, а также участие в организации подготовки спортсменов-инвалидов и лиц с ограниченными возможностями здоровья и обеспечение направления их на спортивные мероприятия; </w:t>
      </w:r>
    </w:p>
    <w:p w:rsidR="007E7AD9" w:rsidRPr="007251AE" w:rsidRDefault="00DF3EF9" w:rsidP="00E02E2C">
      <w:pPr>
        <w:tabs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lastRenderedPageBreak/>
        <w:t>6</w:t>
      </w:r>
      <w:r w:rsidR="00B363AB" w:rsidRPr="007251AE">
        <w:rPr>
          <w:rFonts w:ascii="PT Astra Serif" w:hAnsi="PT Astra Serif"/>
          <w:sz w:val="24"/>
          <w:szCs w:val="24"/>
        </w:rPr>
        <w:t>) </w:t>
      </w:r>
      <w:r w:rsidR="007E7AD9" w:rsidRPr="007251AE">
        <w:rPr>
          <w:rFonts w:ascii="PT Astra Serif" w:hAnsi="PT Astra Serif"/>
          <w:sz w:val="24"/>
          <w:szCs w:val="24"/>
        </w:rPr>
        <w:t>организация и проведение организационно-методических</w:t>
      </w:r>
      <w:r w:rsidR="007E7AD9" w:rsidRPr="007251AE">
        <w:rPr>
          <w:rFonts w:ascii="PT Astra Serif" w:hAnsi="PT Astra Serif"/>
          <w:color w:val="FF0000"/>
          <w:sz w:val="24"/>
          <w:szCs w:val="24"/>
        </w:rPr>
        <w:t xml:space="preserve"> </w:t>
      </w:r>
      <w:r w:rsidR="007E7AD9" w:rsidRPr="007251AE">
        <w:rPr>
          <w:rFonts w:ascii="PT Astra Serif" w:hAnsi="PT Astra Serif"/>
          <w:sz w:val="24"/>
          <w:szCs w:val="24"/>
        </w:rPr>
        <w:t xml:space="preserve">мероприятий </w:t>
      </w:r>
      <w:r w:rsidR="00D71EBC" w:rsidRPr="007251AE">
        <w:rPr>
          <w:rFonts w:ascii="PT Astra Serif" w:hAnsi="PT Astra Serif"/>
          <w:sz w:val="24"/>
          <w:szCs w:val="24"/>
        </w:rPr>
        <w:t>по физической культуре и спорту</w:t>
      </w:r>
      <w:r w:rsidR="00CD0D9F" w:rsidRPr="007251AE">
        <w:rPr>
          <w:rFonts w:ascii="PT Astra Serif" w:hAnsi="PT Astra Serif"/>
          <w:sz w:val="24"/>
          <w:szCs w:val="24"/>
        </w:rPr>
        <w:t>.</w:t>
      </w:r>
    </w:p>
    <w:p w:rsidR="007619C8" w:rsidRPr="007251AE" w:rsidRDefault="007619C8" w:rsidP="00CD0D9F">
      <w:pPr>
        <w:tabs>
          <w:tab w:val="left" w:pos="1134"/>
        </w:tabs>
        <w:ind w:firstLine="0"/>
        <w:jc w:val="center"/>
        <w:rPr>
          <w:rFonts w:ascii="PT Astra Serif" w:hAnsi="PT Astra Serif"/>
          <w:sz w:val="24"/>
          <w:szCs w:val="24"/>
        </w:rPr>
      </w:pPr>
    </w:p>
    <w:p w:rsidR="00CD0D9F" w:rsidRPr="007251AE" w:rsidRDefault="00DF3EF9" w:rsidP="00CD0D9F">
      <w:pPr>
        <w:tabs>
          <w:tab w:val="left" w:pos="1134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2. </w:t>
      </w:r>
      <w:r w:rsidR="00B8364A" w:rsidRPr="007251AE">
        <w:rPr>
          <w:rFonts w:ascii="PT Astra Serif" w:hAnsi="PT Astra Serif"/>
          <w:sz w:val="24"/>
          <w:szCs w:val="24"/>
        </w:rPr>
        <w:t xml:space="preserve">Организация проведения региональных официальных физкультурных мероприятий </w:t>
      </w:r>
    </w:p>
    <w:p w:rsidR="00DF3EF9" w:rsidRPr="007251AE" w:rsidRDefault="00B8364A" w:rsidP="00CD0D9F">
      <w:pPr>
        <w:tabs>
          <w:tab w:val="left" w:pos="1134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и спортивных соревнований и межмуниципальных официальных физкультурных мероприятий и спортивных соревнований, включающих физкультурные мероприятия по внедрению Всероссийского физкультурно-спортивного комплекса «Готов к труду и обороне» (ГТО), участие в организации и проведении межрегиональных, всероссийских и международных спортивных соревнований и физкультурных мероприятий, проводимых на территории Томской области</w:t>
      </w:r>
    </w:p>
    <w:p w:rsidR="00B8364A" w:rsidRPr="007251AE" w:rsidRDefault="00B8364A" w:rsidP="00CD0D9F">
      <w:pPr>
        <w:tabs>
          <w:tab w:val="left" w:pos="1134"/>
        </w:tabs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5A148D" w:rsidRPr="007251AE" w:rsidRDefault="004A67CA" w:rsidP="00C6595D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5</w:t>
      </w:r>
      <w:r w:rsidR="005A148D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proofErr w:type="gramStart"/>
      <w:r w:rsidR="00B70899" w:rsidRPr="007251AE">
        <w:rPr>
          <w:rFonts w:ascii="PT Astra Serif" w:hAnsi="PT Astra Serif" w:cs="Times New Roman"/>
          <w:sz w:val="24"/>
          <w:szCs w:val="24"/>
        </w:rPr>
        <w:t>Статьи расходов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 областного бюджета на организацию проведения региональных официальных физкультурных мероприятий и спортивных </w:t>
      </w:r>
      <w:r w:rsidR="00DF3EF9" w:rsidRPr="007251AE">
        <w:rPr>
          <w:rFonts w:ascii="PT Astra Serif" w:hAnsi="PT Astra Serif" w:cs="Times New Roman"/>
          <w:sz w:val="24"/>
          <w:szCs w:val="24"/>
        </w:rPr>
        <w:t>соревнований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 и межмуниципальных официальных физкультурных мероприятий и спортивных </w:t>
      </w:r>
      <w:r w:rsidR="00DF3EF9" w:rsidRPr="007251AE">
        <w:rPr>
          <w:rFonts w:ascii="PT Astra Serif" w:hAnsi="PT Astra Serif" w:cs="Times New Roman"/>
          <w:sz w:val="24"/>
          <w:szCs w:val="24"/>
        </w:rPr>
        <w:t>соревнований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, включающих физкультурные мероприятия по внедрению </w:t>
      </w:r>
      <w:r w:rsidR="00EC4C61" w:rsidRPr="007251AE">
        <w:rPr>
          <w:rFonts w:ascii="PT Astra Serif" w:hAnsi="PT Astra Serif" w:cs="Times New Roman"/>
          <w:sz w:val="24"/>
          <w:szCs w:val="24"/>
        </w:rPr>
        <w:t>комплекса ГТО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, </w:t>
      </w:r>
      <w:r w:rsidR="00C6595D" w:rsidRPr="007251AE">
        <w:rPr>
          <w:rFonts w:ascii="PT Astra Serif" w:hAnsi="PT Astra Serif"/>
          <w:sz w:val="24"/>
          <w:szCs w:val="24"/>
        </w:rPr>
        <w:t>участие в организации и проведении межрегиональных, всероссийских и международных спортивных соревнований</w:t>
      </w:r>
      <w:r w:rsidR="00B8364A" w:rsidRPr="007251AE">
        <w:rPr>
          <w:rFonts w:ascii="PT Astra Serif" w:hAnsi="PT Astra Serif"/>
          <w:sz w:val="24"/>
          <w:szCs w:val="24"/>
        </w:rPr>
        <w:t xml:space="preserve"> и</w:t>
      </w:r>
      <w:r w:rsidR="00C6595D" w:rsidRPr="007251AE">
        <w:rPr>
          <w:rFonts w:ascii="PT Astra Serif" w:hAnsi="PT Astra Serif"/>
          <w:sz w:val="24"/>
          <w:szCs w:val="24"/>
        </w:rPr>
        <w:t xml:space="preserve"> </w:t>
      </w:r>
      <w:r w:rsidR="00C6595D" w:rsidRPr="007251AE">
        <w:rPr>
          <w:rFonts w:ascii="PT Astra Serif" w:hAnsi="PT Astra Serif" w:cs="Times New Roman"/>
          <w:sz w:val="24"/>
          <w:szCs w:val="24"/>
        </w:rPr>
        <w:t>физкультурных мероприятий</w:t>
      </w:r>
      <w:r w:rsidR="00C6595D" w:rsidRPr="007251AE">
        <w:rPr>
          <w:rFonts w:ascii="PT Astra Serif" w:hAnsi="PT Astra Serif"/>
          <w:sz w:val="24"/>
          <w:szCs w:val="24"/>
        </w:rPr>
        <w:t>, проводимых на территории Томской области</w:t>
      </w:r>
      <w:r w:rsidR="00C6595D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5A148D" w:rsidRPr="007251AE">
        <w:rPr>
          <w:rFonts w:ascii="PT Astra Serif" w:hAnsi="PT Astra Serif" w:cs="Times New Roman"/>
          <w:sz w:val="24"/>
          <w:szCs w:val="24"/>
        </w:rPr>
        <w:t>Положени</w:t>
      </w:r>
      <w:r w:rsidR="00486135" w:rsidRPr="007251AE">
        <w:rPr>
          <w:rFonts w:ascii="PT Astra Serif" w:hAnsi="PT Astra Serif" w:cs="Times New Roman"/>
          <w:sz w:val="24"/>
          <w:szCs w:val="24"/>
        </w:rPr>
        <w:t>ями</w:t>
      </w:r>
      <w:r w:rsidR="005A148D" w:rsidRPr="007251AE">
        <w:rPr>
          <w:rFonts w:ascii="PT Astra Serif" w:hAnsi="PT Astra Serif" w:cs="Times New Roman"/>
          <w:sz w:val="24"/>
          <w:szCs w:val="24"/>
        </w:rPr>
        <w:t xml:space="preserve"> (регламент</w:t>
      </w:r>
      <w:r w:rsidR="00486135" w:rsidRPr="007251AE">
        <w:rPr>
          <w:rFonts w:ascii="PT Astra Serif" w:hAnsi="PT Astra Serif" w:cs="Times New Roman"/>
          <w:sz w:val="24"/>
          <w:szCs w:val="24"/>
        </w:rPr>
        <w:t>ами</w:t>
      </w:r>
      <w:r w:rsidR="005A148D" w:rsidRPr="007251AE">
        <w:rPr>
          <w:rFonts w:ascii="PT Astra Serif" w:hAnsi="PT Astra Serif" w:cs="Times New Roman"/>
          <w:sz w:val="24"/>
          <w:szCs w:val="24"/>
        </w:rPr>
        <w:t xml:space="preserve">) официального физкультурного мероприятия или спортивного </w:t>
      </w:r>
      <w:r w:rsidR="00DF3EF9" w:rsidRPr="007251AE">
        <w:rPr>
          <w:rFonts w:ascii="PT Astra Serif" w:hAnsi="PT Astra Serif" w:cs="Times New Roman"/>
          <w:sz w:val="24"/>
          <w:szCs w:val="24"/>
        </w:rPr>
        <w:t>соревнований</w:t>
      </w:r>
      <w:r w:rsidR="00025C51" w:rsidRPr="007251AE">
        <w:rPr>
          <w:rFonts w:ascii="PT Astra Serif" w:hAnsi="PT Astra Serif" w:cs="Times New Roman"/>
          <w:sz w:val="24"/>
          <w:szCs w:val="24"/>
        </w:rPr>
        <w:t xml:space="preserve">, утвержденным в </w:t>
      </w:r>
      <w:r w:rsidR="00B8364A" w:rsidRPr="007251AE">
        <w:rPr>
          <w:rFonts w:ascii="PT Astra Serif" w:hAnsi="PT Astra Serif" w:cs="Times New Roman"/>
          <w:sz w:val="24"/>
          <w:szCs w:val="24"/>
        </w:rPr>
        <w:t>установленном порядке</w:t>
      </w:r>
      <w:r w:rsidR="00B70899" w:rsidRPr="007251AE">
        <w:rPr>
          <w:rFonts w:ascii="PT Astra Serif" w:hAnsi="PT Astra Serif" w:cs="Times New Roman"/>
          <w:sz w:val="24"/>
          <w:szCs w:val="24"/>
        </w:rPr>
        <w:t>.</w:t>
      </w:r>
      <w:proofErr w:type="gramEnd"/>
    </w:p>
    <w:p w:rsidR="005A148D" w:rsidRPr="007251AE" w:rsidRDefault="004A67CA" w:rsidP="00B8364A">
      <w:pPr>
        <w:pStyle w:val="ConsPlusNormal"/>
        <w:widowControl/>
        <w:ind w:firstLine="709"/>
        <w:jc w:val="both"/>
        <w:rPr>
          <w:rFonts w:ascii="PT Astra Serif" w:hAnsi="PT Astra Serif" w:cs="Times New Roman"/>
          <w:color w:val="C00000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6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proofErr w:type="gramStart"/>
      <w:r w:rsidR="005A148D" w:rsidRPr="007251AE">
        <w:rPr>
          <w:rFonts w:ascii="PT Astra Serif" w:hAnsi="PT Astra Serif" w:cs="Times New Roman"/>
          <w:sz w:val="24"/>
          <w:szCs w:val="24"/>
        </w:rPr>
        <w:t xml:space="preserve">Основным условием финансирования </w:t>
      </w:r>
      <w:r w:rsidRPr="007251AE">
        <w:rPr>
          <w:rFonts w:ascii="PT Astra Serif" w:hAnsi="PT Astra Serif" w:cs="Times New Roman"/>
          <w:sz w:val="24"/>
          <w:szCs w:val="24"/>
        </w:rPr>
        <w:t xml:space="preserve">расходов, указанных в разделе 2 Порядка, </w:t>
      </w:r>
      <w:r w:rsidR="005A148D" w:rsidRPr="007251AE">
        <w:rPr>
          <w:rFonts w:ascii="PT Astra Serif" w:hAnsi="PT Astra Serif" w:cs="Times New Roman"/>
          <w:sz w:val="24"/>
          <w:szCs w:val="24"/>
        </w:rPr>
        <w:t xml:space="preserve">является </w:t>
      </w:r>
      <w:r w:rsidR="00F9564C" w:rsidRPr="007251AE">
        <w:rPr>
          <w:rFonts w:ascii="PT Astra Serif" w:hAnsi="PT Astra Serif" w:cs="Times New Roman"/>
          <w:sz w:val="24"/>
          <w:szCs w:val="24"/>
        </w:rPr>
        <w:t xml:space="preserve">включение </w:t>
      </w:r>
      <w:r w:rsidR="00C6595D" w:rsidRPr="007251AE">
        <w:rPr>
          <w:rFonts w:ascii="PT Astra Serif" w:hAnsi="PT Astra Serif" w:cs="Times New Roman"/>
          <w:sz w:val="24"/>
          <w:szCs w:val="24"/>
        </w:rPr>
        <w:t>спортивных соревнований,</w:t>
      </w:r>
      <w:r w:rsidR="00884B66" w:rsidRPr="007251AE">
        <w:rPr>
          <w:rFonts w:ascii="PT Astra Serif" w:hAnsi="PT Astra Serif" w:cs="Times New Roman"/>
          <w:sz w:val="24"/>
          <w:szCs w:val="24"/>
        </w:rPr>
        <w:t xml:space="preserve"> физкультурных мероприятий</w:t>
      </w:r>
      <w:r w:rsidR="0092325E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F9564C" w:rsidRPr="007251AE">
        <w:rPr>
          <w:rFonts w:ascii="PT Astra Serif" w:hAnsi="PT Astra Serif" w:cs="Times New Roman"/>
          <w:sz w:val="24"/>
          <w:szCs w:val="24"/>
        </w:rPr>
        <w:t xml:space="preserve">регионального и межмуниципального уровней </w:t>
      </w:r>
      <w:r w:rsidR="0092325E" w:rsidRPr="007251AE">
        <w:rPr>
          <w:rFonts w:ascii="PT Astra Serif" w:hAnsi="PT Astra Serif" w:cs="Times New Roman"/>
          <w:sz w:val="24"/>
          <w:szCs w:val="24"/>
        </w:rPr>
        <w:t>в</w:t>
      </w:r>
      <w:r w:rsidR="005A148D" w:rsidRPr="007251AE">
        <w:rPr>
          <w:rFonts w:ascii="PT Astra Serif" w:hAnsi="PT Astra Serif" w:cs="Times New Roman"/>
          <w:sz w:val="24"/>
          <w:szCs w:val="24"/>
        </w:rPr>
        <w:t xml:space="preserve"> Календарный план официальных физкультурных мероприятий и спортивных мероприятий Томской области и включение </w:t>
      </w:r>
      <w:r w:rsidR="00884B66" w:rsidRPr="007251AE">
        <w:rPr>
          <w:rFonts w:ascii="PT Astra Serif" w:hAnsi="PT Astra Serif" w:cs="Times New Roman"/>
          <w:sz w:val="24"/>
          <w:szCs w:val="24"/>
        </w:rPr>
        <w:t>спортивных соревнований</w:t>
      </w:r>
      <w:r w:rsidR="00C6595D" w:rsidRPr="007251AE">
        <w:rPr>
          <w:rFonts w:ascii="PT Astra Serif" w:hAnsi="PT Astra Serif" w:cs="Times New Roman"/>
          <w:sz w:val="24"/>
          <w:szCs w:val="24"/>
        </w:rPr>
        <w:t>,</w:t>
      </w:r>
      <w:r w:rsidR="00884B66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F9564C" w:rsidRPr="007251AE">
        <w:rPr>
          <w:rFonts w:ascii="PT Astra Serif" w:hAnsi="PT Astra Serif" w:cs="Times New Roman"/>
          <w:sz w:val="24"/>
          <w:szCs w:val="24"/>
        </w:rPr>
        <w:t>физкультурных</w:t>
      </w:r>
      <w:r w:rsidR="00C6595D" w:rsidRPr="007251AE">
        <w:rPr>
          <w:rFonts w:ascii="PT Astra Serif" w:hAnsi="PT Astra Serif" w:cs="Times New Roman"/>
          <w:sz w:val="24"/>
          <w:szCs w:val="24"/>
        </w:rPr>
        <w:t xml:space="preserve"> мероприятий</w:t>
      </w:r>
      <w:r w:rsidR="00C6595D" w:rsidRPr="007251AE">
        <w:rPr>
          <w:rFonts w:ascii="PT Astra Serif" w:hAnsi="PT Astra Serif"/>
          <w:sz w:val="24"/>
          <w:szCs w:val="24"/>
        </w:rPr>
        <w:t xml:space="preserve"> </w:t>
      </w:r>
      <w:r w:rsidR="005A148D" w:rsidRPr="007251AE">
        <w:rPr>
          <w:rFonts w:ascii="PT Astra Serif" w:hAnsi="PT Astra Serif" w:cs="Times New Roman"/>
          <w:sz w:val="24"/>
          <w:szCs w:val="24"/>
        </w:rPr>
        <w:t>межрегиональн</w:t>
      </w:r>
      <w:r w:rsidR="00F9564C" w:rsidRPr="007251AE">
        <w:rPr>
          <w:rFonts w:ascii="PT Astra Serif" w:hAnsi="PT Astra Serif" w:cs="Times New Roman"/>
          <w:sz w:val="24"/>
          <w:szCs w:val="24"/>
        </w:rPr>
        <w:t>ого</w:t>
      </w:r>
      <w:r w:rsidR="005A148D" w:rsidRPr="007251AE">
        <w:rPr>
          <w:rFonts w:ascii="PT Astra Serif" w:hAnsi="PT Astra Serif" w:cs="Times New Roman"/>
          <w:sz w:val="24"/>
          <w:szCs w:val="24"/>
        </w:rPr>
        <w:t>, всероссийск</w:t>
      </w:r>
      <w:r w:rsidR="00F9564C" w:rsidRPr="007251AE">
        <w:rPr>
          <w:rFonts w:ascii="PT Astra Serif" w:hAnsi="PT Astra Serif" w:cs="Times New Roman"/>
          <w:sz w:val="24"/>
          <w:szCs w:val="24"/>
        </w:rPr>
        <w:t>ого</w:t>
      </w:r>
      <w:r w:rsidR="005A148D" w:rsidRPr="007251AE">
        <w:rPr>
          <w:rFonts w:ascii="PT Astra Serif" w:hAnsi="PT Astra Serif" w:cs="Times New Roman"/>
          <w:sz w:val="24"/>
          <w:szCs w:val="24"/>
        </w:rPr>
        <w:t xml:space="preserve"> и международн</w:t>
      </w:r>
      <w:r w:rsidR="00F9564C" w:rsidRPr="007251AE">
        <w:rPr>
          <w:rFonts w:ascii="PT Astra Serif" w:hAnsi="PT Astra Serif" w:cs="Times New Roman"/>
          <w:sz w:val="24"/>
          <w:szCs w:val="24"/>
        </w:rPr>
        <w:t>ого</w:t>
      </w:r>
      <w:r w:rsidR="005A148D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F9564C" w:rsidRPr="007251AE">
        <w:rPr>
          <w:rFonts w:ascii="PT Astra Serif" w:hAnsi="PT Astra Serif" w:cs="Times New Roman"/>
          <w:sz w:val="24"/>
          <w:szCs w:val="24"/>
        </w:rPr>
        <w:t xml:space="preserve">уровней </w:t>
      </w:r>
      <w:r w:rsidR="005A148D" w:rsidRPr="007251AE">
        <w:rPr>
          <w:rFonts w:ascii="PT Astra Serif" w:hAnsi="PT Astra Serif" w:cs="Times New Roman"/>
          <w:sz w:val="24"/>
          <w:szCs w:val="24"/>
        </w:rPr>
        <w:t>в Единый календарный план международных, всероссийских и межрегиональных физкультурных мероприятий и спортивных мероприятий</w:t>
      </w:r>
      <w:r w:rsidR="00F9564C" w:rsidRPr="007251AE">
        <w:rPr>
          <w:rFonts w:ascii="PT Astra Serif" w:hAnsi="PT Astra Serif" w:cs="Times New Roman"/>
          <w:sz w:val="24"/>
          <w:szCs w:val="24"/>
        </w:rPr>
        <w:t xml:space="preserve">, утверждаемый </w:t>
      </w:r>
      <w:r w:rsidR="00B8364A" w:rsidRPr="007251AE">
        <w:rPr>
          <w:rFonts w:ascii="PT Astra Serif" w:hAnsi="PT Astra Serif" w:cs="Times New Roman"/>
          <w:sz w:val="24"/>
          <w:szCs w:val="24"/>
        </w:rPr>
        <w:t>в установленном порядке</w:t>
      </w:r>
      <w:r w:rsidR="001C35D3" w:rsidRPr="007251AE">
        <w:rPr>
          <w:rFonts w:ascii="PT Astra Serif" w:hAnsi="PT Astra Serif" w:cs="Times New Roman"/>
          <w:sz w:val="24"/>
          <w:szCs w:val="24"/>
        </w:rPr>
        <w:t xml:space="preserve"> (д</w:t>
      </w:r>
      <w:r w:rsidR="0070041F" w:rsidRPr="007251AE">
        <w:rPr>
          <w:rFonts w:ascii="PT Astra Serif" w:hAnsi="PT Astra Serif" w:cs="Times New Roman"/>
          <w:sz w:val="24"/>
          <w:szCs w:val="24"/>
        </w:rPr>
        <w:t>алее – спортивные</w:t>
      </w:r>
      <w:proofErr w:type="gramEnd"/>
      <w:r w:rsidR="0070041F" w:rsidRPr="007251AE">
        <w:rPr>
          <w:rFonts w:ascii="PT Astra Serif" w:hAnsi="PT Astra Serif" w:cs="Times New Roman"/>
          <w:sz w:val="24"/>
          <w:szCs w:val="24"/>
        </w:rPr>
        <w:t xml:space="preserve"> соревнования</w:t>
      </w:r>
      <w:r w:rsidR="00B8364A" w:rsidRPr="007251AE">
        <w:rPr>
          <w:rFonts w:ascii="PT Astra Serif" w:hAnsi="PT Astra Serif" w:cs="Times New Roman"/>
          <w:sz w:val="24"/>
          <w:szCs w:val="24"/>
        </w:rPr>
        <w:t xml:space="preserve"> и</w:t>
      </w:r>
      <w:r w:rsidR="001C35D3" w:rsidRPr="007251AE">
        <w:rPr>
          <w:rFonts w:ascii="PT Astra Serif" w:hAnsi="PT Astra Serif" w:cs="Times New Roman"/>
          <w:sz w:val="24"/>
          <w:szCs w:val="24"/>
        </w:rPr>
        <w:t xml:space="preserve"> физкультурные мероприятия)</w:t>
      </w:r>
      <w:r w:rsidR="00CC457D" w:rsidRPr="007251AE">
        <w:rPr>
          <w:rFonts w:ascii="PT Astra Serif" w:hAnsi="PT Astra Serif" w:cs="Times New Roman"/>
          <w:sz w:val="24"/>
          <w:szCs w:val="24"/>
        </w:rPr>
        <w:t>.</w:t>
      </w:r>
    </w:p>
    <w:p w:rsidR="00F0691F" w:rsidRPr="007251AE" w:rsidRDefault="004A67CA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7</w:t>
      </w:r>
      <w:r w:rsidR="00F0691F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r w:rsidR="00F0691F" w:rsidRPr="007251AE">
        <w:rPr>
          <w:rFonts w:ascii="PT Astra Serif" w:hAnsi="PT Astra Serif" w:cs="Times New Roman"/>
          <w:sz w:val="24"/>
          <w:szCs w:val="24"/>
        </w:rPr>
        <w:t xml:space="preserve">Объем расходов на организацию и проведение </w:t>
      </w:r>
      <w:r w:rsidR="0070041F" w:rsidRPr="007251AE">
        <w:rPr>
          <w:rFonts w:ascii="PT Astra Serif" w:hAnsi="PT Astra Serif" w:cs="Times New Roman"/>
          <w:sz w:val="24"/>
          <w:szCs w:val="24"/>
        </w:rPr>
        <w:t>спортивных соревнований</w:t>
      </w:r>
      <w:r w:rsidR="00B8364A" w:rsidRPr="007251AE">
        <w:rPr>
          <w:rFonts w:ascii="PT Astra Serif" w:hAnsi="PT Astra Serif" w:cs="Times New Roman"/>
          <w:sz w:val="24"/>
          <w:szCs w:val="24"/>
        </w:rPr>
        <w:t xml:space="preserve"> и </w:t>
      </w:r>
      <w:r w:rsidR="00884B66" w:rsidRPr="007251AE">
        <w:rPr>
          <w:rFonts w:ascii="PT Astra Serif" w:hAnsi="PT Astra Serif" w:cs="Times New Roman"/>
          <w:sz w:val="24"/>
          <w:szCs w:val="24"/>
        </w:rPr>
        <w:t>физкультурных мероприятий</w:t>
      </w:r>
      <w:r w:rsidR="00F0691F" w:rsidRPr="007251AE">
        <w:rPr>
          <w:rFonts w:ascii="PT Astra Serif" w:hAnsi="PT Astra Serif" w:cs="Times New Roman"/>
          <w:sz w:val="24"/>
          <w:szCs w:val="24"/>
        </w:rPr>
        <w:t xml:space="preserve"> определяется Учреждением при разработке технического за</w:t>
      </w:r>
      <w:r w:rsidR="001C35D3" w:rsidRPr="007251AE">
        <w:rPr>
          <w:rFonts w:ascii="PT Astra Serif" w:hAnsi="PT Astra Serif" w:cs="Times New Roman"/>
          <w:sz w:val="24"/>
          <w:szCs w:val="24"/>
        </w:rPr>
        <w:t>дания на проведение мероприятия</w:t>
      </w:r>
      <w:r w:rsidR="00F0691F" w:rsidRPr="007251AE">
        <w:rPr>
          <w:rFonts w:ascii="PT Astra Serif" w:hAnsi="PT Astra Serif" w:cs="Times New Roman"/>
          <w:sz w:val="24"/>
          <w:szCs w:val="24"/>
        </w:rPr>
        <w:t xml:space="preserve"> в соответствии с прилагаемыми к настоящему Порядку Нормами.</w:t>
      </w:r>
    </w:p>
    <w:p w:rsidR="00C204C3" w:rsidRPr="007251AE" w:rsidRDefault="004A67CA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8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D776E5" w:rsidRPr="007251AE">
        <w:rPr>
          <w:rFonts w:ascii="PT Astra Serif" w:hAnsi="PT Astra Serif" w:cs="Times New Roman"/>
          <w:sz w:val="24"/>
          <w:szCs w:val="24"/>
        </w:rPr>
        <w:t>В рамках</w:t>
      </w:r>
      <w:r w:rsidR="00C204C3" w:rsidRPr="007251AE">
        <w:rPr>
          <w:rFonts w:ascii="PT Astra Serif" w:hAnsi="PT Astra Serif" w:cs="Times New Roman"/>
          <w:sz w:val="24"/>
          <w:szCs w:val="24"/>
        </w:rPr>
        <w:t xml:space="preserve"> организаци</w:t>
      </w:r>
      <w:r w:rsidR="00C00796" w:rsidRPr="007251AE">
        <w:rPr>
          <w:rFonts w:ascii="PT Astra Serif" w:hAnsi="PT Astra Serif" w:cs="Times New Roman"/>
          <w:sz w:val="24"/>
          <w:szCs w:val="24"/>
        </w:rPr>
        <w:t>и</w:t>
      </w:r>
      <w:r w:rsidR="00C204C3" w:rsidRPr="007251AE">
        <w:rPr>
          <w:rFonts w:ascii="PT Astra Serif" w:hAnsi="PT Astra Serif" w:cs="Times New Roman"/>
          <w:sz w:val="24"/>
          <w:szCs w:val="24"/>
        </w:rPr>
        <w:t xml:space="preserve"> проведени</w:t>
      </w:r>
      <w:r w:rsidR="00C00796" w:rsidRPr="007251AE">
        <w:rPr>
          <w:rFonts w:ascii="PT Astra Serif" w:hAnsi="PT Astra Serif" w:cs="Times New Roman"/>
          <w:sz w:val="24"/>
          <w:szCs w:val="24"/>
        </w:rPr>
        <w:t>я</w:t>
      </w:r>
      <w:r w:rsidR="003563CC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204C3" w:rsidRPr="007251AE">
        <w:rPr>
          <w:rFonts w:ascii="PT Astra Serif" w:hAnsi="PT Astra Serif" w:cs="Times New Roman"/>
          <w:sz w:val="24"/>
          <w:szCs w:val="24"/>
        </w:rPr>
        <w:t>региональных</w:t>
      </w:r>
      <w:r w:rsidR="00D03929" w:rsidRPr="007251AE">
        <w:rPr>
          <w:rFonts w:ascii="PT Astra Serif" w:hAnsi="PT Astra Serif" w:cs="Times New Roman"/>
          <w:sz w:val="24"/>
          <w:szCs w:val="24"/>
        </w:rPr>
        <w:t xml:space="preserve"> и межмуниципальных</w:t>
      </w:r>
      <w:r w:rsidR="00C204C3" w:rsidRPr="007251AE">
        <w:rPr>
          <w:rFonts w:ascii="PT Astra Serif" w:hAnsi="PT Astra Serif" w:cs="Times New Roman"/>
          <w:sz w:val="24"/>
          <w:szCs w:val="24"/>
        </w:rPr>
        <w:t xml:space="preserve"> спортивных соревнований</w:t>
      </w:r>
      <w:r w:rsidR="0032245F" w:rsidRPr="007251AE">
        <w:rPr>
          <w:rFonts w:ascii="PT Astra Serif" w:hAnsi="PT Astra Serif" w:cs="Times New Roman"/>
          <w:sz w:val="24"/>
          <w:szCs w:val="24"/>
        </w:rPr>
        <w:t xml:space="preserve"> и физкультурных мероприятий</w:t>
      </w:r>
      <w:r w:rsidR="003563CC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BA0CB8" w:rsidRPr="007251AE">
        <w:rPr>
          <w:rFonts w:ascii="PT Astra Serif" w:hAnsi="PT Astra Serif" w:cs="Times New Roman"/>
          <w:sz w:val="24"/>
          <w:szCs w:val="24"/>
        </w:rPr>
        <w:t xml:space="preserve">финансируются расходы </w:t>
      </w:r>
      <w:proofErr w:type="gramStart"/>
      <w:r w:rsidR="00BA0CB8" w:rsidRPr="007251AE">
        <w:rPr>
          <w:rFonts w:ascii="PT Astra Serif" w:hAnsi="PT Astra Serif" w:cs="Times New Roman"/>
          <w:sz w:val="24"/>
          <w:szCs w:val="24"/>
        </w:rPr>
        <w:t>на</w:t>
      </w:r>
      <w:proofErr w:type="gramEnd"/>
      <w:r w:rsidR="00C204C3" w:rsidRPr="007251AE">
        <w:rPr>
          <w:rFonts w:ascii="PT Astra Serif" w:hAnsi="PT Astra Serif" w:cs="Times New Roman"/>
          <w:sz w:val="24"/>
          <w:szCs w:val="24"/>
        </w:rPr>
        <w:t>:</w:t>
      </w:r>
    </w:p>
    <w:p w:rsidR="00C204C3" w:rsidRPr="007251AE" w:rsidRDefault="00BA0CB8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</w:t>
      </w:r>
      <w:r w:rsidR="003563CC" w:rsidRPr="007251AE">
        <w:rPr>
          <w:rFonts w:ascii="PT Astra Serif" w:hAnsi="PT Astra Serif" w:cs="Times New Roman"/>
          <w:sz w:val="24"/>
          <w:szCs w:val="24"/>
        </w:rPr>
        <w:t xml:space="preserve">спортивных сооружений, предусмотренные </w:t>
      </w:r>
      <w:r w:rsidR="00C204C3" w:rsidRPr="007251AE">
        <w:rPr>
          <w:rFonts w:ascii="PT Astra Serif" w:hAnsi="PT Astra Serif" w:cs="Times New Roman"/>
          <w:sz w:val="24"/>
          <w:szCs w:val="24"/>
        </w:rPr>
        <w:t>пункт</w:t>
      </w:r>
      <w:r w:rsidR="003563CC" w:rsidRPr="007251AE">
        <w:rPr>
          <w:rFonts w:ascii="PT Astra Serif" w:hAnsi="PT Astra Serif" w:cs="Times New Roman"/>
          <w:sz w:val="24"/>
          <w:szCs w:val="24"/>
        </w:rPr>
        <w:t>ом 1 Приложения к Порядку</w:t>
      </w:r>
      <w:r w:rsidR="00C204C3" w:rsidRPr="007251AE">
        <w:rPr>
          <w:rFonts w:ascii="PT Astra Serif" w:hAnsi="PT Astra Serif" w:cs="Times New Roman"/>
          <w:sz w:val="24"/>
          <w:szCs w:val="24"/>
        </w:rPr>
        <w:t>;</w:t>
      </w:r>
    </w:p>
    <w:p w:rsidR="00C204C3" w:rsidRPr="007251AE" w:rsidRDefault="00BA0CB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</w:t>
      </w:r>
      <w:r w:rsidR="00C204C3" w:rsidRPr="007251AE">
        <w:rPr>
          <w:rFonts w:ascii="PT Astra Serif" w:hAnsi="PT Astra Serif" w:cs="Times New Roman"/>
          <w:sz w:val="24"/>
          <w:szCs w:val="24"/>
        </w:rPr>
        <w:t xml:space="preserve">по подготовке мест проведения </w:t>
      </w:r>
      <w:r w:rsidR="00ED2A65" w:rsidRPr="007251AE">
        <w:rPr>
          <w:rFonts w:ascii="PT Astra Serif" w:hAnsi="PT Astra Serif" w:cs="Times New Roman"/>
          <w:sz w:val="24"/>
          <w:szCs w:val="24"/>
        </w:rPr>
        <w:t>спортивных соревнований и физкультурных мероприятий</w:t>
      </w:r>
      <w:r w:rsidR="00B759CC" w:rsidRPr="007251AE">
        <w:rPr>
          <w:rFonts w:ascii="PT Astra Serif" w:hAnsi="PT Astra Serif" w:cs="Times New Roman"/>
          <w:sz w:val="24"/>
          <w:szCs w:val="24"/>
        </w:rPr>
        <w:t>, в том числе монтажные и демонтажные работы, установка баннеров, перетяг</w:t>
      </w:r>
      <w:r w:rsidR="00F3647C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2D46F0" w:rsidRPr="007251AE">
        <w:rPr>
          <w:rFonts w:ascii="PT Astra Serif" w:hAnsi="PT Astra Serif" w:cs="Times New Roman"/>
          <w:sz w:val="24"/>
          <w:szCs w:val="24"/>
        </w:rPr>
        <w:t>и другие услуги</w:t>
      </w:r>
      <w:r w:rsidR="003563CC" w:rsidRPr="007251AE">
        <w:rPr>
          <w:rFonts w:ascii="PT Astra Serif" w:hAnsi="PT Astra Serif" w:cs="Times New Roman"/>
          <w:sz w:val="24"/>
          <w:szCs w:val="24"/>
        </w:rPr>
        <w:t>,</w:t>
      </w:r>
      <w:r w:rsidR="002D46F0" w:rsidRPr="007251AE">
        <w:rPr>
          <w:rFonts w:ascii="PT Astra Serif" w:hAnsi="PT Astra Serif" w:cs="Times New Roman"/>
          <w:sz w:val="24"/>
          <w:szCs w:val="24"/>
        </w:rPr>
        <w:t xml:space="preserve"> предусмотренные пунктом 2 Приложения к Порядку</w:t>
      </w:r>
      <w:r w:rsidR="00F3647C" w:rsidRPr="007251AE">
        <w:rPr>
          <w:rFonts w:ascii="PT Astra Serif" w:hAnsi="PT Astra Serif" w:cs="Times New Roman"/>
          <w:sz w:val="24"/>
          <w:szCs w:val="24"/>
        </w:rPr>
        <w:t xml:space="preserve">; </w:t>
      </w:r>
    </w:p>
    <w:p w:rsidR="00C204C3" w:rsidRPr="007251AE" w:rsidRDefault="00C204C3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награждени</w:t>
      </w:r>
      <w:r w:rsidR="00BA0CB8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победителей и призеров </w:t>
      </w:r>
      <w:r w:rsidR="003563CC" w:rsidRPr="007251AE">
        <w:rPr>
          <w:rFonts w:ascii="PT Astra Serif" w:hAnsi="PT Astra Serif" w:cs="Times New Roman"/>
          <w:sz w:val="24"/>
          <w:szCs w:val="24"/>
        </w:rPr>
        <w:t xml:space="preserve">спортивных соревнований и физкультурных мероприятий </w:t>
      </w:r>
      <w:r w:rsidRPr="007251AE">
        <w:rPr>
          <w:rFonts w:ascii="PT Astra Serif" w:hAnsi="PT Astra Serif" w:cs="Times New Roman"/>
          <w:sz w:val="24"/>
          <w:szCs w:val="24"/>
        </w:rPr>
        <w:t xml:space="preserve">грамотами, медалями, </w:t>
      </w:r>
      <w:r w:rsidR="00D03929" w:rsidRPr="007251AE">
        <w:rPr>
          <w:rFonts w:ascii="PT Astra Serif" w:hAnsi="PT Astra Serif" w:cs="Times New Roman"/>
          <w:sz w:val="24"/>
          <w:szCs w:val="24"/>
        </w:rPr>
        <w:t xml:space="preserve">командными </w:t>
      </w:r>
      <w:r w:rsidRPr="007251AE">
        <w:rPr>
          <w:rFonts w:ascii="PT Astra Serif" w:hAnsi="PT Astra Serif" w:cs="Times New Roman"/>
          <w:sz w:val="24"/>
          <w:szCs w:val="24"/>
        </w:rPr>
        <w:t>кубками</w:t>
      </w:r>
      <w:r w:rsidR="00747896" w:rsidRPr="007251AE">
        <w:rPr>
          <w:rFonts w:ascii="PT Astra Serif" w:hAnsi="PT Astra Serif" w:cs="Times New Roman"/>
          <w:sz w:val="24"/>
          <w:szCs w:val="24"/>
        </w:rPr>
        <w:t xml:space="preserve"> в соответствии с </w:t>
      </w:r>
      <w:r w:rsidR="001878EF" w:rsidRPr="007251AE">
        <w:rPr>
          <w:rFonts w:ascii="PT Astra Serif" w:hAnsi="PT Astra Serif" w:cs="Times New Roman"/>
          <w:sz w:val="24"/>
          <w:szCs w:val="24"/>
        </w:rPr>
        <w:t>пункт</w:t>
      </w:r>
      <w:r w:rsidR="003563CC" w:rsidRPr="007251AE">
        <w:rPr>
          <w:rFonts w:ascii="PT Astra Serif" w:hAnsi="PT Astra Serif" w:cs="Times New Roman"/>
          <w:sz w:val="24"/>
          <w:szCs w:val="24"/>
        </w:rPr>
        <w:t>ом</w:t>
      </w:r>
      <w:r w:rsidR="004423D8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1878EF" w:rsidRPr="007251AE">
        <w:rPr>
          <w:rFonts w:ascii="PT Astra Serif" w:hAnsi="PT Astra Serif" w:cs="Times New Roman"/>
          <w:sz w:val="24"/>
          <w:szCs w:val="24"/>
        </w:rPr>
        <w:t>3</w:t>
      </w:r>
      <w:r w:rsidR="003563CC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</w:t>
      </w:r>
      <w:r w:rsidRPr="007251AE">
        <w:rPr>
          <w:rFonts w:ascii="PT Astra Serif" w:hAnsi="PT Astra Serif" w:cs="Times New Roman"/>
          <w:sz w:val="24"/>
          <w:szCs w:val="24"/>
        </w:rPr>
        <w:t xml:space="preserve">; </w:t>
      </w:r>
    </w:p>
    <w:p w:rsidR="005E7787" w:rsidRPr="007251AE" w:rsidRDefault="00BB500F" w:rsidP="00E02E2C">
      <w:pPr>
        <w:pStyle w:val="ConsPlusNormal"/>
        <w:widowControl/>
        <w:tabs>
          <w:tab w:val="left" w:pos="7965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медицинско</w:t>
      </w:r>
      <w:r w:rsidR="00BA0CB8" w:rsidRPr="007251AE">
        <w:rPr>
          <w:rFonts w:ascii="PT Astra Serif" w:hAnsi="PT Astra Serif" w:cs="Times New Roman"/>
          <w:sz w:val="24"/>
          <w:szCs w:val="24"/>
        </w:rPr>
        <w:t>е</w:t>
      </w:r>
      <w:r w:rsidR="003563CC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23262" w:rsidRPr="007251AE">
        <w:rPr>
          <w:rFonts w:ascii="PT Astra Serif" w:hAnsi="PT Astra Serif" w:cs="Times New Roman"/>
          <w:sz w:val="24"/>
          <w:szCs w:val="24"/>
        </w:rPr>
        <w:t>обслуживани</w:t>
      </w:r>
      <w:r w:rsidR="00BA0CB8" w:rsidRPr="007251AE">
        <w:rPr>
          <w:rFonts w:ascii="PT Astra Serif" w:hAnsi="PT Astra Serif" w:cs="Times New Roman"/>
          <w:sz w:val="24"/>
          <w:szCs w:val="24"/>
        </w:rPr>
        <w:t>е</w:t>
      </w:r>
      <w:r w:rsidR="00C23262" w:rsidRPr="007251AE">
        <w:rPr>
          <w:rFonts w:ascii="PT Astra Serif" w:hAnsi="PT Astra Serif" w:cs="Times New Roman"/>
          <w:sz w:val="24"/>
          <w:szCs w:val="24"/>
        </w:rPr>
        <w:t xml:space="preserve"> спортивных соревнований и физкультурных мероприятий </w:t>
      </w:r>
      <w:r w:rsidR="00747896" w:rsidRPr="007251AE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r w:rsidR="00B24FD2" w:rsidRPr="007251AE">
        <w:rPr>
          <w:rFonts w:ascii="PT Astra Serif" w:hAnsi="PT Astra Serif" w:cs="Times New Roman"/>
          <w:sz w:val="24"/>
          <w:szCs w:val="24"/>
        </w:rPr>
        <w:t>пункт</w:t>
      </w:r>
      <w:r w:rsidR="003563CC" w:rsidRPr="007251AE">
        <w:rPr>
          <w:rFonts w:ascii="PT Astra Serif" w:hAnsi="PT Astra Serif" w:cs="Times New Roman"/>
          <w:sz w:val="24"/>
          <w:szCs w:val="24"/>
        </w:rPr>
        <w:t>ом</w:t>
      </w:r>
      <w:r w:rsidR="00B24FD2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B67DEA" w:rsidRPr="007251AE">
        <w:rPr>
          <w:rFonts w:ascii="PT Astra Serif" w:hAnsi="PT Astra Serif" w:cs="Times New Roman"/>
          <w:sz w:val="24"/>
          <w:szCs w:val="24"/>
        </w:rPr>
        <w:t>4</w:t>
      </w:r>
      <w:r w:rsidR="003563CC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</w:t>
      </w:r>
      <w:r w:rsidRPr="007251AE">
        <w:rPr>
          <w:rFonts w:ascii="PT Astra Serif" w:hAnsi="PT Astra Serif" w:cs="Times New Roman"/>
          <w:sz w:val="24"/>
          <w:szCs w:val="24"/>
        </w:rPr>
        <w:t xml:space="preserve">; </w:t>
      </w:r>
    </w:p>
    <w:p w:rsidR="00EC4C61" w:rsidRPr="007251AE" w:rsidRDefault="00BA0CB8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выплат</w:t>
      </w:r>
      <w:r w:rsidR="00752D5C" w:rsidRPr="007251AE">
        <w:rPr>
          <w:rFonts w:ascii="PT Astra Serif" w:hAnsi="PT Astra Serif" w:cs="Times New Roman"/>
          <w:sz w:val="24"/>
          <w:szCs w:val="24"/>
        </w:rPr>
        <w:t>у</w:t>
      </w:r>
      <w:r w:rsidRPr="007251AE">
        <w:rPr>
          <w:rFonts w:ascii="PT Astra Serif" w:hAnsi="PT Astra Serif" w:cs="Times New Roman"/>
          <w:sz w:val="24"/>
          <w:szCs w:val="24"/>
        </w:rPr>
        <w:t xml:space="preserve"> вознаграждений</w:t>
      </w:r>
      <w:r w:rsidR="00747896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23262" w:rsidRPr="007251AE">
        <w:rPr>
          <w:rFonts w:ascii="PT Astra Serif" w:hAnsi="PT Astra Serif" w:cs="Times New Roman"/>
          <w:sz w:val="24"/>
          <w:szCs w:val="24"/>
        </w:rPr>
        <w:t>спортивны</w:t>
      </w:r>
      <w:r w:rsidRPr="007251AE">
        <w:rPr>
          <w:rFonts w:ascii="PT Astra Serif" w:hAnsi="PT Astra Serif" w:cs="Times New Roman"/>
          <w:sz w:val="24"/>
          <w:szCs w:val="24"/>
        </w:rPr>
        <w:t>м</w:t>
      </w:r>
      <w:r w:rsidR="00747896" w:rsidRPr="007251AE">
        <w:rPr>
          <w:rFonts w:ascii="PT Astra Serif" w:hAnsi="PT Astra Serif" w:cs="Times New Roman"/>
          <w:sz w:val="24"/>
          <w:szCs w:val="24"/>
        </w:rPr>
        <w:t xml:space="preserve"> суд</w:t>
      </w:r>
      <w:r w:rsidRPr="007251AE">
        <w:rPr>
          <w:rFonts w:ascii="PT Astra Serif" w:hAnsi="PT Astra Serif" w:cs="Times New Roman"/>
          <w:sz w:val="24"/>
          <w:szCs w:val="24"/>
        </w:rPr>
        <w:t>ьям</w:t>
      </w:r>
      <w:r w:rsidR="00747896" w:rsidRPr="007251AE">
        <w:rPr>
          <w:rFonts w:ascii="PT Astra Serif" w:hAnsi="PT Astra Serif" w:cs="Times New Roman"/>
          <w:sz w:val="24"/>
          <w:szCs w:val="24"/>
        </w:rPr>
        <w:t xml:space="preserve"> в соответствии с пунктом 5 Приложения к Порядку</w:t>
      </w:r>
      <w:r w:rsidR="00EC4C61" w:rsidRPr="007251AE">
        <w:rPr>
          <w:rFonts w:ascii="PT Astra Serif" w:hAnsi="PT Astra Serif" w:cs="Times New Roman"/>
          <w:sz w:val="24"/>
          <w:szCs w:val="24"/>
        </w:rPr>
        <w:t>;</w:t>
      </w:r>
    </w:p>
    <w:p w:rsidR="00EC4C61" w:rsidRPr="007251AE" w:rsidRDefault="00EC4C61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обеспечению мер общественного порядка и общественной безопасности при проведении спортивных соревнований</w:t>
      </w:r>
      <w:r w:rsidR="00B8364A" w:rsidRPr="007251AE">
        <w:rPr>
          <w:rFonts w:ascii="PT Astra Serif" w:hAnsi="PT Astra Serif" w:cs="Times New Roman"/>
          <w:sz w:val="24"/>
          <w:szCs w:val="24"/>
        </w:rPr>
        <w:t xml:space="preserve"> и физкультурных мероприятий</w:t>
      </w:r>
      <w:r w:rsidRPr="007251AE">
        <w:rPr>
          <w:rFonts w:ascii="PT Astra Serif" w:hAnsi="PT Astra Serif" w:cs="Times New Roman"/>
          <w:sz w:val="24"/>
          <w:szCs w:val="24"/>
        </w:rPr>
        <w:t xml:space="preserve"> в соответствии с</w:t>
      </w:r>
      <w:r w:rsidR="00D75FBA" w:rsidRPr="007251AE">
        <w:rPr>
          <w:rFonts w:ascii="PT Astra Serif" w:hAnsi="PT Astra Serif" w:cs="Times New Roman"/>
          <w:sz w:val="24"/>
          <w:szCs w:val="24"/>
        </w:rPr>
        <w:t xml:space="preserve"> пунктом 8 Приложения к Порядку;</w:t>
      </w:r>
    </w:p>
    <w:p w:rsidR="00D75FBA" w:rsidRPr="007251AE" w:rsidRDefault="00D75FBA" w:rsidP="00D75FBA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обеспечени</w:t>
      </w:r>
      <w:r w:rsidR="00F8219B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бутилированной питьевой водой участников спортивных соревнований и физкультурных мероприятий, их тренеров, представителей команд;</w:t>
      </w:r>
    </w:p>
    <w:p w:rsidR="00E32866" w:rsidRPr="007251AE" w:rsidRDefault="00E32866" w:rsidP="00E32866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услуги по организационному проведению спортивных соревнований и физкультурных мероприятий (услуги исполнителя</w:t>
      </w:r>
      <w:r w:rsidR="00E706D4" w:rsidRPr="007251AE">
        <w:rPr>
          <w:rFonts w:ascii="PT Astra Serif" w:hAnsi="PT Astra Serif"/>
          <w:sz w:val="24"/>
          <w:szCs w:val="24"/>
        </w:rPr>
        <w:t>)</w:t>
      </w:r>
      <w:r w:rsidRPr="007251AE">
        <w:rPr>
          <w:rFonts w:ascii="PT Astra Serif" w:hAnsi="PT Astra Serif"/>
          <w:sz w:val="24"/>
          <w:szCs w:val="24"/>
        </w:rPr>
        <w:t>, за исключением</w:t>
      </w:r>
      <w:r w:rsidR="00E706D4" w:rsidRPr="007251AE">
        <w:rPr>
          <w:rFonts w:ascii="PT Astra Serif" w:hAnsi="PT Astra Serif"/>
          <w:sz w:val="24"/>
          <w:szCs w:val="24"/>
        </w:rPr>
        <w:t xml:space="preserve"> данного вида</w:t>
      </w:r>
      <w:r w:rsidRPr="007251AE">
        <w:rPr>
          <w:rFonts w:ascii="PT Astra Serif" w:hAnsi="PT Astra Serif"/>
          <w:sz w:val="24"/>
          <w:szCs w:val="24"/>
        </w:rPr>
        <w:t xml:space="preserve"> услуг</w:t>
      </w:r>
      <w:r w:rsidR="00E706D4" w:rsidRPr="007251AE">
        <w:rPr>
          <w:rFonts w:ascii="PT Astra Serif" w:hAnsi="PT Astra Serif"/>
          <w:sz w:val="24"/>
          <w:szCs w:val="24"/>
        </w:rPr>
        <w:t>, оказываем</w:t>
      </w:r>
      <w:r w:rsidR="00A11436" w:rsidRPr="007251AE">
        <w:rPr>
          <w:rFonts w:ascii="PT Astra Serif" w:hAnsi="PT Astra Serif"/>
          <w:sz w:val="24"/>
          <w:szCs w:val="24"/>
        </w:rPr>
        <w:t>ого</w:t>
      </w:r>
      <w:r w:rsidRPr="007251AE">
        <w:rPr>
          <w:rFonts w:ascii="PT Astra Serif" w:hAnsi="PT Astra Serif"/>
          <w:sz w:val="24"/>
          <w:szCs w:val="24"/>
        </w:rPr>
        <w:t xml:space="preserve"> </w:t>
      </w:r>
      <w:r w:rsidR="00A03FAF" w:rsidRPr="007251AE">
        <w:rPr>
          <w:rFonts w:ascii="PT Astra Serif" w:hAnsi="PT Astra Serif"/>
          <w:sz w:val="24"/>
          <w:szCs w:val="24"/>
        </w:rPr>
        <w:t>региональны</w:t>
      </w:r>
      <w:r w:rsidR="00E706D4" w:rsidRPr="007251AE">
        <w:rPr>
          <w:rFonts w:ascii="PT Astra Serif" w:hAnsi="PT Astra Serif"/>
          <w:sz w:val="24"/>
          <w:szCs w:val="24"/>
        </w:rPr>
        <w:t>ми</w:t>
      </w:r>
      <w:r w:rsidR="00A03FAF" w:rsidRPr="007251AE">
        <w:rPr>
          <w:rFonts w:ascii="PT Astra Serif" w:hAnsi="PT Astra Serif"/>
          <w:sz w:val="24"/>
          <w:szCs w:val="24"/>
        </w:rPr>
        <w:t xml:space="preserve"> спортивны</w:t>
      </w:r>
      <w:r w:rsidR="00E706D4" w:rsidRPr="007251AE">
        <w:rPr>
          <w:rFonts w:ascii="PT Astra Serif" w:hAnsi="PT Astra Serif"/>
          <w:sz w:val="24"/>
          <w:szCs w:val="24"/>
        </w:rPr>
        <w:t>ми</w:t>
      </w:r>
      <w:r w:rsidR="00A03FAF" w:rsidRPr="007251AE">
        <w:rPr>
          <w:rFonts w:ascii="PT Astra Serif" w:hAnsi="PT Astra Serif"/>
          <w:sz w:val="24"/>
          <w:szCs w:val="24"/>
        </w:rPr>
        <w:t xml:space="preserve"> </w:t>
      </w:r>
      <w:r w:rsidRPr="007251AE">
        <w:rPr>
          <w:rFonts w:ascii="PT Astra Serif" w:hAnsi="PT Astra Serif"/>
          <w:sz w:val="24"/>
          <w:szCs w:val="24"/>
        </w:rPr>
        <w:t>федераци</w:t>
      </w:r>
      <w:r w:rsidR="00E706D4" w:rsidRPr="007251AE">
        <w:rPr>
          <w:rFonts w:ascii="PT Astra Serif" w:hAnsi="PT Astra Serif"/>
          <w:sz w:val="24"/>
          <w:szCs w:val="24"/>
        </w:rPr>
        <w:t>ями</w:t>
      </w:r>
      <w:r w:rsidRPr="007251AE">
        <w:rPr>
          <w:rFonts w:ascii="PT Astra Serif" w:hAnsi="PT Astra Serif"/>
          <w:sz w:val="24"/>
          <w:szCs w:val="24"/>
        </w:rPr>
        <w:t xml:space="preserve"> по видам спорта.</w:t>
      </w:r>
    </w:p>
    <w:p w:rsidR="00C00796" w:rsidRPr="007251AE" w:rsidRDefault="004A67CA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9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D776E5" w:rsidRPr="007251AE">
        <w:rPr>
          <w:rFonts w:ascii="PT Astra Serif" w:hAnsi="PT Astra Serif" w:cs="Times New Roman"/>
          <w:sz w:val="24"/>
          <w:szCs w:val="24"/>
        </w:rPr>
        <w:t>В рамках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 организации</w:t>
      </w:r>
      <w:r w:rsidR="00C00796" w:rsidRPr="007251AE">
        <w:rPr>
          <w:rFonts w:ascii="PT Astra Serif" w:hAnsi="PT Astra Serif" w:cs="Times New Roman"/>
          <w:sz w:val="24"/>
          <w:szCs w:val="24"/>
        </w:rPr>
        <w:t xml:space="preserve"> проведения Чемпионатов, Первенств, Кубков Томской </w:t>
      </w:r>
      <w:r w:rsidR="00566CC8" w:rsidRPr="007251AE">
        <w:rPr>
          <w:rFonts w:ascii="PT Astra Serif" w:hAnsi="PT Astra Serif" w:cs="Times New Roman"/>
          <w:sz w:val="24"/>
          <w:szCs w:val="24"/>
        </w:rPr>
        <w:t xml:space="preserve">области </w:t>
      </w:r>
      <w:r w:rsidR="00C23262" w:rsidRPr="007251AE">
        <w:rPr>
          <w:rFonts w:ascii="PT Astra Serif" w:hAnsi="PT Astra Serif" w:cs="Times New Roman"/>
          <w:sz w:val="24"/>
          <w:szCs w:val="24"/>
        </w:rPr>
        <w:t>финансируются</w:t>
      </w:r>
      <w:r w:rsidR="00BA0CB8" w:rsidRPr="007251AE">
        <w:rPr>
          <w:rFonts w:ascii="PT Astra Serif" w:hAnsi="PT Astra Serif" w:cs="Times New Roman"/>
          <w:sz w:val="24"/>
          <w:szCs w:val="24"/>
        </w:rPr>
        <w:t xml:space="preserve"> расходы </w:t>
      </w:r>
      <w:proofErr w:type="gramStart"/>
      <w:r w:rsidR="00BA0CB8" w:rsidRPr="007251AE">
        <w:rPr>
          <w:rFonts w:ascii="PT Astra Serif" w:hAnsi="PT Astra Serif" w:cs="Times New Roman"/>
          <w:sz w:val="24"/>
          <w:szCs w:val="24"/>
        </w:rPr>
        <w:t>на</w:t>
      </w:r>
      <w:proofErr w:type="gramEnd"/>
      <w:r w:rsidR="00C00796" w:rsidRPr="007251AE">
        <w:rPr>
          <w:rFonts w:ascii="PT Astra Serif" w:hAnsi="PT Astra Serif" w:cs="Times New Roman"/>
          <w:sz w:val="24"/>
          <w:szCs w:val="24"/>
        </w:rPr>
        <w:t>:</w:t>
      </w:r>
    </w:p>
    <w:p w:rsidR="00C00796" w:rsidRPr="007251AE" w:rsidRDefault="00C00796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спортивных сооружений, предусмотренные пунктом 1 Приложения к Порядку;</w:t>
      </w:r>
    </w:p>
    <w:p w:rsidR="00C00796" w:rsidRPr="007251AE" w:rsidRDefault="00C00796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 xml:space="preserve">услуги по подготовке мест проведения спортивных соревнований, в том числе монтажные и демонтажные работы, установка баннеров, перетяг и другие услуги, предусмотренные пунктом 2 Приложения к Порядку; </w:t>
      </w:r>
    </w:p>
    <w:p w:rsidR="00C00796" w:rsidRPr="007251AE" w:rsidRDefault="00C00796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награждени</w:t>
      </w:r>
      <w:r w:rsidR="00BA0CB8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победителей и призеров спортивных соревнований грамотами, медалями, командными кубками, предусмотренные пунктом 3 Приложения к Порядку; </w:t>
      </w:r>
    </w:p>
    <w:p w:rsidR="00C23262" w:rsidRPr="007251AE" w:rsidRDefault="00C23262" w:rsidP="00E02E2C">
      <w:pPr>
        <w:pStyle w:val="ConsPlusNormal"/>
        <w:widowControl/>
        <w:tabs>
          <w:tab w:val="left" w:pos="7965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медицинско</w:t>
      </w:r>
      <w:r w:rsidR="00BA0CB8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обслуживани</w:t>
      </w:r>
      <w:r w:rsidR="00BA0CB8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спортивных соревнований в соответствии с пунктом 4 Приложения к Порядку; </w:t>
      </w:r>
    </w:p>
    <w:p w:rsidR="00C00796" w:rsidRPr="007251AE" w:rsidRDefault="00BA0CB8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выплат</w:t>
      </w:r>
      <w:r w:rsidR="00752D5C" w:rsidRPr="007251AE">
        <w:rPr>
          <w:rFonts w:ascii="PT Astra Serif" w:hAnsi="PT Astra Serif" w:cs="Times New Roman"/>
          <w:sz w:val="24"/>
          <w:szCs w:val="24"/>
        </w:rPr>
        <w:t>у</w:t>
      </w:r>
      <w:r w:rsidRPr="007251AE">
        <w:rPr>
          <w:rFonts w:ascii="PT Astra Serif" w:hAnsi="PT Astra Serif" w:cs="Times New Roman"/>
          <w:sz w:val="24"/>
          <w:szCs w:val="24"/>
        </w:rPr>
        <w:t xml:space="preserve"> вознаграждений спортивным судьям в соответствии с пунктом 5 Приложения к Порядку; </w:t>
      </w:r>
    </w:p>
    <w:p w:rsidR="00C00796" w:rsidRPr="007251AE" w:rsidRDefault="00C00796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обеспечению спортивных соревнований электронно-техническим оборудованием и контрольно-измерительными приборами в соответствии с пунктом 6 Приложения к Порядку;</w:t>
      </w:r>
    </w:p>
    <w:p w:rsidR="00C00796" w:rsidRPr="007251AE" w:rsidRDefault="00C00796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изготовлению печатной продукции в соответствии с пунктом 7 Приложения к Порядку;</w:t>
      </w:r>
    </w:p>
    <w:p w:rsidR="003137A8" w:rsidRPr="007251AE" w:rsidRDefault="00C23262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</w:t>
      </w:r>
      <w:r w:rsidR="00C00796" w:rsidRPr="007251AE">
        <w:rPr>
          <w:rFonts w:ascii="PT Astra Serif" w:hAnsi="PT Astra Serif" w:cs="Times New Roman"/>
          <w:sz w:val="24"/>
          <w:szCs w:val="24"/>
        </w:rPr>
        <w:t>обеспечени</w:t>
      </w:r>
      <w:r w:rsidRPr="007251AE">
        <w:rPr>
          <w:rFonts w:ascii="PT Astra Serif" w:hAnsi="PT Astra Serif" w:cs="Times New Roman"/>
          <w:sz w:val="24"/>
          <w:szCs w:val="24"/>
        </w:rPr>
        <w:t>ю</w:t>
      </w:r>
      <w:r w:rsidR="00C00796" w:rsidRPr="007251AE">
        <w:rPr>
          <w:rFonts w:ascii="PT Astra Serif" w:hAnsi="PT Astra Serif" w:cs="Times New Roman"/>
          <w:sz w:val="24"/>
          <w:szCs w:val="24"/>
        </w:rPr>
        <w:t xml:space="preserve"> мер общественного порядка и общественной безопасности при проведении спортивных соревнований</w:t>
      </w:r>
      <w:r w:rsidR="00A273C3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00796" w:rsidRPr="007251AE">
        <w:rPr>
          <w:rFonts w:ascii="PT Astra Serif" w:hAnsi="PT Astra Serif" w:cs="Times New Roman"/>
          <w:sz w:val="24"/>
          <w:szCs w:val="24"/>
        </w:rPr>
        <w:t>в соответствии с пунктом 8 Приложения к Порядку</w:t>
      </w:r>
      <w:r w:rsidR="003137A8" w:rsidRPr="007251AE">
        <w:rPr>
          <w:rFonts w:ascii="PT Astra Serif" w:hAnsi="PT Astra Serif" w:cs="Times New Roman"/>
          <w:sz w:val="24"/>
          <w:szCs w:val="24"/>
        </w:rPr>
        <w:t>;</w:t>
      </w:r>
    </w:p>
    <w:p w:rsidR="00C00796" w:rsidRPr="007251AE" w:rsidRDefault="003137A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автотранспорта, предусмотренные пунктом 12 Приложения к Порядку</w:t>
      </w:r>
      <w:r w:rsidR="00E9394A" w:rsidRPr="007251AE">
        <w:rPr>
          <w:rFonts w:ascii="PT Astra Serif" w:hAnsi="PT Astra Serif" w:cs="Times New Roman"/>
          <w:sz w:val="24"/>
          <w:szCs w:val="24"/>
        </w:rPr>
        <w:t>;</w:t>
      </w:r>
    </w:p>
    <w:p w:rsidR="00E9394A" w:rsidRPr="007251AE" w:rsidRDefault="00E9394A" w:rsidP="00E9394A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приобретение спортивного инвентаря в соответствии с пунктом 13 Приложения к Порядку и спортивного оборудования</w:t>
      </w:r>
      <w:r w:rsidR="00D75FBA" w:rsidRPr="007251AE">
        <w:rPr>
          <w:rFonts w:ascii="PT Astra Serif" w:hAnsi="PT Astra Serif" w:cs="Times New Roman"/>
          <w:sz w:val="24"/>
          <w:szCs w:val="24"/>
        </w:rPr>
        <w:t>;</w:t>
      </w:r>
    </w:p>
    <w:p w:rsidR="00D75FBA" w:rsidRPr="007251AE" w:rsidRDefault="00D75FBA" w:rsidP="00D75FBA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обеспечени</w:t>
      </w:r>
      <w:r w:rsidR="00F8219B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бутилированной питьевой водой участников спортивных соревнований и физкультурных мероприятий, их тренеров, представителей команд;</w:t>
      </w:r>
    </w:p>
    <w:p w:rsidR="00E706D4" w:rsidRPr="007251AE" w:rsidRDefault="00E706D4" w:rsidP="00E706D4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услуги по организационному проведению спортивных соревнований (услуги исполнителя), за исключением данного вида услуг, оказываем</w:t>
      </w:r>
      <w:r w:rsidR="00A11436" w:rsidRPr="007251AE">
        <w:rPr>
          <w:rFonts w:ascii="PT Astra Serif" w:hAnsi="PT Astra Serif"/>
          <w:sz w:val="24"/>
          <w:szCs w:val="24"/>
        </w:rPr>
        <w:t>ого</w:t>
      </w:r>
      <w:r w:rsidRPr="007251AE">
        <w:rPr>
          <w:rFonts w:ascii="PT Astra Serif" w:hAnsi="PT Astra Serif"/>
          <w:sz w:val="24"/>
          <w:szCs w:val="24"/>
        </w:rPr>
        <w:t xml:space="preserve"> региональными спортивными федерациями по видам спорта.</w:t>
      </w:r>
    </w:p>
    <w:p w:rsidR="007D3999" w:rsidRPr="007251AE" w:rsidRDefault="00D776E5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1</w:t>
      </w:r>
      <w:r w:rsidR="007251AE" w:rsidRPr="007251AE">
        <w:rPr>
          <w:rFonts w:ascii="PT Astra Serif" w:hAnsi="PT Astra Serif" w:cs="Times New Roman"/>
          <w:sz w:val="24"/>
          <w:szCs w:val="24"/>
        </w:rPr>
        <w:t>0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В рамках организации </w:t>
      </w:r>
      <w:r w:rsidRPr="007251AE">
        <w:rPr>
          <w:rFonts w:ascii="PT Astra Serif" w:hAnsi="PT Astra Serif" w:cs="Times New Roman"/>
          <w:sz w:val="24"/>
          <w:szCs w:val="24"/>
        </w:rPr>
        <w:t>проведения</w:t>
      </w:r>
      <w:r w:rsidR="007D3999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57CED" w:rsidRPr="007251AE">
        <w:rPr>
          <w:rFonts w:ascii="PT Astra Serif" w:hAnsi="PT Astra Serif" w:cs="Times New Roman"/>
          <w:sz w:val="24"/>
          <w:szCs w:val="24"/>
        </w:rPr>
        <w:t xml:space="preserve">региональных этапов всероссийских спортивных соревнований и физкультурных мероприятий, </w:t>
      </w:r>
      <w:r w:rsidR="007D3999" w:rsidRPr="007251AE">
        <w:rPr>
          <w:rFonts w:ascii="PT Astra Serif" w:hAnsi="PT Astra Serif" w:cs="Times New Roman"/>
          <w:sz w:val="24"/>
          <w:szCs w:val="24"/>
        </w:rPr>
        <w:t xml:space="preserve">региональных и межмуниципальных комплексных </w:t>
      </w:r>
      <w:r w:rsidR="00EA0E20" w:rsidRPr="007251AE">
        <w:rPr>
          <w:rFonts w:ascii="PT Astra Serif" w:hAnsi="PT Astra Serif" w:cs="Times New Roman"/>
          <w:sz w:val="24"/>
          <w:szCs w:val="24"/>
        </w:rPr>
        <w:t xml:space="preserve">спортивных соревнований и </w:t>
      </w:r>
      <w:r w:rsidR="007D3999" w:rsidRPr="007251AE">
        <w:rPr>
          <w:rFonts w:ascii="PT Astra Serif" w:hAnsi="PT Astra Serif" w:cs="Times New Roman"/>
          <w:sz w:val="24"/>
          <w:szCs w:val="24"/>
        </w:rPr>
        <w:t>физкультурных мероприятий</w:t>
      </w:r>
      <w:r w:rsidR="002C0A3A" w:rsidRPr="007251AE">
        <w:rPr>
          <w:rFonts w:ascii="PT Astra Serif" w:hAnsi="PT Astra Serif" w:cs="Times New Roman"/>
          <w:sz w:val="24"/>
          <w:szCs w:val="24"/>
        </w:rPr>
        <w:t xml:space="preserve">, в том числе </w:t>
      </w:r>
      <w:r w:rsidR="00884B66" w:rsidRPr="007251AE">
        <w:rPr>
          <w:rFonts w:ascii="PT Astra Serif" w:hAnsi="PT Astra Serif" w:cs="Times New Roman"/>
          <w:sz w:val="24"/>
          <w:szCs w:val="24"/>
        </w:rPr>
        <w:t>физкультурны</w:t>
      </w:r>
      <w:r w:rsidRPr="007251AE">
        <w:rPr>
          <w:rFonts w:ascii="PT Astra Serif" w:hAnsi="PT Astra Serif" w:cs="Times New Roman"/>
          <w:sz w:val="24"/>
          <w:szCs w:val="24"/>
        </w:rPr>
        <w:t>х</w:t>
      </w:r>
      <w:r w:rsidR="00884B66" w:rsidRPr="007251AE">
        <w:rPr>
          <w:rFonts w:ascii="PT Astra Serif" w:hAnsi="PT Astra Serif" w:cs="Times New Roman"/>
          <w:sz w:val="24"/>
          <w:szCs w:val="24"/>
        </w:rPr>
        <w:t xml:space="preserve"> мероприяти</w:t>
      </w:r>
      <w:r w:rsidRPr="007251AE">
        <w:rPr>
          <w:rFonts w:ascii="PT Astra Serif" w:hAnsi="PT Astra Serif" w:cs="Times New Roman"/>
          <w:sz w:val="24"/>
          <w:szCs w:val="24"/>
        </w:rPr>
        <w:t>й</w:t>
      </w:r>
      <w:r w:rsidR="00884B66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2C0A3A" w:rsidRPr="007251AE">
        <w:rPr>
          <w:rFonts w:ascii="PT Astra Serif" w:hAnsi="PT Astra Serif" w:cs="Times New Roman"/>
          <w:sz w:val="24"/>
          <w:szCs w:val="24"/>
        </w:rPr>
        <w:t>в рамках</w:t>
      </w:r>
      <w:r w:rsidR="00884B66" w:rsidRPr="007251AE">
        <w:rPr>
          <w:rFonts w:ascii="PT Astra Serif" w:hAnsi="PT Astra Serif" w:cs="Times New Roman"/>
          <w:sz w:val="24"/>
          <w:szCs w:val="24"/>
        </w:rPr>
        <w:t xml:space="preserve"> комплекса ГТО</w:t>
      </w:r>
      <w:r w:rsidR="00C23262" w:rsidRPr="007251AE">
        <w:rPr>
          <w:rFonts w:ascii="PT Astra Serif" w:hAnsi="PT Astra Serif" w:cs="Times New Roman"/>
          <w:sz w:val="24"/>
          <w:szCs w:val="24"/>
        </w:rPr>
        <w:t xml:space="preserve">, финансируются </w:t>
      </w:r>
      <w:r w:rsidR="00752D5C" w:rsidRPr="007251AE">
        <w:rPr>
          <w:rFonts w:ascii="PT Astra Serif" w:hAnsi="PT Astra Serif" w:cs="Times New Roman"/>
          <w:sz w:val="24"/>
          <w:szCs w:val="24"/>
        </w:rPr>
        <w:t xml:space="preserve">расходы </w:t>
      </w:r>
      <w:proofErr w:type="gramStart"/>
      <w:r w:rsidR="00752D5C" w:rsidRPr="007251AE">
        <w:rPr>
          <w:rFonts w:ascii="PT Astra Serif" w:hAnsi="PT Astra Serif" w:cs="Times New Roman"/>
          <w:sz w:val="24"/>
          <w:szCs w:val="24"/>
        </w:rPr>
        <w:t>на</w:t>
      </w:r>
      <w:proofErr w:type="gramEnd"/>
      <w:r w:rsidR="007D3999" w:rsidRPr="007251AE">
        <w:rPr>
          <w:rFonts w:ascii="PT Astra Serif" w:hAnsi="PT Astra Serif" w:cs="Times New Roman"/>
          <w:sz w:val="24"/>
          <w:szCs w:val="24"/>
        </w:rPr>
        <w:t>:</w:t>
      </w:r>
    </w:p>
    <w:p w:rsidR="00CB2E58" w:rsidRPr="007251AE" w:rsidRDefault="00CB2E58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спортивных сооружений, предусмотренные пунктом 1 Приложения к Порядку;</w:t>
      </w:r>
    </w:p>
    <w:p w:rsidR="00CB2E58" w:rsidRPr="007251AE" w:rsidRDefault="00CB2E5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подготовке мест проведения спортивных соревнований и физкультурных мероприятий, в том числе монтажные и демонтажные работы, установка баннеров, перетяг и другие услуги, предусмотренные пунктом 2 Приложения к Порядку; </w:t>
      </w:r>
    </w:p>
    <w:p w:rsidR="00CB2E58" w:rsidRPr="007251AE" w:rsidRDefault="00CB2E58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награждени</w:t>
      </w:r>
      <w:r w:rsidR="00752D5C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победителей и призеров спортивных соревнований и физкультурных мероприятий грамотами, медалями, командными кубками,</w:t>
      </w:r>
      <w:r w:rsidR="00566CC8" w:rsidRPr="007251AE">
        <w:rPr>
          <w:rFonts w:ascii="PT Astra Serif" w:hAnsi="PT Astra Serif" w:cs="Times New Roman"/>
          <w:sz w:val="24"/>
          <w:szCs w:val="24"/>
        </w:rPr>
        <w:t xml:space="preserve"> памятными подарками, </w:t>
      </w:r>
      <w:r w:rsidRPr="007251AE">
        <w:rPr>
          <w:rFonts w:ascii="PT Astra Serif" w:hAnsi="PT Astra Serif" w:cs="Times New Roman"/>
          <w:sz w:val="24"/>
          <w:szCs w:val="24"/>
        </w:rPr>
        <w:t xml:space="preserve">предусмотренные пунктом 3 Приложения к Порядку; </w:t>
      </w:r>
    </w:p>
    <w:p w:rsidR="00BE3652" w:rsidRPr="007251AE" w:rsidRDefault="00BE3652" w:rsidP="00E02E2C">
      <w:pPr>
        <w:pStyle w:val="ConsPlusNormal"/>
        <w:widowControl/>
        <w:tabs>
          <w:tab w:val="left" w:pos="7965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медицинско</w:t>
      </w:r>
      <w:r w:rsidR="00752D5C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обслуживани</w:t>
      </w:r>
      <w:r w:rsidR="00752D5C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спортивных соревнований и физкультурных мероприятий в соответствии с пунктом 4 Приложения к Порядку; </w:t>
      </w:r>
    </w:p>
    <w:p w:rsidR="00752D5C" w:rsidRPr="007251AE" w:rsidRDefault="00752D5C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выплату вознаграждений спортивным судьям в соответствии с пунктом 5 Приложения к Порядку; </w:t>
      </w:r>
    </w:p>
    <w:p w:rsidR="00CB2E58" w:rsidRPr="007251AE" w:rsidRDefault="00CB2E5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обеспечению спортивных соревнований </w:t>
      </w:r>
      <w:r w:rsidR="008F5177" w:rsidRPr="007251AE">
        <w:rPr>
          <w:rFonts w:ascii="PT Astra Serif" w:hAnsi="PT Astra Serif" w:cs="Times New Roman"/>
          <w:sz w:val="24"/>
          <w:szCs w:val="24"/>
        </w:rPr>
        <w:t xml:space="preserve">и физкультурных мероприятий </w:t>
      </w:r>
      <w:r w:rsidRPr="007251AE">
        <w:rPr>
          <w:rFonts w:ascii="PT Astra Serif" w:hAnsi="PT Astra Serif" w:cs="Times New Roman"/>
          <w:sz w:val="24"/>
          <w:szCs w:val="24"/>
        </w:rPr>
        <w:t>электронно-техническим оборудованием и контрольно-измерительными приборами в соответствии с пунктом 6 Приложения к Порядку;</w:t>
      </w:r>
    </w:p>
    <w:p w:rsidR="00CB2E58" w:rsidRPr="007251AE" w:rsidRDefault="00CB2E5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изготовлению печатной продукции в соответствии с пунктом 7 Приложения к Порядку;</w:t>
      </w:r>
    </w:p>
    <w:p w:rsidR="00CB2E58" w:rsidRPr="007251AE" w:rsidRDefault="00BE3652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</w:t>
      </w:r>
      <w:r w:rsidR="00CB2E58" w:rsidRPr="007251AE">
        <w:rPr>
          <w:rFonts w:ascii="PT Astra Serif" w:hAnsi="PT Astra Serif" w:cs="Times New Roman"/>
          <w:sz w:val="24"/>
          <w:szCs w:val="24"/>
        </w:rPr>
        <w:t>обеспечени</w:t>
      </w:r>
      <w:r w:rsidRPr="007251AE">
        <w:rPr>
          <w:rFonts w:ascii="PT Astra Serif" w:hAnsi="PT Astra Serif" w:cs="Times New Roman"/>
          <w:sz w:val="24"/>
          <w:szCs w:val="24"/>
        </w:rPr>
        <w:t>ю</w:t>
      </w:r>
      <w:r w:rsidR="00CB2E58" w:rsidRPr="007251AE">
        <w:rPr>
          <w:rFonts w:ascii="PT Astra Serif" w:hAnsi="PT Astra Serif" w:cs="Times New Roman"/>
          <w:sz w:val="24"/>
          <w:szCs w:val="24"/>
        </w:rPr>
        <w:t xml:space="preserve"> мер общественного порядка и общественной безопасности при проведении спортивных соревнований</w:t>
      </w:r>
      <w:r w:rsidR="00025C51" w:rsidRPr="007251AE">
        <w:rPr>
          <w:rFonts w:ascii="PT Astra Serif" w:hAnsi="PT Astra Serif" w:cs="Times New Roman"/>
          <w:sz w:val="24"/>
          <w:szCs w:val="24"/>
        </w:rPr>
        <w:t xml:space="preserve"> и физкультурных мероприятий</w:t>
      </w:r>
      <w:r w:rsidR="00A273C3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B2E58" w:rsidRPr="007251AE">
        <w:rPr>
          <w:rFonts w:ascii="PT Astra Serif" w:hAnsi="PT Astra Serif" w:cs="Times New Roman"/>
          <w:sz w:val="24"/>
          <w:szCs w:val="24"/>
        </w:rPr>
        <w:t>в соответствии с пунктом 8</w:t>
      </w:r>
      <w:r w:rsidR="008503FF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Порядку;</w:t>
      </w:r>
    </w:p>
    <w:p w:rsidR="00CB2E58" w:rsidRPr="007251AE" w:rsidRDefault="00BE3652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обеспечение питанием и жилыми помещениями участников спортивных соревнований или физкультурных мероприятий, их тренеров, представителей команд в соответствии с пунктом 9 Приложения к Порядку и Положением (регламентом) о спортивном соревновании или физкультурном мероприятии</w:t>
      </w:r>
      <w:r w:rsidR="00CB2E58" w:rsidRPr="007251AE">
        <w:rPr>
          <w:rFonts w:ascii="PT Astra Serif" w:hAnsi="PT Astra Serif"/>
          <w:sz w:val="24"/>
          <w:szCs w:val="24"/>
        </w:rPr>
        <w:t>;</w:t>
      </w:r>
    </w:p>
    <w:p w:rsidR="00E209D4" w:rsidRPr="007251AE" w:rsidRDefault="00CB2E5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изготовлению, приобретение сувенирной продукции в соответствии с пунктом 10 Приложения к Порядку;</w:t>
      </w:r>
    </w:p>
    <w:p w:rsidR="00B863E8" w:rsidRPr="007251AE" w:rsidRDefault="007D3999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 xml:space="preserve">услуги по оформлению мест проведения </w:t>
      </w:r>
      <w:r w:rsidR="00EA0E20" w:rsidRPr="007251AE">
        <w:rPr>
          <w:rFonts w:ascii="PT Astra Serif" w:hAnsi="PT Astra Serif" w:cs="Times New Roman"/>
          <w:sz w:val="24"/>
          <w:szCs w:val="24"/>
        </w:rPr>
        <w:t xml:space="preserve">спортивных соревнований и </w:t>
      </w:r>
      <w:r w:rsidRPr="007251AE">
        <w:rPr>
          <w:rFonts w:ascii="PT Astra Serif" w:hAnsi="PT Astra Serif" w:cs="Times New Roman"/>
          <w:sz w:val="24"/>
          <w:szCs w:val="24"/>
        </w:rPr>
        <w:t>физкультурных мероприятий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в соответствии с </w:t>
      </w:r>
      <w:r w:rsidR="00F564B9" w:rsidRPr="007251AE">
        <w:rPr>
          <w:rFonts w:ascii="PT Astra Serif" w:hAnsi="PT Astra Serif" w:cs="Times New Roman"/>
          <w:sz w:val="24"/>
          <w:szCs w:val="24"/>
        </w:rPr>
        <w:t>пункт</w:t>
      </w:r>
      <w:r w:rsidR="00E209D4" w:rsidRPr="007251AE">
        <w:rPr>
          <w:rFonts w:ascii="PT Astra Serif" w:hAnsi="PT Astra Serif" w:cs="Times New Roman"/>
          <w:sz w:val="24"/>
          <w:szCs w:val="24"/>
        </w:rPr>
        <w:t>ом</w:t>
      </w:r>
      <w:r w:rsidR="00F564B9" w:rsidRPr="007251AE">
        <w:rPr>
          <w:rFonts w:ascii="PT Astra Serif" w:hAnsi="PT Astra Serif" w:cs="Times New Roman"/>
          <w:sz w:val="24"/>
          <w:szCs w:val="24"/>
        </w:rPr>
        <w:t xml:space="preserve"> 1</w:t>
      </w:r>
      <w:r w:rsidR="00FB5CC6" w:rsidRPr="007251AE">
        <w:rPr>
          <w:rFonts w:ascii="PT Astra Serif" w:hAnsi="PT Astra Serif" w:cs="Times New Roman"/>
          <w:sz w:val="24"/>
          <w:szCs w:val="24"/>
        </w:rPr>
        <w:t>1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</w:t>
      </w:r>
      <w:r w:rsidRPr="007251AE">
        <w:rPr>
          <w:rFonts w:ascii="PT Astra Serif" w:hAnsi="PT Astra Serif" w:cs="Times New Roman"/>
          <w:sz w:val="24"/>
          <w:szCs w:val="24"/>
        </w:rPr>
        <w:t>;</w:t>
      </w:r>
    </w:p>
    <w:p w:rsidR="00E209D4" w:rsidRPr="007251AE" w:rsidRDefault="00E209D4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автотранспорта, предусмотренные пунктом 12 Приложения к Порядку; </w:t>
      </w:r>
    </w:p>
    <w:p w:rsidR="00884B66" w:rsidRPr="007251AE" w:rsidRDefault="007D3999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приобретение спортивного </w:t>
      </w:r>
      <w:r w:rsidR="002C0A3A" w:rsidRPr="007251AE">
        <w:rPr>
          <w:rFonts w:ascii="PT Astra Serif" w:hAnsi="PT Astra Serif" w:cs="Times New Roman"/>
          <w:sz w:val="24"/>
          <w:szCs w:val="24"/>
        </w:rPr>
        <w:t>инвентаря</w:t>
      </w:r>
      <w:r w:rsidR="00E37F08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r w:rsidR="00060807" w:rsidRPr="007251AE">
        <w:rPr>
          <w:rFonts w:ascii="PT Astra Serif" w:hAnsi="PT Astra Serif" w:cs="Times New Roman"/>
          <w:sz w:val="24"/>
          <w:szCs w:val="24"/>
        </w:rPr>
        <w:t>пункт</w:t>
      </w:r>
      <w:r w:rsidR="00E209D4" w:rsidRPr="007251AE">
        <w:rPr>
          <w:rFonts w:ascii="PT Astra Serif" w:hAnsi="PT Astra Serif" w:cs="Times New Roman"/>
          <w:sz w:val="24"/>
          <w:szCs w:val="24"/>
        </w:rPr>
        <w:t>ом 13 Приложения к Порядку и</w:t>
      </w:r>
      <w:r w:rsidR="00060807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1D5B82" w:rsidRPr="007251AE">
        <w:rPr>
          <w:rFonts w:ascii="PT Astra Serif" w:hAnsi="PT Astra Serif" w:cs="Times New Roman"/>
          <w:sz w:val="24"/>
          <w:szCs w:val="24"/>
        </w:rPr>
        <w:t xml:space="preserve">спортивного </w:t>
      </w:r>
      <w:r w:rsidR="00884B66" w:rsidRPr="007251AE">
        <w:rPr>
          <w:rFonts w:ascii="PT Astra Serif" w:hAnsi="PT Astra Serif" w:cs="Times New Roman"/>
          <w:sz w:val="24"/>
          <w:szCs w:val="24"/>
        </w:rPr>
        <w:t>оборудования;</w:t>
      </w:r>
    </w:p>
    <w:p w:rsidR="007D3999" w:rsidRPr="007251AE" w:rsidRDefault="00884B66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приобретение</w:t>
      </w:r>
      <w:r w:rsidR="00F76FCC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7D3999" w:rsidRPr="007251AE">
        <w:rPr>
          <w:rFonts w:ascii="PT Astra Serif" w:hAnsi="PT Astra Serif" w:cs="Times New Roman"/>
          <w:sz w:val="24"/>
          <w:szCs w:val="24"/>
        </w:rPr>
        <w:t>канцелярских товаров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в соответствии с </w:t>
      </w:r>
      <w:r w:rsidR="00E37F08" w:rsidRPr="007251AE">
        <w:rPr>
          <w:rFonts w:ascii="PT Astra Serif" w:hAnsi="PT Astra Serif" w:cs="Times New Roman"/>
          <w:sz w:val="24"/>
          <w:szCs w:val="24"/>
        </w:rPr>
        <w:t>пункт</w:t>
      </w:r>
      <w:r w:rsidR="00E209D4" w:rsidRPr="007251AE">
        <w:rPr>
          <w:rFonts w:ascii="PT Astra Serif" w:hAnsi="PT Astra Serif" w:cs="Times New Roman"/>
          <w:sz w:val="24"/>
          <w:szCs w:val="24"/>
        </w:rPr>
        <w:t>ом</w:t>
      </w:r>
      <w:r w:rsidR="00E37F08" w:rsidRPr="007251AE">
        <w:rPr>
          <w:rFonts w:ascii="PT Astra Serif" w:hAnsi="PT Astra Serif" w:cs="Times New Roman"/>
          <w:sz w:val="24"/>
          <w:szCs w:val="24"/>
        </w:rPr>
        <w:t xml:space="preserve"> 1</w:t>
      </w:r>
      <w:r w:rsidR="001D5B82" w:rsidRPr="007251AE">
        <w:rPr>
          <w:rFonts w:ascii="PT Astra Serif" w:hAnsi="PT Astra Serif" w:cs="Times New Roman"/>
          <w:sz w:val="24"/>
          <w:szCs w:val="24"/>
        </w:rPr>
        <w:t>4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</w:t>
      </w:r>
      <w:r w:rsidR="007D3999" w:rsidRPr="007251AE">
        <w:rPr>
          <w:rFonts w:ascii="PT Astra Serif" w:hAnsi="PT Astra Serif" w:cs="Times New Roman"/>
          <w:sz w:val="24"/>
          <w:szCs w:val="24"/>
        </w:rPr>
        <w:t>;</w:t>
      </w:r>
    </w:p>
    <w:p w:rsidR="007D3999" w:rsidRPr="007251AE" w:rsidRDefault="00251719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обеспечение питанием волонтеров, </w:t>
      </w:r>
      <w:r w:rsidR="007D3999" w:rsidRPr="007251AE">
        <w:rPr>
          <w:rFonts w:ascii="PT Astra Serif" w:hAnsi="PT Astra Serif" w:cs="Times New Roman"/>
          <w:sz w:val="24"/>
          <w:szCs w:val="24"/>
        </w:rPr>
        <w:t xml:space="preserve">оплата стоимости проезда, </w:t>
      </w:r>
      <w:r w:rsidRPr="007251AE">
        <w:rPr>
          <w:rFonts w:ascii="PT Astra Serif" w:hAnsi="PT Astra Serif" w:cs="Times New Roman"/>
          <w:sz w:val="24"/>
          <w:szCs w:val="24"/>
        </w:rPr>
        <w:t xml:space="preserve">обеспечение </w:t>
      </w:r>
      <w:r w:rsidR="007D3999" w:rsidRPr="007251AE">
        <w:rPr>
          <w:rFonts w:ascii="PT Astra Serif" w:hAnsi="PT Astra Serif" w:cs="Times New Roman"/>
          <w:sz w:val="24"/>
          <w:szCs w:val="24"/>
        </w:rPr>
        <w:t>жилыми помещениями</w:t>
      </w:r>
      <w:r w:rsidR="00324F01" w:rsidRPr="007251AE">
        <w:rPr>
          <w:rFonts w:ascii="PT Astra Serif" w:hAnsi="PT Astra Serif" w:cs="Times New Roman"/>
          <w:sz w:val="24"/>
          <w:szCs w:val="24"/>
        </w:rPr>
        <w:t xml:space="preserve"> в дни проведения </w:t>
      </w:r>
      <w:r w:rsidRPr="007251AE">
        <w:rPr>
          <w:rFonts w:ascii="PT Astra Serif" w:hAnsi="PT Astra Serif" w:cs="Times New Roman"/>
          <w:sz w:val="24"/>
          <w:szCs w:val="24"/>
        </w:rPr>
        <w:t>спортивных соревнований и физкультурных мероприятий</w:t>
      </w:r>
      <w:r w:rsidR="007D3999" w:rsidRPr="007251AE">
        <w:rPr>
          <w:rFonts w:ascii="PT Astra Serif" w:hAnsi="PT Astra Serif" w:cs="Times New Roman"/>
          <w:sz w:val="24"/>
          <w:szCs w:val="24"/>
        </w:rPr>
        <w:t xml:space="preserve">, спортивной формой </w:t>
      </w:r>
      <w:r w:rsidR="009E4984" w:rsidRPr="007251AE">
        <w:rPr>
          <w:rFonts w:ascii="PT Astra Serif" w:hAnsi="PT Astra Serif" w:cs="Times New Roman"/>
          <w:sz w:val="24"/>
          <w:szCs w:val="24"/>
        </w:rPr>
        <w:t xml:space="preserve">волонтеров, судей, </w:t>
      </w:r>
      <w:r w:rsidR="007D3999" w:rsidRPr="007251AE">
        <w:rPr>
          <w:rFonts w:ascii="PT Astra Serif" w:hAnsi="PT Astra Serif" w:cs="Times New Roman"/>
          <w:sz w:val="24"/>
          <w:szCs w:val="24"/>
        </w:rPr>
        <w:t xml:space="preserve">контролеров-распорядителей 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r w:rsidR="00E37F08" w:rsidRPr="007251AE">
        <w:rPr>
          <w:rFonts w:ascii="PT Astra Serif" w:hAnsi="PT Astra Serif" w:cs="Times New Roman"/>
          <w:sz w:val="24"/>
          <w:szCs w:val="24"/>
        </w:rPr>
        <w:t>пункт</w:t>
      </w:r>
      <w:r w:rsidR="00E209D4" w:rsidRPr="007251AE">
        <w:rPr>
          <w:rFonts w:ascii="PT Astra Serif" w:hAnsi="PT Astra Serif" w:cs="Times New Roman"/>
          <w:sz w:val="24"/>
          <w:szCs w:val="24"/>
        </w:rPr>
        <w:t>ом</w:t>
      </w:r>
      <w:r w:rsidR="00E37F08" w:rsidRPr="007251AE">
        <w:rPr>
          <w:rFonts w:ascii="PT Astra Serif" w:hAnsi="PT Astra Serif" w:cs="Times New Roman"/>
          <w:sz w:val="24"/>
          <w:szCs w:val="24"/>
        </w:rPr>
        <w:t xml:space="preserve"> 1</w:t>
      </w:r>
      <w:r w:rsidR="008952E7" w:rsidRPr="007251AE">
        <w:rPr>
          <w:rFonts w:ascii="PT Astra Serif" w:hAnsi="PT Astra Serif" w:cs="Times New Roman"/>
          <w:sz w:val="24"/>
          <w:szCs w:val="24"/>
        </w:rPr>
        <w:t>5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</w:t>
      </w:r>
      <w:r w:rsidR="008952E7" w:rsidRPr="007251AE">
        <w:rPr>
          <w:rFonts w:ascii="PT Astra Serif" w:hAnsi="PT Astra Serif" w:cs="Times New Roman"/>
          <w:sz w:val="24"/>
          <w:szCs w:val="24"/>
        </w:rPr>
        <w:t>. Оплата авиа</w:t>
      </w:r>
      <w:r w:rsidR="00747896" w:rsidRPr="007251AE">
        <w:rPr>
          <w:rFonts w:ascii="PT Astra Serif" w:hAnsi="PT Astra Serif" w:cs="Times New Roman"/>
          <w:sz w:val="24"/>
          <w:szCs w:val="24"/>
        </w:rPr>
        <w:t>билетов</w:t>
      </w:r>
      <w:r w:rsidR="008952E7" w:rsidRPr="007251AE">
        <w:rPr>
          <w:rFonts w:ascii="PT Astra Serif" w:hAnsi="PT Astra Serif" w:cs="Times New Roman"/>
          <w:sz w:val="24"/>
          <w:szCs w:val="24"/>
        </w:rPr>
        <w:t xml:space="preserve"> и железнодорожных билетов производится по действующим тарифам, но не выше тарифа купейного вагона и тарифа экономического класса на воздушном транспорте, оплата проезда на автотранспорте (кроме такси и общественного транспорта) производятся по действующим тарифам;</w:t>
      </w:r>
    </w:p>
    <w:p w:rsidR="00A07E8A" w:rsidRPr="007251AE" w:rsidRDefault="007D3999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организации церемоний открытия и закрытия</w:t>
      </w:r>
      <w:r w:rsidR="006207A1" w:rsidRPr="007251AE">
        <w:rPr>
          <w:rFonts w:ascii="PT Astra Serif" w:hAnsi="PT Astra Serif" w:cs="Times New Roman"/>
          <w:sz w:val="24"/>
          <w:szCs w:val="24"/>
        </w:rPr>
        <w:t>;</w:t>
      </w:r>
    </w:p>
    <w:p w:rsidR="00232A2E" w:rsidRPr="007251AE" w:rsidRDefault="00232A2E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</w:t>
      </w:r>
      <w:r w:rsidR="00467912" w:rsidRPr="007251AE">
        <w:rPr>
          <w:rFonts w:ascii="PT Astra Serif" w:hAnsi="PT Astra Serif" w:cs="Times New Roman"/>
          <w:sz w:val="24"/>
          <w:szCs w:val="24"/>
        </w:rPr>
        <w:t>привлече</w:t>
      </w:r>
      <w:r w:rsidR="00B34CC9" w:rsidRPr="007251AE">
        <w:rPr>
          <w:rFonts w:ascii="PT Astra Serif" w:hAnsi="PT Astra Serif" w:cs="Times New Roman"/>
          <w:sz w:val="24"/>
          <w:szCs w:val="24"/>
        </w:rPr>
        <w:t>нных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747896" w:rsidRPr="007251AE">
        <w:rPr>
          <w:rFonts w:ascii="PT Astra Serif" w:hAnsi="PT Astra Serif" w:cs="Times New Roman"/>
          <w:sz w:val="24"/>
          <w:szCs w:val="24"/>
        </w:rPr>
        <w:t xml:space="preserve">специалистов, задействованных в организации и проведении спортивных соревнований и физкультурных мероприятий, в том числе </w:t>
      </w:r>
      <w:r w:rsidRPr="007251AE">
        <w:rPr>
          <w:rFonts w:ascii="PT Astra Serif" w:hAnsi="PT Astra Serif" w:cs="Times New Roman"/>
          <w:sz w:val="24"/>
          <w:szCs w:val="24"/>
        </w:rPr>
        <w:t>фотограф</w:t>
      </w:r>
      <w:r w:rsidR="00E209D4" w:rsidRPr="007251AE">
        <w:rPr>
          <w:rFonts w:ascii="PT Astra Serif" w:hAnsi="PT Astra Serif" w:cs="Times New Roman"/>
          <w:sz w:val="24"/>
          <w:szCs w:val="24"/>
        </w:rPr>
        <w:t>ов</w:t>
      </w:r>
      <w:r w:rsidRPr="007251AE">
        <w:rPr>
          <w:rFonts w:ascii="PT Astra Serif" w:hAnsi="PT Astra Serif" w:cs="Times New Roman"/>
          <w:sz w:val="24"/>
          <w:szCs w:val="24"/>
        </w:rPr>
        <w:t>, оператор</w:t>
      </w:r>
      <w:r w:rsidR="00E209D4" w:rsidRPr="007251AE">
        <w:rPr>
          <w:rFonts w:ascii="PT Astra Serif" w:hAnsi="PT Astra Serif" w:cs="Times New Roman"/>
          <w:sz w:val="24"/>
          <w:szCs w:val="24"/>
        </w:rPr>
        <w:t>ов</w:t>
      </w:r>
      <w:r w:rsidRPr="007251AE">
        <w:rPr>
          <w:rFonts w:ascii="PT Astra Serif" w:hAnsi="PT Astra Serif" w:cs="Times New Roman"/>
          <w:sz w:val="24"/>
          <w:szCs w:val="24"/>
        </w:rPr>
        <w:t>, звукооператор</w:t>
      </w:r>
      <w:r w:rsidR="00E209D4" w:rsidRPr="007251AE">
        <w:rPr>
          <w:rFonts w:ascii="PT Astra Serif" w:hAnsi="PT Astra Serif" w:cs="Times New Roman"/>
          <w:sz w:val="24"/>
          <w:szCs w:val="24"/>
        </w:rPr>
        <w:t>ов</w:t>
      </w:r>
      <w:r w:rsidRPr="007251AE">
        <w:rPr>
          <w:rFonts w:ascii="PT Astra Serif" w:hAnsi="PT Astra Serif" w:cs="Times New Roman"/>
          <w:sz w:val="24"/>
          <w:szCs w:val="24"/>
        </w:rPr>
        <w:t>;</w:t>
      </w:r>
    </w:p>
    <w:p w:rsidR="001165CD" w:rsidRPr="007251AE" w:rsidRDefault="001165CD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информационное и техническое обеспечение </w:t>
      </w:r>
      <w:r w:rsidR="00060807" w:rsidRPr="007251AE">
        <w:rPr>
          <w:rFonts w:ascii="PT Astra Serif" w:hAnsi="PT Astra Serif" w:cs="Times New Roman"/>
          <w:sz w:val="24"/>
          <w:szCs w:val="24"/>
        </w:rPr>
        <w:t>спортивных соревнований и физкультурных мероприятий</w:t>
      </w:r>
      <w:r w:rsidRPr="007251AE">
        <w:rPr>
          <w:rFonts w:ascii="PT Astra Serif" w:hAnsi="PT Astra Serif" w:cs="Times New Roman"/>
          <w:sz w:val="24"/>
          <w:szCs w:val="24"/>
        </w:rPr>
        <w:t xml:space="preserve"> (подготовка и размещение информации в средствах массовой информации и информационно-телекоммуникационной сети «Интернет», аренда или установка инф</w:t>
      </w:r>
      <w:r w:rsidR="00F04C19" w:rsidRPr="007251AE">
        <w:rPr>
          <w:rFonts w:ascii="PT Astra Serif" w:hAnsi="PT Astra Serif" w:cs="Times New Roman"/>
          <w:sz w:val="24"/>
          <w:szCs w:val="24"/>
        </w:rPr>
        <w:t>ормационных конструкций, аренда или</w:t>
      </w:r>
      <w:r w:rsidRPr="007251AE">
        <w:rPr>
          <w:rFonts w:ascii="PT Astra Serif" w:hAnsi="PT Astra Serif" w:cs="Times New Roman"/>
          <w:sz w:val="24"/>
          <w:szCs w:val="24"/>
        </w:rPr>
        <w:t xml:space="preserve"> приобретение </w:t>
      </w:r>
      <w:r w:rsidR="00747896" w:rsidRPr="007251AE">
        <w:rPr>
          <w:rFonts w:ascii="PT Astra Serif" w:hAnsi="PT Astra Serif" w:cs="Times New Roman"/>
          <w:sz w:val="24"/>
          <w:szCs w:val="24"/>
        </w:rPr>
        <w:t>оборудования, необходимого для организации и проведения спортивных соревнований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и физкультурных мероприятий</w:t>
      </w:r>
      <w:r w:rsidR="00060807" w:rsidRPr="007251AE">
        <w:rPr>
          <w:rFonts w:ascii="PT Astra Serif" w:hAnsi="PT Astra Serif" w:cs="Times New Roman"/>
          <w:sz w:val="24"/>
          <w:szCs w:val="24"/>
        </w:rPr>
        <w:t>);</w:t>
      </w:r>
    </w:p>
    <w:p w:rsidR="00A11436" w:rsidRPr="007251AE" w:rsidRDefault="00A11436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обеспечение бутилированной питьевой водой участников спортивных соревнований и физкультурных мероприятий, их тренеров, представителей команд;</w:t>
      </w:r>
    </w:p>
    <w:p w:rsidR="00E209D4" w:rsidRPr="007251AE" w:rsidRDefault="00E706D4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услуги по организационному проведению спортивных соревнований и физкультурных мероприятий (услуги исполнителя), за исключением данного вида услуг, оказываем</w:t>
      </w:r>
      <w:r w:rsidR="00A11436" w:rsidRPr="007251AE">
        <w:rPr>
          <w:rFonts w:ascii="PT Astra Serif" w:hAnsi="PT Astra Serif"/>
          <w:sz w:val="24"/>
          <w:szCs w:val="24"/>
        </w:rPr>
        <w:t>ого</w:t>
      </w:r>
      <w:r w:rsidRPr="007251AE">
        <w:rPr>
          <w:rFonts w:ascii="PT Astra Serif" w:hAnsi="PT Astra Serif"/>
          <w:sz w:val="24"/>
          <w:szCs w:val="24"/>
        </w:rPr>
        <w:t xml:space="preserve"> региональными спортивными федерациями по видам спорта</w:t>
      </w:r>
      <w:r w:rsidR="00F8219B" w:rsidRPr="007251AE">
        <w:rPr>
          <w:rFonts w:ascii="PT Astra Serif" w:hAnsi="PT Astra Serif"/>
          <w:sz w:val="24"/>
          <w:szCs w:val="24"/>
        </w:rPr>
        <w:t>.</w:t>
      </w:r>
    </w:p>
    <w:p w:rsidR="00C204C3" w:rsidRPr="007251AE" w:rsidRDefault="00D20039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</w:t>
      </w:r>
      <w:r w:rsidR="007251AE" w:rsidRPr="007251AE">
        <w:rPr>
          <w:rFonts w:ascii="PT Astra Serif" w:hAnsi="PT Astra Serif"/>
          <w:sz w:val="24"/>
          <w:szCs w:val="24"/>
        </w:rPr>
        <w:t>1</w:t>
      </w:r>
      <w:r w:rsidR="00B363AB" w:rsidRPr="007251AE">
        <w:rPr>
          <w:rFonts w:ascii="PT Astra Serif" w:hAnsi="PT Astra Serif"/>
          <w:sz w:val="24"/>
          <w:szCs w:val="24"/>
        </w:rPr>
        <w:t>. </w:t>
      </w:r>
      <w:r w:rsidRPr="007251AE">
        <w:rPr>
          <w:rFonts w:ascii="PT Astra Serif" w:hAnsi="PT Astra Serif"/>
          <w:sz w:val="24"/>
          <w:szCs w:val="24"/>
        </w:rPr>
        <w:t xml:space="preserve">В рамках </w:t>
      </w:r>
      <w:r w:rsidR="00467912" w:rsidRPr="007251AE">
        <w:rPr>
          <w:rFonts w:ascii="PT Astra Serif" w:hAnsi="PT Astra Serif"/>
          <w:sz w:val="24"/>
          <w:szCs w:val="24"/>
        </w:rPr>
        <w:t xml:space="preserve">участия в </w:t>
      </w:r>
      <w:r w:rsidRPr="007251AE">
        <w:rPr>
          <w:rFonts w:ascii="PT Astra Serif" w:hAnsi="PT Astra Serif"/>
          <w:sz w:val="24"/>
          <w:szCs w:val="24"/>
        </w:rPr>
        <w:t>организации и проведени</w:t>
      </w:r>
      <w:r w:rsidR="00467912" w:rsidRPr="007251AE">
        <w:rPr>
          <w:rFonts w:ascii="PT Astra Serif" w:hAnsi="PT Astra Serif"/>
          <w:sz w:val="24"/>
          <w:szCs w:val="24"/>
        </w:rPr>
        <w:t>и</w:t>
      </w:r>
      <w:r w:rsidR="00C204C3" w:rsidRPr="007251AE">
        <w:rPr>
          <w:rFonts w:ascii="PT Astra Serif" w:hAnsi="PT Astra Serif"/>
          <w:sz w:val="24"/>
          <w:szCs w:val="24"/>
        </w:rPr>
        <w:t xml:space="preserve"> межрегиональных</w:t>
      </w:r>
      <w:r w:rsidR="004423D8" w:rsidRPr="007251AE">
        <w:rPr>
          <w:rFonts w:ascii="PT Astra Serif" w:hAnsi="PT Astra Serif"/>
          <w:sz w:val="24"/>
          <w:szCs w:val="24"/>
        </w:rPr>
        <w:t>, всероссийских и международных</w:t>
      </w:r>
      <w:r w:rsidR="00C204C3" w:rsidRPr="007251AE">
        <w:rPr>
          <w:rFonts w:ascii="PT Astra Serif" w:hAnsi="PT Astra Serif"/>
          <w:sz w:val="24"/>
          <w:szCs w:val="24"/>
        </w:rPr>
        <w:t xml:space="preserve"> спортивных соревнований</w:t>
      </w:r>
      <w:r w:rsidR="007D3999" w:rsidRPr="007251AE">
        <w:rPr>
          <w:rFonts w:ascii="PT Astra Serif" w:hAnsi="PT Astra Serif"/>
          <w:sz w:val="24"/>
          <w:szCs w:val="24"/>
        </w:rPr>
        <w:t xml:space="preserve"> и физкультурных мероприятий</w:t>
      </w:r>
      <w:r w:rsidRPr="007251AE">
        <w:rPr>
          <w:rFonts w:ascii="PT Astra Serif" w:hAnsi="PT Astra Serif"/>
          <w:sz w:val="24"/>
          <w:szCs w:val="24"/>
        </w:rPr>
        <w:t xml:space="preserve"> </w:t>
      </w:r>
      <w:r w:rsidR="00BE3652" w:rsidRPr="007251AE">
        <w:rPr>
          <w:rFonts w:ascii="PT Astra Serif" w:hAnsi="PT Astra Serif"/>
          <w:sz w:val="24"/>
          <w:szCs w:val="24"/>
        </w:rPr>
        <w:t xml:space="preserve">финансируются </w:t>
      </w:r>
      <w:r w:rsidR="00A273C3" w:rsidRPr="007251AE">
        <w:rPr>
          <w:rFonts w:ascii="PT Astra Serif" w:hAnsi="PT Astra Serif"/>
          <w:sz w:val="24"/>
          <w:szCs w:val="24"/>
        </w:rPr>
        <w:t xml:space="preserve">расходы </w:t>
      </w:r>
      <w:proofErr w:type="gramStart"/>
      <w:r w:rsidR="00A273C3" w:rsidRPr="007251AE">
        <w:rPr>
          <w:rFonts w:ascii="PT Astra Serif" w:hAnsi="PT Astra Serif"/>
          <w:sz w:val="24"/>
          <w:szCs w:val="24"/>
        </w:rPr>
        <w:t>на</w:t>
      </w:r>
      <w:proofErr w:type="gramEnd"/>
      <w:r w:rsidR="00C204C3" w:rsidRPr="007251AE">
        <w:rPr>
          <w:rFonts w:ascii="PT Astra Serif" w:hAnsi="PT Astra Serif"/>
          <w:sz w:val="24"/>
          <w:szCs w:val="24"/>
        </w:rPr>
        <w:t>:</w:t>
      </w:r>
    </w:p>
    <w:p w:rsidR="00E209D4" w:rsidRPr="007251AE" w:rsidRDefault="00E209D4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спортивных сооружений, предусмотренные пунктом 1 Приложения к Порядку;</w:t>
      </w:r>
    </w:p>
    <w:p w:rsidR="00E209D4" w:rsidRPr="007251AE" w:rsidRDefault="00E209D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подготовке мест проведения спортивных соревнований и физкультурных мероприятий, в том числе монтажные и демонтажные работы, установка баннеров, перетяг и другие услуги, предусмотренные пунктом 2 Приложения к Порядку; </w:t>
      </w:r>
    </w:p>
    <w:p w:rsidR="00E209D4" w:rsidRPr="007251AE" w:rsidRDefault="00E209D4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2" w:name="_Hlk119401308"/>
      <w:r w:rsidRPr="007251AE">
        <w:rPr>
          <w:rFonts w:ascii="PT Astra Serif" w:hAnsi="PT Astra Serif" w:cs="Times New Roman"/>
          <w:sz w:val="24"/>
          <w:szCs w:val="24"/>
        </w:rPr>
        <w:t>награждени</w:t>
      </w:r>
      <w:r w:rsidR="00A273C3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победителей и призеров грамотами, медалями, кубками, памятными подарками, цветами</w:t>
      </w:r>
      <w:r w:rsidR="00821BB0" w:rsidRPr="007251AE">
        <w:rPr>
          <w:rFonts w:ascii="PT Astra Serif" w:hAnsi="PT Astra Serif" w:cs="Times New Roman"/>
          <w:sz w:val="24"/>
          <w:szCs w:val="24"/>
        </w:rPr>
        <w:t xml:space="preserve"> в соответствии с пунктом</w:t>
      </w:r>
      <w:r w:rsidRPr="007251AE">
        <w:rPr>
          <w:rFonts w:ascii="PT Astra Serif" w:hAnsi="PT Astra Serif" w:cs="Times New Roman"/>
          <w:sz w:val="24"/>
          <w:szCs w:val="24"/>
        </w:rPr>
        <w:t xml:space="preserve"> 3 Приложения к Порядку; </w:t>
      </w:r>
    </w:p>
    <w:bookmarkEnd w:id="2"/>
    <w:p w:rsidR="00F44CC4" w:rsidRPr="007251AE" w:rsidRDefault="00F44CC4" w:rsidP="00E02E2C">
      <w:pPr>
        <w:pStyle w:val="ConsPlusNormal"/>
        <w:widowControl/>
        <w:tabs>
          <w:tab w:val="left" w:pos="7965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медицинско</w:t>
      </w:r>
      <w:r w:rsidR="00A273C3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обслуживани</w:t>
      </w:r>
      <w:r w:rsidR="00A273C3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спортивных соревнований и физкультурных мероприятий в соответствии с пунктом 4 Приложения к Порядку; </w:t>
      </w:r>
    </w:p>
    <w:p w:rsidR="00A273C3" w:rsidRPr="007251AE" w:rsidRDefault="00A273C3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выплату вознаграждений спортивным судьям в соответствии с пунктом 5 Приложения к Порядку; </w:t>
      </w:r>
    </w:p>
    <w:p w:rsidR="00E209D4" w:rsidRPr="007251AE" w:rsidRDefault="00E209D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обеспечению спортивных соревнований </w:t>
      </w:r>
      <w:r w:rsidR="00F04C19" w:rsidRPr="007251AE">
        <w:rPr>
          <w:rFonts w:ascii="PT Astra Serif" w:hAnsi="PT Astra Serif" w:cs="Times New Roman"/>
          <w:sz w:val="24"/>
          <w:szCs w:val="24"/>
        </w:rPr>
        <w:t xml:space="preserve">и физкультурных мероприятий </w:t>
      </w:r>
      <w:r w:rsidRPr="007251AE">
        <w:rPr>
          <w:rFonts w:ascii="PT Astra Serif" w:hAnsi="PT Astra Serif" w:cs="Times New Roman"/>
          <w:sz w:val="24"/>
          <w:szCs w:val="24"/>
        </w:rPr>
        <w:t>электронно-техническим оборудованием и контрольно-измерительными приборами в соответствии с пунктом 6 Приложения к Порядку;</w:t>
      </w:r>
    </w:p>
    <w:p w:rsidR="00E209D4" w:rsidRPr="007251AE" w:rsidRDefault="00E209D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изготовлению печатной продукции в соответствии с пунктом 7 Приложения к Порядку;</w:t>
      </w:r>
    </w:p>
    <w:p w:rsidR="00E209D4" w:rsidRPr="007251AE" w:rsidRDefault="00F44CC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</w:t>
      </w:r>
      <w:r w:rsidR="00E209D4" w:rsidRPr="007251AE">
        <w:rPr>
          <w:rFonts w:ascii="PT Astra Serif" w:hAnsi="PT Astra Serif" w:cs="Times New Roman"/>
          <w:sz w:val="24"/>
          <w:szCs w:val="24"/>
        </w:rPr>
        <w:t>обеспечени</w:t>
      </w:r>
      <w:r w:rsidRPr="007251AE">
        <w:rPr>
          <w:rFonts w:ascii="PT Astra Serif" w:hAnsi="PT Astra Serif" w:cs="Times New Roman"/>
          <w:sz w:val="24"/>
          <w:szCs w:val="24"/>
        </w:rPr>
        <w:t>ю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мер общественного порядка и общественной безопасности при проведении спортивных соревнований</w:t>
      </w:r>
      <w:r w:rsidR="008F5177" w:rsidRPr="007251AE">
        <w:rPr>
          <w:rFonts w:ascii="PT Astra Serif" w:hAnsi="PT Astra Serif" w:cs="Times New Roman"/>
          <w:sz w:val="24"/>
          <w:szCs w:val="24"/>
        </w:rPr>
        <w:t xml:space="preserve"> и физкультурных мероприятий</w:t>
      </w:r>
      <w:r w:rsidR="00A273C3" w:rsidRPr="007251AE">
        <w:rPr>
          <w:rFonts w:ascii="PT Astra Serif" w:hAnsi="PT Astra Serif" w:cs="Times New Roman"/>
          <w:sz w:val="24"/>
          <w:szCs w:val="24"/>
        </w:rPr>
        <w:t xml:space="preserve"> в </w:t>
      </w:r>
      <w:r w:rsidR="00E209D4" w:rsidRPr="007251AE">
        <w:rPr>
          <w:rFonts w:ascii="PT Astra Serif" w:hAnsi="PT Astra Serif" w:cs="Times New Roman"/>
          <w:sz w:val="24"/>
          <w:szCs w:val="24"/>
        </w:rPr>
        <w:t>соответствии с пунктом 8</w:t>
      </w:r>
      <w:r w:rsidR="008503FF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Порядку;</w:t>
      </w:r>
    </w:p>
    <w:p w:rsidR="00E209D4" w:rsidRPr="007251AE" w:rsidRDefault="00E209D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изготовлению, приобретение сувенирной продукции в соответствии с пунктом 10 Приложения к Порядку;</w:t>
      </w:r>
    </w:p>
    <w:p w:rsidR="00E209D4" w:rsidRPr="007251AE" w:rsidRDefault="00E209D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оформлению мест проведения спортивных соревнований и физкультурных мероприятий в соответствии с пунктом 11 Приложения к Порядку;</w:t>
      </w:r>
    </w:p>
    <w:p w:rsidR="00E209D4" w:rsidRPr="007251AE" w:rsidRDefault="00E209D4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автотранспорта, предусмотренные пунктом 12 Приложения к Порядку; </w:t>
      </w:r>
    </w:p>
    <w:p w:rsidR="00E209D4" w:rsidRPr="007251AE" w:rsidRDefault="00E209D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>приобретение спортивного инвентаря в соответствии с пунктом 13 Приложения к Порядку и спортивного оборудования;</w:t>
      </w:r>
    </w:p>
    <w:p w:rsidR="00E209D4" w:rsidRPr="007251AE" w:rsidRDefault="00E209D4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приобретение канцелярских товаров в соответствии с пунктом 14 Приложения к Порядку;</w:t>
      </w:r>
    </w:p>
    <w:p w:rsidR="008952E7" w:rsidRPr="007251AE" w:rsidRDefault="00251719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обеспечение питанием волонтеров, оплата стоимости проезда, обеспечение жилыми помещениями в дни проведения спортивных соревнований и физкультурных мероприятий, спорти</w:t>
      </w:r>
      <w:r w:rsidR="00431B74" w:rsidRPr="007251AE">
        <w:rPr>
          <w:rFonts w:ascii="PT Astra Serif" w:hAnsi="PT Astra Serif" w:cs="Times New Roman"/>
          <w:sz w:val="24"/>
          <w:szCs w:val="24"/>
        </w:rPr>
        <w:t xml:space="preserve">вной формой </w:t>
      </w:r>
      <w:r w:rsidR="003A1F1A" w:rsidRPr="007251AE">
        <w:rPr>
          <w:rFonts w:ascii="PT Astra Serif" w:hAnsi="PT Astra Serif" w:cs="Times New Roman"/>
          <w:sz w:val="24"/>
          <w:szCs w:val="24"/>
        </w:rPr>
        <w:t xml:space="preserve">волонтеров, </w:t>
      </w:r>
      <w:r w:rsidR="00431B74" w:rsidRPr="007251AE">
        <w:rPr>
          <w:rFonts w:ascii="PT Astra Serif" w:hAnsi="PT Astra Serif" w:cs="Times New Roman"/>
          <w:sz w:val="24"/>
          <w:szCs w:val="24"/>
        </w:rPr>
        <w:t xml:space="preserve">судей, </w:t>
      </w:r>
      <w:r w:rsidRPr="007251AE">
        <w:rPr>
          <w:rFonts w:ascii="PT Astra Serif" w:hAnsi="PT Astra Serif" w:cs="Times New Roman"/>
          <w:sz w:val="24"/>
          <w:szCs w:val="24"/>
        </w:rPr>
        <w:t>контролеров-распорядителей</w:t>
      </w:r>
      <w:r w:rsidR="00431B74" w:rsidRPr="007251AE">
        <w:rPr>
          <w:rFonts w:ascii="PT Astra Serif" w:hAnsi="PT Astra Serif" w:cs="Times New Roman"/>
          <w:sz w:val="24"/>
          <w:szCs w:val="24"/>
        </w:rPr>
        <w:t xml:space="preserve">, </w:t>
      </w:r>
      <w:proofErr w:type="gramStart"/>
      <w:r w:rsidR="00431B74" w:rsidRPr="007251AE">
        <w:rPr>
          <w:rFonts w:ascii="PT Astra Serif" w:hAnsi="PT Astra Serif" w:cs="Times New Roman"/>
          <w:sz w:val="24"/>
          <w:szCs w:val="24"/>
        </w:rPr>
        <w:t>допинг-комиссаров</w:t>
      </w:r>
      <w:proofErr w:type="gramEnd"/>
      <w:r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r w:rsidR="008952E7" w:rsidRPr="007251AE">
        <w:rPr>
          <w:rFonts w:ascii="PT Astra Serif" w:hAnsi="PT Astra Serif" w:cs="Times New Roman"/>
          <w:sz w:val="24"/>
          <w:szCs w:val="24"/>
        </w:rPr>
        <w:t>пункт</w:t>
      </w:r>
      <w:r w:rsidR="00E209D4" w:rsidRPr="007251AE">
        <w:rPr>
          <w:rFonts w:ascii="PT Astra Serif" w:hAnsi="PT Astra Serif" w:cs="Times New Roman"/>
          <w:sz w:val="24"/>
          <w:szCs w:val="24"/>
        </w:rPr>
        <w:t>ом</w:t>
      </w:r>
      <w:r w:rsidR="008952E7" w:rsidRPr="007251AE">
        <w:rPr>
          <w:rFonts w:ascii="PT Astra Serif" w:hAnsi="PT Astra Serif" w:cs="Times New Roman"/>
          <w:sz w:val="24"/>
          <w:szCs w:val="24"/>
        </w:rPr>
        <w:t xml:space="preserve"> 15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</w:t>
      </w:r>
      <w:r w:rsidR="008952E7" w:rsidRPr="007251AE">
        <w:rPr>
          <w:rFonts w:ascii="PT Astra Serif" w:hAnsi="PT Astra Serif" w:cs="Times New Roman"/>
          <w:sz w:val="24"/>
          <w:szCs w:val="24"/>
        </w:rPr>
        <w:t>. Оплата авиа</w:t>
      </w:r>
      <w:r w:rsidR="00747896" w:rsidRPr="007251AE">
        <w:rPr>
          <w:rFonts w:ascii="PT Astra Serif" w:hAnsi="PT Astra Serif" w:cs="Times New Roman"/>
          <w:sz w:val="24"/>
          <w:szCs w:val="24"/>
        </w:rPr>
        <w:t>билетов</w:t>
      </w:r>
      <w:r w:rsidR="008952E7" w:rsidRPr="007251AE">
        <w:rPr>
          <w:rFonts w:ascii="PT Astra Serif" w:hAnsi="PT Astra Serif" w:cs="Times New Roman"/>
          <w:sz w:val="24"/>
          <w:szCs w:val="24"/>
        </w:rPr>
        <w:t xml:space="preserve"> и железнодорожных билетов производится по действующим тарифам, но не выше тарифа купейного вагона и тарифа экономического класса на воздушном транспорте, оплата проезда на автотранспорте (кроме такси и общественного транспорта) производятся по действующим тарифам;</w:t>
      </w:r>
    </w:p>
    <w:p w:rsidR="007E7B12" w:rsidRPr="007251AE" w:rsidRDefault="004423D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организации церемоний открытия и закрытия</w:t>
      </w:r>
      <w:r w:rsidR="006207A1" w:rsidRPr="007251AE">
        <w:rPr>
          <w:rFonts w:ascii="PT Astra Serif" w:hAnsi="PT Astra Serif" w:cs="Times New Roman"/>
          <w:sz w:val="24"/>
          <w:szCs w:val="24"/>
        </w:rPr>
        <w:t>;</w:t>
      </w:r>
    </w:p>
    <w:p w:rsidR="00666B45" w:rsidRPr="007251AE" w:rsidRDefault="00666B45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обеспечени</w:t>
      </w:r>
      <w:r w:rsidR="00821BB0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бутилированной питьевой водой участников спортивных соревнований и физкультурных мероприятий, их тренеров, представителей команд;</w:t>
      </w:r>
    </w:p>
    <w:p w:rsidR="00747896" w:rsidRPr="007251AE" w:rsidRDefault="00747896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</w:t>
      </w:r>
      <w:r w:rsidR="00467912" w:rsidRPr="007251AE">
        <w:rPr>
          <w:rFonts w:ascii="PT Astra Serif" w:hAnsi="PT Astra Serif" w:cs="Times New Roman"/>
          <w:sz w:val="24"/>
          <w:szCs w:val="24"/>
        </w:rPr>
        <w:t xml:space="preserve">привлеченных </w:t>
      </w:r>
      <w:r w:rsidRPr="007251AE">
        <w:rPr>
          <w:rFonts w:ascii="PT Astra Serif" w:hAnsi="PT Astra Serif" w:cs="Times New Roman"/>
          <w:sz w:val="24"/>
          <w:szCs w:val="24"/>
        </w:rPr>
        <w:t>специалистов, задействованных в организации и проведении спортивных соревнований и физкультурных мероприятий, в том числе фотограф</w:t>
      </w:r>
      <w:r w:rsidR="002B7475" w:rsidRPr="007251AE">
        <w:rPr>
          <w:rFonts w:ascii="PT Astra Serif" w:hAnsi="PT Astra Serif" w:cs="Times New Roman"/>
          <w:sz w:val="24"/>
          <w:szCs w:val="24"/>
        </w:rPr>
        <w:t>а</w:t>
      </w:r>
      <w:r w:rsidRPr="007251AE">
        <w:rPr>
          <w:rFonts w:ascii="PT Astra Serif" w:hAnsi="PT Astra Serif" w:cs="Times New Roman"/>
          <w:sz w:val="24"/>
          <w:szCs w:val="24"/>
        </w:rPr>
        <w:t xml:space="preserve">, </w:t>
      </w:r>
      <w:r w:rsidR="008541FD" w:rsidRPr="007251AE">
        <w:rPr>
          <w:rFonts w:ascii="PT Astra Serif" w:hAnsi="PT Astra Serif" w:cs="Times New Roman"/>
          <w:sz w:val="24"/>
          <w:szCs w:val="24"/>
        </w:rPr>
        <w:t>видео</w:t>
      </w:r>
      <w:r w:rsidR="00FD6569" w:rsidRPr="007251AE">
        <w:rPr>
          <w:rFonts w:ascii="PT Astra Serif" w:hAnsi="PT Astra Serif" w:cs="Times New Roman"/>
          <w:sz w:val="24"/>
          <w:szCs w:val="24"/>
        </w:rPr>
        <w:t>графа, звукооператор</w:t>
      </w:r>
      <w:r w:rsidR="009D0D55" w:rsidRPr="007251AE">
        <w:rPr>
          <w:rFonts w:ascii="PT Astra Serif" w:hAnsi="PT Astra Serif" w:cs="Times New Roman"/>
          <w:sz w:val="24"/>
          <w:szCs w:val="24"/>
        </w:rPr>
        <w:t>а</w:t>
      </w:r>
      <w:r w:rsidR="00897384" w:rsidRPr="007251AE">
        <w:rPr>
          <w:rFonts w:ascii="PT Astra Serif" w:hAnsi="PT Astra Serif" w:cs="Times New Roman"/>
          <w:sz w:val="24"/>
          <w:szCs w:val="24"/>
        </w:rPr>
        <w:t>, художник</w:t>
      </w:r>
      <w:r w:rsidR="002B7475" w:rsidRPr="007251AE">
        <w:rPr>
          <w:rFonts w:ascii="PT Astra Serif" w:hAnsi="PT Astra Serif" w:cs="Times New Roman"/>
          <w:sz w:val="24"/>
          <w:szCs w:val="24"/>
        </w:rPr>
        <w:t>а</w:t>
      </w:r>
      <w:r w:rsidR="00897384" w:rsidRPr="007251AE">
        <w:rPr>
          <w:rFonts w:ascii="PT Astra Serif" w:hAnsi="PT Astra Serif" w:cs="Times New Roman"/>
          <w:sz w:val="24"/>
          <w:szCs w:val="24"/>
        </w:rPr>
        <w:t xml:space="preserve"> по свету</w:t>
      </w:r>
      <w:r w:rsidR="002B7475" w:rsidRPr="007251AE">
        <w:rPr>
          <w:rFonts w:ascii="PT Astra Serif" w:hAnsi="PT Astra Serif" w:cs="Times New Roman"/>
          <w:sz w:val="24"/>
          <w:szCs w:val="24"/>
        </w:rPr>
        <w:t>, наградной группы</w:t>
      </w:r>
      <w:r w:rsidRPr="007251AE">
        <w:rPr>
          <w:rFonts w:ascii="PT Astra Serif" w:hAnsi="PT Astra Serif" w:cs="Times New Roman"/>
          <w:sz w:val="24"/>
          <w:szCs w:val="24"/>
        </w:rPr>
        <w:t>;</w:t>
      </w:r>
    </w:p>
    <w:p w:rsidR="00E706D4" w:rsidRPr="007251AE" w:rsidRDefault="00747896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7251AE">
        <w:rPr>
          <w:rFonts w:ascii="PT Astra Serif" w:hAnsi="PT Astra Serif" w:cs="Times New Roman"/>
          <w:sz w:val="24"/>
          <w:szCs w:val="24"/>
        </w:rPr>
        <w:t>информационное и техническое обеспечение спортивных соревнований и физкультурных мероприятий (подготовка и размещение информации в средствах массовой информации и информационно-телекоммуникационной сети «Интернет», аренда или установка инф</w:t>
      </w:r>
      <w:r w:rsidR="003A1F1A" w:rsidRPr="007251AE">
        <w:rPr>
          <w:rFonts w:ascii="PT Astra Serif" w:hAnsi="PT Astra Serif" w:cs="Times New Roman"/>
          <w:sz w:val="24"/>
          <w:szCs w:val="24"/>
        </w:rPr>
        <w:t xml:space="preserve">ормационных конструкций, </w:t>
      </w:r>
      <w:r w:rsidR="00641002" w:rsidRPr="007251AE">
        <w:rPr>
          <w:rFonts w:ascii="PT Astra Serif" w:hAnsi="PT Astra Serif" w:cs="Times New Roman"/>
          <w:sz w:val="24"/>
          <w:szCs w:val="24"/>
        </w:rPr>
        <w:t xml:space="preserve">услуги по организации интернет-трансляции; аренда или приобретение оборудования, в том числе светового, звукового, электронно-технического, видеопроекционного, </w:t>
      </w:r>
      <w:r w:rsidRPr="007251AE">
        <w:rPr>
          <w:rFonts w:ascii="PT Astra Serif" w:hAnsi="PT Astra Serif" w:cs="Times New Roman"/>
          <w:sz w:val="24"/>
          <w:szCs w:val="24"/>
        </w:rPr>
        <w:t>необходимого для организации и проведения спортивных соревнований</w:t>
      </w:r>
      <w:r w:rsidR="00E209D4" w:rsidRPr="007251AE">
        <w:rPr>
          <w:rFonts w:ascii="PT Astra Serif" w:hAnsi="PT Astra Serif" w:cs="Times New Roman"/>
          <w:sz w:val="24"/>
          <w:szCs w:val="24"/>
        </w:rPr>
        <w:t xml:space="preserve"> и физкультурных мероприятий</w:t>
      </w:r>
      <w:r w:rsidR="008503FF" w:rsidRPr="007251AE">
        <w:rPr>
          <w:rFonts w:ascii="PT Astra Serif" w:hAnsi="PT Astra Serif" w:cs="Times New Roman"/>
          <w:sz w:val="24"/>
          <w:szCs w:val="24"/>
        </w:rPr>
        <w:t>)</w:t>
      </w:r>
      <w:r w:rsidR="00E706D4" w:rsidRPr="007251AE">
        <w:rPr>
          <w:rFonts w:ascii="PT Astra Serif" w:hAnsi="PT Astra Serif" w:cs="Times New Roman"/>
          <w:sz w:val="24"/>
          <w:szCs w:val="24"/>
        </w:rPr>
        <w:t>;</w:t>
      </w:r>
      <w:proofErr w:type="gramEnd"/>
    </w:p>
    <w:p w:rsidR="00E706D4" w:rsidRPr="007251AE" w:rsidRDefault="00E706D4" w:rsidP="00E706D4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услуги по организационному проведению спортивных соревнований и физкультурных мероприятий (услуги исполнителя), за исключением данного вида услуг, оказываем</w:t>
      </w:r>
      <w:r w:rsidR="00B15D4C" w:rsidRPr="007251AE">
        <w:rPr>
          <w:rFonts w:ascii="PT Astra Serif" w:hAnsi="PT Astra Serif"/>
          <w:sz w:val="24"/>
          <w:szCs w:val="24"/>
        </w:rPr>
        <w:t>ого</w:t>
      </w:r>
      <w:r w:rsidRPr="007251AE">
        <w:rPr>
          <w:rFonts w:ascii="PT Astra Serif" w:hAnsi="PT Astra Serif"/>
          <w:sz w:val="24"/>
          <w:szCs w:val="24"/>
        </w:rPr>
        <w:t xml:space="preserve"> региональными спортивными федерациями по видам спорта.</w:t>
      </w:r>
    </w:p>
    <w:p w:rsidR="00F30938" w:rsidRPr="007251AE" w:rsidRDefault="00F30938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1</w:t>
      </w:r>
      <w:r w:rsidR="007251AE" w:rsidRPr="007251AE">
        <w:rPr>
          <w:rFonts w:ascii="PT Astra Serif" w:hAnsi="PT Astra Serif" w:cs="Times New Roman"/>
          <w:sz w:val="24"/>
          <w:szCs w:val="24"/>
        </w:rPr>
        <w:t>2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Pr="007251AE">
        <w:rPr>
          <w:rFonts w:ascii="PT Astra Serif" w:hAnsi="PT Astra Serif" w:cs="Times New Roman"/>
          <w:sz w:val="24"/>
          <w:szCs w:val="24"/>
        </w:rPr>
        <w:t>Стоимость услуг спортивны</w:t>
      </w:r>
      <w:r w:rsidR="009B04A0" w:rsidRPr="007251AE">
        <w:rPr>
          <w:rFonts w:ascii="PT Astra Serif" w:hAnsi="PT Astra Serif" w:cs="Times New Roman"/>
          <w:sz w:val="24"/>
          <w:szCs w:val="24"/>
        </w:rPr>
        <w:t>х</w:t>
      </w:r>
      <w:r w:rsidRPr="007251AE">
        <w:rPr>
          <w:rFonts w:ascii="PT Astra Serif" w:hAnsi="PT Astra Serif" w:cs="Times New Roman"/>
          <w:sz w:val="24"/>
          <w:szCs w:val="24"/>
        </w:rPr>
        <w:t xml:space="preserve"> сооружени</w:t>
      </w:r>
      <w:r w:rsidR="009B04A0" w:rsidRPr="007251AE">
        <w:rPr>
          <w:rFonts w:ascii="PT Astra Serif" w:hAnsi="PT Astra Serif" w:cs="Times New Roman"/>
          <w:sz w:val="24"/>
          <w:szCs w:val="24"/>
        </w:rPr>
        <w:t xml:space="preserve">й, помещений, не включенных в пункт 1 Приложения к Порядку, </w:t>
      </w:r>
      <w:r w:rsidRPr="007251AE">
        <w:rPr>
          <w:rFonts w:ascii="PT Astra Serif" w:hAnsi="PT Astra Serif" w:cs="Times New Roman"/>
          <w:sz w:val="24"/>
          <w:szCs w:val="24"/>
        </w:rPr>
        <w:t xml:space="preserve">для проведения спортивных соревнований и физкультурных мероприятий, а также при превышении норматива стоимости услуг спортивных сооружений, </w:t>
      </w:r>
      <w:r w:rsidR="009B04A0" w:rsidRPr="007251AE">
        <w:rPr>
          <w:rFonts w:ascii="PT Astra Serif" w:hAnsi="PT Astra Serif" w:cs="Times New Roman"/>
          <w:sz w:val="24"/>
          <w:szCs w:val="24"/>
        </w:rPr>
        <w:t xml:space="preserve">включенных в пункт 1 Приложения к Порядку, </w:t>
      </w:r>
      <w:r w:rsidRPr="007251AE">
        <w:rPr>
          <w:rFonts w:ascii="PT Astra Serif" w:hAnsi="PT Astra Serif" w:cs="Times New Roman"/>
          <w:sz w:val="24"/>
          <w:szCs w:val="24"/>
        </w:rPr>
        <w:t xml:space="preserve">рассчитывается </w:t>
      </w:r>
      <w:r w:rsidR="004E09EE" w:rsidRPr="007251AE">
        <w:rPr>
          <w:rFonts w:ascii="PT Astra Serif" w:hAnsi="PT Astra Serif" w:cs="Times New Roman"/>
          <w:sz w:val="24"/>
          <w:szCs w:val="24"/>
        </w:rPr>
        <w:t xml:space="preserve">в течение 5 дней </w:t>
      </w:r>
      <w:r w:rsidRPr="007251AE">
        <w:rPr>
          <w:rFonts w:ascii="PT Astra Serif" w:hAnsi="PT Astra Serif" w:cs="Times New Roman"/>
          <w:sz w:val="24"/>
          <w:szCs w:val="24"/>
        </w:rPr>
        <w:t>по</w:t>
      </w:r>
      <w:r w:rsidR="005C7360" w:rsidRPr="007251AE">
        <w:rPr>
          <w:rFonts w:ascii="PT Astra Serif" w:hAnsi="PT Astra Serif" w:cs="Times New Roman"/>
          <w:sz w:val="24"/>
          <w:szCs w:val="24"/>
        </w:rPr>
        <w:t>сле</w:t>
      </w:r>
      <w:r w:rsidRPr="007251AE">
        <w:rPr>
          <w:rFonts w:ascii="PT Astra Serif" w:hAnsi="PT Astra Serif" w:cs="Times New Roman"/>
          <w:sz w:val="24"/>
          <w:szCs w:val="24"/>
        </w:rPr>
        <w:t xml:space="preserve"> предоставлени</w:t>
      </w:r>
      <w:r w:rsidR="005C7360" w:rsidRPr="007251AE">
        <w:rPr>
          <w:rFonts w:ascii="PT Astra Serif" w:hAnsi="PT Astra Serif" w:cs="Times New Roman"/>
          <w:sz w:val="24"/>
          <w:szCs w:val="24"/>
        </w:rPr>
        <w:t xml:space="preserve">я </w:t>
      </w:r>
      <w:r w:rsidRPr="007251AE">
        <w:rPr>
          <w:rFonts w:ascii="PT Astra Serif" w:hAnsi="PT Astra Serif" w:cs="Times New Roman"/>
          <w:sz w:val="24"/>
          <w:szCs w:val="24"/>
        </w:rPr>
        <w:t>расценок с расшифровкой предоставляемых услуг организациями – исполнителями.</w:t>
      </w:r>
      <w:r w:rsidR="006A71B1" w:rsidRPr="007251AE">
        <w:rPr>
          <w:rFonts w:ascii="PT Astra Serif" w:hAnsi="PT Astra Serif" w:cs="Times New Roman"/>
          <w:sz w:val="24"/>
          <w:szCs w:val="24"/>
        </w:rPr>
        <w:t xml:space="preserve"> Оплата услуг производится из расчета не более двенадцати часов в день при проведении физкультурных мероприятий и спортивных соревнований.</w:t>
      </w:r>
    </w:p>
    <w:p w:rsidR="00E4300F" w:rsidRPr="007251AE" w:rsidRDefault="00E4300F" w:rsidP="00E02E2C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</w:t>
      </w:r>
      <w:r w:rsidR="007251AE" w:rsidRPr="007251AE">
        <w:rPr>
          <w:rFonts w:ascii="PT Astra Serif" w:hAnsi="PT Astra Serif"/>
          <w:sz w:val="24"/>
          <w:szCs w:val="24"/>
        </w:rPr>
        <w:t>3</w:t>
      </w:r>
      <w:r w:rsidR="00B363AB" w:rsidRPr="007251AE">
        <w:rPr>
          <w:rFonts w:ascii="PT Astra Serif" w:hAnsi="PT Astra Serif"/>
          <w:sz w:val="24"/>
          <w:szCs w:val="24"/>
        </w:rPr>
        <w:t>. </w:t>
      </w:r>
      <w:r w:rsidRPr="007251AE">
        <w:rPr>
          <w:rFonts w:ascii="PT Astra Serif" w:hAnsi="PT Astra Serif"/>
          <w:sz w:val="24"/>
          <w:szCs w:val="24"/>
        </w:rPr>
        <w:t>Стоимость услуг за пользование электронно-техническими и контрольно-измерительными приборами и прочим оборудованием, не включенны</w:t>
      </w:r>
      <w:r w:rsidR="006421FF" w:rsidRPr="007251AE">
        <w:rPr>
          <w:rFonts w:ascii="PT Astra Serif" w:hAnsi="PT Astra Serif"/>
          <w:sz w:val="24"/>
          <w:szCs w:val="24"/>
        </w:rPr>
        <w:t>ми</w:t>
      </w:r>
      <w:r w:rsidRPr="007251AE">
        <w:rPr>
          <w:rFonts w:ascii="PT Astra Serif" w:hAnsi="PT Astra Serif"/>
          <w:sz w:val="24"/>
          <w:szCs w:val="24"/>
        </w:rPr>
        <w:t xml:space="preserve"> в пункт 6 Приложения к Порядку, рассчитывается </w:t>
      </w:r>
      <w:r w:rsidR="00F4473F" w:rsidRPr="007251AE">
        <w:rPr>
          <w:rFonts w:ascii="PT Astra Serif" w:hAnsi="PT Astra Serif"/>
          <w:sz w:val="24"/>
          <w:szCs w:val="24"/>
        </w:rPr>
        <w:t xml:space="preserve">в течение 5 дней </w:t>
      </w:r>
      <w:r w:rsidRPr="007251AE">
        <w:rPr>
          <w:rFonts w:ascii="PT Astra Serif" w:hAnsi="PT Astra Serif"/>
          <w:sz w:val="24"/>
          <w:szCs w:val="24"/>
        </w:rPr>
        <w:t>после предоставления расценок с расшифровкой предоставляемых услуг организациями – исполнителями.</w:t>
      </w:r>
    </w:p>
    <w:p w:rsidR="00D90F65" w:rsidRPr="007251AE" w:rsidRDefault="00D90F65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1</w:t>
      </w:r>
      <w:r w:rsidR="007251AE" w:rsidRPr="007251AE">
        <w:rPr>
          <w:rFonts w:ascii="PT Astra Serif" w:hAnsi="PT Astra Serif" w:cs="Times New Roman"/>
          <w:sz w:val="24"/>
          <w:szCs w:val="24"/>
        </w:rPr>
        <w:t>4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Pr="007251AE">
        <w:rPr>
          <w:rFonts w:ascii="PT Astra Serif" w:hAnsi="PT Astra Serif" w:cs="Times New Roman"/>
          <w:sz w:val="24"/>
          <w:szCs w:val="24"/>
        </w:rPr>
        <w:t xml:space="preserve">Выплата вознаграждения спортивным судьям за обслуживание спортивных мероприятий и </w:t>
      </w:r>
      <w:r w:rsidRPr="007251AE">
        <w:rPr>
          <w:rFonts w:ascii="PT Astra Serif" w:hAnsi="PT Astra Serif" w:cs="Times New Roman"/>
          <w:bCs/>
          <w:sz w:val="24"/>
          <w:szCs w:val="24"/>
        </w:rPr>
        <w:t xml:space="preserve">физкультурных мероприятий </w:t>
      </w:r>
      <w:r w:rsidRPr="007251AE">
        <w:rPr>
          <w:rFonts w:ascii="PT Astra Serif" w:hAnsi="PT Astra Serif" w:cs="Times New Roman"/>
          <w:sz w:val="24"/>
          <w:szCs w:val="24"/>
        </w:rPr>
        <w:t>производ</w:t>
      </w:r>
      <w:r w:rsidR="00A273C3" w:rsidRPr="007251AE">
        <w:rPr>
          <w:rFonts w:ascii="PT Astra Serif" w:hAnsi="PT Astra Serif" w:cs="Times New Roman"/>
          <w:sz w:val="24"/>
          <w:szCs w:val="24"/>
        </w:rPr>
        <w:t>и</w:t>
      </w:r>
      <w:r w:rsidRPr="007251AE">
        <w:rPr>
          <w:rFonts w:ascii="PT Astra Serif" w:hAnsi="PT Astra Serif" w:cs="Times New Roman"/>
          <w:sz w:val="24"/>
          <w:szCs w:val="24"/>
        </w:rPr>
        <w:t>тся только при наличии книжки спортивного судьи либо приказа органа, ответственного за присвоение квалификационных категорий спортивным судьям, подтверждающих квалификационную категорию</w:t>
      </w:r>
      <w:r w:rsidR="00A273C3" w:rsidRPr="007251AE">
        <w:rPr>
          <w:rFonts w:ascii="PT Astra Serif" w:hAnsi="PT Astra Serif" w:cs="Times New Roman"/>
          <w:sz w:val="24"/>
          <w:szCs w:val="24"/>
        </w:rPr>
        <w:t xml:space="preserve"> спортивного судьи</w:t>
      </w:r>
      <w:r w:rsidRPr="007251AE">
        <w:rPr>
          <w:rFonts w:ascii="PT Astra Serif" w:hAnsi="PT Astra Serif" w:cs="Times New Roman"/>
          <w:sz w:val="24"/>
          <w:szCs w:val="24"/>
        </w:rPr>
        <w:t>.</w:t>
      </w:r>
    </w:p>
    <w:p w:rsidR="00D90F65" w:rsidRPr="007251AE" w:rsidRDefault="00D90F65" w:rsidP="00E02E2C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</w:t>
      </w:r>
      <w:r w:rsidR="007251AE" w:rsidRPr="007251AE">
        <w:rPr>
          <w:rFonts w:ascii="PT Astra Serif" w:hAnsi="PT Astra Serif"/>
          <w:sz w:val="24"/>
          <w:szCs w:val="24"/>
        </w:rPr>
        <w:t>5</w:t>
      </w:r>
      <w:r w:rsidRPr="007251AE">
        <w:rPr>
          <w:rFonts w:ascii="PT Astra Serif" w:hAnsi="PT Astra Serif"/>
          <w:sz w:val="24"/>
          <w:szCs w:val="24"/>
        </w:rPr>
        <w:t>.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bookmarkStart w:id="3" w:name="_Hlk119401494"/>
      <w:proofErr w:type="gramStart"/>
      <w:r w:rsidRPr="007251AE">
        <w:rPr>
          <w:rFonts w:ascii="PT Astra Serif" w:hAnsi="PT Astra Serif"/>
          <w:sz w:val="24"/>
          <w:szCs w:val="24"/>
        </w:rPr>
        <w:t xml:space="preserve">Выплата вознаграждения главному </w:t>
      </w:r>
      <w:r w:rsidR="00D8022F" w:rsidRPr="007251AE">
        <w:rPr>
          <w:rFonts w:ascii="PT Astra Serif" w:hAnsi="PT Astra Serif"/>
          <w:sz w:val="24"/>
          <w:szCs w:val="24"/>
        </w:rPr>
        <w:t xml:space="preserve">спортивному </w:t>
      </w:r>
      <w:r w:rsidRPr="007251AE">
        <w:rPr>
          <w:rFonts w:ascii="PT Astra Serif" w:hAnsi="PT Astra Serif"/>
          <w:sz w:val="24"/>
          <w:szCs w:val="24"/>
        </w:rPr>
        <w:t xml:space="preserve">судье, главному </w:t>
      </w:r>
      <w:r w:rsidR="00D8022F" w:rsidRPr="007251AE">
        <w:rPr>
          <w:rFonts w:ascii="PT Astra Serif" w:hAnsi="PT Astra Serif"/>
          <w:sz w:val="24"/>
          <w:szCs w:val="24"/>
        </w:rPr>
        <w:t xml:space="preserve">спортивному </w:t>
      </w:r>
      <w:r w:rsidRPr="007251AE">
        <w:rPr>
          <w:rFonts w:ascii="PT Astra Serif" w:hAnsi="PT Astra Serif"/>
          <w:sz w:val="24"/>
          <w:szCs w:val="24"/>
        </w:rPr>
        <w:t xml:space="preserve">судье – секретарю, увеличивается на количество дней их фактической занятости на подготовительном и заключительном этапах спортивных соревнований и </w:t>
      </w:r>
      <w:r w:rsidRPr="007251AE">
        <w:rPr>
          <w:rFonts w:ascii="PT Astra Serif" w:hAnsi="PT Astra Serif"/>
          <w:bCs/>
          <w:sz w:val="24"/>
          <w:szCs w:val="24"/>
        </w:rPr>
        <w:t>физкультурных мероприятий</w:t>
      </w:r>
      <w:r w:rsidR="00641947" w:rsidRPr="007251AE">
        <w:rPr>
          <w:rFonts w:ascii="PT Astra Serif" w:hAnsi="PT Astra Serif"/>
          <w:sz w:val="24"/>
          <w:szCs w:val="24"/>
        </w:rPr>
        <w:t xml:space="preserve"> в количестве </w:t>
      </w:r>
      <w:r w:rsidRPr="007251AE">
        <w:rPr>
          <w:rFonts w:ascii="PT Astra Serif" w:hAnsi="PT Astra Serif"/>
          <w:sz w:val="24"/>
          <w:szCs w:val="24"/>
        </w:rPr>
        <w:t xml:space="preserve">не более 2 </w:t>
      </w:r>
      <w:r w:rsidR="00641947" w:rsidRPr="007251AE">
        <w:rPr>
          <w:rFonts w:ascii="PT Astra Serif" w:hAnsi="PT Astra Serif"/>
          <w:sz w:val="24"/>
          <w:szCs w:val="24"/>
        </w:rPr>
        <w:t xml:space="preserve">(двух) </w:t>
      </w:r>
      <w:r w:rsidRPr="007251AE">
        <w:rPr>
          <w:rFonts w:ascii="PT Astra Serif" w:hAnsi="PT Astra Serif"/>
          <w:sz w:val="24"/>
          <w:szCs w:val="24"/>
        </w:rPr>
        <w:t>дней</w:t>
      </w:r>
      <w:r w:rsidR="00641947" w:rsidRPr="007251AE">
        <w:rPr>
          <w:rFonts w:ascii="PT Astra Serif" w:hAnsi="PT Astra Serif"/>
          <w:sz w:val="24"/>
          <w:szCs w:val="24"/>
        </w:rPr>
        <w:t xml:space="preserve">, </w:t>
      </w:r>
      <w:r w:rsidRPr="007251AE">
        <w:rPr>
          <w:rFonts w:ascii="PT Astra Serif" w:hAnsi="PT Astra Serif"/>
          <w:sz w:val="24"/>
          <w:szCs w:val="24"/>
        </w:rPr>
        <w:t xml:space="preserve"> </w:t>
      </w:r>
      <w:r w:rsidR="00641947" w:rsidRPr="007251AE">
        <w:rPr>
          <w:rFonts w:ascii="PT Astra Serif" w:hAnsi="PT Astra Serif"/>
          <w:sz w:val="24"/>
          <w:szCs w:val="24"/>
        </w:rPr>
        <w:t>заместителям главного спортивного</w:t>
      </w:r>
      <w:r w:rsidR="00641947" w:rsidRPr="007251AE">
        <w:rPr>
          <w:rFonts w:ascii="PT Astra Serif" w:hAnsi="PT Astra Serif"/>
          <w:b/>
          <w:sz w:val="24"/>
          <w:szCs w:val="24"/>
        </w:rPr>
        <w:t xml:space="preserve"> </w:t>
      </w:r>
      <w:r w:rsidR="00641947" w:rsidRPr="007251AE">
        <w:rPr>
          <w:rFonts w:ascii="PT Astra Serif" w:hAnsi="PT Astra Serif"/>
          <w:sz w:val="24"/>
          <w:szCs w:val="24"/>
        </w:rPr>
        <w:t>судьи и заместителю спортивного главного судьи – секретаря соответственно - не более 1 (одного) дня</w:t>
      </w:r>
      <w:r w:rsidRPr="007251AE">
        <w:rPr>
          <w:rFonts w:ascii="PT Astra Serif" w:hAnsi="PT Astra Serif"/>
          <w:sz w:val="24"/>
          <w:szCs w:val="24"/>
        </w:rPr>
        <w:t xml:space="preserve">. </w:t>
      </w:r>
      <w:proofErr w:type="gramEnd"/>
    </w:p>
    <w:p w:rsidR="00990F2F" w:rsidRPr="007251AE" w:rsidRDefault="00E4327D" w:rsidP="00E02E2C">
      <w:pPr>
        <w:jc w:val="both"/>
        <w:rPr>
          <w:rFonts w:ascii="PT Astra Serif" w:hAnsi="PT Astra Serif"/>
          <w:sz w:val="24"/>
          <w:szCs w:val="24"/>
        </w:rPr>
      </w:pPr>
      <w:bookmarkStart w:id="4" w:name="_Hlk119401578"/>
      <w:bookmarkEnd w:id="3"/>
      <w:r w:rsidRPr="007251AE">
        <w:rPr>
          <w:rFonts w:ascii="PT Astra Serif" w:hAnsi="PT Astra Serif"/>
          <w:sz w:val="24"/>
          <w:szCs w:val="24"/>
        </w:rPr>
        <w:t>1</w:t>
      </w:r>
      <w:r w:rsidR="007251AE" w:rsidRPr="007251AE">
        <w:rPr>
          <w:rFonts w:ascii="PT Astra Serif" w:hAnsi="PT Astra Serif"/>
          <w:sz w:val="24"/>
          <w:szCs w:val="24"/>
        </w:rPr>
        <w:t>6</w:t>
      </w:r>
      <w:r w:rsidR="00B363AB" w:rsidRPr="007251AE">
        <w:rPr>
          <w:rFonts w:ascii="PT Astra Serif" w:hAnsi="PT Astra Serif"/>
          <w:sz w:val="24"/>
          <w:szCs w:val="24"/>
        </w:rPr>
        <w:t>. </w:t>
      </w:r>
      <w:r w:rsidR="00641947" w:rsidRPr="007251AE">
        <w:rPr>
          <w:rFonts w:ascii="PT Astra Serif" w:hAnsi="PT Astra Serif"/>
          <w:sz w:val="24"/>
          <w:szCs w:val="24"/>
        </w:rPr>
        <w:t>Комиссарам (и</w:t>
      </w:r>
      <w:r w:rsidR="008A6610" w:rsidRPr="007251AE">
        <w:rPr>
          <w:rFonts w:ascii="PT Astra Serif" w:hAnsi="PT Astra Serif"/>
          <w:sz w:val="24"/>
          <w:szCs w:val="24"/>
        </w:rPr>
        <w:t>нспектор</w:t>
      </w:r>
      <w:r w:rsidR="00AB4F9F" w:rsidRPr="007251AE">
        <w:rPr>
          <w:rFonts w:ascii="PT Astra Serif" w:hAnsi="PT Astra Serif"/>
          <w:sz w:val="24"/>
          <w:szCs w:val="24"/>
        </w:rPr>
        <w:t>ам</w:t>
      </w:r>
      <w:r w:rsidR="00641947" w:rsidRPr="007251AE">
        <w:rPr>
          <w:rFonts w:ascii="PT Astra Serif" w:hAnsi="PT Astra Serif"/>
          <w:sz w:val="24"/>
          <w:szCs w:val="24"/>
        </w:rPr>
        <w:t>)</w:t>
      </w:r>
      <w:r w:rsidR="00B363AB" w:rsidRPr="007251AE">
        <w:rPr>
          <w:rFonts w:ascii="PT Astra Serif" w:hAnsi="PT Astra Serif"/>
          <w:sz w:val="24"/>
          <w:szCs w:val="24"/>
        </w:rPr>
        <w:t>, рефери</w:t>
      </w:r>
      <w:r w:rsidR="008A6610" w:rsidRPr="007251AE">
        <w:rPr>
          <w:rFonts w:ascii="PT Astra Serif" w:hAnsi="PT Astra Serif"/>
          <w:sz w:val="24"/>
          <w:szCs w:val="24"/>
        </w:rPr>
        <w:t xml:space="preserve"> или технически</w:t>
      </w:r>
      <w:r w:rsidR="00AB4F9F" w:rsidRPr="007251AE">
        <w:rPr>
          <w:rFonts w:ascii="PT Astra Serif" w:hAnsi="PT Astra Serif"/>
          <w:sz w:val="24"/>
          <w:szCs w:val="24"/>
        </w:rPr>
        <w:t>м</w:t>
      </w:r>
      <w:r w:rsidR="008A6610" w:rsidRPr="007251AE">
        <w:rPr>
          <w:rFonts w:ascii="PT Astra Serif" w:hAnsi="PT Astra Serif"/>
          <w:sz w:val="24"/>
          <w:szCs w:val="24"/>
        </w:rPr>
        <w:t xml:space="preserve"> делегат</w:t>
      </w:r>
      <w:r w:rsidR="00AB4F9F" w:rsidRPr="007251AE">
        <w:rPr>
          <w:rFonts w:ascii="PT Astra Serif" w:hAnsi="PT Astra Serif"/>
          <w:sz w:val="24"/>
          <w:szCs w:val="24"/>
        </w:rPr>
        <w:t>ам</w:t>
      </w:r>
      <w:r w:rsidR="008A6610" w:rsidRPr="007251AE">
        <w:rPr>
          <w:rFonts w:ascii="PT Astra Serif" w:hAnsi="PT Astra Serif"/>
          <w:sz w:val="24"/>
          <w:szCs w:val="24"/>
        </w:rPr>
        <w:t>, назначенны</w:t>
      </w:r>
      <w:r w:rsidR="00AB4F9F" w:rsidRPr="007251AE">
        <w:rPr>
          <w:rFonts w:ascii="PT Astra Serif" w:hAnsi="PT Astra Serif"/>
          <w:sz w:val="24"/>
          <w:szCs w:val="24"/>
        </w:rPr>
        <w:t>м</w:t>
      </w:r>
      <w:r w:rsidR="008A6610" w:rsidRPr="007251AE">
        <w:rPr>
          <w:rFonts w:ascii="PT Astra Serif" w:hAnsi="PT Astra Serif"/>
          <w:sz w:val="24"/>
          <w:szCs w:val="24"/>
        </w:rPr>
        <w:t xml:space="preserve"> </w:t>
      </w:r>
      <w:r w:rsidR="00AB4F9F" w:rsidRPr="007251AE">
        <w:rPr>
          <w:rFonts w:ascii="PT Astra Serif" w:hAnsi="PT Astra Serif"/>
          <w:sz w:val="24"/>
          <w:szCs w:val="24"/>
        </w:rPr>
        <w:t xml:space="preserve">в соответствии с правилами видов спорта </w:t>
      </w:r>
      <w:r w:rsidR="00990F2F" w:rsidRPr="007251AE">
        <w:rPr>
          <w:rFonts w:ascii="PT Astra Serif" w:hAnsi="PT Astra Serif"/>
          <w:sz w:val="24"/>
          <w:szCs w:val="24"/>
        </w:rPr>
        <w:t xml:space="preserve">для осуществления контроля над организацией и проведением физкультурных мероприятий и спортивных соревнований, </w:t>
      </w:r>
      <w:r w:rsidR="00AB4F9F" w:rsidRPr="007251AE">
        <w:rPr>
          <w:rFonts w:ascii="PT Astra Serif" w:hAnsi="PT Astra Serif"/>
          <w:sz w:val="24"/>
          <w:szCs w:val="24"/>
        </w:rPr>
        <w:t>выплачивается вознаграждение за обслуживание физкультурных мероприятий и спортивных соревнований в размерах, предусмотренных для главных судей, в соответствии с их судейскими категориями.</w:t>
      </w:r>
    </w:p>
    <w:bookmarkEnd w:id="4"/>
    <w:p w:rsidR="00651B6B" w:rsidRPr="007251AE" w:rsidRDefault="007251AE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>17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651B6B" w:rsidRPr="007251AE">
        <w:rPr>
          <w:rFonts w:ascii="PT Astra Serif" w:hAnsi="PT Astra Serif" w:cs="Times New Roman"/>
          <w:sz w:val="24"/>
          <w:szCs w:val="24"/>
        </w:rPr>
        <w:t xml:space="preserve">Спортивным судьям без категории, привлекаемым для судейства официальных комплексных региональных и межмуниципальных физкультурных мероприятий по видам программы, выплачивается вознаграждение за обслуживание физкультурных мероприятий и спортивных соревнований в размере 300 рублей в день, для командных игровых видов спорта – 200 рублей за игру. </w:t>
      </w:r>
    </w:p>
    <w:p w:rsidR="004E4153" w:rsidRPr="007251AE" w:rsidRDefault="007251AE" w:rsidP="00E02E2C">
      <w:pPr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18</w:t>
      </w:r>
      <w:r w:rsidR="00B363AB" w:rsidRPr="007251AE">
        <w:rPr>
          <w:rFonts w:ascii="PT Astra Serif" w:hAnsi="PT Astra Serif"/>
          <w:sz w:val="24"/>
          <w:szCs w:val="24"/>
        </w:rPr>
        <w:t>. </w:t>
      </w:r>
      <w:r w:rsidR="004E4153" w:rsidRPr="007251AE">
        <w:rPr>
          <w:rFonts w:ascii="PT Astra Serif" w:hAnsi="PT Astra Serif"/>
          <w:sz w:val="24"/>
          <w:szCs w:val="24"/>
        </w:rPr>
        <w:t>При проведении спортивных соревнований</w:t>
      </w:r>
      <w:r w:rsidR="004E4153" w:rsidRPr="007251AE">
        <w:rPr>
          <w:rFonts w:ascii="PT Astra Serif" w:hAnsi="PT Astra Serif"/>
          <w:bCs/>
          <w:sz w:val="24"/>
          <w:szCs w:val="24"/>
        </w:rPr>
        <w:t xml:space="preserve"> и физкультурных мероприятий</w:t>
      </w:r>
      <w:r w:rsidR="004E4153" w:rsidRPr="007251AE">
        <w:rPr>
          <w:rFonts w:ascii="PT Astra Serif" w:hAnsi="PT Astra Serif"/>
          <w:sz w:val="24"/>
          <w:szCs w:val="24"/>
        </w:rPr>
        <w:t xml:space="preserve"> в районах Крайнего Севера или приравненных к ним район</w:t>
      </w:r>
      <w:r w:rsidR="00A273C3" w:rsidRPr="007251AE">
        <w:rPr>
          <w:rFonts w:ascii="PT Astra Serif" w:hAnsi="PT Astra Serif"/>
          <w:sz w:val="24"/>
          <w:szCs w:val="24"/>
        </w:rPr>
        <w:t>ах</w:t>
      </w:r>
      <w:r w:rsidR="004E4153" w:rsidRPr="007251AE">
        <w:rPr>
          <w:rFonts w:ascii="PT Astra Serif" w:hAnsi="PT Astra Serif"/>
          <w:sz w:val="24"/>
          <w:szCs w:val="24"/>
        </w:rPr>
        <w:t xml:space="preserve"> Нормы расходов на питание 1 участника спортивного соревнования</w:t>
      </w:r>
      <w:r w:rsidR="004E4153" w:rsidRPr="007251AE">
        <w:rPr>
          <w:rFonts w:ascii="PT Astra Serif" w:hAnsi="PT Astra Serif"/>
          <w:bCs/>
          <w:sz w:val="24"/>
          <w:szCs w:val="24"/>
        </w:rPr>
        <w:t xml:space="preserve"> или физкультурного мероприятия</w:t>
      </w:r>
      <w:r w:rsidR="004E4153" w:rsidRPr="007251AE">
        <w:rPr>
          <w:rFonts w:ascii="PT Astra Serif" w:hAnsi="PT Astra Serif"/>
          <w:sz w:val="24"/>
          <w:szCs w:val="24"/>
        </w:rPr>
        <w:t xml:space="preserve"> в день увеличиваются </w:t>
      </w:r>
      <w:r w:rsidR="00F4473F" w:rsidRPr="007251AE">
        <w:rPr>
          <w:rFonts w:ascii="PT Astra Serif" w:hAnsi="PT Astra Serif"/>
          <w:sz w:val="24"/>
          <w:szCs w:val="24"/>
        </w:rPr>
        <w:t>на</w:t>
      </w:r>
      <w:r w:rsidR="004E4153" w:rsidRPr="007251AE">
        <w:rPr>
          <w:rFonts w:ascii="PT Astra Serif" w:hAnsi="PT Astra Serif"/>
          <w:sz w:val="24"/>
          <w:szCs w:val="24"/>
        </w:rPr>
        <w:t xml:space="preserve"> 30 процентов</w:t>
      </w:r>
      <w:r w:rsidR="00F4473F" w:rsidRPr="007251AE">
        <w:rPr>
          <w:rFonts w:ascii="PT Astra Serif" w:hAnsi="PT Astra Serif"/>
          <w:sz w:val="24"/>
          <w:szCs w:val="24"/>
        </w:rPr>
        <w:t>.</w:t>
      </w:r>
      <w:r w:rsidR="004E4153" w:rsidRPr="007251AE">
        <w:rPr>
          <w:rFonts w:ascii="PT Astra Serif" w:hAnsi="PT Astra Serif"/>
          <w:sz w:val="24"/>
          <w:szCs w:val="24"/>
        </w:rPr>
        <w:t xml:space="preserve"> </w:t>
      </w:r>
    </w:p>
    <w:p w:rsidR="001165CD" w:rsidRPr="007251AE" w:rsidRDefault="001165CD" w:rsidP="00E02E2C">
      <w:pPr>
        <w:pStyle w:val="ConsPlusNormal"/>
        <w:widowControl/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321CCC" w:rsidRPr="007251AE" w:rsidRDefault="00434651" w:rsidP="00CD0D9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3</w:t>
      </w:r>
      <w:r w:rsidR="002838C5" w:rsidRPr="007251AE">
        <w:rPr>
          <w:rFonts w:ascii="PT Astra Serif" w:hAnsi="PT Astra Serif"/>
          <w:sz w:val="24"/>
          <w:szCs w:val="24"/>
        </w:rPr>
        <w:t xml:space="preserve">. </w:t>
      </w:r>
      <w:r w:rsidR="00486135" w:rsidRPr="007251AE">
        <w:rPr>
          <w:rFonts w:ascii="PT Astra Serif" w:hAnsi="PT Astra Serif"/>
          <w:sz w:val="24"/>
          <w:szCs w:val="24"/>
        </w:rPr>
        <w:t xml:space="preserve">Содействие в осуществлении мероприятий по подготовке спортивных сборных </w:t>
      </w:r>
    </w:p>
    <w:p w:rsidR="00321CCC" w:rsidRPr="007251AE" w:rsidRDefault="00486135" w:rsidP="00CD0D9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команд Томской области к межрегиональным спортивным соревнованиям, всероссийским спортивным соревнованиям и международным спортивным соревнованиям </w:t>
      </w:r>
    </w:p>
    <w:p w:rsidR="006305E7" w:rsidRPr="007251AE" w:rsidRDefault="00486135" w:rsidP="00CD0D9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и их участие в таких спортивных соревнованиях</w:t>
      </w:r>
    </w:p>
    <w:p w:rsidR="00486135" w:rsidRPr="007251AE" w:rsidRDefault="00486135" w:rsidP="00E02E2C">
      <w:pPr>
        <w:autoSpaceDE w:val="0"/>
        <w:autoSpaceDN w:val="0"/>
        <w:adjustRightInd w:val="0"/>
        <w:ind w:left="40" w:firstLine="0"/>
        <w:jc w:val="center"/>
        <w:rPr>
          <w:rFonts w:ascii="PT Astra Serif" w:hAnsi="PT Astra Serif"/>
          <w:b/>
          <w:sz w:val="24"/>
          <w:szCs w:val="24"/>
        </w:rPr>
      </w:pPr>
    </w:p>
    <w:p w:rsidR="00E36822" w:rsidRPr="007251AE" w:rsidRDefault="007251AE" w:rsidP="00E02E2C">
      <w:pPr>
        <w:pStyle w:val="ConsPlusNormal"/>
        <w:widowControl/>
        <w:tabs>
          <w:tab w:val="left" w:pos="709"/>
          <w:tab w:val="left" w:pos="1418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19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E36822" w:rsidRPr="007251AE">
        <w:rPr>
          <w:rFonts w:ascii="PT Astra Serif" w:hAnsi="PT Astra Serif" w:cs="Times New Roman"/>
          <w:sz w:val="24"/>
          <w:szCs w:val="24"/>
        </w:rPr>
        <w:t>За счет средств областного бюджета осуществляется финансирование расходов по участию спортивных сборных команд Томской области</w:t>
      </w:r>
      <w:r w:rsidR="00784C85" w:rsidRPr="007251AE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="00784C85" w:rsidRPr="007251AE">
        <w:rPr>
          <w:rFonts w:ascii="PT Astra Serif" w:hAnsi="PT Astra Serif" w:cs="Times New Roman"/>
          <w:sz w:val="24"/>
          <w:szCs w:val="24"/>
        </w:rPr>
        <w:t>в</w:t>
      </w:r>
      <w:proofErr w:type="gramEnd"/>
      <w:r w:rsidR="00E36822" w:rsidRPr="007251AE">
        <w:rPr>
          <w:rFonts w:ascii="PT Astra Serif" w:hAnsi="PT Astra Serif" w:cs="Times New Roman"/>
          <w:sz w:val="24"/>
          <w:szCs w:val="24"/>
        </w:rPr>
        <w:t>:</w:t>
      </w:r>
    </w:p>
    <w:p w:rsidR="0023046C" w:rsidRPr="007251AE" w:rsidRDefault="0023046C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7251AE">
        <w:rPr>
          <w:rFonts w:ascii="PT Astra Serif" w:hAnsi="PT Astra Serif" w:cs="Times New Roman"/>
          <w:sz w:val="24"/>
          <w:szCs w:val="24"/>
        </w:rPr>
        <w:t>1)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r w:rsidRPr="007251AE">
        <w:rPr>
          <w:rFonts w:ascii="PT Astra Serif" w:hAnsi="PT Astra Serif" w:cs="Times New Roman"/>
          <w:sz w:val="24"/>
          <w:szCs w:val="24"/>
        </w:rPr>
        <w:t xml:space="preserve">межрегиональных спортивных соревнованиях (Чемпионаты </w:t>
      </w:r>
      <w:r w:rsidR="00D53630" w:rsidRPr="007251AE">
        <w:rPr>
          <w:rFonts w:ascii="PT Astra Serif" w:hAnsi="PT Astra Serif" w:cs="Times New Roman"/>
          <w:sz w:val="24"/>
          <w:szCs w:val="24"/>
        </w:rPr>
        <w:t xml:space="preserve">и Первенства </w:t>
      </w:r>
      <w:r w:rsidRPr="007251AE">
        <w:rPr>
          <w:rFonts w:ascii="PT Astra Serif" w:hAnsi="PT Astra Serif" w:cs="Times New Roman"/>
          <w:sz w:val="24"/>
          <w:szCs w:val="24"/>
        </w:rPr>
        <w:t>федеральных округов Российской Федерации, зональные соревнования, с участием спортивных сборных команд (клубов) субъектов Российской Федерации из двух и более федеральных округов Российской Федер</w:t>
      </w:r>
      <w:r w:rsidR="00D53630" w:rsidRPr="007251AE">
        <w:rPr>
          <w:rFonts w:ascii="PT Astra Serif" w:hAnsi="PT Astra Serif" w:cs="Times New Roman"/>
          <w:sz w:val="24"/>
          <w:szCs w:val="24"/>
        </w:rPr>
        <w:t>ации, являющихся отборочными к Чемпионатам или П</w:t>
      </w:r>
      <w:r w:rsidRPr="007251AE">
        <w:rPr>
          <w:rFonts w:ascii="PT Astra Serif" w:hAnsi="PT Astra Serif" w:cs="Times New Roman"/>
          <w:sz w:val="24"/>
          <w:szCs w:val="24"/>
        </w:rPr>
        <w:t>ервенствам Российской Федерации);</w:t>
      </w:r>
      <w:proofErr w:type="gramEnd"/>
    </w:p>
    <w:p w:rsidR="009C3B5D" w:rsidRPr="007251AE" w:rsidRDefault="00B363AB" w:rsidP="009C3B5D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2) </w:t>
      </w:r>
      <w:r w:rsidR="0023046C" w:rsidRPr="007251AE">
        <w:rPr>
          <w:rFonts w:ascii="PT Astra Serif" w:hAnsi="PT Astra Serif" w:cs="Times New Roman"/>
          <w:sz w:val="24"/>
          <w:szCs w:val="24"/>
        </w:rPr>
        <w:t xml:space="preserve">всероссийских спортивных </w:t>
      </w:r>
      <w:proofErr w:type="gramStart"/>
      <w:r w:rsidR="0023046C" w:rsidRPr="007251AE">
        <w:rPr>
          <w:rFonts w:ascii="PT Astra Serif" w:hAnsi="PT Astra Serif" w:cs="Times New Roman"/>
          <w:sz w:val="24"/>
          <w:szCs w:val="24"/>
        </w:rPr>
        <w:t>соревнованиях</w:t>
      </w:r>
      <w:proofErr w:type="gramEnd"/>
      <w:r w:rsidR="0023046C" w:rsidRPr="007251AE">
        <w:rPr>
          <w:rFonts w:ascii="PT Astra Serif" w:hAnsi="PT Astra Serif" w:cs="Times New Roman"/>
          <w:sz w:val="24"/>
          <w:szCs w:val="24"/>
        </w:rPr>
        <w:t xml:space="preserve"> (Чемпионаты России, Кубки России, этапы Кубков России, Первенства России, другие всероссийские спортивные соревнования);</w:t>
      </w:r>
    </w:p>
    <w:p w:rsidR="00E36822" w:rsidRPr="007251AE" w:rsidRDefault="00432C97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3</w:t>
      </w:r>
      <w:r w:rsidR="00B363AB" w:rsidRPr="007251AE">
        <w:rPr>
          <w:rFonts w:ascii="PT Astra Serif" w:hAnsi="PT Astra Serif" w:cs="Times New Roman"/>
          <w:sz w:val="24"/>
          <w:szCs w:val="24"/>
        </w:rPr>
        <w:t>) 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международных спортивных </w:t>
      </w:r>
      <w:proofErr w:type="gramStart"/>
      <w:r w:rsidR="00305638" w:rsidRPr="007251AE">
        <w:rPr>
          <w:rFonts w:ascii="PT Astra Serif" w:hAnsi="PT Astra Serif" w:cs="Times New Roman"/>
          <w:sz w:val="24"/>
          <w:szCs w:val="24"/>
        </w:rPr>
        <w:t>соревнованиях</w:t>
      </w:r>
      <w:proofErr w:type="gramEnd"/>
      <w:r w:rsidR="002838C5" w:rsidRPr="007251AE">
        <w:rPr>
          <w:rFonts w:ascii="PT Astra Serif" w:hAnsi="PT Astra Serif" w:cs="Times New Roman"/>
          <w:sz w:val="24"/>
          <w:szCs w:val="24"/>
        </w:rPr>
        <w:t xml:space="preserve"> (</w:t>
      </w:r>
      <w:r w:rsidR="00E8031A" w:rsidRPr="007251AE">
        <w:rPr>
          <w:rFonts w:ascii="PT Astra Serif" w:hAnsi="PT Astra Serif" w:cs="Times New Roman"/>
          <w:sz w:val="24"/>
          <w:szCs w:val="24"/>
        </w:rPr>
        <w:t xml:space="preserve">Всемирные игры, </w:t>
      </w:r>
      <w:r w:rsidR="002838C5" w:rsidRPr="007251AE">
        <w:rPr>
          <w:rFonts w:ascii="PT Astra Serif" w:hAnsi="PT Astra Serif" w:cs="Times New Roman"/>
          <w:sz w:val="24"/>
          <w:szCs w:val="24"/>
        </w:rPr>
        <w:t>Чемпионаты ми</w:t>
      </w:r>
      <w:r w:rsidR="00C34C24" w:rsidRPr="007251AE">
        <w:rPr>
          <w:rFonts w:ascii="PT Astra Serif" w:hAnsi="PT Astra Serif" w:cs="Times New Roman"/>
          <w:sz w:val="24"/>
          <w:szCs w:val="24"/>
        </w:rPr>
        <w:t xml:space="preserve">ра, Кубки мира, </w:t>
      </w:r>
      <w:r w:rsidR="002838C5" w:rsidRPr="007251AE">
        <w:rPr>
          <w:rFonts w:ascii="PT Astra Serif" w:hAnsi="PT Astra Serif" w:cs="Times New Roman"/>
          <w:sz w:val="24"/>
          <w:szCs w:val="24"/>
        </w:rPr>
        <w:t>этапы Кубков мира, Первенства мира, Чемпионаты Европы, Кубки Европы (этапы Кубков Европы только для олимпийских видов спорта), Первенства Европы)</w:t>
      </w:r>
      <w:r w:rsidR="0023046C" w:rsidRPr="007251AE">
        <w:rPr>
          <w:rFonts w:ascii="PT Astra Serif" w:hAnsi="PT Astra Serif" w:cs="Times New Roman"/>
          <w:sz w:val="24"/>
          <w:szCs w:val="24"/>
        </w:rPr>
        <w:t>;</w:t>
      </w:r>
    </w:p>
    <w:p w:rsidR="00784C85" w:rsidRPr="007251AE" w:rsidRDefault="00432C97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4</w:t>
      </w:r>
      <w:r w:rsidR="00B363AB" w:rsidRPr="007251AE">
        <w:rPr>
          <w:rFonts w:ascii="PT Astra Serif" w:hAnsi="PT Astra Serif" w:cs="Times New Roman"/>
          <w:sz w:val="24"/>
          <w:szCs w:val="24"/>
        </w:rPr>
        <w:t>) 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784C85" w:rsidRPr="007251AE">
        <w:rPr>
          <w:rFonts w:ascii="PT Astra Serif" w:hAnsi="PT Astra Serif" w:cs="Times New Roman"/>
          <w:sz w:val="24"/>
          <w:szCs w:val="24"/>
        </w:rPr>
        <w:t>тренировочных мероприятий:</w:t>
      </w:r>
    </w:p>
    <w:p w:rsidR="00784C85" w:rsidRPr="007251AE" w:rsidRDefault="00784C85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по подготовке к всероссийским и международным спортивным соревнованиям продолжительностью до 24 дней;</w:t>
      </w:r>
    </w:p>
    <w:p w:rsidR="00784C85" w:rsidRPr="007251AE" w:rsidRDefault="00784C85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по подготовке к межрегиональным спортивным соревнованиям продолжительностью </w:t>
      </w:r>
      <w:r w:rsidR="009D0D55" w:rsidRPr="007251AE">
        <w:rPr>
          <w:rFonts w:ascii="PT Astra Serif" w:hAnsi="PT Astra Serif" w:cs="Times New Roman"/>
          <w:sz w:val="24"/>
          <w:szCs w:val="24"/>
        </w:rPr>
        <w:br/>
      </w:r>
      <w:r w:rsidRPr="007251AE">
        <w:rPr>
          <w:rFonts w:ascii="PT Astra Serif" w:hAnsi="PT Astra Serif" w:cs="Times New Roman"/>
          <w:sz w:val="24"/>
          <w:szCs w:val="24"/>
        </w:rPr>
        <w:t>до 18 дней;</w:t>
      </w:r>
    </w:p>
    <w:p w:rsidR="00784C85" w:rsidRPr="007251AE" w:rsidRDefault="00784C85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по общей и</w:t>
      </w:r>
      <w:r w:rsidR="00AF6419" w:rsidRPr="007251AE">
        <w:rPr>
          <w:rFonts w:ascii="PT Astra Serif" w:hAnsi="PT Astra Serif" w:cs="Times New Roman"/>
          <w:sz w:val="24"/>
          <w:szCs w:val="24"/>
        </w:rPr>
        <w:t>/или</w:t>
      </w:r>
      <w:r w:rsidRPr="007251AE">
        <w:rPr>
          <w:rFonts w:ascii="PT Astra Serif" w:hAnsi="PT Astra Serif" w:cs="Times New Roman"/>
          <w:sz w:val="24"/>
          <w:szCs w:val="24"/>
        </w:rPr>
        <w:t xml:space="preserve"> специальной физической подготовке продолжительностью до 18 дней.</w:t>
      </w:r>
    </w:p>
    <w:p w:rsidR="00E70F63" w:rsidRPr="007251AE" w:rsidRDefault="00432C97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5</w:t>
      </w:r>
      <w:r w:rsidR="00B363AB" w:rsidRPr="007251AE">
        <w:rPr>
          <w:rFonts w:ascii="PT Astra Serif" w:hAnsi="PT Astra Serif" w:cs="Times New Roman"/>
          <w:sz w:val="24"/>
          <w:szCs w:val="24"/>
        </w:rPr>
        <w:t>) </w:t>
      </w:r>
      <w:r w:rsidR="00305638" w:rsidRPr="007251AE">
        <w:rPr>
          <w:rFonts w:ascii="PT Astra Serif" w:hAnsi="PT Astra Serif" w:cs="Times New Roman"/>
          <w:sz w:val="24"/>
          <w:szCs w:val="24"/>
        </w:rPr>
        <w:t>углубленно</w:t>
      </w:r>
      <w:r w:rsidR="00315A8B" w:rsidRPr="007251AE">
        <w:rPr>
          <w:rFonts w:ascii="PT Astra Serif" w:hAnsi="PT Astra Serif" w:cs="Times New Roman"/>
          <w:sz w:val="24"/>
          <w:szCs w:val="24"/>
        </w:rPr>
        <w:t>м</w:t>
      </w:r>
      <w:r w:rsidR="00305638" w:rsidRPr="007251AE">
        <w:rPr>
          <w:rFonts w:ascii="PT Astra Serif" w:hAnsi="PT Astra Serif" w:cs="Times New Roman"/>
          <w:sz w:val="24"/>
          <w:szCs w:val="24"/>
        </w:rPr>
        <w:t xml:space="preserve"> медицинско</w:t>
      </w:r>
      <w:r w:rsidR="00315A8B" w:rsidRPr="007251AE">
        <w:rPr>
          <w:rFonts w:ascii="PT Astra Serif" w:hAnsi="PT Astra Serif" w:cs="Times New Roman"/>
          <w:sz w:val="24"/>
          <w:szCs w:val="24"/>
        </w:rPr>
        <w:t>м</w:t>
      </w:r>
      <w:r w:rsidR="00305638" w:rsidRPr="007251AE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="00305638" w:rsidRPr="007251AE">
        <w:rPr>
          <w:rFonts w:ascii="PT Astra Serif" w:hAnsi="PT Astra Serif" w:cs="Times New Roman"/>
          <w:sz w:val="24"/>
          <w:szCs w:val="24"/>
        </w:rPr>
        <w:t>обследовани</w:t>
      </w:r>
      <w:r w:rsidR="00315A8B" w:rsidRPr="007251AE">
        <w:rPr>
          <w:rFonts w:ascii="PT Astra Serif" w:hAnsi="PT Astra Serif" w:cs="Times New Roman"/>
          <w:sz w:val="24"/>
          <w:szCs w:val="24"/>
        </w:rPr>
        <w:t>и</w:t>
      </w:r>
      <w:proofErr w:type="gramEnd"/>
      <w:r w:rsidR="00BC5AC4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FC30E6" w:rsidRPr="007251AE">
        <w:rPr>
          <w:rFonts w:ascii="PT Astra Serif" w:hAnsi="PT Astra Serif" w:cs="Times New Roman"/>
          <w:sz w:val="24"/>
          <w:szCs w:val="24"/>
        </w:rPr>
        <w:t xml:space="preserve">(далее </w:t>
      </w:r>
      <w:r w:rsidR="00D85272" w:rsidRPr="007251AE">
        <w:rPr>
          <w:rFonts w:ascii="PT Astra Serif" w:hAnsi="PT Astra Serif" w:cs="Times New Roman"/>
          <w:sz w:val="24"/>
          <w:szCs w:val="24"/>
        </w:rPr>
        <w:noBreakHyphen/>
      </w:r>
      <w:r w:rsidR="00BC5AC4" w:rsidRPr="007251AE">
        <w:rPr>
          <w:rFonts w:ascii="PT Astra Serif" w:hAnsi="PT Astra Serif" w:cs="Times New Roman"/>
          <w:sz w:val="24"/>
          <w:szCs w:val="24"/>
        </w:rPr>
        <w:t xml:space="preserve"> УМО</w:t>
      </w:r>
      <w:r w:rsidR="006C4D0B" w:rsidRPr="007251AE">
        <w:rPr>
          <w:rFonts w:ascii="PT Astra Serif" w:hAnsi="PT Astra Serif" w:cs="Times New Roman"/>
          <w:sz w:val="24"/>
          <w:szCs w:val="24"/>
        </w:rPr>
        <w:t>)</w:t>
      </w:r>
      <w:r w:rsidR="009A5ACD" w:rsidRPr="007251AE">
        <w:rPr>
          <w:rFonts w:ascii="PT Astra Serif" w:hAnsi="PT Astra Serif" w:cs="Times New Roman"/>
          <w:sz w:val="24"/>
          <w:szCs w:val="24"/>
        </w:rPr>
        <w:t>.</w:t>
      </w:r>
    </w:p>
    <w:p w:rsidR="006C4D0B" w:rsidRPr="007251AE" w:rsidRDefault="009A5ACD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</w:t>
      </w:r>
      <w:r w:rsidR="007251AE" w:rsidRPr="007251AE">
        <w:rPr>
          <w:rFonts w:ascii="PT Astra Serif" w:hAnsi="PT Astra Serif" w:cs="Times New Roman"/>
          <w:sz w:val="24"/>
          <w:szCs w:val="24"/>
        </w:rPr>
        <w:t>0</w:t>
      </w:r>
      <w:r w:rsidR="006C4D0B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r w:rsidR="006C4D0B" w:rsidRPr="007251AE">
        <w:rPr>
          <w:rFonts w:ascii="PT Astra Serif" w:hAnsi="PT Astra Serif" w:cs="Times New Roman"/>
          <w:sz w:val="24"/>
          <w:szCs w:val="24"/>
        </w:rPr>
        <w:t xml:space="preserve">Объем расходов на обеспечение </w:t>
      </w:r>
      <w:r w:rsidR="0027074F" w:rsidRPr="007251AE">
        <w:rPr>
          <w:rFonts w:ascii="PT Astra Serif" w:hAnsi="PT Astra Serif" w:cs="Times New Roman"/>
          <w:sz w:val="24"/>
          <w:szCs w:val="24"/>
        </w:rPr>
        <w:t>участия</w:t>
      </w:r>
      <w:r w:rsidR="006C4D0B" w:rsidRPr="007251AE">
        <w:rPr>
          <w:rFonts w:ascii="PT Astra Serif" w:hAnsi="PT Astra Serif" w:cs="Times New Roman"/>
          <w:sz w:val="24"/>
          <w:szCs w:val="24"/>
        </w:rPr>
        <w:t xml:space="preserve"> спортивных сборных команд Томской области </w:t>
      </w:r>
      <w:r w:rsidR="0027074F" w:rsidRPr="007251AE">
        <w:rPr>
          <w:rFonts w:ascii="PT Astra Serif" w:hAnsi="PT Astra Serif" w:cs="Times New Roman"/>
          <w:sz w:val="24"/>
          <w:szCs w:val="24"/>
        </w:rPr>
        <w:t>в ме</w:t>
      </w:r>
      <w:r w:rsidR="007251AE" w:rsidRPr="007251AE">
        <w:rPr>
          <w:rFonts w:ascii="PT Astra Serif" w:hAnsi="PT Astra Serif" w:cs="Times New Roman"/>
          <w:sz w:val="24"/>
          <w:szCs w:val="24"/>
        </w:rPr>
        <w:t>роприятиях, указанных в пункте 19</w:t>
      </w:r>
      <w:r w:rsidR="0027074F" w:rsidRPr="007251AE">
        <w:rPr>
          <w:rFonts w:ascii="PT Astra Serif" w:hAnsi="PT Astra Serif" w:cs="Times New Roman"/>
          <w:sz w:val="24"/>
          <w:szCs w:val="24"/>
        </w:rPr>
        <w:t xml:space="preserve"> Порядка,</w:t>
      </w:r>
      <w:r w:rsidR="006C4D0B" w:rsidRPr="007251AE">
        <w:rPr>
          <w:rFonts w:ascii="PT Astra Serif" w:hAnsi="PT Astra Serif" w:cs="Times New Roman"/>
          <w:sz w:val="24"/>
          <w:szCs w:val="24"/>
        </w:rPr>
        <w:t xml:space="preserve"> определяется Учреждением при разработке технического задания</w:t>
      </w:r>
      <w:r w:rsidR="00E37EC1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6C4D0B" w:rsidRPr="007251AE">
        <w:rPr>
          <w:rFonts w:ascii="PT Astra Serif" w:hAnsi="PT Astra Serif" w:cs="Times New Roman"/>
          <w:sz w:val="24"/>
          <w:szCs w:val="24"/>
        </w:rPr>
        <w:t>в соответствии с прилагаемыми к настоящему Порядку Нормами.</w:t>
      </w:r>
    </w:p>
    <w:p w:rsidR="0023046C" w:rsidRPr="007251AE" w:rsidRDefault="009A5ACD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</w:t>
      </w:r>
      <w:r w:rsidR="007251AE" w:rsidRPr="007251AE">
        <w:rPr>
          <w:rFonts w:ascii="PT Astra Serif" w:hAnsi="PT Astra Serif" w:cs="Times New Roman"/>
          <w:sz w:val="24"/>
          <w:szCs w:val="24"/>
        </w:rPr>
        <w:t>1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F51C5A" w:rsidRPr="007251AE">
        <w:rPr>
          <w:rFonts w:ascii="PT Astra Serif" w:hAnsi="PT Astra Serif" w:cs="Times New Roman"/>
          <w:sz w:val="24"/>
          <w:szCs w:val="24"/>
        </w:rPr>
        <w:t xml:space="preserve">Основным условием финансирования </w:t>
      </w:r>
      <w:r w:rsidR="0023046C" w:rsidRPr="007251AE">
        <w:rPr>
          <w:rFonts w:ascii="PT Astra Serif" w:hAnsi="PT Astra Serif" w:cs="Times New Roman"/>
          <w:sz w:val="24"/>
          <w:szCs w:val="24"/>
        </w:rPr>
        <w:t xml:space="preserve">участия </w:t>
      </w:r>
      <w:r w:rsidRPr="007251AE">
        <w:rPr>
          <w:rFonts w:ascii="PT Astra Serif" w:hAnsi="PT Astra Serif" w:cs="Times New Roman"/>
          <w:sz w:val="24"/>
          <w:szCs w:val="24"/>
        </w:rPr>
        <w:t xml:space="preserve">спортивных </w:t>
      </w:r>
      <w:r w:rsidR="0023046C" w:rsidRPr="007251AE">
        <w:rPr>
          <w:rFonts w:ascii="PT Astra Serif" w:hAnsi="PT Astra Serif" w:cs="Times New Roman"/>
          <w:sz w:val="24"/>
          <w:szCs w:val="24"/>
        </w:rPr>
        <w:t>сборных команд Томской области:</w:t>
      </w:r>
    </w:p>
    <w:p w:rsidR="0023046C" w:rsidRPr="007251AE" w:rsidRDefault="00B363AB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1) </w:t>
      </w:r>
      <w:r w:rsidR="0023046C" w:rsidRPr="007251AE">
        <w:rPr>
          <w:rFonts w:ascii="PT Astra Serif" w:hAnsi="PT Astra Serif" w:cs="Times New Roman"/>
          <w:sz w:val="24"/>
          <w:szCs w:val="24"/>
        </w:rPr>
        <w:t xml:space="preserve">в межрегиональных спортивных соревнованиях, всероссийских спортивных соревнованиях и международных спортивных соревнованиях </w:t>
      </w:r>
      <w:r w:rsidR="00F51C5A" w:rsidRPr="007251AE">
        <w:rPr>
          <w:rFonts w:ascii="PT Astra Serif" w:hAnsi="PT Astra Serif" w:cs="Times New Roman"/>
          <w:sz w:val="24"/>
          <w:szCs w:val="24"/>
        </w:rPr>
        <w:t xml:space="preserve">является </w:t>
      </w:r>
      <w:r w:rsidR="00E36822" w:rsidRPr="007251AE">
        <w:rPr>
          <w:rFonts w:ascii="PT Astra Serif" w:hAnsi="PT Astra Serif" w:cs="Times New Roman"/>
          <w:sz w:val="24"/>
          <w:szCs w:val="24"/>
        </w:rPr>
        <w:t>включен</w:t>
      </w:r>
      <w:r w:rsidR="00F51C5A" w:rsidRPr="007251AE">
        <w:rPr>
          <w:rFonts w:ascii="PT Astra Serif" w:hAnsi="PT Astra Serif" w:cs="Times New Roman"/>
          <w:sz w:val="24"/>
          <w:szCs w:val="24"/>
        </w:rPr>
        <w:t>ие их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 в Единый календарный план</w:t>
      </w:r>
      <w:r w:rsidR="00F14219" w:rsidRPr="007251AE">
        <w:rPr>
          <w:rFonts w:ascii="PT Astra Serif" w:hAnsi="PT Astra Serif" w:cs="Times New Roman"/>
          <w:sz w:val="24"/>
          <w:szCs w:val="24"/>
        </w:rPr>
        <w:t xml:space="preserve"> международных,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 всероссийских и меж</w:t>
      </w:r>
      <w:r w:rsidR="00D53659" w:rsidRPr="007251AE">
        <w:rPr>
          <w:rFonts w:ascii="PT Astra Serif" w:hAnsi="PT Astra Serif" w:cs="Times New Roman"/>
          <w:sz w:val="24"/>
          <w:szCs w:val="24"/>
        </w:rPr>
        <w:t>региональ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ных </w:t>
      </w:r>
      <w:r w:rsidR="00F14219" w:rsidRPr="007251AE">
        <w:rPr>
          <w:rFonts w:ascii="PT Astra Serif" w:hAnsi="PT Astra Serif" w:cs="Times New Roman"/>
          <w:sz w:val="24"/>
          <w:szCs w:val="24"/>
        </w:rPr>
        <w:t xml:space="preserve">физкультурных мероприятий и </w:t>
      </w:r>
      <w:r w:rsidR="00E36822" w:rsidRPr="007251AE">
        <w:rPr>
          <w:rFonts w:ascii="PT Astra Serif" w:hAnsi="PT Astra Serif" w:cs="Times New Roman"/>
          <w:sz w:val="24"/>
          <w:szCs w:val="24"/>
        </w:rPr>
        <w:t>спортивных мероприятий</w:t>
      </w:r>
      <w:r w:rsidR="000419F6" w:rsidRPr="007251AE">
        <w:rPr>
          <w:rFonts w:ascii="PT Astra Serif" w:hAnsi="PT Astra Serif" w:cs="Times New Roman"/>
          <w:sz w:val="24"/>
          <w:szCs w:val="24"/>
        </w:rPr>
        <w:t>;</w:t>
      </w:r>
    </w:p>
    <w:p w:rsidR="00784C85" w:rsidRPr="007251AE" w:rsidRDefault="00B363AB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2) </w:t>
      </w:r>
      <w:r w:rsidR="00F51C5A" w:rsidRPr="007251AE">
        <w:rPr>
          <w:rFonts w:ascii="PT Astra Serif" w:hAnsi="PT Astra Serif" w:cs="Times New Roman"/>
          <w:sz w:val="24"/>
          <w:szCs w:val="24"/>
        </w:rPr>
        <w:t>в</w:t>
      </w:r>
      <w:r w:rsidR="0023046C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23046C" w:rsidRPr="007251AE">
        <w:rPr>
          <w:rFonts w:ascii="PT Astra Serif" w:hAnsi="PT Astra Serif" w:cs="Times New Roman"/>
          <w:sz w:val="24"/>
          <w:szCs w:val="24"/>
        </w:rPr>
        <w:t>тренировочных мероприятиях</w:t>
      </w:r>
      <w:r w:rsidR="000419F6" w:rsidRPr="007251AE">
        <w:rPr>
          <w:rFonts w:ascii="PT Astra Serif" w:hAnsi="PT Astra Serif" w:cs="Times New Roman"/>
          <w:sz w:val="24"/>
          <w:szCs w:val="24"/>
        </w:rPr>
        <w:t xml:space="preserve">, указанных в </w:t>
      </w:r>
      <w:r w:rsidR="00784C85" w:rsidRPr="007251AE">
        <w:rPr>
          <w:rFonts w:ascii="PT Astra Serif" w:hAnsi="PT Astra Serif" w:cs="Times New Roman"/>
          <w:sz w:val="24"/>
          <w:szCs w:val="24"/>
        </w:rPr>
        <w:t xml:space="preserve">подпункте 4 </w:t>
      </w:r>
      <w:r w:rsidR="000419F6" w:rsidRPr="007251AE">
        <w:rPr>
          <w:rFonts w:ascii="PT Astra Serif" w:hAnsi="PT Astra Serif" w:cs="Times New Roman"/>
          <w:sz w:val="24"/>
          <w:szCs w:val="24"/>
        </w:rPr>
        <w:t>пункт</w:t>
      </w:r>
      <w:r w:rsidR="00784C85" w:rsidRPr="007251AE">
        <w:rPr>
          <w:rFonts w:ascii="PT Astra Serif" w:hAnsi="PT Astra Serif" w:cs="Times New Roman"/>
          <w:sz w:val="24"/>
          <w:szCs w:val="24"/>
        </w:rPr>
        <w:t>а</w:t>
      </w:r>
      <w:r w:rsidR="007251AE" w:rsidRPr="007251AE">
        <w:rPr>
          <w:rFonts w:ascii="PT Astra Serif" w:hAnsi="PT Astra Serif" w:cs="Times New Roman"/>
          <w:sz w:val="24"/>
          <w:szCs w:val="24"/>
        </w:rPr>
        <w:t xml:space="preserve"> 19</w:t>
      </w:r>
      <w:r w:rsidR="000419F6" w:rsidRPr="007251AE">
        <w:rPr>
          <w:rFonts w:ascii="PT Astra Serif" w:hAnsi="PT Astra Serif" w:cs="Times New Roman"/>
          <w:sz w:val="24"/>
          <w:szCs w:val="24"/>
        </w:rPr>
        <w:t xml:space="preserve"> Порядка,</w:t>
      </w:r>
      <w:r w:rsidR="0023046C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1C346B" w:rsidRPr="007251AE">
        <w:rPr>
          <w:rFonts w:ascii="PT Astra Serif" w:hAnsi="PT Astra Serif" w:cs="Times New Roman"/>
          <w:sz w:val="24"/>
          <w:szCs w:val="24"/>
        </w:rPr>
        <w:t xml:space="preserve">является </w:t>
      </w:r>
      <w:r w:rsidR="0023046C" w:rsidRPr="007251AE">
        <w:rPr>
          <w:rFonts w:ascii="PT Astra Serif" w:hAnsi="PT Astra Serif" w:cs="Times New Roman"/>
          <w:sz w:val="24"/>
          <w:szCs w:val="24"/>
        </w:rPr>
        <w:t xml:space="preserve">включение их в </w:t>
      </w:r>
      <w:r w:rsidR="00F51C5A" w:rsidRPr="007251AE">
        <w:rPr>
          <w:rFonts w:ascii="PT Astra Serif" w:hAnsi="PT Astra Serif" w:cs="Times New Roman"/>
          <w:sz w:val="24"/>
          <w:szCs w:val="24"/>
        </w:rPr>
        <w:t>Календарный план официальных физкультурных мероприятий и спортивных мероприятий Томской области</w:t>
      </w:r>
      <w:r w:rsidR="0023046C" w:rsidRPr="007251AE">
        <w:rPr>
          <w:rFonts w:ascii="PT Astra Serif" w:hAnsi="PT Astra Serif" w:cs="Times New Roman"/>
          <w:sz w:val="24"/>
          <w:szCs w:val="24"/>
        </w:rPr>
        <w:t xml:space="preserve"> или Единый календарный план международных, всероссийских и межрегиональных физкультурных мероприятий и спортивных мероприятий</w:t>
      </w:r>
      <w:r w:rsidR="00784C85" w:rsidRPr="007251AE">
        <w:rPr>
          <w:rFonts w:ascii="PT Astra Serif" w:hAnsi="PT Astra Serif" w:cs="Times New Roman"/>
          <w:sz w:val="24"/>
          <w:szCs w:val="24"/>
        </w:rPr>
        <w:t>.</w:t>
      </w:r>
    </w:p>
    <w:p w:rsidR="00315A8B" w:rsidRPr="007251AE" w:rsidRDefault="00B363AB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3) </w:t>
      </w:r>
      <w:r w:rsidR="001C346B" w:rsidRPr="007251AE">
        <w:rPr>
          <w:rFonts w:ascii="PT Astra Serif" w:hAnsi="PT Astra Serif" w:cs="Times New Roman"/>
          <w:sz w:val="24"/>
          <w:szCs w:val="24"/>
        </w:rPr>
        <w:t xml:space="preserve">в УМО является вызов на УМО от ФГБУ «Центр спортивной подготовки сборных команд России» или общероссийской спортивной федерации по виду спорта. </w:t>
      </w:r>
    </w:p>
    <w:p w:rsidR="00290E48" w:rsidRPr="007251AE" w:rsidRDefault="00074384" w:rsidP="00E02E2C">
      <w:pPr>
        <w:pStyle w:val="ConsPlusNormal"/>
        <w:widowControl/>
        <w:tabs>
          <w:tab w:val="left" w:pos="1418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</w:t>
      </w:r>
      <w:r w:rsidR="007251AE" w:rsidRPr="007251AE">
        <w:rPr>
          <w:rFonts w:ascii="PT Astra Serif" w:hAnsi="PT Astra Serif" w:cs="Times New Roman"/>
          <w:sz w:val="24"/>
          <w:szCs w:val="24"/>
        </w:rPr>
        <w:t>2</w:t>
      </w:r>
      <w:r w:rsidR="00EC2243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r w:rsidR="000419F6" w:rsidRPr="007251AE">
        <w:rPr>
          <w:rFonts w:ascii="PT Astra Serif" w:hAnsi="PT Astra Serif" w:cs="Times New Roman"/>
          <w:sz w:val="24"/>
          <w:szCs w:val="24"/>
        </w:rPr>
        <w:t>Для обеспечения участия</w:t>
      </w:r>
      <w:r w:rsidR="00784C85" w:rsidRPr="007251AE">
        <w:rPr>
          <w:rFonts w:ascii="PT Astra Serif" w:hAnsi="PT Astra Serif" w:cs="Times New Roman"/>
          <w:sz w:val="24"/>
          <w:szCs w:val="24"/>
        </w:rPr>
        <w:t xml:space="preserve"> за счет средств областного бюджета</w:t>
      </w:r>
      <w:r w:rsidR="000419F6" w:rsidRPr="007251AE">
        <w:rPr>
          <w:rFonts w:ascii="PT Astra Serif" w:hAnsi="PT Astra Serif" w:cs="Times New Roman"/>
          <w:sz w:val="24"/>
          <w:szCs w:val="24"/>
        </w:rPr>
        <w:t xml:space="preserve"> спортивных сборных команд Томской области в мер</w:t>
      </w:r>
      <w:r w:rsidR="007251AE" w:rsidRPr="007251AE">
        <w:rPr>
          <w:rFonts w:ascii="PT Astra Serif" w:hAnsi="PT Astra Serif" w:cs="Times New Roman"/>
          <w:sz w:val="24"/>
          <w:szCs w:val="24"/>
        </w:rPr>
        <w:t>оприятиях, указанных в пункте 19</w:t>
      </w:r>
      <w:r w:rsidR="000419F6" w:rsidRPr="007251AE">
        <w:rPr>
          <w:rFonts w:ascii="PT Astra Serif" w:hAnsi="PT Astra Serif" w:cs="Times New Roman"/>
          <w:sz w:val="24"/>
          <w:szCs w:val="24"/>
        </w:rPr>
        <w:t xml:space="preserve"> Порядка, </w:t>
      </w:r>
      <w:r w:rsidR="009A5ACD" w:rsidRPr="007251AE">
        <w:rPr>
          <w:rFonts w:ascii="PT Astra Serif" w:hAnsi="PT Astra Serif" w:cs="Times New Roman"/>
          <w:sz w:val="24"/>
          <w:szCs w:val="24"/>
        </w:rPr>
        <w:t>финансируются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 расходы</w:t>
      </w:r>
      <w:r w:rsidR="000419F6" w:rsidRPr="007251AE">
        <w:rPr>
          <w:rFonts w:ascii="PT Astra Serif" w:hAnsi="PT Astra Serif" w:cs="Times New Roman"/>
          <w:sz w:val="24"/>
          <w:szCs w:val="24"/>
        </w:rPr>
        <w:t xml:space="preserve"> по</w:t>
      </w:r>
      <w:r w:rsidR="00290E48" w:rsidRPr="007251AE">
        <w:rPr>
          <w:rFonts w:ascii="PT Astra Serif" w:hAnsi="PT Astra Serif" w:cs="Times New Roman"/>
          <w:sz w:val="24"/>
          <w:szCs w:val="24"/>
        </w:rPr>
        <w:t>: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 </w:t>
      </w:r>
    </w:p>
    <w:p w:rsidR="00290E48" w:rsidRPr="007251AE" w:rsidRDefault="000419F6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>проезду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 до места проведения</w:t>
      </w:r>
      <w:r w:rsidR="00144A48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спортивных </w:t>
      </w:r>
      <w:r w:rsidR="00E81AD6" w:rsidRPr="007251AE">
        <w:rPr>
          <w:rFonts w:ascii="PT Astra Serif" w:hAnsi="PT Astra Serif" w:cs="Times New Roman"/>
          <w:sz w:val="24"/>
          <w:szCs w:val="24"/>
        </w:rPr>
        <w:t>соревнований</w:t>
      </w:r>
      <w:r w:rsidR="005C561E" w:rsidRPr="007251AE">
        <w:rPr>
          <w:rFonts w:ascii="PT Astra Serif" w:hAnsi="PT Astra Serif" w:cs="Times New Roman"/>
          <w:sz w:val="24"/>
          <w:szCs w:val="24"/>
        </w:rPr>
        <w:t xml:space="preserve">,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5C561E" w:rsidRPr="007251AE">
        <w:rPr>
          <w:rFonts w:ascii="PT Astra Serif" w:hAnsi="PT Astra Serif" w:cs="Times New Roman"/>
          <w:sz w:val="24"/>
          <w:szCs w:val="24"/>
        </w:rPr>
        <w:t>тр</w:t>
      </w:r>
      <w:r w:rsidR="00315A8B" w:rsidRPr="007251AE">
        <w:rPr>
          <w:rFonts w:ascii="PT Astra Serif" w:hAnsi="PT Astra Serif" w:cs="Times New Roman"/>
          <w:sz w:val="24"/>
          <w:szCs w:val="24"/>
        </w:rPr>
        <w:t xml:space="preserve">енировочных мероприятий, УМО </w:t>
      </w:r>
      <w:r w:rsidR="00144A48" w:rsidRPr="007251AE">
        <w:rPr>
          <w:rFonts w:ascii="PT Astra Serif" w:hAnsi="PT Astra Serif" w:cs="Times New Roman"/>
          <w:sz w:val="24"/>
          <w:szCs w:val="24"/>
        </w:rPr>
        <w:t xml:space="preserve">и </w:t>
      </w:r>
      <w:r w:rsidR="00E36822" w:rsidRPr="007251AE">
        <w:rPr>
          <w:rFonts w:ascii="PT Astra Serif" w:hAnsi="PT Astra Serif" w:cs="Times New Roman"/>
          <w:sz w:val="24"/>
          <w:szCs w:val="24"/>
        </w:rPr>
        <w:t>обратно</w:t>
      </w:r>
      <w:r w:rsidR="006A71B1" w:rsidRPr="007251AE">
        <w:rPr>
          <w:rFonts w:ascii="PT Astra Serif" w:hAnsi="PT Astra Serif" w:cs="Times New Roman"/>
          <w:sz w:val="24"/>
          <w:szCs w:val="24"/>
        </w:rPr>
        <w:t>, в том числе животных, участвующих в них.</w:t>
      </w:r>
    </w:p>
    <w:p w:rsidR="00DA6D5E" w:rsidRPr="007251AE" w:rsidRDefault="00EE0C4A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5" w:name="_Hlk119401635"/>
      <w:r w:rsidRPr="007251AE">
        <w:rPr>
          <w:rFonts w:ascii="PT Astra Serif" w:hAnsi="PT Astra Serif" w:cs="Times New Roman"/>
          <w:sz w:val="24"/>
          <w:szCs w:val="24"/>
        </w:rPr>
        <w:t xml:space="preserve">Оплата </w:t>
      </w:r>
      <w:r w:rsidR="00DA6D5E" w:rsidRPr="007251AE">
        <w:rPr>
          <w:rFonts w:ascii="PT Astra Serif" w:hAnsi="PT Astra Serif" w:cs="Times New Roman"/>
          <w:sz w:val="24"/>
          <w:szCs w:val="24"/>
        </w:rPr>
        <w:t>авиабилетов и железнодорожных билетов</w:t>
      </w:r>
      <w:r w:rsidRPr="007251AE">
        <w:rPr>
          <w:rFonts w:ascii="PT Astra Serif" w:hAnsi="PT Astra Serif" w:cs="Times New Roman"/>
          <w:sz w:val="24"/>
          <w:szCs w:val="24"/>
        </w:rPr>
        <w:t>, в том числе сервисного сбора,</w:t>
      </w:r>
      <w:r w:rsidR="00DA6D5E" w:rsidRPr="007251AE">
        <w:rPr>
          <w:rFonts w:ascii="PT Astra Serif" w:hAnsi="PT Astra Serif" w:cs="Times New Roman"/>
          <w:sz w:val="24"/>
          <w:szCs w:val="24"/>
        </w:rPr>
        <w:t xml:space="preserve"> производится по действующим тарифам, но не выше тарифа купейного вагона и тарифа экономического класса на воздушном транспорте, оплата проезда на автотранспорте (кроме такси и общественного транспорта) производятся по действующим тарифам</w:t>
      </w:r>
      <w:r w:rsidR="00C37DB6" w:rsidRPr="007251AE">
        <w:rPr>
          <w:rFonts w:ascii="PT Astra Serif" w:hAnsi="PT Astra Serif" w:cs="Times New Roman"/>
          <w:sz w:val="24"/>
          <w:szCs w:val="24"/>
        </w:rPr>
        <w:t>.</w:t>
      </w:r>
      <w:r w:rsidR="00452881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37DB6" w:rsidRPr="007251AE">
        <w:rPr>
          <w:rFonts w:ascii="PT Astra Serif" w:hAnsi="PT Astra Serif" w:cs="Times New Roman"/>
          <w:sz w:val="24"/>
          <w:szCs w:val="24"/>
        </w:rPr>
        <w:t>При организации групповой перевозки</w:t>
      </w:r>
      <w:r w:rsidR="00452881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37DB6" w:rsidRPr="007251AE">
        <w:rPr>
          <w:rFonts w:ascii="PT Astra Serif" w:hAnsi="PT Astra Serif" w:cs="Times New Roman"/>
          <w:sz w:val="24"/>
          <w:szCs w:val="24"/>
        </w:rPr>
        <w:t>у</w:t>
      </w:r>
      <w:r w:rsidR="00452881" w:rsidRPr="007251AE">
        <w:rPr>
          <w:rFonts w:ascii="PT Astra Serif" w:hAnsi="PT Astra Serif" w:cs="Times New Roman"/>
          <w:sz w:val="24"/>
          <w:szCs w:val="24"/>
        </w:rPr>
        <w:t>слуги автотранспорта</w:t>
      </w:r>
      <w:r w:rsidR="00C37DB6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E76630" w:rsidRPr="007251AE">
        <w:rPr>
          <w:rFonts w:ascii="PT Astra Serif" w:hAnsi="PT Astra Serif" w:cs="Times New Roman"/>
          <w:sz w:val="24"/>
          <w:szCs w:val="24"/>
        </w:rPr>
        <w:t xml:space="preserve">оплачиваются </w:t>
      </w:r>
      <w:r w:rsidR="00C37DB6" w:rsidRPr="007251AE">
        <w:rPr>
          <w:rFonts w:ascii="PT Astra Serif" w:hAnsi="PT Astra Serif" w:cs="Times New Roman"/>
          <w:sz w:val="24"/>
          <w:szCs w:val="24"/>
        </w:rPr>
        <w:t>в соответствии с</w:t>
      </w:r>
      <w:r w:rsidR="00452881" w:rsidRPr="007251AE">
        <w:rPr>
          <w:rFonts w:ascii="PT Astra Serif" w:hAnsi="PT Astra Serif" w:cs="Times New Roman"/>
          <w:sz w:val="24"/>
          <w:szCs w:val="24"/>
        </w:rPr>
        <w:t xml:space="preserve"> пунктом 12 Приложения к Порядку</w:t>
      </w:r>
      <w:r w:rsidR="00DA6D5E" w:rsidRPr="007251AE">
        <w:rPr>
          <w:rFonts w:ascii="PT Astra Serif" w:hAnsi="PT Astra Serif" w:cs="Times New Roman"/>
          <w:sz w:val="24"/>
          <w:szCs w:val="24"/>
        </w:rPr>
        <w:t xml:space="preserve">; </w:t>
      </w:r>
    </w:p>
    <w:bookmarkEnd w:id="5"/>
    <w:p w:rsidR="008B7D2D" w:rsidRPr="007251AE" w:rsidRDefault="00006122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питани</w:t>
      </w:r>
      <w:r w:rsidR="000419F6" w:rsidRPr="007251AE">
        <w:rPr>
          <w:rFonts w:ascii="PT Astra Serif" w:hAnsi="PT Astra Serif" w:cs="Times New Roman"/>
          <w:sz w:val="24"/>
          <w:szCs w:val="24"/>
        </w:rPr>
        <w:t>ю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 в пути</w:t>
      </w:r>
      <w:r w:rsidR="00527311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8B7D2D" w:rsidRPr="007251AE">
        <w:rPr>
          <w:rFonts w:ascii="PT Astra Serif" w:hAnsi="PT Astra Serif" w:cs="Times New Roman"/>
          <w:sz w:val="24"/>
          <w:szCs w:val="24"/>
        </w:rPr>
        <w:t>и в период проведения спортивных соревнований</w:t>
      </w:r>
      <w:r w:rsidR="005C561E" w:rsidRPr="007251AE">
        <w:rPr>
          <w:rFonts w:ascii="PT Astra Serif" w:hAnsi="PT Astra Serif" w:cs="Times New Roman"/>
          <w:sz w:val="24"/>
          <w:szCs w:val="24"/>
        </w:rPr>
        <w:t xml:space="preserve">,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5C561E" w:rsidRPr="007251AE">
        <w:rPr>
          <w:rFonts w:ascii="PT Astra Serif" w:hAnsi="PT Astra Serif" w:cs="Times New Roman"/>
          <w:sz w:val="24"/>
          <w:szCs w:val="24"/>
        </w:rPr>
        <w:t>тренировочных мероп</w:t>
      </w:r>
      <w:r w:rsidR="00315A8B" w:rsidRPr="007251AE">
        <w:rPr>
          <w:rFonts w:ascii="PT Astra Serif" w:hAnsi="PT Astra Serif" w:cs="Times New Roman"/>
          <w:sz w:val="24"/>
          <w:szCs w:val="24"/>
        </w:rPr>
        <w:t xml:space="preserve">риятий, УМО </w:t>
      </w:r>
      <w:r w:rsidR="00527311" w:rsidRPr="007251AE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r w:rsidR="00CA19FA" w:rsidRPr="007251AE">
        <w:rPr>
          <w:rFonts w:ascii="PT Astra Serif" w:hAnsi="PT Astra Serif" w:cs="Times New Roman"/>
          <w:sz w:val="24"/>
          <w:szCs w:val="24"/>
        </w:rPr>
        <w:t>пункт</w:t>
      </w:r>
      <w:r w:rsidR="00527311" w:rsidRPr="007251AE">
        <w:rPr>
          <w:rFonts w:ascii="PT Astra Serif" w:hAnsi="PT Astra Serif" w:cs="Times New Roman"/>
          <w:sz w:val="24"/>
          <w:szCs w:val="24"/>
        </w:rPr>
        <w:t>ом</w:t>
      </w:r>
      <w:r w:rsidR="00CA19FA" w:rsidRPr="007251AE">
        <w:rPr>
          <w:rFonts w:ascii="PT Astra Serif" w:hAnsi="PT Astra Serif" w:cs="Times New Roman"/>
          <w:sz w:val="24"/>
          <w:szCs w:val="24"/>
        </w:rPr>
        <w:t xml:space="preserve"> 1</w:t>
      </w:r>
      <w:r w:rsidR="00217BAE" w:rsidRPr="007251AE">
        <w:rPr>
          <w:rFonts w:ascii="PT Astra Serif" w:hAnsi="PT Astra Serif" w:cs="Times New Roman"/>
          <w:sz w:val="24"/>
          <w:szCs w:val="24"/>
        </w:rPr>
        <w:t>6</w:t>
      </w:r>
      <w:r w:rsidR="00527311" w:rsidRPr="007251AE">
        <w:rPr>
          <w:rFonts w:ascii="PT Astra Serif" w:hAnsi="PT Astra Serif" w:cs="Times New Roman"/>
          <w:sz w:val="24"/>
          <w:szCs w:val="24"/>
        </w:rPr>
        <w:t xml:space="preserve"> Приложения к Порядку</w:t>
      </w:r>
      <w:r w:rsidR="00DA6D5E" w:rsidRPr="007251AE">
        <w:rPr>
          <w:rFonts w:ascii="PT Astra Serif" w:hAnsi="PT Astra Serif" w:cs="Times New Roman"/>
          <w:sz w:val="24"/>
          <w:szCs w:val="24"/>
        </w:rPr>
        <w:t>.</w:t>
      </w:r>
    </w:p>
    <w:p w:rsidR="00B363AB" w:rsidRPr="007251AE" w:rsidRDefault="00B363AB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Спортивным судьям питание в период проведения спортивны</w:t>
      </w:r>
      <w:r w:rsidR="00D85272" w:rsidRPr="007251AE">
        <w:rPr>
          <w:rFonts w:ascii="PT Astra Serif" w:hAnsi="PT Astra Serif" w:cs="Times New Roman"/>
          <w:sz w:val="24"/>
          <w:szCs w:val="24"/>
        </w:rPr>
        <w:t>х соревнований не выплачивается.</w:t>
      </w:r>
    </w:p>
    <w:p w:rsidR="00DA6D5E" w:rsidRPr="007251AE" w:rsidRDefault="00DA6D5E" w:rsidP="008209C0">
      <w:pPr>
        <w:pStyle w:val="af0"/>
        <w:ind w:firstLine="709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При отсутствии возможности обеспечения безналичным расчетом организованного питания </w:t>
      </w:r>
      <w:r w:rsidR="00315A8B" w:rsidRPr="007251AE">
        <w:rPr>
          <w:rFonts w:ascii="PT Astra Serif" w:hAnsi="PT Astra Serif"/>
          <w:sz w:val="24"/>
          <w:szCs w:val="24"/>
        </w:rPr>
        <w:t xml:space="preserve">лицо, </w:t>
      </w:r>
      <w:r w:rsidRPr="007251AE">
        <w:rPr>
          <w:rFonts w:ascii="PT Astra Serif" w:hAnsi="PT Astra Serif"/>
          <w:sz w:val="24"/>
          <w:szCs w:val="24"/>
        </w:rPr>
        <w:t>ответственное за выдачу питания</w:t>
      </w:r>
      <w:r w:rsidR="00315A8B" w:rsidRPr="007251AE">
        <w:rPr>
          <w:rFonts w:ascii="PT Astra Serif" w:hAnsi="PT Astra Serif"/>
          <w:sz w:val="24"/>
          <w:szCs w:val="24"/>
        </w:rPr>
        <w:t xml:space="preserve"> и</w:t>
      </w:r>
      <w:r w:rsidRPr="007251AE">
        <w:rPr>
          <w:rFonts w:ascii="PT Astra Serif" w:hAnsi="PT Astra Serif"/>
          <w:sz w:val="24"/>
          <w:szCs w:val="24"/>
        </w:rPr>
        <w:t xml:space="preserve"> назначенное приказом физкультурно-спортивной организации, выдает по ведомости наличные деньги участникам </w:t>
      </w:r>
      <w:r w:rsidR="008209C0" w:rsidRPr="007251AE">
        <w:rPr>
          <w:rFonts w:ascii="PT Astra Serif" w:hAnsi="PT Astra Serif"/>
          <w:sz w:val="24"/>
          <w:szCs w:val="24"/>
        </w:rPr>
        <w:t>мероприяти</w:t>
      </w:r>
      <w:r w:rsidR="00B94FC8" w:rsidRPr="007251AE">
        <w:rPr>
          <w:rFonts w:ascii="PT Astra Serif" w:hAnsi="PT Astra Serif"/>
          <w:sz w:val="24"/>
          <w:szCs w:val="24"/>
        </w:rPr>
        <w:t>й</w:t>
      </w:r>
      <w:r w:rsidR="008209C0" w:rsidRPr="007251AE">
        <w:rPr>
          <w:rFonts w:ascii="PT Astra Serif" w:hAnsi="PT Astra Serif"/>
          <w:sz w:val="24"/>
          <w:szCs w:val="24"/>
        </w:rPr>
        <w:t xml:space="preserve">, указанных в пункте 20 Порядка, </w:t>
      </w:r>
      <w:r w:rsidRPr="007251AE">
        <w:rPr>
          <w:rFonts w:ascii="PT Astra Serif" w:hAnsi="PT Astra Serif"/>
          <w:sz w:val="24"/>
          <w:szCs w:val="24"/>
        </w:rPr>
        <w:t>в соответствии с пунктом 16 Приложения к Порядку.</w:t>
      </w:r>
    </w:p>
    <w:p w:rsidR="00DA6D5E" w:rsidRPr="007251AE" w:rsidRDefault="00DA6D5E" w:rsidP="00E02E2C">
      <w:pPr>
        <w:pStyle w:val="af0"/>
        <w:ind w:firstLine="709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Спортсменам мужского пола, имеющим вес </w:t>
      </w:r>
      <w:smartTag w:uri="urn:schemas-microsoft-com:office:smarttags" w:element="metricconverter">
        <w:smartTagPr>
          <w:attr w:name="ProductID" w:val="90 кг"/>
        </w:smartTagPr>
        <w:r w:rsidRPr="007251AE">
          <w:rPr>
            <w:rFonts w:ascii="PT Astra Serif" w:hAnsi="PT Astra Serif"/>
            <w:sz w:val="24"/>
            <w:szCs w:val="24"/>
          </w:rPr>
          <w:t>90 кг</w:t>
        </w:r>
      </w:smartTag>
      <w:r w:rsidRPr="007251AE">
        <w:rPr>
          <w:rFonts w:ascii="PT Astra Serif" w:hAnsi="PT Astra Serif"/>
          <w:sz w:val="24"/>
          <w:szCs w:val="24"/>
        </w:rPr>
        <w:t xml:space="preserve"> и свыше или рост </w:t>
      </w:r>
      <w:smartTag w:uri="urn:schemas-microsoft-com:office:smarttags" w:element="metricconverter">
        <w:smartTagPr>
          <w:attr w:name="ProductID" w:val="190 см"/>
        </w:smartTagPr>
        <w:r w:rsidRPr="007251AE">
          <w:rPr>
            <w:rFonts w:ascii="PT Astra Serif" w:hAnsi="PT Astra Serif"/>
            <w:sz w:val="24"/>
            <w:szCs w:val="24"/>
          </w:rPr>
          <w:t>190 см</w:t>
        </w:r>
      </w:smartTag>
      <w:r w:rsidRPr="007251AE">
        <w:rPr>
          <w:rFonts w:ascii="PT Astra Serif" w:hAnsi="PT Astra Serif"/>
          <w:sz w:val="24"/>
          <w:szCs w:val="24"/>
        </w:rPr>
        <w:t xml:space="preserve"> и выше, а также спортсменкам, имеющим вес </w:t>
      </w:r>
      <w:smartTag w:uri="urn:schemas-microsoft-com:office:smarttags" w:element="metricconverter">
        <w:smartTagPr>
          <w:attr w:name="ProductID" w:val="80 кг"/>
        </w:smartTagPr>
        <w:r w:rsidRPr="007251AE">
          <w:rPr>
            <w:rFonts w:ascii="PT Astra Serif" w:hAnsi="PT Astra Serif"/>
            <w:sz w:val="24"/>
            <w:szCs w:val="24"/>
          </w:rPr>
          <w:t>80 кг</w:t>
        </w:r>
      </w:smartTag>
      <w:r w:rsidRPr="007251AE">
        <w:rPr>
          <w:rFonts w:ascii="PT Astra Serif" w:hAnsi="PT Astra Serif"/>
          <w:sz w:val="24"/>
          <w:szCs w:val="24"/>
        </w:rPr>
        <w:t xml:space="preserve"> и свыше или рост </w:t>
      </w:r>
      <w:smartTag w:uri="urn:schemas-microsoft-com:office:smarttags" w:element="metricconverter">
        <w:smartTagPr>
          <w:attr w:name="ProductID" w:val="180 см"/>
        </w:smartTagPr>
        <w:r w:rsidRPr="007251AE">
          <w:rPr>
            <w:rFonts w:ascii="PT Astra Serif" w:hAnsi="PT Astra Serif"/>
            <w:sz w:val="24"/>
            <w:szCs w:val="24"/>
          </w:rPr>
          <w:t>180 см</w:t>
        </w:r>
      </w:smartTag>
      <w:r w:rsidRPr="007251AE">
        <w:rPr>
          <w:rFonts w:ascii="PT Astra Serif" w:hAnsi="PT Astra Serif"/>
          <w:sz w:val="24"/>
          <w:szCs w:val="24"/>
        </w:rPr>
        <w:t xml:space="preserve"> и выше, установленные пунктом 16 Приложения к Порядку Нормы увеличиваются на 50 процентов в пределах выделенных и согласованных объемов средств при предоставлении медицинской справки из областного врачебно-физкультурного диспансера</w:t>
      </w:r>
      <w:r w:rsidR="000419F6" w:rsidRPr="007251AE">
        <w:rPr>
          <w:rFonts w:ascii="PT Astra Serif" w:hAnsi="PT Astra Serif"/>
          <w:sz w:val="24"/>
          <w:szCs w:val="24"/>
        </w:rPr>
        <w:t>;</w:t>
      </w:r>
    </w:p>
    <w:p w:rsidR="006A71B1" w:rsidRPr="007251AE" w:rsidRDefault="000419F6" w:rsidP="00A15270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найму</w:t>
      </w:r>
      <w:r w:rsidR="008B7D2D" w:rsidRPr="007251AE">
        <w:rPr>
          <w:rFonts w:ascii="PT Astra Serif" w:hAnsi="PT Astra Serif" w:cs="Times New Roman"/>
          <w:sz w:val="24"/>
          <w:szCs w:val="24"/>
        </w:rPr>
        <w:t xml:space="preserve"> жилых помещений </w:t>
      </w:r>
      <w:r w:rsidR="00EE0C4A" w:rsidRPr="007251AE">
        <w:rPr>
          <w:rFonts w:ascii="PT Astra Serif" w:hAnsi="PT Astra Serif" w:cs="Times New Roman"/>
          <w:sz w:val="24"/>
          <w:szCs w:val="24"/>
        </w:rPr>
        <w:t xml:space="preserve">в пути, </w:t>
      </w:r>
      <w:r w:rsidR="008B7D2D" w:rsidRPr="007251AE">
        <w:rPr>
          <w:rFonts w:ascii="PT Astra Serif" w:hAnsi="PT Astra Serif" w:cs="Times New Roman"/>
          <w:sz w:val="24"/>
          <w:szCs w:val="24"/>
        </w:rPr>
        <w:t xml:space="preserve">в дни проведения </w:t>
      </w:r>
      <w:r w:rsidR="00144A48" w:rsidRPr="007251AE">
        <w:rPr>
          <w:rFonts w:ascii="PT Astra Serif" w:hAnsi="PT Astra Serif" w:cs="Times New Roman"/>
          <w:sz w:val="24"/>
          <w:szCs w:val="24"/>
        </w:rPr>
        <w:t xml:space="preserve">спортивных </w:t>
      </w:r>
      <w:r w:rsidR="00D95982" w:rsidRPr="007251AE">
        <w:rPr>
          <w:rFonts w:ascii="PT Astra Serif" w:hAnsi="PT Astra Serif" w:cs="Times New Roman"/>
          <w:sz w:val="24"/>
          <w:szCs w:val="24"/>
        </w:rPr>
        <w:t>соревнований</w:t>
      </w:r>
      <w:r w:rsidR="005C561E" w:rsidRPr="007251AE">
        <w:rPr>
          <w:rFonts w:ascii="PT Astra Serif" w:hAnsi="PT Astra Serif" w:cs="Times New Roman"/>
          <w:sz w:val="24"/>
          <w:szCs w:val="24"/>
        </w:rPr>
        <w:t xml:space="preserve">,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5C561E" w:rsidRPr="007251AE">
        <w:rPr>
          <w:rFonts w:ascii="PT Astra Serif" w:hAnsi="PT Astra Serif" w:cs="Times New Roman"/>
          <w:sz w:val="24"/>
          <w:szCs w:val="24"/>
        </w:rPr>
        <w:t>тренировочных мероп</w:t>
      </w:r>
      <w:r w:rsidR="00315A8B" w:rsidRPr="007251AE">
        <w:rPr>
          <w:rFonts w:ascii="PT Astra Serif" w:hAnsi="PT Astra Serif" w:cs="Times New Roman"/>
          <w:sz w:val="24"/>
          <w:szCs w:val="24"/>
        </w:rPr>
        <w:t xml:space="preserve">риятий, УМО </w:t>
      </w:r>
      <w:r w:rsidR="00DA6D5E" w:rsidRPr="007251AE">
        <w:rPr>
          <w:rFonts w:ascii="PT Astra Serif" w:hAnsi="PT Astra Serif" w:cs="Times New Roman"/>
          <w:sz w:val="24"/>
          <w:szCs w:val="24"/>
        </w:rPr>
        <w:t>по фактически понесенным, документально подтвер</w:t>
      </w:r>
      <w:r w:rsidR="00D85272" w:rsidRPr="007251AE">
        <w:rPr>
          <w:rFonts w:ascii="PT Astra Serif" w:hAnsi="PT Astra Serif" w:cs="Times New Roman"/>
          <w:sz w:val="24"/>
          <w:szCs w:val="24"/>
        </w:rPr>
        <w:t xml:space="preserve">жденным расходам, но не более </w:t>
      </w:r>
      <w:r w:rsidR="00EE0C4A" w:rsidRPr="007251AE">
        <w:rPr>
          <w:rFonts w:ascii="PT Astra Serif" w:hAnsi="PT Astra Serif" w:cs="Times New Roman"/>
          <w:sz w:val="24"/>
          <w:szCs w:val="24"/>
        </w:rPr>
        <w:t>2 000</w:t>
      </w:r>
      <w:r w:rsidR="00DA6D5E" w:rsidRPr="007251AE">
        <w:rPr>
          <w:rFonts w:ascii="PT Astra Serif" w:hAnsi="PT Astra Serif" w:cs="Times New Roman"/>
          <w:sz w:val="24"/>
          <w:szCs w:val="24"/>
        </w:rPr>
        <w:t xml:space="preserve"> рублей в сутки на 1 человека</w:t>
      </w:r>
      <w:r w:rsidR="008A6610" w:rsidRPr="007251AE">
        <w:rPr>
          <w:rFonts w:ascii="PT Astra Serif" w:hAnsi="PT Astra Serif" w:cs="Times New Roman"/>
          <w:sz w:val="24"/>
          <w:szCs w:val="24"/>
        </w:rPr>
        <w:t xml:space="preserve">, </w:t>
      </w:r>
      <w:r w:rsidR="00D85272" w:rsidRPr="007251AE">
        <w:rPr>
          <w:rFonts w:ascii="PT Astra Serif" w:hAnsi="PT Astra Serif" w:cs="Times New Roman"/>
          <w:sz w:val="24"/>
          <w:szCs w:val="24"/>
        </w:rPr>
        <w:t>за проживание в г</w:t>
      </w:r>
      <w:proofErr w:type="gramStart"/>
      <w:r w:rsidR="00D85272" w:rsidRPr="007251AE">
        <w:rPr>
          <w:rFonts w:ascii="PT Astra Serif" w:hAnsi="PT Astra Serif" w:cs="Times New Roman"/>
          <w:sz w:val="24"/>
          <w:szCs w:val="24"/>
        </w:rPr>
        <w:t>.М</w:t>
      </w:r>
      <w:proofErr w:type="gramEnd"/>
      <w:r w:rsidR="00D85272" w:rsidRPr="007251AE">
        <w:rPr>
          <w:rFonts w:ascii="PT Astra Serif" w:hAnsi="PT Astra Serif" w:cs="Times New Roman"/>
          <w:sz w:val="24"/>
          <w:szCs w:val="24"/>
        </w:rPr>
        <w:t>оскве, г.</w:t>
      </w:r>
      <w:r w:rsidR="00784C85" w:rsidRPr="007251AE">
        <w:rPr>
          <w:rFonts w:ascii="PT Astra Serif" w:hAnsi="PT Astra Serif" w:cs="Times New Roman"/>
          <w:sz w:val="24"/>
          <w:szCs w:val="24"/>
        </w:rPr>
        <w:t>Санкт-Петербург</w:t>
      </w:r>
      <w:r w:rsidR="00D85272" w:rsidRPr="007251AE">
        <w:rPr>
          <w:rFonts w:ascii="PT Astra Serif" w:hAnsi="PT Astra Serif" w:cs="Times New Roman"/>
          <w:sz w:val="24"/>
          <w:szCs w:val="24"/>
        </w:rPr>
        <w:t>е</w:t>
      </w:r>
      <w:r w:rsidR="00784C85" w:rsidRPr="007251AE">
        <w:rPr>
          <w:rFonts w:ascii="PT Astra Serif" w:hAnsi="PT Astra Serif" w:cs="Times New Roman"/>
          <w:sz w:val="24"/>
          <w:szCs w:val="24"/>
        </w:rPr>
        <w:t>, г.Сочи, Московской области</w:t>
      </w:r>
      <w:r w:rsidR="00524F56" w:rsidRPr="007251AE">
        <w:rPr>
          <w:rFonts w:ascii="PT Astra Serif" w:hAnsi="PT Astra Serif" w:cs="Times New Roman"/>
          <w:sz w:val="24"/>
          <w:szCs w:val="24"/>
        </w:rPr>
        <w:t>, Ленинградской области</w:t>
      </w:r>
      <w:r w:rsidR="00784C85" w:rsidRPr="007251AE">
        <w:rPr>
          <w:rFonts w:ascii="PT Astra Serif" w:hAnsi="PT Astra Serif" w:cs="Times New Roman"/>
          <w:sz w:val="24"/>
          <w:szCs w:val="24"/>
        </w:rPr>
        <w:t xml:space="preserve"> не более </w:t>
      </w:r>
      <w:r w:rsidR="00EE0C4A" w:rsidRPr="007251AE">
        <w:rPr>
          <w:rFonts w:ascii="PT Astra Serif" w:hAnsi="PT Astra Serif" w:cs="Times New Roman"/>
          <w:sz w:val="24"/>
          <w:szCs w:val="24"/>
        </w:rPr>
        <w:t>2 5</w:t>
      </w:r>
      <w:r w:rsidR="00784C85" w:rsidRPr="007251AE">
        <w:rPr>
          <w:rFonts w:ascii="PT Astra Serif" w:hAnsi="PT Astra Serif" w:cs="Times New Roman"/>
          <w:sz w:val="24"/>
          <w:szCs w:val="24"/>
        </w:rPr>
        <w:t xml:space="preserve">00 рублей в сутки на 1 человека. </w:t>
      </w:r>
      <w:r w:rsidR="006A71B1" w:rsidRPr="007251AE">
        <w:rPr>
          <w:rFonts w:ascii="PT Astra Serif" w:hAnsi="PT Astra Serif" w:cs="Times New Roman"/>
          <w:sz w:val="24"/>
          <w:szCs w:val="24"/>
        </w:rPr>
        <w:t xml:space="preserve">Услуги по предоставлению, содержанию животных, участвующих в спортивных соревнованиях,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6A71B1" w:rsidRPr="007251AE">
        <w:rPr>
          <w:rFonts w:ascii="PT Astra Serif" w:hAnsi="PT Astra Serif" w:cs="Times New Roman"/>
          <w:sz w:val="24"/>
          <w:szCs w:val="24"/>
        </w:rPr>
        <w:t xml:space="preserve">тренировочных мероприятий, по фактически понесенным, документально подтвержденным расходам, но не более </w:t>
      </w:r>
      <w:r w:rsidR="00EE0C4A" w:rsidRPr="007251AE">
        <w:rPr>
          <w:rFonts w:ascii="PT Astra Serif" w:hAnsi="PT Astra Serif" w:cs="Times New Roman"/>
          <w:sz w:val="24"/>
          <w:szCs w:val="24"/>
        </w:rPr>
        <w:t xml:space="preserve">1 </w:t>
      </w:r>
      <w:r w:rsidR="00733057" w:rsidRPr="007251AE">
        <w:rPr>
          <w:rFonts w:ascii="PT Astra Serif" w:hAnsi="PT Astra Serif" w:cs="Times New Roman"/>
          <w:sz w:val="24"/>
          <w:szCs w:val="24"/>
        </w:rPr>
        <w:t>0</w:t>
      </w:r>
      <w:r w:rsidR="006A71B1" w:rsidRPr="007251AE">
        <w:rPr>
          <w:rFonts w:ascii="PT Astra Serif" w:hAnsi="PT Astra Serif" w:cs="Times New Roman"/>
          <w:sz w:val="24"/>
          <w:szCs w:val="24"/>
        </w:rPr>
        <w:t>00 рублей в сутки на 1 животного;</w:t>
      </w:r>
    </w:p>
    <w:p w:rsidR="00DA6D5E" w:rsidRPr="007251AE" w:rsidRDefault="00DA6D5E" w:rsidP="00E02E2C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proofErr w:type="gramStart"/>
      <w:r w:rsidRPr="007251AE">
        <w:rPr>
          <w:rFonts w:ascii="PT Astra Serif" w:hAnsi="PT Astra Serif"/>
          <w:sz w:val="24"/>
          <w:szCs w:val="24"/>
        </w:rPr>
        <w:t xml:space="preserve">Размеры выплат за проживание в гостинице или по найму жилого помещения на территории иностранных государств возмещаются по фактически понесенным расходам, но не более предельных норм возмещения расходов установленных приказом Минфина России </w:t>
      </w:r>
      <w:r w:rsidR="008F0ED6" w:rsidRPr="007251AE">
        <w:rPr>
          <w:rFonts w:ascii="PT Astra Serif" w:hAnsi="PT Astra Serif"/>
          <w:sz w:val="24"/>
          <w:szCs w:val="24"/>
        </w:rPr>
        <w:br/>
      </w:r>
      <w:r w:rsidRPr="007251AE">
        <w:rPr>
          <w:rFonts w:ascii="PT Astra Serif" w:hAnsi="PT Astra Serif"/>
          <w:sz w:val="24"/>
          <w:szCs w:val="24"/>
        </w:rPr>
        <w:t>«Об установлении предельных норм возмещения расходов по найму жилого помещения в иностранной валюте при служебных командировках на территории иностранных государств работников организаций, финансируемых за счет средств федерального бюджета» в</w:t>
      </w:r>
      <w:proofErr w:type="gramEnd"/>
      <w:r w:rsidRPr="007251AE">
        <w:rPr>
          <w:rFonts w:ascii="PT Astra Serif" w:hAnsi="PT Astra Serif"/>
          <w:sz w:val="24"/>
          <w:szCs w:val="24"/>
        </w:rPr>
        <w:t xml:space="preserve"> сутки на одного человека;</w:t>
      </w:r>
    </w:p>
    <w:p w:rsidR="00486135" w:rsidRPr="007251AE" w:rsidRDefault="005E50D3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приобретени</w:t>
      </w:r>
      <w:r w:rsidR="00784C85" w:rsidRPr="007251AE">
        <w:rPr>
          <w:rFonts w:ascii="PT Astra Serif" w:hAnsi="PT Astra Serif" w:cs="Times New Roman"/>
          <w:sz w:val="24"/>
          <w:szCs w:val="24"/>
        </w:rPr>
        <w:t xml:space="preserve">ю </w:t>
      </w:r>
      <w:r w:rsidRPr="007251AE">
        <w:rPr>
          <w:rFonts w:ascii="PT Astra Serif" w:hAnsi="PT Astra Serif" w:cs="Times New Roman"/>
          <w:sz w:val="24"/>
          <w:szCs w:val="24"/>
        </w:rPr>
        <w:t>спортивно</w:t>
      </w:r>
      <w:r w:rsidR="00FC30E6" w:rsidRPr="007251AE">
        <w:rPr>
          <w:rFonts w:ascii="PT Astra Serif" w:hAnsi="PT Astra Serif" w:cs="Times New Roman"/>
          <w:sz w:val="24"/>
          <w:szCs w:val="24"/>
        </w:rPr>
        <w:t xml:space="preserve">го инвентаря и спортивной </w:t>
      </w:r>
      <w:r w:rsidR="00F93D28" w:rsidRPr="007251AE">
        <w:rPr>
          <w:rFonts w:ascii="PT Astra Serif" w:hAnsi="PT Astra Serif" w:cs="Times New Roman"/>
          <w:sz w:val="24"/>
          <w:szCs w:val="24"/>
        </w:rPr>
        <w:t>экипировки</w:t>
      </w:r>
      <w:r w:rsidR="00FC30E6" w:rsidRPr="007251AE">
        <w:rPr>
          <w:rFonts w:ascii="PT Astra Serif" w:hAnsi="PT Astra Serif" w:cs="Times New Roman"/>
          <w:sz w:val="24"/>
          <w:szCs w:val="24"/>
        </w:rPr>
        <w:t>,</w:t>
      </w:r>
      <w:r w:rsidR="005D1DCD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E36822" w:rsidRPr="007251AE">
        <w:rPr>
          <w:rFonts w:ascii="PT Astra Serif" w:hAnsi="PT Astra Serif" w:cs="Times New Roman"/>
          <w:sz w:val="24"/>
          <w:szCs w:val="24"/>
        </w:rPr>
        <w:t>оплат</w:t>
      </w:r>
      <w:r w:rsidR="00D53630" w:rsidRPr="007251AE">
        <w:rPr>
          <w:rFonts w:ascii="PT Astra Serif" w:hAnsi="PT Astra Serif" w:cs="Times New Roman"/>
          <w:sz w:val="24"/>
          <w:szCs w:val="24"/>
        </w:rPr>
        <w:t>а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 провоза спортивного инвентаря</w:t>
      </w:r>
      <w:r w:rsidR="008B0E48" w:rsidRPr="007251AE">
        <w:rPr>
          <w:rFonts w:ascii="PT Astra Serif" w:hAnsi="PT Astra Serif" w:cs="Times New Roman"/>
          <w:sz w:val="24"/>
          <w:szCs w:val="24"/>
        </w:rPr>
        <w:t xml:space="preserve"> (багажа)</w:t>
      </w:r>
      <w:r w:rsidR="009F4C29" w:rsidRPr="007251AE">
        <w:rPr>
          <w:rFonts w:ascii="PT Astra Serif" w:hAnsi="PT Astra Serif" w:cs="Times New Roman"/>
          <w:sz w:val="24"/>
          <w:szCs w:val="24"/>
        </w:rPr>
        <w:t xml:space="preserve"> по действующим тарифам перевозчиков</w:t>
      </w:r>
      <w:r w:rsidR="00E36822" w:rsidRPr="007251AE">
        <w:rPr>
          <w:rFonts w:ascii="PT Astra Serif" w:hAnsi="PT Astra Serif" w:cs="Times New Roman"/>
          <w:sz w:val="24"/>
          <w:szCs w:val="24"/>
        </w:rPr>
        <w:t xml:space="preserve">, </w:t>
      </w:r>
      <w:r w:rsidR="00486135" w:rsidRPr="007251AE">
        <w:rPr>
          <w:rFonts w:ascii="PT Astra Serif" w:hAnsi="PT Astra Serif" w:cs="Times New Roman"/>
          <w:sz w:val="24"/>
          <w:szCs w:val="24"/>
        </w:rPr>
        <w:t>оплата</w:t>
      </w:r>
      <w:r w:rsidR="00486135" w:rsidRPr="007251AE">
        <w:rPr>
          <w:rFonts w:ascii="PT Astra Serif" w:hAnsi="PT Astra Serif"/>
          <w:sz w:val="24"/>
          <w:szCs w:val="24"/>
        </w:rPr>
        <w:t xml:space="preserve"> </w:t>
      </w:r>
      <w:r w:rsidR="00486135" w:rsidRPr="007251AE">
        <w:rPr>
          <w:rFonts w:ascii="PT Astra Serif" w:hAnsi="PT Astra Serif" w:cs="Times New Roman"/>
          <w:sz w:val="24"/>
          <w:szCs w:val="24"/>
        </w:rPr>
        <w:t>горюче-смазочного материала при провозе спортивного инвентаря (багажа)</w:t>
      </w:r>
      <w:r w:rsidR="00191299" w:rsidRPr="007251AE">
        <w:rPr>
          <w:rFonts w:ascii="PT Astra Serif" w:hAnsi="PT Astra Serif" w:cs="Times New Roman"/>
          <w:sz w:val="24"/>
          <w:szCs w:val="24"/>
        </w:rPr>
        <w:t>,</w:t>
      </w:r>
      <w:r w:rsidR="006A71B1" w:rsidRPr="007251AE">
        <w:rPr>
          <w:rFonts w:ascii="PT Astra Serif" w:hAnsi="PT Astra Serif" w:cs="Times New Roman"/>
          <w:sz w:val="24"/>
          <w:szCs w:val="24"/>
        </w:rPr>
        <w:t xml:space="preserve"> оборудования,</w:t>
      </w:r>
      <w:r w:rsidR="00191299" w:rsidRPr="007251AE">
        <w:rPr>
          <w:rFonts w:ascii="PT Astra Serif" w:hAnsi="PT Astra Serif" w:cs="Times New Roman"/>
          <w:sz w:val="24"/>
          <w:szCs w:val="24"/>
        </w:rPr>
        <w:t xml:space="preserve"> животных для участия в соревнованиях</w:t>
      </w:r>
      <w:r w:rsidR="00486135" w:rsidRPr="007251AE">
        <w:rPr>
          <w:rFonts w:ascii="PT Astra Serif" w:hAnsi="PT Astra Serif" w:cs="Times New Roman"/>
          <w:sz w:val="24"/>
          <w:szCs w:val="24"/>
        </w:rPr>
        <w:t xml:space="preserve"> автотранспортом;</w:t>
      </w:r>
    </w:p>
    <w:p w:rsidR="00430FF9" w:rsidRPr="007251AE" w:rsidRDefault="00430FF9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</w:t>
      </w:r>
      <w:r w:rsidR="00784C85" w:rsidRPr="007251AE">
        <w:rPr>
          <w:rFonts w:ascii="PT Astra Serif" w:hAnsi="PT Astra Serif" w:cs="Times New Roman"/>
          <w:sz w:val="24"/>
          <w:szCs w:val="24"/>
        </w:rPr>
        <w:t>ам</w:t>
      </w:r>
      <w:r w:rsidRPr="007251AE">
        <w:rPr>
          <w:rFonts w:ascii="PT Astra Serif" w:hAnsi="PT Astra Serif" w:cs="Times New Roman"/>
          <w:sz w:val="24"/>
          <w:szCs w:val="24"/>
        </w:rPr>
        <w:t xml:space="preserve"> спортивных сооружений;</w:t>
      </w:r>
    </w:p>
    <w:p w:rsidR="00784C85" w:rsidRPr="007251AE" w:rsidRDefault="0054664A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организации и проведению УМО; </w:t>
      </w:r>
    </w:p>
    <w:p w:rsidR="0032242A" w:rsidRPr="007251AE" w:rsidRDefault="0032242A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лично</w:t>
      </w:r>
      <w:r w:rsidR="00784C85" w:rsidRPr="007251AE">
        <w:rPr>
          <w:rFonts w:ascii="PT Astra Serif" w:hAnsi="PT Astra Serif" w:cs="Times New Roman"/>
          <w:sz w:val="24"/>
          <w:szCs w:val="24"/>
        </w:rPr>
        <w:t>му</w:t>
      </w:r>
      <w:r w:rsidRPr="007251AE">
        <w:rPr>
          <w:rFonts w:ascii="PT Astra Serif" w:hAnsi="PT Astra Serif" w:cs="Times New Roman"/>
          <w:sz w:val="24"/>
          <w:szCs w:val="24"/>
        </w:rPr>
        <w:t xml:space="preserve"> страховани</w:t>
      </w:r>
      <w:r w:rsidR="00784C85" w:rsidRPr="007251AE">
        <w:rPr>
          <w:rFonts w:ascii="PT Astra Serif" w:hAnsi="PT Astra Serif" w:cs="Times New Roman"/>
          <w:sz w:val="24"/>
          <w:szCs w:val="24"/>
        </w:rPr>
        <w:t>ю</w:t>
      </w:r>
      <w:r w:rsidRPr="007251AE">
        <w:rPr>
          <w:rFonts w:ascii="PT Astra Serif" w:hAnsi="PT Astra Serif" w:cs="Times New Roman"/>
          <w:sz w:val="24"/>
          <w:szCs w:val="24"/>
        </w:rPr>
        <w:t xml:space="preserve"> спортсменов от несчастных случаев (жизни и здоровья);</w:t>
      </w:r>
    </w:p>
    <w:p w:rsidR="00430FF9" w:rsidRPr="007251AE" w:rsidRDefault="00430FF9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оформлени</w:t>
      </w:r>
      <w:r w:rsidR="00784C85" w:rsidRPr="007251AE">
        <w:rPr>
          <w:rFonts w:ascii="PT Astra Serif" w:hAnsi="PT Astra Serif" w:cs="Times New Roman"/>
          <w:sz w:val="24"/>
          <w:szCs w:val="24"/>
        </w:rPr>
        <w:t>ю</w:t>
      </w:r>
      <w:r w:rsidRPr="007251AE">
        <w:rPr>
          <w:rFonts w:ascii="PT Astra Serif" w:hAnsi="PT Astra Serif" w:cs="Times New Roman"/>
          <w:sz w:val="24"/>
          <w:szCs w:val="24"/>
        </w:rPr>
        <w:t xml:space="preserve"> визы при проведении спортивного соревнования на территории иностранного государства; </w:t>
      </w:r>
    </w:p>
    <w:p w:rsidR="0032242A" w:rsidRPr="007251AE" w:rsidRDefault="0032242A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другие расходы, предусмотренные Положениями (регламентами) официальных спортивных соревнований</w:t>
      </w:r>
      <w:r w:rsidR="003137A8" w:rsidRPr="007251AE">
        <w:rPr>
          <w:rFonts w:ascii="PT Astra Serif" w:hAnsi="PT Astra Serif" w:cs="Times New Roman"/>
          <w:sz w:val="24"/>
          <w:szCs w:val="24"/>
        </w:rPr>
        <w:t>;</w:t>
      </w:r>
    </w:p>
    <w:p w:rsidR="003137A8" w:rsidRPr="007251AE" w:rsidRDefault="003137A8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приобретению горюче-смазочного материала (автомобильный спорт, мотоциклетный спорт), патронов</w:t>
      </w:r>
      <w:r w:rsidR="00486135" w:rsidRPr="007251AE">
        <w:rPr>
          <w:rFonts w:ascii="PT Astra Serif" w:hAnsi="PT Astra Serif"/>
          <w:sz w:val="24"/>
          <w:szCs w:val="24"/>
        </w:rPr>
        <w:t>, пуль</w:t>
      </w:r>
      <w:r w:rsidRPr="007251AE">
        <w:rPr>
          <w:rFonts w:ascii="PT Astra Serif" w:hAnsi="PT Astra Serif"/>
          <w:sz w:val="24"/>
          <w:szCs w:val="24"/>
        </w:rPr>
        <w:t xml:space="preserve">, смазочного материала для подготовки лыж; </w:t>
      </w:r>
    </w:p>
    <w:p w:rsidR="003137A8" w:rsidRPr="007251AE" w:rsidRDefault="003137A8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хранению</w:t>
      </w:r>
      <w:r w:rsidR="00A15270" w:rsidRPr="007251AE">
        <w:rPr>
          <w:rFonts w:ascii="PT Astra Serif" w:hAnsi="PT Astra Serif" w:cs="Times New Roman"/>
          <w:sz w:val="24"/>
          <w:szCs w:val="24"/>
        </w:rPr>
        <w:t xml:space="preserve"> оружия и спортивного инвентаря;</w:t>
      </w:r>
    </w:p>
    <w:p w:rsidR="00132734" w:rsidRPr="007251AE" w:rsidRDefault="00132734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предоставлению животных</w:t>
      </w:r>
      <w:r w:rsidRPr="007251AE">
        <w:rPr>
          <w:rFonts w:ascii="PT Astra Serif" w:hAnsi="PT Astra Serif" w:cs="Times New Roman"/>
          <w:color w:val="FF0000"/>
          <w:sz w:val="24"/>
          <w:szCs w:val="24"/>
        </w:rPr>
        <w:t>;</w:t>
      </w:r>
    </w:p>
    <w:p w:rsidR="00E706D4" w:rsidRPr="007251AE" w:rsidRDefault="00A15270" w:rsidP="00A15270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тестированию в соответствии с условиями, предусмотренными в положениях (регламентах) таких мероприятий, утвержденных их организаторами, в том числе для обнаружения коронавирусной инфекции или иной инфекции</w:t>
      </w:r>
      <w:r w:rsidR="00E706D4" w:rsidRPr="007251AE">
        <w:rPr>
          <w:rFonts w:ascii="PT Astra Serif" w:hAnsi="PT Astra Serif" w:cs="Times New Roman"/>
          <w:sz w:val="24"/>
          <w:szCs w:val="24"/>
        </w:rPr>
        <w:t>;</w:t>
      </w:r>
    </w:p>
    <w:p w:rsidR="00A15270" w:rsidRPr="007251AE" w:rsidRDefault="00E706D4" w:rsidP="00733057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lastRenderedPageBreak/>
        <w:t>услуги по организаци</w:t>
      </w:r>
      <w:r w:rsidR="008F19B4" w:rsidRPr="007251AE">
        <w:rPr>
          <w:rFonts w:ascii="PT Astra Serif" w:hAnsi="PT Astra Serif"/>
          <w:sz w:val="24"/>
          <w:szCs w:val="24"/>
        </w:rPr>
        <w:t>онному</w:t>
      </w:r>
      <w:r w:rsidRPr="007251AE">
        <w:rPr>
          <w:rFonts w:ascii="PT Astra Serif" w:hAnsi="PT Astra Serif"/>
          <w:sz w:val="24"/>
          <w:szCs w:val="24"/>
        </w:rPr>
        <w:t xml:space="preserve"> обеспечени</w:t>
      </w:r>
      <w:r w:rsidR="008F19B4" w:rsidRPr="007251AE">
        <w:rPr>
          <w:rFonts w:ascii="PT Astra Serif" w:hAnsi="PT Astra Serif"/>
          <w:sz w:val="24"/>
          <w:szCs w:val="24"/>
        </w:rPr>
        <w:t>ю</w:t>
      </w:r>
      <w:r w:rsidRPr="007251AE">
        <w:rPr>
          <w:rFonts w:ascii="PT Astra Serif" w:hAnsi="PT Astra Serif"/>
          <w:sz w:val="24"/>
          <w:szCs w:val="24"/>
        </w:rPr>
        <w:t xml:space="preserve"> участия спортивных сборных команд Томской области </w:t>
      </w:r>
      <w:r w:rsidR="00733057" w:rsidRPr="007251AE">
        <w:rPr>
          <w:rFonts w:ascii="PT Astra Serif" w:hAnsi="PT Astra Serif"/>
          <w:sz w:val="24"/>
          <w:szCs w:val="24"/>
        </w:rPr>
        <w:t xml:space="preserve">в мероприятиях, указанных в пункте 20 Порядка </w:t>
      </w:r>
      <w:r w:rsidRPr="007251AE">
        <w:rPr>
          <w:rFonts w:ascii="PT Astra Serif" w:hAnsi="PT Astra Serif"/>
          <w:sz w:val="24"/>
          <w:szCs w:val="24"/>
        </w:rPr>
        <w:t>(услуги исполнителя), за исключением данного вида услуг, оказываем</w:t>
      </w:r>
      <w:r w:rsidR="00F35287" w:rsidRPr="007251AE">
        <w:rPr>
          <w:rFonts w:ascii="PT Astra Serif" w:hAnsi="PT Astra Serif"/>
          <w:sz w:val="24"/>
          <w:szCs w:val="24"/>
        </w:rPr>
        <w:t>ого</w:t>
      </w:r>
      <w:r w:rsidRPr="007251AE">
        <w:rPr>
          <w:rFonts w:ascii="PT Astra Serif" w:hAnsi="PT Astra Serif"/>
          <w:sz w:val="24"/>
          <w:szCs w:val="24"/>
        </w:rPr>
        <w:t xml:space="preserve"> региональными спортивными федерациями по видам спорта.</w:t>
      </w:r>
    </w:p>
    <w:p w:rsidR="00FC30E6" w:rsidRPr="007251AE" w:rsidRDefault="00430FF9" w:rsidP="00E02E2C">
      <w:pPr>
        <w:pStyle w:val="ConsPlusNormal"/>
        <w:widowControl/>
        <w:tabs>
          <w:tab w:val="left" w:pos="1418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</w:t>
      </w:r>
      <w:r w:rsidR="007251AE" w:rsidRPr="007251AE">
        <w:rPr>
          <w:rFonts w:ascii="PT Astra Serif" w:hAnsi="PT Astra Serif" w:cs="Times New Roman"/>
          <w:sz w:val="24"/>
          <w:szCs w:val="24"/>
        </w:rPr>
        <w:t>3</w:t>
      </w:r>
      <w:r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proofErr w:type="gramStart"/>
      <w:r w:rsidR="001D3BCC" w:rsidRPr="007251AE">
        <w:rPr>
          <w:rFonts w:ascii="PT Astra Serif" w:hAnsi="PT Astra Serif" w:cs="Times New Roman"/>
          <w:sz w:val="24"/>
          <w:szCs w:val="24"/>
        </w:rPr>
        <w:t>В</w:t>
      </w:r>
      <w:r w:rsidR="0057281F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EA4762" w:rsidRPr="007251AE">
        <w:rPr>
          <w:rFonts w:ascii="PT Astra Serif" w:hAnsi="PT Astra Serif" w:cs="Times New Roman"/>
          <w:sz w:val="24"/>
          <w:szCs w:val="24"/>
        </w:rPr>
        <w:t xml:space="preserve">случае </w:t>
      </w:r>
      <w:r w:rsidR="001973E8" w:rsidRPr="007251AE">
        <w:rPr>
          <w:rFonts w:ascii="PT Astra Serif" w:hAnsi="PT Astra Serif" w:cs="Times New Roman"/>
          <w:sz w:val="24"/>
          <w:szCs w:val="24"/>
        </w:rPr>
        <w:t>участия спортсменов и тренеров Томской области в</w:t>
      </w:r>
      <w:r w:rsidR="00EA4762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EA4762" w:rsidRPr="007251AE">
        <w:rPr>
          <w:rFonts w:ascii="PT Astra Serif" w:hAnsi="PT Astra Serif" w:cs="Times New Roman"/>
          <w:sz w:val="24"/>
          <w:szCs w:val="24"/>
        </w:rPr>
        <w:t>тренировочно</w:t>
      </w:r>
      <w:r w:rsidR="001973E8" w:rsidRPr="007251AE">
        <w:rPr>
          <w:rFonts w:ascii="PT Astra Serif" w:hAnsi="PT Astra Serif" w:cs="Times New Roman"/>
          <w:sz w:val="24"/>
          <w:szCs w:val="24"/>
        </w:rPr>
        <w:t xml:space="preserve">м </w:t>
      </w:r>
      <w:r w:rsidR="00EA4762" w:rsidRPr="007251AE">
        <w:rPr>
          <w:rFonts w:ascii="PT Astra Serif" w:hAnsi="PT Astra Serif" w:cs="Times New Roman"/>
          <w:sz w:val="24"/>
          <w:szCs w:val="24"/>
        </w:rPr>
        <w:t>мероприяти</w:t>
      </w:r>
      <w:r w:rsidR="001973E8" w:rsidRPr="007251AE">
        <w:rPr>
          <w:rFonts w:ascii="PT Astra Serif" w:hAnsi="PT Astra Serif" w:cs="Times New Roman"/>
          <w:sz w:val="24"/>
          <w:szCs w:val="24"/>
        </w:rPr>
        <w:t>и сборной команды России</w:t>
      </w:r>
      <w:r w:rsidR="00EA22B2" w:rsidRPr="007251AE">
        <w:rPr>
          <w:rFonts w:ascii="PT Astra Serif" w:hAnsi="PT Astra Serif" w:cs="Times New Roman"/>
          <w:sz w:val="24"/>
          <w:szCs w:val="24"/>
        </w:rPr>
        <w:t xml:space="preserve"> по видам спорта</w:t>
      </w:r>
      <w:r w:rsidR="001973E8" w:rsidRPr="007251AE">
        <w:rPr>
          <w:rFonts w:ascii="PT Astra Serif" w:hAnsi="PT Astra Serif" w:cs="Times New Roman"/>
          <w:sz w:val="24"/>
          <w:szCs w:val="24"/>
        </w:rPr>
        <w:t xml:space="preserve">, включенном в Единый календарный план межрегиональных, всероссийских и международных физкультурных мероприятий и спортивных мероприятий, </w:t>
      </w:r>
      <w:r w:rsidR="00C00796" w:rsidRPr="007251AE">
        <w:rPr>
          <w:rFonts w:ascii="PT Astra Serif" w:hAnsi="PT Astra Serif" w:cs="Times New Roman"/>
          <w:sz w:val="24"/>
          <w:szCs w:val="24"/>
        </w:rPr>
        <w:t xml:space="preserve">оплата расходов </w:t>
      </w:r>
      <w:r w:rsidR="00784C85" w:rsidRPr="007251AE">
        <w:rPr>
          <w:rFonts w:ascii="PT Astra Serif" w:hAnsi="PT Astra Serif" w:cs="Times New Roman"/>
          <w:sz w:val="24"/>
          <w:szCs w:val="24"/>
        </w:rPr>
        <w:t>на</w:t>
      </w:r>
      <w:r w:rsidR="00C00796" w:rsidRPr="007251AE">
        <w:rPr>
          <w:rFonts w:ascii="PT Astra Serif" w:hAnsi="PT Astra Serif" w:cs="Times New Roman"/>
          <w:sz w:val="24"/>
          <w:szCs w:val="24"/>
        </w:rPr>
        <w:t xml:space="preserve"> питание, проживание и услуги спортивного сооружения</w:t>
      </w:r>
      <w:r w:rsidR="00EA4762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C00796" w:rsidRPr="007251AE">
        <w:rPr>
          <w:rFonts w:ascii="PT Astra Serif" w:hAnsi="PT Astra Serif" w:cs="Times New Roman"/>
          <w:sz w:val="24"/>
          <w:szCs w:val="24"/>
        </w:rPr>
        <w:t xml:space="preserve">осуществляется </w:t>
      </w:r>
      <w:r w:rsidR="00EA4762" w:rsidRPr="007251AE">
        <w:rPr>
          <w:rFonts w:ascii="PT Astra Serif" w:hAnsi="PT Astra Serif" w:cs="Times New Roman"/>
          <w:sz w:val="24"/>
          <w:szCs w:val="24"/>
        </w:rPr>
        <w:t xml:space="preserve">в </w:t>
      </w:r>
      <w:r w:rsidR="0057281F" w:rsidRPr="007251AE">
        <w:rPr>
          <w:rFonts w:ascii="PT Astra Serif" w:hAnsi="PT Astra Serif" w:cs="Times New Roman"/>
          <w:sz w:val="24"/>
          <w:szCs w:val="24"/>
        </w:rPr>
        <w:t xml:space="preserve">соответствии </w:t>
      </w:r>
      <w:r w:rsidR="001973E8" w:rsidRPr="007251AE">
        <w:rPr>
          <w:rFonts w:ascii="PT Astra Serif" w:hAnsi="PT Astra Serif" w:cs="Times New Roman"/>
          <w:sz w:val="24"/>
          <w:szCs w:val="24"/>
        </w:rPr>
        <w:t>с размерами расходов, указанных в письме (</w:t>
      </w:r>
      <w:r w:rsidR="00EA22B2" w:rsidRPr="007251AE">
        <w:rPr>
          <w:rFonts w:ascii="PT Astra Serif" w:hAnsi="PT Astra Serif" w:cs="Times New Roman"/>
          <w:sz w:val="24"/>
          <w:szCs w:val="24"/>
        </w:rPr>
        <w:t>вызове</w:t>
      </w:r>
      <w:r w:rsidR="001973E8" w:rsidRPr="007251AE">
        <w:rPr>
          <w:rFonts w:ascii="PT Astra Serif" w:hAnsi="PT Astra Serif" w:cs="Times New Roman"/>
          <w:sz w:val="24"/>
          <w:szCs w:val="24"/>
        </w:rPr>
        <w:t xml:space="preserve">) </w:t>
      </w:r>
      <w:r w:rsidR="00733057" w:rsidRPr="007251AE">
        <w:rPr>
          <w:rFonts w:ascii="PT Astra Serif" w:hAnsi="PT Astra Serif" w:cs="Times New Roman"/>
          <w:sz w:val="24"/>
          <w:szCs w:val="24"/>
        </w:rPr>
        <w:t>ФГБУ «Центр спортивной подготовки сборных команд России» или обще</w:t>
      </w:r>
      <w:r w:rsidR="001973E8" w:rsidRPr="007251AE">
        <w:rPr>
          <w:rFonts w:ascii="PT Astra Serif" w:hAnsi="PT Astra Serif" w:cs="Times New Roman"/>
          <w:sz w:val="24"/>
          <w:szCs w:val="24"/>
        </w:rPr>
        <w:t>российск</w:t>
      </w:r>
      <w:r w:rsidR="00EA22B2" w:rsidRPr="007251AE">
        <w:rPr>
          <w:rFonts w:ascii="PT Astra Serif" w:hAnsi="PT Astra Serif" w:cs="Times New Roman"/>
          <w:sz w:val="24"/>
          <w:szCs w:val="24"/>
        </w:rPr>
        <w:t>ой</w:t>
      </w:r>
      <w:r w:rsidR="00733057" w:rsidRPr="007251AE">
        <w:rPr>
          <w:rFonts w:ascii="PT Astra Serif" w:hAnsi="PT Astra Serif" w:cs="Times New Roman"/>
          <w:sz w:val="24"/>
          <w:szCs w:val="24"/>
        </w:rPr>
        <w:t xml:space="preserve"> спортивной</w:t>
      </w:r>
      <w:proofErr w:type="gramEnd"/>
      <w:r w:rsidR="00733057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1973E8" w:rsidRPr="007251AE">
        <w:rPr>
          <w:rFonts w:ascii="PT Astra Serif" w:hAnsi="PT Astra Serif" w:cs="Times New Roman"/>
          <w:sz w:val="24"/>
          <w:szCs w:val="24"/>
        </w:rPr>
        <w:t>федераци</w:t>
      </w:r>
      <w:r w:rsidR="00EA22B2" w:rsidRPr="007251AE">
        <w:rPr>
          <w:rFonts w:ascii="PT Astra Serif" w:hAnsi="PT Astra Serif" w:cs="Times New Roman"/>
          <w:sz w:val="24"/>
          <w:szCs w:val="24"/>
        </w:rPr>
        <w:t>и</w:t>
      </w:r>
      <w:r w:rsidRPr="007251AE">
        <w:rPr>
          <w:rFonts w:ascii="PT Astra Serif" w:hAnsi="PT Astra Serif" w:cs="Times New Roman"/>
          <w:sz w:val="24"/>
          <w:szCs w:val="24"/>
        </w:rPr>
        <w:t xml:space="preserve">. </w:t>
      </w:r>
    </w:p>
    <w:p w:rsidR="00B363AB" w:rsidRPr="007251AE" w:rsidRDefault="007251AE" w:rsidP="00E02E2C">
      <w:pPr>
        <w:pStyle w:val="ConsPlusNormal"/>
        <w:widowControl/>
        <w:tabs>
          <w:tab w:val="left" w:pos="1418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24</w:t>
      </w:r>
      <w:r w:rsidR="00C2277C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При проведении спортивных соревнований</w:t>
      </w:r>
      <w:r w:rsidR="00B363AB" w:rsidRPr="007251AE">
        <w:rPr>
          <w:rFonts w:ascii="PT Astra Serif" w:hAnsi="PT Astra Serif" w:cs="Times New Roman"/>
          <w:bCs/>
          <w:sz w:val="24"/>
          <w:szCs w:val="24"/>
        </w:rPr>
        <w:t xml:space="preserve"> или </w:t>
      </w:r>
      <w:r w:rsidR="006C1F23">
        <w:rPr>
          <w:rFonts w:ascii="PT Astra Serif" w:hAnsi="PT Astra Serif" w:cs="Times New Roman"/>
          <w:bCs/>
          <w:sz w:val="24"/>
          <w:szCs w:val="24"/>
        </w:rPr>
        <w:t>учебно-</w:t>
      </w:r>
      <w:r w:rsidR="00B363AB" w:rsidRPr="007251AE">
        <w:rPr>
          <w:rFonts w:ascii="PT Astra Serif" w:hAnsi="PT Astra Serif" w:cs="Times New Roman"/>
          <w:bCs/>
          <w:sz w:val="24"/>
          <w:szCs w:val="24"/>
        </w:rPr>
        <w:t xml:space="preserve">тренировочных мероприятий </w:t>
      </w:r>
      <w:r w:rsidR="00B363AB" w:rsidRPr="007251AE">
        <w:rPr>
          <w:rFonts w:ascii="PT Astra Serif" w:hAnsi="PT Astra Serif" w:cs="Times New Roman"/>
          <w:sz w:val="24"/>
          <w:szCs w:val="24"/>
        </w:rPr>
        <w:t>в районах Крайнего Севера и приравненных к ним местностях Нормы расходов на питание 1 участника спортивного соревнования</w:t>
      </w:r>
      <w:r w:rsidR="00B363AB" w:rsidRPr="007251AE">
        <w:rPr>
          <w:rFonts w:ascii="PT Astra Serif" w:hAnsi="PT Astra Serif" w:cs="Times New Roman"/>
          <w:bCs/>
          <w:sz w:val="24"/>
          <w:szCs w:val="24"/>
        </w:rPr>
        <w:t xml:space="preserve"> или </w:t>
      </w:r>
      <w:r w:rsidR="006C1F23">
        <w:rPr>
          <w:rFonts w:ascii="PT Astra Serif" w:hAnsi="PT Astra Serif" w:cs="Times New Roman"/>
          <w:bCs/>
          <w:sz w:val="24"/>
          <w:szCs w:val="24"/>
        </w:rPr>
        <w:t>учебно-</w:t>
      </w:r>
      <w:r w:rsidR="00B363AB" w:rsidRPr="007251AE">
        <w:rPr>
          <w:rFonts w:ascii="PT Astra Serif" w:hAnsi="PT Astra Serif" w:cs="Times New Roman"/>
          <w:bCs/>
          <w:sz w:val="24"/>
          <w:szCs w:val="24"/>
        </w:rPr>
        <w:t xml:space="preserve">тренировочного мероприятия </w:t>
      </w:r>
      <w:r w:rsidR="00B363AB" w:rsidRPr="007251AE">
        <w:rPr>
          <w:rFonts w:ascii="PT Astra Serif" w:hAnsi="PT Astra Serif" w:cs="Times New Roman"/>
          <w:sz w:val="24"/>
          <w:szCs w:val="24"/>
        </w:rPr>
        <w:t xml:space="preserve">в день увеличиваются </w:t>
      </w:r>
      <w:r w:rsidR="00CD0D9F" w:rsidRPr="007251AE">
        <w:rPr>
          <w:rFonts w:ascii="PT Astra Serif" w:hAnsi="PT Astra Serif" w:cs="Times New Roman"/>
          <w:sz w:val="24"/>
          <w:szCs w:val="24"/>
        </w:rPr>
        <w:t>на</w:t>
      </w:r>
      <w:r w:rsidR="00B363AB" w:rsidRPr="007251AE">
        <w:rPr>
          <w:rFonts w:ascii="PT Astra Serif" w:hAnsi="PT Astra Serif" w:cs="Times New Roman"/>
          <w:sz w:val="24"/>
          <w:szCs w:val="24"/>
        </w:rPr>
        <w:t xml:space="preserve"> 30 процентов в пределах выделенных и согласованных объемов средств.</w:t>
      </w:r>
    </w:p>
    <w:p w:rsidR="006A71B1" w:rsidRPr="007251AE" w:rsidRDefault="006A71B1" w:rsidP="00CD0D9F">
      <w:pPr>
        <w:pStyle w:val="ConsPlusNormal"/>
        <w:widowControl/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p w:rsidR="00DF3EF9" w:rsidRPr="007251AE" w:rsidRDefault="00DF3EF9" w:rsidP="00BE66D5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4. Содействие в осуществлении мероприятий по подготовке сборных команд Томской области</w:t>
      </w:r>
      <w:r w:rsidR="00BE66D5">
        <w:rPr>
          <w:rFonts w:ascii="PT Astra Serif" w:hAnsi="PT Astra Serif" w:cs="Times New Roman"/>
          <w:sz w:val="24"/>
          <w:szCs w:val="24"/>
        </w:rPr>
        <w:t xml:space="preserve"> </w:t>
      </w:r>
      <w:r w:rsidRPr="007251AE">
        <w:rPr>
          <w:rFonts w:ascii="PT Astra Serif" w:hAnsi="PT Astra Serif"/>
          <w:sz w:val="24"/>
          <w:szCs w:val="24"/>
        </w:rPr>
        <w:t>к межрегиональным и всероссийским физкультурным мероприятиям</w:t>
      </w:r>
    </w:p>
    <w:p w:rsidR="00DF3EF9" w:rsidRPr="007251AE" w:rsidRDefault="00DF3EF9" w:rsidP="00CD0D9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и их участие в таких физкультурных мероприятиях</w:t>
      </w:r>
    </w:p>
    <w:p w:rsidR="00DF3EF9" w:rsidRPr="007251AE" w:rsidRDefault="00DF3EF9" w:rsidP="00DF3EF9">
      <w:pPr>
        <w:pStyle w:val="af0"/>
        <w:ind w:firstLine="708"/>
        <w:jc w:val="both"/>
        <w:rPr>
          <w:rFonts w:ascii="PT Astra Serif" w:hAnsi="PT Astra Serif"/>
          <w:sz w:val="24"/>
          <w:szCs w:val="24"/>
        </w:rPr>
      </w:pPr>
    </w:p>
    <w:p w:rsidR="00DF3EF9" w:rsidRPr="007251AE" w:rsidRDefault="007251AE" w:rsidP="00DF3EF9">
      <w:pPr>
        <w:pStyle w:val="af0"/>
        <w:ind w:firstLine="708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25</w:t>
      </w:r>
      <w:r w:rsidR="00DF3EF9" w:rsidRPr="007251AE">
        <w:rPr>
          <w:rFonts w:ascii="PT Astra Serif" w:hAnsi="PT Astra Serif"/>
          <w:sz w:val="24"/>
          <w:szCs w:val="24"/>
        </w:rPr>
        <w:t>. Осуществление мероприятий по подготовке сборных команд Томской области к межрегиональным и всероссийским физкультурным мероприятиям и их участие в таких физкультурных мероприятиях за счет средств областного бюджета осуществляется в соответст</w:t>
      </w:r>
      <w:r w:rsidRPr="007251AE">
        <w:rPr>
          <w:rFonts w:ascii="PT Astra Serif" w:hAnsi="PT Astra Serif"/>
          <w:sz w:val="24"/>
          <w:szCs w:val="24"/>
        </w:rPr>
        <w:t>вии с пунктами 21, 22</w:t>
      </w:r>
      <w:r w:rsidR="00733057" w:rsidRPr="007251AE">
        <w:rPr>
          <w:rFonts w:ascii="PT Astra Serif" w:hAnsi="PT Astra Serif"/>
          <w:sz w:val="24"/>
          <w:szCs w:val="24"/>
        </w:rPr>
        <w:t xml:space="preserve">, </w:t>
      </w:r>
      <w:r w:rsidRPr="007251AE">
        <w:rPr>
          <w:rFonts w:ascii="PT Astra Serif" w:hAnsi="PT Astra Serif"/>
          <w:sz w:val="24"/>
          <w:szCs w:val="24"/>
        </w:rPr>
        <w:t>23</w:t>
      </w:r>
      <w:r w:rsidR="00DF3EF9" w:rsidRPr="007251AE">
        <w:rPr>
          <w:rFonts w:ascii="PT Astra Serif" w:hAnsi="PT Astra Serif"/>
          <w:sz w:val="24"/>
          <w:szCs w:val="24"/>
        </w:rPr>
        <w:t xml:space="preserve"> настоящего Порядка.</w:t>
      </w:r>
    </w:p>
    <w:p w:rsidR="00DF3EF9" w:rsidRPr="007251AE" w:rsidRDefault="00DF3EF9" w:rsidP="00E02E2C">
      <w:pPr>
        <w:pStyle w:val="ConsPlusNormal"/>
        <w:widowControl/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p w:rsidR="005F7CEF" w:rsidRPr="007251AE" w:rsidRDefault="00DF3EF9" w:rsidP="00E02E2C">
      <w:pPr>
        <w:pStyle w:val="ConsPlusNormal"/>
        <w:widowControl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5</w:t>
      </w:r>
      <w:r w:rsidR="005F7CEF" w:rsidRPr="007251AE">
        <w:rPr>
          <w:rFonts w:ascii="PT Astra Serif" w:hAnsi="PT Astra Serif" w:cs="Times New Roman"/>
          <w:sz w:val="24"/>
          <w:szCs w:val="24"/>
        </w:rPr>
        <w:t xml:space="preserve">. </w:t>
      </w:r>
      <w:r w:rsidR="003F26C0" w:rsidRPr="007251AE">
        <w:rPr>
          <w:rFonts w:ascii="PT Astra Serif" w:hAnsi="PT Astra Serif" w:cs="Times New Roman"/>
          <w:sz w:val="24"/>
          <w:szCs w:val="24"/>
        </w:rPr>
        <w:t>Подготовка лиц, проходящих спортивную подготовку в Учреждения</w:t>
      </w:r>
      <w:r w:rsidR="001C35D3" w:rsidRPr="007251AE">
        <w:rPr>
          <w:rFonts w:ascii="PT Astra Serif" w:hAnsi="PT Astra Serif" w:cs="Times New Roman"/>
          <w:sz w:val="24"/>
          <w:szCs w:val="24"/>
        </w:rPr>
        <w:t>х</w:t>
      </w:r>
      <w:r w:rsidR="003F26C0" w:rsidRPr="007251AE">
        <w:rPr>
          <w:rFonts w:ascii="PT Astra Serif" w:hAnsi="PT Astra Serif" w:cs="Times New Roman"/>
          <w:sz w:val="24"/>
          <w:szCs w:val="24"/>
        </w:rPr>
        <w:t xml:space="preserve"> к межрегиональным спортивным соревнованиям, всероссийским спортивным соревнованиям и международным спортивным соревнованиям и их участие в таких спортивных соревнованиях</w:t>
      </w:r>
    </w:p>
    <w:p w:rsidR="006305E7" w:rsidRPr="007251AE" w:rsidRDefault="006305E7" w:rsidP="00E02E2C">
      <w:pPr>
        <w:pStyle w:val="ConsPlusNormal"/>
        <w:widowControl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3F26C0" w:rsidRPr="007251AE" w:rsidRDefault="00784C85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</w:t>
      </w:r>
      <w:r w:rsidR="007251AE" w:rsidRPr="007251AE">
        <w:rPr>
          <w:rFonts w:ascii="PT Astra Serif" w:hAnsi="PT Astra Serif" w:cs="Times New Roman"/>
          <w:sz w:val="24"/>
          <w:szCs w:val="24"/>
        </w:rPr>
        <w:t>6</w:t>
      </w:r>
      <w:r w:rsidR="003F26C0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r w:rsidR="003F26C0" w:rsidRPr="007251AE">
        <w:rPr>
          <w:rFonts w:ascii="PT Astra Serif" w:hAnsi="PT Astra Serif" w:cs="Times New Roman"/>
          <w:sz w:val="24"/>
          <w:szCs w:val="24"/>
        </w:rPr>
        <w:t xml:space="preserve">За счет средств областного бюджета осуществляется финансирование расходов </w:t>
      </w:r>
      <w:r w:rsidR="008618F2" w:rsidRPr="007251AE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r w:rsidRPr="007251AE">
        <w:rPr>
          <w:rFonts w:ascii="PT Astra Serif" w:hAnsi="PT Astra Serif" w:cs="Times New Roman"/>
          <w:sz w:val="24"/>
          <w:szCs w:val="24"/>
        </w:rPr>
        <w:t>разделом 3</w:t>
      </w:r>
      <w:r w:rsidR="008618F2" w:rsidRPr="007251AE">
        <w:rPr>
          <w:rFonts w:ascii="PT Astra Serif" w:hAnsi="PT Astra Serif" w:cs="Times New Roman"/>
          <w:sz w:val="24"/>
          <w:szCs w:val="24"/>
        </w:rPr>
        <w:t xml:space="preserve"> Порядка </w:t>
      </w:r>
      <w:r w:rsidR="003F26C0" w:rsidRPr="007251AE">
        <w:rPr>
          <w:rFonts w:ascii="PT Astra Serif" w:hAnsi="PT Astra Serif" w:cs="Times New Roman"/>
          <w:sz w:val="24"/>
          <w:szCs w:val="24"/>
        </w:rPr>
        <w:t>по участию лиц, проходящих спорт</w:t>
      </w:r>
      <w:r w:rsidR="001C35D3" w:rsidRPr="007251AE">
        <w:rPr>
          <w:rFonts w:ascii="PT Astra Serif" w:hAnsi="PT Astra Serif" w:cs="Times New Roman"/>
          <w:sz w:val="24"/>
          <w:szCs w:val="24"/>
        </w:rPr>
        <w:t xml:space="preserve">ивную подготовку в Учреждениях </w:t>
      </w:r>
      <w:r w:rsidR="003F26C0" w:rsidRPr="007251AE">
        <w:rPr>
          <w:rFonts w:ascii="PT Astra Serif" w:hAnsi="PT Astra Serif" w:cs="Times New Roman"/>
          <w:sz w:val="24"/>
          <w:szCs w:val="24"/>
        </w:rPr>
        <w:t>в межрегиональных спортивных соревнованиях, всероссийских спортивных соревнованиях, международных спортивных соревнования</w:t>
      </w:r>
      <w:r w:rsidRPr="007251AE">
        <w:rPr>
          <w:rFonts w:ascii="PT Astra Serif" w:hAnsi="PT Astra Serif" w:cs="Times New Roman"/>
          <w:sz w:val="24"/>
          <w:szCs w:val="24"/>
        </w:rPr>
        <w:t xml:space="preserve">х,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3F26C0" w:rsidRPr="007251AE">
        <w:rPr>
          <w:rFonts w:ascii="PT Astra Serif" w:hAnsi="PT Astra Serif" w:cs="Times New Roman"/>
          <w:sz w:val="24"/>
          <w:szCs w:val="24"/>
        </w:rPr>
        <w:t xml:space="preserve">тренировочных мероприятиях </w:t>
      </w:r>
      <w:r w:rsidRPr="007251AE">
        <w:rPr>
          <w:rFonts w:ascii="PT Astra Serif" w:hAnsi="PT Astra Serif" w:cs="Times New Roman"/>
          <w:sz w:val="24"/>
          <w:szCs w:val="24"/>
        </w:rPr>
        <w:t>и УМО</w:t>
      </w:r>
      <w:r w:rsidR="003F26C0" w:rsidRPr="007251AE">
        <w:rPr>
          <w:rFonts w:ascii="PT Astra Serif" w:hAnsi="PT Astra Serif" w:cs="Times New Roman"/>
          <w:sz w:val="24"/>
          <w:szCs w:val="24"/>
        </w:rPr>
        <w:t>.</w:t>
      </w:r>
    </w:p>
    <w:p w:rsidR="005F7CEF" w:rsidRPr="007251AE" w:rsidRDefault="005F7CEF" w:rsidP="00E02E2C">
      <w:pPr>
        <w:pStyle w:val="ConsPlusNormal"/>
        <w:widowControl/>
        <w:ind w:firstLine="0"/>
        <w:rPr>
          <w:rFonts w:ascii="PT Astra Serif" w:hAnsi="PT Astra Serif" w:cs="Times New Roman"/>
          <w:b/>
          <w:sz w:val="24"/>
          <w:szCs w:val="24"/>
        </w:rPr>
      </w:pPr>
    </w:p>
    <w:p w:rsidR="0048307A" w:rsidRPr="007251AE" w:rsidRDefault="00DF3EF9" w:rsidP="00E02E2C">
      <w:pPr>
        <w:pStyle w:val="ConsPlusNormal"/>
        <w:widowControl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6</w:t>
      </w:r>
      <w:r w:rsidR="00B22CFA" w:rsidRPr="007251AE">
        <w:rPr>
          <w:rFonts w:ascii="PT Astra Serif" w:hAnsi="PT Astra Serif" w:cs="Times New Roman"/>
          <w:sz w:val="24"/>
          <w:szCs w:val="24"/>
        </w:rPr>
        <w:t xml:space="preserve">. Проведение совместно с физкультурно-спортивными организациями инвалидов </w:t>
      </w:r>
      <w:r w:rsidR="001B499D" w:rsidRPr="007251AE">
        <w:rPr>
          <w:rFonts w:ascii="PT Astra Serif" w:hAnsi="PT Astra Serif" w:cs="Times New Roman"/>
          <w:sz w:val="24"/>
          <w:szCs w:val="24"/>
        </w:rPr>
        <w:t xml:space="preserve">спортивных соревнований и </w:t>
      </w:r>
      <w:r w:rsidR="00B22CFA" w:rsidRPr="007251AE">
        <w:rPr>
          <w:rFonts w:ascii="PT Astra Serif" w:hAnsi="PT Astra Serif" w:cs="Times New Roman"/>
          <w:sz w:val="24"/>
          <w:szCs w:val="24"/>
        </w:rPr>
        <w:t>физкультурных мероприятий для инвалидов и лиц с ограниченными возможностями здоровья, а также участие в организации подготовки спортсменов-инвалидов и лиц с ограниченными возможностями здоровья и обеспечение направления их на спортивные мероприятия</w:t>
      </w:r>
    </w:p>
    <w:p w:rsidR="006305E7" w:rsidRPr="007251AE" w:rsidRDefault="006305E7" w:rsidP="00E02E2C">
      <w:pPr>
        <w:pStyle w:val="ConsPlusNormal"/>
        <w:widowControl/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54664A" w:rsidRPr="007251AE" w:rsidRDefault="0054664A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</w:t>
      </w:r>
      <w:r w:rsidR="007251AE" w:rsidRPr="007251AE">
        <w:rPr>
          <w:rFonts w:ascii="PT Astra Serif" w:hAnsi="PT Astra Serif" w:cs="Times New Roman"/>
          <w:sz w:val="24"/>
          <w:szCs w:val="24"/>
        </w:rPr>
        <w:t>7</w:t>
      </w:r>
      <w:r w:rsidR="00DA6D5E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r w:rsidRPr="007251AE">
        <w:rPr>
          <w:rFonts w:ascii="PT Astra Serif" w:hAnsi="PT Astra Serif" w:cs="Times New Roman"/>
          <w:sz w:val="24"/>
          <w:szCs w:val="24"/>
        </w:rPr>
        <w:t xml:space="preserve">В рамках организации и проведения спортивных соревнований и физкультурных мероприятий для инвалидов и лиц с ограниченными возможностями здоровья финансируются расходы </w:t>
      </w:r>
      <w:proofErr w:type="gramStart"/>
      <w:r w:rsidRPr="007251AE">
        <w:rPr>
          <w:rFonts w:ascii="PT Astra Serif" w:hAnsi="PT Astra Serif" w:cs="Times New Roman"/>
          <w:sz w:val="24"/>
          <w:szCs w:val="24"/>
        </w:rPr>
        <w:t>на</w:t>
      </w:r>
      <w:proofErr w:type="gramEnd"/>
      <w:r w:rsidRPr="007251AE">
        <w:rPr>
          <w:rFonts w:ascii="PT Astra Serif" w:hAnsi="PT Astra Serif" w:cs="Times New Roman"/>
          <w:sz w:val="24"/>
          <w:szCs w:val="24"/>
        </w:rPr>
        <w:t xml:space="preserve">: </w:t>
      </w:r>
    </w:p>
    <w:p w:rsidR="00DA6D5E" w:rsidRPr="007251AE" w:rsidRDefault="00DA6D5E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спортивных сооружений, предусмотренные пунктом 1 Приложения к Порядку;</w:t>
      </w:r>
    </w:p>
    <w:p w:rsidR="00DA6D5E" w:rsidRPr="007251AE" w:rsidRDefault="00DA6D5E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подготовке мест проведения спортивных соревнований и физкультурных мероприятий, в том числе монтажные и демонтажные работы, установка баннеров, перетяг и другие услуги, предусмотренные пунктом 2 Приложения к Порядку; </w:t>
      </w:r>
    </w:p>
    <w:p w:rsidR="00DA6D5E" w:rsidRPr="007251AE" w:rsidRDefault="00DA6D5E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награждени</w:t>
      </w:r>
      <w:r w:rsidR="0054664A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победителей и призеров спортивных соревнований и физкультурных мероприятий грамотами, медалями, командными кубками в соответствии с пунктом 3 Приложения к Порядку; </w:t>
      </w:r>
    </w:p>
    <w:p w:rsidR="00DA6D5E" w:rsidRPr="007251AE" w:rsidRDefault="00DA6D5E" w:rsidP="00E02E2C">
      <w:pPr>
        <w:pStyle w:val="ConsPlusNormal"/>
        <w:widowControl/>
        <w:tabs>
          <w:tab w:val="left" w:pos="7965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медицинско</w:t>
      </w:r>
      <w:r w:rsidR="0054664A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обслуживани</w:t>
      </w:r>
      <w:r w:rsidR="0054664A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спортивных соревнований и физкультурных мероприятий в соответствии с пунктом 4 Приложения к Порядку; </w:t>
      </w:r>
    </w:p>
    <w:p w:rsidR="0054664A" w:rsidRPr="007251AE" w:rsidRDefault="0054664A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 xml:space="preserve">выплату вознаграждений спортивным судьям в соответствии с пунктом 5 Приложения к Порядку; </w:t>
      </w:r>
    </w:p>
    <w:p w:rsidR="00BF58A9" w:rsidRPr="007251AE" w:rsidRDefault="00BF58A9" w:rsidP="00BF58A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обеспечению спортивных соревнований и физкультурных мероприятий электронно-техническим оборудованием и контрольно-измерительными приборами в соответствии с пунктом 6 Приложения к Порядку;</w:t>
      </w:r>
    </w:p>
    <w:p w:rsidR="00DA6D5E" w:rsidRPr="007251AE" w:rsidRDefault="00DA6D5E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изготовлению печатной продукции в соответствии с пунктом 7 Приложения к Порядку;</w:t>
      </w:r>
    </w:p>
    <w:p w:rsidR="00DA6D5E" w:rsidRPr="007251AE" w:rsidRDefault="00DA6D5E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обеспечению мер общественного порядка и общественной безопасности при проведении спортивных соревнований и физкультурных мероприятий</w:t>
      </w:r>
      <w:r w:rsidR="0054664A" w:rsidRPr="007251AE">
        <w:rPr>
          <w:rFonts w:ascii="PT Astra Serif" w:hAnsi="PT Astra Serif" w:cs="Times New Roman"/>
          <w:sz w:val="24"/>
          <w:szCs w:val="24"/>
        </w:rPr>
        <w:t xml:space="preserve"> в соответствии с пунктом 8 Приложения к Порядку</w:t>
      </w:r>
      <w:r w:rsidRPr="007251AE">
        <w:rPr>
          <w:rFonts w:ascii="PT Astra Serif" w:hAnsi="PT Astra Serif" w:cs="Times New Roman"/>
          <w:sz w:val="24"/>
          <w:szCs w:val="24"/>
        </w:rPr>
        <w:t>;</w:t>
      </w:r>
    </w:p>
    <w:p w:rsidR="00DA6D5E" w:rsidRPr="007251AE" w:rsidRDefault="00DA6D5E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обеспечение питанием и жилыми помещениями участников спортивных соревнований или физкультурных мероприятий, их тренеров, представителей команд в соответствии с пунктом 9 Приложения к Порядку и Положением (регламентом) о спортивном соревновании или физкультурном мероприятии;</w:t>
      </w:r>
    </w:p>
    <w:p w:rsidR="00DA6D5E" w:rsidRPr="007251AE" w:rsidRDefault="00DA6D5E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изготовлению, приобретение сувенирной продукции в соответствии с пунктом 10 Приложения к Порядку;</w:t>
      </w:r>
    </w:p>
    <w:p w:rsidR="00BF58A9" w:rsidRPr="007251AE" w:rsidRDefault="00BF58A9" w:rsidP="00BF58A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оформлению мест проведения спортивных соревнований и физкультурных мероприятий в соответствии с пунктом 11 Приложения к Порядку;</w:t>
      </w:r>
    </w:p>
    <w:p w:rsidR="00BF58A9" w:rsidRPr="007251AE" w:rsidRDefault="00BF58A9" w:rsidP="00BF58A9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автотранспорта, предусмотренные пунктом 12 Приложения к Порядку; </w:t>
      </w:r>
    </w:p>
    <w:p w:rsidR="00BF58A9" w:rsidRPr="007251AE" w:rsidRDefault="00BF58A9" w:rsidP="00BF58A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приобретение спортивного инвентаря в соответствии с пунктом 13 Приложения к Порядку и спортивного оборудования;</w:t>
      </w:r>
    </w:p>
    <w:p w:rsidR="00BF58A9" w:rsidRPr="007251AE" w:rsidRDefault="00BF58A9" w:rsidP="00BF58A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приобретение канцелярских товаров в соответствии с пунктом 14 Приложения к Порядку;</w:t>
      </w:r>
    </w:p>
    <w:p w:rsidR="00DA6D5E" w:rsidRPr="007251AE" w:rsidRDefault="00DA6D5E" w:rsidP="00E02E2C">
      <w:pPr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обеспечение питанием и спортивной формой волонтеров в соответствии с пунктом 15 Приложения к Порядку;</w:t>
      </w:r>
    </w:p>
    <w:p w:rsidR="007A4A1C" w:rsidRPr="007251AE" w:rsidRDefault="007A4A1C" w:rsidP="00666B45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привлеченных специалистов, задействованных в организации и проведении спортивных соревнований и физкультурных мероприятий, в том числе фотографов, операторов, звукооператоров;</w:t>
      </w:r>
    </w:p>
    <w:p w:rsidR="00F35287" w:rsidRPr="007251AE" w:rsidRDefault="00F35287" w:rsidP="00666B45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обеспечение бутилированной питьевой водой участников спортивных соревнований и физкультурных мероприятий, их тренеров, представителей команд;</w:t>
      </w:r>
    </w:p>
    <w:p w:rsidR="00666B45" w:rsidRPr="007251AE" w:rsidRDefault="00666B45" w:rsidP="00666B45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организационному проведению спортивных соревнований и физкультурных мероприятий</w:t>
      </w:r>
      <w:r w:rsidR="008F19B4" w:rsidRPr="007251AE">
        <w:rPr>
          <w:rFonts w:ascii="PT Astra Serif" w:hAnsi="PT Astra Serif" w:cs="Times New Roman"/>
          <w:sz w:val="24"/>
          <w:szCs w:val="24"/>
        </w:rPr>
        <w:t xml:space="preserve"> </w:t>
      </w:r>
      <w:r w:rsidR="008F19B4" w:rsidRPr="007251AE">
        <w:rPr>
          <w:rFonts w:ascii="PT Astra Serif" w:hAnsi="PT Astra Serif"/>
          <w:sz w:val="24"/>
          <w:szCs w:val="24"/>
        </w:rPr>
        <w:t>(услуги исполнителя), за исключением данного вида услуг, оказываемых региональными спортивными федерациями по видам спорта</w:t>
      </w:r>
      <w:r w:rsidRPr="007251AE">
        <w:rPr>
          <w:rFonts w:ascii="PT Astra Serif" w:hAnsi="PT Astra Serif" w:cs="Times New Roman"/>
          <w:sz w:val="24"/>
          <w:szCs w:val="24"/>
        </w:rPr>
        <w:t>;</w:t>
      </w:r>
    </w:p>
    <w:p w:rsidR="00733057" w:rsidRPr="007251AE" w:rsidRDefault="00666B45" w:rsidP="00666B4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информационное и техническое обеспечение спортивных соревнований и физкультурных мероприятий (подготовка и размещение информации в средствах массовой информации и информационно-телекоммуникационной сети «Интернет», аренда или установка информационных конструкций, аренда или приобретение оборудования, необходимого для организации и проведения спортивных соревнований и физкультурных мероприятий)</w:t>
      </w:r>
      <w:r w:rsidR="008F19B4" w:rsidRPr="007251AE">
        <w:rPr>
          <w:rFonts w:ascii="PT Astra Serif" w:hAnsi="PT Astra Serif" w:cs="Times New Roman"/>
          <w:sz w:val="24"/>
          <w:szCs w:val="24"/>
        </w:rPr>
        <w:t>.</w:t>
      </w:r>
    </w:p>
    <w:p w:rsidR="00F90686" w:rsidRPr="007251AE" w:rsidRDefault="00B363AB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</w:t>
      </w:r>
      <w:r w:rsidR="007251AE" w:rsidRPr="007251AE">
        <w:rPr>
          <w:rFonts w:ascii="PT Astra Serif" w:hAnsi="PT Astra Serif" w:cs="Times New Roman"/>
          <w:sz w:val="24"/>
          <w:szCs w:val="24"/>
        </w:rPr>
        <w:t>8</w:t>
      </w:r>
      <w:r w:rsidRPr="007251AE">
        <w:rPr>
          <w:rFonts w:ascii="PT Astra Serif" w:hAnsi="PT Astra Serif" w:cs="Times New Roman"/>
          <w:sz w:val="24"/>
          <w:szCs w:val="24"/>
        </w:rPr>
        <w:t>. </w:t>
      </w:r>
      <w:r w:rsidR="00F90686" w:rsidRPr="007251AE">
        <w:rPr>
          <w:rFonts w:ascii="PT Astra Serif" w:hAnsi="PT Astra Serif" w:cs="Times New Roman"/>
          <w:sz w:val="24"/>
          <w:szCs w:val="24"/>
        </w:rPr>
        <w:t xml:space="preserve">За счет средств областного бюджета осуществляется финансирование расходов в соответствии с разделом 3 Порядка по участию спортсменов-инвалидов и лиц с ограниченными возможностями здоровья в межрегиональных спортивных соревнованиях, всероссийских спортивных соревнованиях, международных спортивных соревнованиях, </w:t>
      </w:r>
      <w:r w:rsidR="006C1F23">
        <w:rPr>
          <w:rFonts w:ascii="PT Astra Serif" w:hAnsi="PT Astra Serif" w:cs="Times New Roman"/>
          <w:sz w:val="24"/>
          <w:szCs w:val="24"/>
        </w:rPr>
        <w:t>учебно-</w:t>
      </w:r>
      <w:r w:rsidR="00F90686" w:rsidRPr="007251AE">
        <w:rPr>
          <w:rFonts w:ascii="PT Astra Serif" w:hAnsi="PT Astra Serif" w:cs="Times New Roman"/>
          <w:sz w:val="24"/>
          <w:szCs w:val="24"/>
        </w:rPr>
        <w:t>тренировочных мероприятиях и УМО.</w:t>
      </w:r>
    </w:p>
    <w:p w:rsidR="00F90686" w:rsidRPr="007251AE" w:rsidRDefault="00F90686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1B499D" w:rsidRPr="007251AE" w:rsidRDefault="00DF3EF9" w:rsidP="00E02E2C">
      <w:pPr>
        <w:pStyle w:val="ConsPlusNormal"/>
        <w:widowControl/>
        <w:tabs>
          <w:tab w:val="left" w:pos="1134"/>
        </w:tabs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7</w:t>
      </w:r>
      <w:r w:rsidR="00434651" w:rsidRPr="007251AE">
        <w:rPr>
          <w:rFonts w:ascii="PT Astra Serif" w:hAnsi="PT Astra Serif" w:cs="Times New Roman"/>
          <w:sz w:val="24"/>
          <w:szCs w:val="24"/>
        </w:rPr>
        <w:t>. Организация и проведе</w:t>
      </w:r>
      <w:r w:rsidR="001B499D" w:rsidRPr="007251AE">
        <w:rPr>
          <w:rFonts w:ascii="PT Astra Serif" w:hAnsi="PT Astra Serif" w:cs="Times New Roman"/>
          <w:sz w:val="24"/>
          <w:szCs w:val="24"/>
        </w:rPr>
        <w:t xml:space="preserve">ние </w:t>
      </w:r>
      <w:proofErr w:type="gramStart"/>
      <w:r w:rsidR="001B499D" w:rsidRPr="007251AE">
        <w:rPr>
          <w:rFonts w:ascii="PT Astra Serif" w:hAnsi="PT Astra Serif" w:cs="Times New Roman"/>
          <w:sz w:val="24"/>
          <w:szCs w:val="24"/>
        </w:rPr>
        <w:t>организационно-методических</w:t>
      </w:r>
      <w:proofErr w:type="gramEnd"/>
      <w:r w:rsidR="001B499D" w:rsidRPr="007251AE">
        <w:rPr>
          <w:rFonts w:ascii="PT Astra Serif" w:hAnsi="PT Astra Serif" w:cs="Times New Roman"/>
          <w:sz w:val="24"/>
          <w:szCs w:val="24"/>
        </w:rPr>
        <w:t xml:space="preserve"> </w:t>
      </w:r>
    </w:p>
    <w:p w:rsidR="00B22CFA" w:rsidRPr="007251AE" w:rsidRDefault="00434651" w:rsidP="00E02E2C">
      <w:pPr>
        <w:pStyle w:val="ConsPlusNormal"/>
        <w:widowControl/>
        <w:tabs>
          <w:tab w:val="left" w:pos="1134"/>
        </w:tabs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мероприятий </w:t>
      </w:r>
      <w:r w:rsidR="00264264" w:rsidRPr="007251AE">
        <w:rPr>
          <w:rFonts w:ascii="PT Astra Serif" w:hAnsi="PT Astra Serif" w:cs="Times New Roman"/>
          <w:sz w:val="24"/>
          <w:szCs w:val="24"/>
        </w:rPr>
        <w:t>по физической культуре и спорту</w:t>
      </w:r>
    </w:p>
    <w:p w:rsidR="006305E7" w:rsidRPr="007251AE" w:rsidRDefault="006305E7" w:rsidP="00E02E2C">
      <w:pPr>
        <w:pStyle w:val="ConsPlusNormal"/>
        <w:widowControl/>
        <w:tabs>
          <w:tab w:val="left" w:pos="1134"/>
        </w:tabs>
        <w:ind w:firstLine="0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1B499D" w:rsidRPr="007251AE" w:rsidRDefault="007251AE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29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1B499D" w:rsidRPr="007251AE">
        <w:rPr>
          <w:rFonts w:ascii="PT Astra Serif" w:hAnsi="PT Astra Serif" w:cs="Times New Roman"/>
          <w:sz w:val="24"/>
          <w:szCs w:val="24"/>
        </w:rPr>
        <w:t xml:space="preserve">Основным условием финансирования </w:t>
      </w:r>
      <w:r w:rsidR="00F90686" w:rsidRPr="007251AE">
        <w:rPr>
          <w:rFonts w:ascii="PT Astra Serif" w:hAnsi="PT Astra Serif" w:cs="Times New Roman"/>
          <w:sz w:val="24"/>
          <w:szCs w:val="24"/>
        </w:rPr>
        <w:t>организационно-методических мероприятий по физич</w:t>
      </w:r>
      <w:r w:rsidR="00D85272" w:rsidRPr="007251AE">
        <w:rPr>
          <w:rFonts w:ascii="PT Astra Serif" w:hAnsi="PT Astra Serif" w:cs="Times New Roman"/>
          <w:sz w:val="24"/>
          <w:szCs w:val="24"/>
        </w:rPr>
        <w:t xml:space="preserve">еской культуре и спорту (далее </w:t>
      </w:r>
      <w:r w:rsidR="00D85272" w:rsidRPr="007251AE">
        <w:rPr>
          <w:rFonts w:ascii="PT Astra Serif" w:hAnsi="PT Astra Serif" w:cs="Times New Roman"/>
          <w:sz w:val="24"/>
          <w:szCs w:val="24"/>
        </w:rPr>
        <w:noBreakHyphen/>
      </w:r>
      <w:r w:rsidR="00F90686" w:rsidRPr="007251AE">
        <w:rPr>
          <w:rFonts w:ascii="PT Astra Serif" w:hAnsi="PT Astra Serif" w:cs="Times New Roman"/>
          <w:sz w:val="24"/>
          <w:szCs w:val="24"/>
        </w:rPr>
        <w:t xml:space="preserve"> организационно-методические мероприятия) </w:t>
      </w:r>
      <w:r w:rsidR="001B499D" w:rsidRPr="007251AE">
        <w:rPr>
          <w:rFonts w:ascii="PT Astra Serif" w:hAnsi="PT Astra Serif" w:cs="Times New Roman"/>
          <w:sz w:val="24"/>
          <w:szCs w:val="24"/>
        </w:rPr>
        <w:t xml:space="preserve">является включение </w:t>
      </w:r>
      <w:r w:rsidR="003E71DC" w:rsidRPr="007251AE">
        <w:rPr>
          <w:rFonts w:ascii="PT Astra Serif" w:hAnsi="PT Astra Serif" w:cs="Times New Roman"/>
          <w:sz w:val="24"/>
          <w:szCs w:val="24"/>
        </w:rPr>
        <w:t xml:space="preserve">организационно-методических мероприятий </w:t>
      </w:r>
      <w:r w:rsidR="001B499D" w:rsidRPr="007251AE">
        <w:rPr>
          <w:rFonts w:ascii="PT Astra Serif" w:hAnsi="PT Astra Serif" w:cs="Times New Roman"/>
          <w:sz w:val="24"/>
          <w:szCs w:val="24"/>
        </w:rPr>
        <w:t xml:space="preserve">в </w:t>
      </w:r>
      <w:r w:rsidR="003E71DC" w:rsidRPr="007251AE">
        <w:rPr>
          <w:rFonts w:ascii="PT Astra Serif" w:hAnsi="PT Astra Serif" w:cs="Times New Roman"/>
          <w:sz w:val="24"/>
          <w:szCs w:val="24"/>
        </w:rPr>
        <w:t>План мероприятий Департамента по молодежной политике, физической культуре и спорту Томской области, направленных на пропаганду физической культуры, спорта и здорового образа жизни</w:t>
      </w:r>
      <w:r w:rsidR="001B499D" w:rsidRPr="007251AE">
        <w:rPr>
          <w:rFonts w:ascii="PT Astra Serif" w:hAnsi="PT Astra Serif" w:cs="Times New Roman"/>
          <w:sz w:val="24"/>
          <w:szCs w:val="24"/>
        </w:rPr>
        <w:t>.</w:t>
      </w:r>
    </w:p>
    <w:p w:rsidR="001B499D" w:rsidRPr="007251AE" w:rsidRDefault="00DA6D5E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lastRenderedPageBreak/>
        <w:t>3</w:t>
      </w:r>
      <w:r w:rsidR="007251AE" w:rsidRPr="007251AE">
        <w:rPr>
          <w:rFonts w:ascii="PT Astra Serif" w:hAnsi="PT Astra Serif" w:cs="Times New Roman"/>
          <w:sz w:val="24"/>
          <w:szCs w:val="24"/>
        </w:rPr>
        <w:t>0</w:t>
      </w:r>
      <w:r w:rsidR="00B363AB" w:rsidRPr="007251AE">
        <w:rPr>
          <w:rFonts w:ascii="PT Astra Serif" w:hAnsi="PT Astra Serif" w:cs="Times New Roman"/>
          <w:sz w:val="24"/>
          <w:szCs w:val="24"/>
        </w:rPr>
        <w:t>. </w:t>
      </w:r>
      <w:r w:rsidR="001B499D" w:rsidRPr="007251AE">
        <w:rPr>
          <w:rFonts w:ascii="PT Astra Serif" w:hAnsi="PT Astra Serif" w:cs="Times New Roman"/>
          <w:sz w:val="24"/>
          <w:szCs w:val="24"/>
        </w:rPr>
        <w:t xml:space="preserve">Объем расходов на организацию и проведение </w:t>
      </w:r>
      <w:r w:rsidR="003E71DC" w:rsidRPr="007251AE">
        <w:rPr>
          <w:rFonts w:ascii="PT Astra Serif" w:hAnsi="PT Astra Serif" w:cs="Times New Roman"/>
          <w:sz w:val="24"/>
          <w:szCs w:val="24"/>
        </w:rPr>
        <w:t xml:space="preserve">организационно-методических мероприятий </w:t>
      </w:r>
      <w:r w:rsidR="001B499D" w:rsidRPr="007251AE">
        <w:rPr>
          <w:rFonts w:ascii="PT Astra Serif" w:hAnsi="PT Astra Serif" w:cs="Times New Roman"/>
          <w:sz w:val="24"/>
          <w:szCs w:val="24"/>
        </w:rPr>
        <w:t>определяется Учреждением при разработке технического задания на проведение мероприятия, в соответствии с прилагаемыми к настоящему Порядку Нормами.</w:t>
      </w:r>
    </w:p>
    <w:p w:rsidR="003E71DC" w:rsidRPr="007251AE" w:rsidRDefault="00DA6D5E" w:rsidP="00E02E2C">
      <w:pPr>
        <w:pStyle w:val="af0"/>
        <w:ind w:firstLine="709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3</w:t>
      </w:r>
      <w:r w:rsidR="007251AE" w:rsidRPr="007251AE">
        <w:rPr>
          <w:rFonts w:ascii="PT Astra Serif" w:hAnsi="PT Astra Serif"/>
          <w:sz w:val="24"/>
          <w:szCs w:val="24"/>
        </w:rPr>
        <w:t>1</w:t>
      </w:r>
      <w:r w:rsidR="003E71DC" w:rsidRPr="007251AE">
        <w:rPr>
          <w:rFonts w:ascii="PT Astra Serif" w:hAnsi="PT Astra Serif"/>
          <w:sz w:val="24"/>
          <w:szCs w:val="24"/>
        </w:rPr>
        <w:t>.</w:t>
      </w:r>
      <w:r w:rsidR="00B363AB" w:rsidRPr="007251AE">
        <w:rPr>
          <w:rFonts w:ascii="PT Astra Serif" w:hAnsi="PT Astra Serif"/>
          <w:sz w:val="24"/>
          <w:szCs w:val="24"/>
        </w:rPr>
        <w:t> </w:t>
      </w:r>
      <w:r w:rsidR="003E71DC" w:rsidRPr="007251AE">
        <w:rPr>
          <w:rFonts w:ascii="PT Astra Serif" w:hAnsi="PT Astra Serif"/>
          <w:sz w:val="24"/>
          <w:szCs w:val="24"/>
        </w:rPr>
        <w:t>Организационно-методически</w:t>
      </w:r>
      <w:r w:rsidR="002609F6" w:rsidRPr="007251AE">
        <w:rPr>
          <w:rFonts w:ascii="PT Astra Serif" w:hAnsi="PT Astra Serif"/>
          <w:sz w:val="24"/>
          <w:szCs w:val="24"/>
        </w:rPr>
        <w:t>ми</w:t>
      </w:r>
      <w:r w:rsidR="003E71DC" w:rsidRPr="007251AE">
        <w:rPr>
          <w:rFonts w:ascii="PT Astra Serif" w:hAnsi="PT Astra Serif"/>
          <w:sz w:val="24"/>
          <w:szCs w:val="24"/>
        </w:rPr>
        <w:t xml:space="preserve"> мероприятия</w:t>
      </w:r>
      <w:r w:rsidR="002609F6" w:rsidRPr="007251AE">
        <w:rPr>
          <w:rFonts w:ascii="PT Astra Serif" w:hAnsi="PT Astra Serif"/>
          <w:sz w:val="24"/>
          <w:szCs w:val="24"/>
        </w:rPr>
        <w:t>ми</w:t>
      </w:r>
      <w:r w:rsidR="003E71DC" w:rsidRPr="007251AE">
        <w:rPr>
          <w:rFonts w:ascii="PT Astra Serif" w:hAnsi="PT Astra Serif"/>
          <w:sz w:val="24"/>
          <w:szCs w:val="24"/>
        </w:rPr>
        <w:t xml:space="preserve"> </w:t>
      </w:r>
      <w:r w:rsidR="002609F6" w:rsidRPr="007251AE">
        <w:rPr>
          <w:rFonts w:ascii="PT Astra Serif" w:hAnsi="PT Astra Serif"/>
          <w:sz w:val="24"/>
          <w:szCs w:val="24"/>
        </w:rPr>
        <w:t>являются</w:t>
      </w:r>
      <w:r w:rsidR="003E71DC" w:rsidRPr="007251AE">
        <w:rPr>
          <w:rFonts w:ascii="PT Astra Serif" w:hAnsi="PT Astra Serif"/>
          <w:sz w:val="24"/>
          <w:szCs w:val="24"/>
        </w:rPr>
        <w:t xml:space="preserve"> </w:t>
      </w:r>
      <w:r w:rsidR="00C2751E" w:rsidRPr="007251AE">
        <w:rPr>
          <w:rFonts w:ascii="PT Astra Serif" w:hAnsi="PT Astra Serif"/>
          <w:sz w:val="24"/>
          <w:szCs w:val="24"/>
        </w:rPr>
        <w:t>конференци</w:t>
      </w:r>
      <w:r w:rsidR="002609F6" w:rsidRPr="007251AE">
        <w:rPr>
          <w:rFonts w:ascii="PT Astra Serif" w:hAnsi="PT Astra Serif"/>
          <w:sz w:val="24"/>
          <w:szCs w:val="24"/>
        </w:rPr>
        <w:t>и</w:t>
      </w:r>
      <w:r w:rsidR="00C2751E" w:rsidRPr="007251AE">
        <w:rPr>
          <w:rFonts w:ascii="PT Astra Serif" w:hAnsi="PT Astra Serif"/>
          <w:sz w:val="24"/>
          <w:szCs w:val="24"/>
        </w:rPr>
        <w:t>, конкурс</w:t>
      </w:r>
      <w:r w:rsidR="00E71A7A" w:rsidRPr="007251AE">
        <w:rPr>
          <w:rFonts w:ascii="PT Astra Serif" w:hAnsi="PT Astra Serif"/>
          <w:sz w:val="24"/>
          <w:szCs w:val="24"/>
        </w:rPr>
        <w:t>ы</w:t>
      </w:r>
      <w:r w:rsidR="00C2751E" w:rsidRPr="007251AE">
        <w:rPr>
          <w:rFonts w:ascii="PT Astra Serif" w:hAnsi="PT Astra Serif"/>
          <w:sz w:val="24"/>
          <w:szCs w:val="24"/>
        </w:rPr>
        <w:t>, торжественны</w:t>
      </w:r>
      <w:r w:rsidR="00E71A7A" w:rsidRPr="007251AE">
        <w:rPr>
          <w:rFonts w:ascii="PT Astra Serif" w:hAnsi="PT Astra Serif"/>
          <w:sz w:val="24"/>
          <w:szCs w:val="24"/>
        </w:rPr>
        <w:t>е</w:t>
      </w:r>
      <w:r w:rsidR="00C2751E" w:rsidRPr="007251AE">
        <w:rPr>
          <w:rFonts w:ascii="PT Astra Serif" w:hAnsi="PT Astra Serif"/>
          <w:sz w:val="24"/>
          <w:szCs w:val="24"/>
        </w:rPr>
        <w:t xml:space="preserve"> собрани</w:t>
      </w:r>
      <w:r w:rsidR="00E71A7A" w:rsidRPr="007251AE">
        <w:rPr>
          <w:rFonts w:ascii="PT Astra Serif" w:hAnsi="PT Astra Serif"/>
          <w:sz w:val="24"/>
          <w:szCs w:val="24"/>
        </w:rPr>
        <w:t>я</w:t>
      </w:r>
      <w:r w:rsidR="00C2751E" w:rsidRPr="007251AE">
        <w:rPr>
          <w:rFonts w:ascii="PT Astra Serif" w:hAnsi="PT Astra Serif"/>
          <w:sz w:val="24"/>
          <w:szCs w:val="24"/>
        </w:rPr>
        <w:t xml:space="preserve">, </w:t>
      </w:r>
      <w:r w:rsidR="00F322A9" w:rsidRPr="007251AE">
        <w:rPr>
          <w:rFonts w:ascii="PT Astra Serif" w:hAnsi="PT Astra Serif"/>
          <w:sz w:val="24"/>
          <w:szCs w:val="24"/>
        </w:rPr>
        <w:t xml:space="preserve">торжественные </w:t>
      </w:r>
      <w:r w:rsidR="000357FF" w:rsidRPr="007251AE">
        <w:rPr>
          <w:rFonts w:ascii="PT Astra Serif" w:hAnsi="PT Astra Serif"/>
          <w:sz w:val="24"/>
          <w:szCs w:val="24"/>
        </w:rPr>
        <w:t>мероприятия</w:t>
      </w:r>
      <w:r w:rsidR="00F322A9" w:rsidRPr="007251AE">
        <w:rPr>
          <w:rFonts w:ascii="PT Astra Serif" w:hAnsi="PT Astra Serif"/>
          <w:sz w:val="24"/>
          <w:szCs w:val="24"/>
        </w:rPr>
        <w:t xml:space="preserve">, </w:t>
      </w:r>
      <w:r w:rsidR="00C2751E" w:rsidRPr="007251AE">
        <w:rPr>
          <w:rFonts w:ascii="PT Astra Serif" w:hAnsi="PT Astra Serif"/>
          <w:sz w:val="24"/>
          <w:szCs w:val="24"/>
        </w:rPr>
        <w:t>мастер-класс</w:t>
      </w:r>
      <w:r w:rsidR="00E71A7A" w:rsidRPr="007251AE">
        <w:rPr>
          <w:rFonts w:ascii="PT Astra Serif" w:hAnsi="PT Astra Serif"/>
          <w:sz w:val="24"/>
          <w:szCs w:val="24"/>
        </w:rPr>
        <w:t>ы</w:t>
      </w:r>
      <w:r w:rsidR="00C2751E" w:rsidRPr="007251AE">
        <w:rPr>
          <w:rFonts w:ascii="PT Astra Serif" w:hAnsi="PT Astra Serif"/>
          <w:sz w:val="24"/>
          <w:szCs w:val="24"/>
        </w:rPr>
        <w:t>, семинар</w:t>
      </w:r>
      <w:r w:rsidR="00E71A7A" w:rsidRPr="007251AE">
        <w:rPr>
          <w:rFonts w:ascii="PT Astra Serif" w:hAnsi="PT Astra Serif"/>
          <w:sz w:val="24"/>
          <w:szCs w:val="24"/>
        </w:rPr>
        <w:t>ы</w:t>
      </w:r>
      <w:r w:rsidR="00C2751E" w:rsidRPr="007251AE">
        <w:rPr>
          <w:rFonts w:ascii="PT Astra Serif" w:hAnsi="PT Astra Serif"/>
          <w:sz w:val="24"/>
          <w:szCs w:val="24"/>
        </w:rPr>
        <w:t>, семинар</w:t>
      </w:r>
      <w:r w:rsidR="00E71A7A" w:rsidRPr="007251AE">
        <w:rPr>
          <w:rFonts w:ascii="PT Astra Serif" w:hAnsi="PT Astra Serif"/>
          <w:sz w:val="24"/>
          <w:szCs w:val="24"/>
        </w:rPr>
        <w:t>ы</w:t>
      </w:r>
      <w:r w:rsidR="00C2751E" w:rsidRPr="007251AE">
        <w:rPr>
          <w:rFonts w:ascii="PT Astra Serif" w:hAnsi="PT Astra Serif"/>
          <w:sz w:val="24"/>
          <w:szCs w:val="24"/>
        </w:rPr>
        <w:t>-совещани</w:t>
      </w:r>
      <w:r w:rsidR="00E71A7A" w:rsidRPr="007251AE">
        <w:rPr>
          <w:rFonts w:ascii="PT Astra Serif" w:hAnsi="PT Astra Serif"/>
          <w:sz w:val="24"/>
          <w:szCs w:val="24"/>
        </w:rPr>
        <w:t>я</w:t>
      </w:r>
      <w:r w:rsidR="00C2751E" w:rsidRPr="007251AE">
        <w:rPr>
          <w:rFonts w:ascii="PT Astra Serif" w:hAnsi="PT Astra Serif"/>
          <w:sz w:val="24"/>
          <w:szCs w:val="24"/>
        </w:rPr>
        <w:t>, коллеги</w:t>
      </w:r>
      <w:r w:rsidR="00E71A7A" w:rsidRPr="007251AE">
        <w:rPr>
          <w:rFonts w:ascii="PT Astra Serif" w:hAnsi="PT Astra Serif"/>
          <w:sz w:val="24"/>
          <w:szCs w:val="24"/>
        </w:rPr>
        <w:t>и</w:t>
      </w:r>
      <w:r w:rsidR="00C2751E" w:rsidRPr="007251AE">
        <w:rPr>
          <w:rFonts w:ascii="PT Astra Serif" w:hAnsi="PT Astra Serif"/>
          <w:sz w:val="24"/>
          <w:szCs w:val="24"/>
        </w:rPr>
        <w:t>, награждени</w:t>
      </w:r>
      <w:r w:rsidR="00E71A7A" w:rsidRPr="007251AE">
        <w:rPr>
          <w:rFonts w:ascii="PT Astra Serif" w:hAnsi="PT Astra Serif"/>
          <w:sz w:val="24"/>
          <w:szCs w:val="24"/>
        </w:rPr>
        <w:t>я</w:t>
      </w:r>
      <w:r w:rsidR="00C2751E" w:rsidRPr="007251AE">
        <w:rPr>
          <w:rFonts w:ascii="PT Astra Serif" w:hAnsi="PT Astra Serif"/>
          <w:sz w:val="24"/>
          <w:szCs w:val="24"/>
        </w:rPr>
        <w:t xml:space="preserve"> победителей, призеров, лауреатов областных конкурсов, мероприяти</w:t>
      </w:r>
      <w:r w:rsidR="00E71A7A" w:rsidRPr="007251AE">
        <w:rPr>
          <w:rFonts w:ascii="PT Astra Serif" w:hAnsi="PT Astra Serif"/>
          <w:sz w:val="24"/>
          <w:szCs w:val="24"/>
        </w:rPr>
        <w:t>я</w:t>
      </w:r>
      <w:r w:rsidR="00C2751E" w:rsidRPr="007251AE">
        <w:rPr>
          <w:rFonts w:ascii="PT Astra Serif" w:hAnsi="PT Astra Serif"/>
          <w:sz w:val="24"/>
          <w:szCs w:val="24"/>
        </w:rPr>
        <w:t xml:space="preserve"> по пропаганде</w:t>
      </w:r>
      <w:r w:rsidR="00AB1273" w:rsidRPr="007251AE">
        <w:rPr>
          <w:rFonts w:ascii="PT Astra Serif" w:hAnsi="PT Astra Serif"/>
          <w:sz w:val="24"/>
          <w:szCs w:val="24"/>
        </w:rPr>
        <w:t xml:space="preserve"> здорового образа жизни</w:t>
      </w:r>
      <w:r w:rsidR="00C2751E" w:rsidRPr="007251AE">
        <w:rPr>
          <w:rFonts w:ascii="PT Astra Serif" w:hAnsi="PT Astra Serif"/>
          <w:sz w:val="24"/>
          <w:szCs w:val="24"/>
        </w:rPr>
        <w:t xml:space="preserve">. </w:t>
      </w:r>
    </w:p>
    <w:p w:rsidR="00434651" w:rsidRPr="007251AE" w:rsidRDefault="00DA6D5E" w:rsidP="00E02E2C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3</w:t>
      </w:r>
      <w:r w:rsidR="007251AE" w:rsidRPr="007251AE">
        <w:rPr>
          <w:rFonts w:ascii="PT Astra Serif" w:hAnsi="PT Astra Serif" w:cs="Times New Roman"/>
          <w:sz w:val="24"/>
          <w:szCs w:val="24"/>
        </w:rPr>
        <w:t>2</w:t>
      </w:r>
      <w:r w:rsidR="00AF05B4" w:rsidRPr="007251AE">
        <w:rPr>
          <w:rFonts w:ascii="PT Astra Serif" w:hAnsi="PT Astra Serif" w:cs="Times New Roman"/>
          <w:sz w:val="24"/>
          <w:szCs w:val="24"/>
        </w:rPr>
        <w:t>.</w:t>
      </w:r>
      <w:r w:rsidR="00B363AB" w:rsidRPr="007251AE">
        <w:rPr>
          <w:rFonts w:ascii="PT Astra Serif" w:hAnsi="PT Astra Serif" w:cs="Times New Roman"/>
          <w:sz w:val="24"/>
          <w:szCs w:val="24"/>
        </w:rPr>
        <w:t> </w:t>
      </w:r>
      <w:r w:rsidR="00CD3EDF" w:rsidRPr="007251AE">
        <w:rPr>
          <w:rFonts w:ascii="PT Astra Serif" w:hAnsi="PT Astra Serif" w:cs="Times New Roman"/>
          <w:sz w:val="24"/>
          <w:szCs w:val="24"/>
        </w:rPr>
        <w:t>В рамках организации и проведения организационно-методических мероприятий з</w:t>
      </w:r>
      <w:r w:rsidR="00434651" w:rsidRPr="007251AE">
        <w:rPr>
          <w:rFonts w:ascii="PT Astra Serif" w:hAnsi="PT Astra Serif" w:cs="Times New Roman"/>
          <w:sz w:val="24"/>
          <w:szCs w:val="24"/>
        </w:rPr>
        <w:t xml:space="preserve">а счет средств областного бюджета </w:t>
      </w:r>
      <w:r w:rsidR="00CD3EDF" w:rsidRPr="007251AE">
        <w:rPr>
          <w:rFonts w:ascii="PT Astra Serif" w:hAnsi="PT Astra Serif" w:cs="Times New Roman"/>
          <w:sz w:val="24"/>
          <w:szCs w:val="24"/>
        </w:rPr>
        <w:t xml:space="preserve">финансируются расходы </w:t>
      </w:r>
      <w:proofErr w:type="gramStart"/>
      <w:r w:rsidR="00CD3EDF" w:rsidRPr="007251AE">
        <w:rPr>
          <w:rFonts w:ascii="PT Astra Serif" w:hAnsi="PT Astra Serif" w:cs="Times New Roman"/>
          <w:sz w:val="24"/>
          <w:szCs w:val="24"/>
        </w:rPr>
        <w:t>на</w:t>
      </w:r>
      <w:proofErr w:type="gramEnd"/>
      <w:r w:rsidR="00434651" w:rsidRPr="007251AE">
        <w:rPr>
          <w:rFonts w:ascii="PT Astra Serif" w:hAnsi="PT Astra Serif" w:cs="Times New Roman"/>
          <w:sz w:val="24"/>
          <w:szCs w:val="24"/>
        </w:rPr>
        <w:t>:</w:t>
      </w:r>
    </w:p>
    <w:p w:rsidR="003E71DC" w:rsidRPr="007251AE" w:rsidRDefault="00DA6D5E" w:rsidP="00E02E2C">
      <w:pPr>
        <w:pStyle w:val="af0"/>
        <w:ind w:firstLine="709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услуги спортивных сооружений в соответствии с </w:t>
      </w:r>
      <w:r w:rsidR="007C41DD" w:rsidRPr="007251AE">
        <w:rPr>
          <w:rFonts w:ascii="PT Astra Serif" w:hAnsi="PT Astra Serif"/>
          <w:sz w:val="24"/>
          <w:szCs w:val="24"/>
        </w:rPr>
        <w:t>пункт</w:t>
      </w:r>
      <w:r w:rsidRPr="007251AE">
        <w:rPr>
          <w:rFonts w:ascii="PT Astra Serif" w:hAnsi="PT Astra Serif"/>
          <w:sz w:val="24"/>
          <w:szCs w:val="24"/>
        </w:rPr>
        <w:t>ом</w:t>
      </w:r>
      <w:r w:rsidR="007C41DD" w:rsidRPr="007251AE">
        <w:rPr>
          <w:rFonts w:ascii="PT Astra Serif" w:hAnsi="PT Astra Serif"/>
          <w:sz w:val="24"/>
          <w:szCs w:val="24"/>
        </w:rPr>
        <w:t xml:space="preserve"> </w:t>
      </w:r>
      <w:r w:rsidR="00D7223E" w:rsidRPr="007251AE">
        <w:rPr>
          <w:rFonts w:ascii="PT Astra Serif" w:hAnsi="PT Astra Serif"/>
          <w:sz w:val="24"/>
          <w:szCs w:val="24"/>
        </w:rPr>
        <w:t>1</w:t>
      </w:r>
      <w:r w:rsidRPr="007251AE">
        <w:rPr>
          <w:rFonts w:ascii="PT Astra Serif" w:hAnsi="PT Astra Serif"/>
          <w:sz w:val="24"/>
          <w:szCs w:val="24"/>
        </w:rPr>
        <w:t xml:space="preserve"> Приложения к Порядку</w:t>
      </w:r>
      <w:r w:rsidR="009534F6" w:rsidRPr="007251AE">
        <w:rPr>
          <w:rFonts w:ascii="PT Astra Serif" w:hAnsi="PT Astra Serif"/>
          <w:sz w:val="24"/>
          <w:szCs w:val="24"/>
        </w:rPr>
        <w:t xml:space="preserve">, </w:t>
      </w:r>
      <w:r w:rsidR="003E71DC" w:rsidRPr="007251AE">
        <w:rPr>
          <w:rFonts w:ascii="PT Astra Serif" w:hAnsi="PT Astra Serif"/>
          <w:sz w:val="24"/>
          <w:szCs w:val="24"/>
        </w:rPr>
        <w:t>помещений</w:t>
      </w:r>
      <w:r w:rsidR="009534F6" w:rsidRPr="007251AE">
        <w:rPr>
          <w:rFonts w:ascii="PT Astra Serif" w:hAnsi="PT Astra Serif"/>
          <w:sz w:val="24"/>
          <w:szCs w:val="24"/>
        </w:rPr>
        <w:t xml:space="preserve"> и площадок</w:t>
      </w:r>
      <w:r w:rsidR="003E71DC" w:rsidRPr="007251AE">
        <w:rPr>
          <w:rFonts w:ascii="PT Astra Serif" w:hAnsi="PT Astra Serif"/>
          <w:sz w:val="24"/>
          <w:szCs w:val="24"/>
        </w:rPr>
        <w:t>, используемых для проведения мероприятий;</w:t>
      </w:r>
    </w:p>
    <w:p w:rsidR="00892727" w:rsidRPr="007251AE" w:rsidRDefault="00892727" w:rsidP="00892727">
      <w:pPr>
        <w:pStyle w:val="ConsPlusNormal"/>
        <w:widowControl/>
        <w:tabs>
          <w:tab w:val="left" w:pos="7965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медицинское обслуживание организационно-методических мероприятий в соответствии с пунктом 4 Приложения к Порядку; </w:t>
      </w:r>
    </w:p>
    <w:p w:rsidR="00892727" w:rsidRPr="007251AE" w:rsidRDefault="00892727" w:rsidP="00892727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изготовление печатной продукции в соответствии с пунктом 7 Приложения к Порядку; </w:t>
      </w:r>
    </w:p>
    <w:p w:rsidR="00892727" w:rsidRPr="007251AE" w:rsidRDefault="00892727" w:rsidP="00892727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обеспечению мер общественного порядка и общественной безопасности при проведении мероприятий в соответствии с пунктом 8 Приложения к Порядку;</w:t>
      </w:r>
    </w:p>
    <w:p w:rsidR="00892727" w:rsidRPr="007251AE" w:rsidRDefault="00892727" w:rsidP="00892727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изготовление, приобретение сувенирной продукции в соответствии с пунктом 10 Приложения к Порядку;</w:t>
      </w:r>
    </w:p>
    <w:p w:rsidR="00892727" w:rsidRPr="007251AE" w:rsidRDefault="00892727" w:rsidP="00892727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по оформлению мест проведения мероприятий в соответствии с пунктом 11 Приложения к Порядку; </w:t>
      </w:r>
    </w:p>
    <w:p w:rsidR="00892727" w:rsidRPr="007251AE" w:rsidRDefault="00892727" w:rsidP="00892727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услуги автотранспорта в соответствии с пунктом 12 Приложения к Порядку; </w:t>
      </w:r>
    </w:p>
    <w:p w:rsidR="00892727" w:rsidRPr="007251AE" w:rsidRDefault="00892727" w:rsidP="00892727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приобретение канцелярских товаров в соответствии с пунктом 14 Приложения к Порядку;</w:t>
      </w:r>
    </w:p>
    <w:p w:rsidR="00892727" w:rsidRPr="007251AE" w:rsidRDefault="00892727" w:rsidP="00892727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награждение победителей, призеров, лауреатов, участников мероприятий дипломами, памятными подарками, денежными призами, цветами в соответствии с пунктом 17 Приложения к Порядку; </w:t>
      </w:r>
    </w:p>
    <w:p w:rsidR="00892727" w:rsidRPr="007251AE" w:rsidRDefault="00892727" w:rsidP="00892727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проезд и обеспечение жилыми помещениями в дни проведения мероприятий приглашенных специалистов, участвующих в организации и проведении организационно-методических мероприятий. Оплата авиабилетов и железнодорожных билетов производится по действующим тарифам, но не выше тарифа купейного вагона и тарифа экономического класса на воздушном транспорте, оплата проезда на автотранспорте (кроме такси и общественного транспорта) производятся по действующим тарифам. Оплата расходов на обеспечение жилыми помещениями производится в соответствии с пунктом 15 Приложения к Порядку;</w:t>
      </w:r>
    </w:p>
    <w:p w:rsidR="00892727" w:rsidRPr="007251AE" w:rsidRDefault="00B445EA" w:rsidP="00B445EA">
      <w:pPr>
        <w:pStyle w:val="ConsPlusNormal"/>
        <w:widowControl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приобретение подарочных наборов ветеранам спорта к праздничным и юбилейным мероприятиям </w:t>
      </w:r>
      <w:r w:rsidR="00892727" w:rsidRPr="007251AE">
        <w:rPr>
          <w:rFonts w:ascii="PT Astra Serif" w:hAnsi="PT Astra Serif" w:cs="Times New Roman"/>
          <w:sz w:val="24"/>
          <w:szCs w:val="24"/>
        </w:rPr>
        <w:t>в соответствии с пунктом 17 Приложения к Порядку;</w:t>
      </w:r>
    </w:p>
    <w:p w:rsidR="00F031A0" w:rsidRPr="007251AE" w:rsidRDefault="00F031A0" w:rsidP="00E02E2C">
      <w:pPr>
        <w:pStyle w:val="af0"/>
        <w:ind w:firstLine="709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услуги по подготовке мест проведения мероприятий, в том числе монтажные и демонтажные работы, установка баннеров, перетяг; </w:t>
      </w:r>
    </w:p>
    <w:p w:rsidR="00AB1273" w:rsidRPr="007251AE" w:rsidRDefault="00AB1273" w:rsidP="00E02E2C">
      <w:pPr>
        <w:pStyle w:val="af0"/>
        <w:ind w:firstLine="709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аренд</w:t>
      </w:r>
      <w:r w:rsidR="008F2309" w:rsidRPr="007251AE">
        <w:rPr>
          <w:rFonts w:ascii="PT Astra Serif" w:hAnsi="PT Astra Serif"/>
          <w:sz w:val="24"/>
          <w:szCs w:val="24"/>
        </w:rPr>
        <w:t>у</w:t>
      </w:r>
      <w:r w:rsidRPr="007251AE">
        <w:rPr>
          <w:rFonts w:ascii="PT Astra Serif" w:hAnsi="PT Astra Serif"/>
          <w:sz w:val="24"/>
          <w:szCs w:val="24"/>
        </w:rPr>
        <w:t>, приобретение мебели, оборудования</w:t>
      </w:r>
      <w:r w:rsidR="00FD6569" w:rsidRPr="007251AE">
        <w:rPr>
          <w:rFonts w:ascii="PT Astra Serif" w:hAnsi="PT Astra Serif"/>
          <w:sz w:val="24"/>
          <w:szCs w:val="24"/>
        </w:rPr>
        <w:t xml:space="preserve"> и аппаратуры</w:t>
      </w:r>
      <w:r w:rsidR="003425AD" w:rsidRPr="007251AE">
        <w:rPr>
          <w:rFonts w:ascii="PT Astra Serif" w:hAnsi="PT Astra Serif"/>
          <w:sz w:val="24"/>
          <w:szCs w:val="24"/>
        </w:rPr>
        <w:t>, в том числе светового, звукового, электронно-технического, видеопроекционного</w:t>
      </w:r>
      <w:r w:rsidRPr="007251AE">
        <w:rPr>
          <w:rFonts w:ascii="PT Astra Serif" w:hAnsi="PT Astra Serif"/>
          <w:sz w:val="24"/>
          <w:szCs w:val="24"/>
        </w:rPr>
        <w:t>, необходимого для проведения мероприятия;</w:t>
      </w:r>
    </w:p>
    <w:p w:rsidR="007C3819" w:rsidRPr="007251AE" w:rsidRDefault="007C3819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изготовление и приобретение методической литературы и периодических изданий; </w:t>
      </w:r>
    </w:p>
    <w:p w:rsidR="001908D7" w:rsidRPr="007251AE" w:rsidRDefault="008F2309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организацию</w:t>
      </w:r>
      <w:r w:rsidR="001908D7" w:rsidRPr="007251AE">
        <w:rPr>
          <w:rFonts w:ascii="PT Astra Serif" w:hAnsi="PT Astra Serif" w:cs="Times New Roman"/>
          <w:sz w:val="24"/>
          <w:szCs w:val="24"/>
        </w:rPr>
        <w:t xml:space="preserve"> чайного стола, кофе-брейков; </w:t>
      </w:r>
    </w:p>
    <w:p w:rsidR="00D75FBA" w:rsidRPr="007251AE" w:rsidRDefault="00D75FBA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обеспечени</w:t>
      </w:r>
      <w:r w:rsidR="00821BB0" w:rsidRPr="007251AE">
        <w:rPr>
          <w:rFonts w:ascii="PT Astra Serif" w:hAnsi="PT Astra Serif" w:cs="Times New Roman"/>
          <w:sz w:val="24"/>
          <w:szCs w:val="24"/>
        </w:rPr>
        <w:t>е</w:t>
      </w:r>
      <w:r w:rsidRPr="007251AE">
        <w:rPr>
          <w:rFonts w:ascii="PT Astra Serif" w:hAnsi="PT Astra Serif" w:cs="Times New Roman"/>
          <w:sz w:val="24"/>
          <w:szCs w:val="24"/>
        </w:rPr>
        <w:t xml:space="preserve"> бутилированной питьевой водой участников мероприятий;</w:t>
      </w:r>
    </w:p>
    <w:p w:rsidR="00892727" w:rsidRPr="007251AE" w:rsidRDefault="00892727" w:rsidP="00892727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7251AE">
        <w:rPr>
          <w:rFonts w:ascii="PT Astra Serif" w:hAnsi="PT Astra Serif" w:cs="Times New Roman"/>
          <w:sz w:val="24"/>
          <w:szCs w:val="24"/>
        </w:rPr>
        <w:t>услуги привлеченных специалистов, задействованных в организации и проведении организационно-методических мероприятий, в том числе сценариста, режиссера, ведущего, профессиональных коллективов, фотографа, видеографа, звукооператора, художника по свету, наградной группы;</w:t>
      </w:r>
      <w:proofErr w:type="gramEnd"/>
    </w:p>
    <w:p w:rsidR="000545E9" w:rsidRPr="007251AE" w:rsidRDefault="00641002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изготовление видеоматериала (видеороликов, презентаций)</w:t>
      </w:r>
      <w:r w:rsidR="000545E9" w:rsidRPr="007251AE">
        <w:rPr>
          <w:rFonts w:ascii="PT Astra Serif" w:hAnsi="PT Astra Serif" w:cs="Times New Roman"/>
          <w:sz w:val="24"/>
          <w:szCs w:val="24"/>
        </w:rPr>
        <w:t>;</w:t>
      </w:r>
    </w:p>
    <w:p w:rsidR="00EC75A2" w:rsidRPr="007251AE" w:rsidRDefault="00EC75A2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услуги по организационному проведению организационно-методических мероприятий по физической культуре и спорту;</w:t>
      </w:r>
    </w:p>
    <w:p w:rsidR="003E71DC" w:rsidRPr="007251AE" w:rsidRDefault="001165CD" w:rsidP="00E02E2C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информационное и </w:t>
      </w:r>
      <w:r w:rsidR="003E71DC" w:rsidRPr="007251AE">
        <w:rPr>
          <w:rFonts w:ascii="PT Astra Serif" w:hAnsi="PT Astra Serif" w:cs="Times New Roman"/>
          <w:sz w:val="24"/>
          <w:szCs w:val="24"/>
        </w:rPr>
        <w:t xml:space="preserve">техническое обеспечение мероприятий (подготовка и размещение информации в средствах массовой информации и информационно-телекоммуникационной </w:t>
      </w:r>
      <w:r w:rsidR="003E71DC" w:rsidRPr="007251AE">
        <w:rPr>
          <w:rFonts w:ascii="PT Astra Serif" w:hAnsi="PT Astra Serif" w:cs="Times New Roman"/>
          <w:sz w:val="24"/>
          <w:szCs w:val="24"/>
        </w:rPr>
        <w:lastRenderedPageBreak/>
        <w:t xml:space="preserve">сети «Интернет», </w:t>
      </w:r>
      <w:r w:rsidR="00B759CC" w:rsidRPr="007251AE">
        <w:rPr>
          <w:rFonts w:ascii="PT Astra Serif" w:hAnsi="PT Astra Serif" w:cs="Times New Roman"/>
          <w:sz w:val="24"/>
          <w:szCs w:val="24"/>
        </w:rPr>
        <w:t xml:space="preserve">аренда </w:t>
      </w:r>
      <w:r w:rsidRPr="007251AE">
        <w:rPr>
          <w:rFonts w:ascii="PT Astra Serif" w:hAnsi="PT Astra Serif" w:cs="Times New Roman"/>
          <w:sz w:val="24"/>
          <w:szCs w:val="24"/>
        </w:rPr>
        <w:t xml:space="preserve">или установка </w:t>
      </w:r>
      <w:r w:rsidR="007C3819" w:rsidRPr="007251AE">
        <w:rPr>
          <w:rFonts w:ascii="PT Astra Serif" w:hAnsi="PT Astra Serif" w:cs="Times New Roman"/>
          <w:sz w:val="24"/>
          <w:szCs w:val="24"/>
        </w:rPr>
        <w:t>информационных конструкций, необходимого для организации и проведени</w:t>
      </w:r>
      <w:r w:rsidR="0049230E" w:rsidRPr="007251AE">
        <w:rPr>
          <w:rFonts w:ascii="PT Astra Serif" w:hAnsi="PT Astra Serif" w:cs="Times New Roman"/>
          <w:sz w:val="24"/>
          <w:szCs w:val="24"/>
        </w:rPr>
        <w:t xml:space="preserve">я </w:t>
      </w:r>
      <w:r w:rsidR="007C3819" w:rsidRPr="007251AE">
        <w:rPr>
          <w:rFonts w:ascii="PT Astra Serif" w:hAnsi="PT Astra Serif" w:cs="Times New Roman"/>
          <w:sz w:val="24"/>
          <w:szCs w:val="24"/>
        </w:rPr>
        <w:t>мероприятия</w:t>
      </w:r>
      <w:r w:rsidR="003E71DC" w:rsidRPr="007251AE">
        <w:rPr>
          <w:rFonts w:ascii="PT Astra Serif" w:hAnsi="PT Astra Serif" w:cs="Times New Roman"/>
          <w:sz w:val="24"/>
          <w:szCs w:val="24"/>
        </w:rPr>
        <w:t xml:space="preserve">). </w:t>
      </w:r>
    </w:p>
    <w:p w:rsidR="00232A2E" w:rsidRPr="007251AE" w:rsidRDefault="00232A2E" w:rsidP="00E02E2C">
      <w:pPr>
        <w:pStyle w:val="af0"/>
        <w:rPr>
          <w:rFonts w:ascii="PT Astra Serif" w:hAnsi="PT Astra Serif"/>
          <w:b/>
          <w:sz w:val="24"/>
          <w:szCs w:val="24"/>
        </w:rPr>
      </w:pPr>
    </w:p>
    <w:p w:rsidR="005E54F8" w:rsidRPr="007251AE" w:rsidRDefault="007C0606" w:rsidP="00400746">
      <w:pPr>
        <w:ind w:left="5670" w:firstLine="0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72.05pt;margin-top:81.55pt;width:123.1pt;height:122.1pt;z-index:-1">
            <v:imagedata r:id="rId9" o:title=""/>
            <v:path textboxrect="0,0,0,0"/>
          </v:shape>
        </w:pict>
      </w:r>
      <w:r w:rsidR="00400746" w:rsidRPr="007251AE">
        <w:rPr>
          <w:rFonts w:ascii="PT Astra Serif" w:hAnsi="PT Astra Serif"/>
          <w:bCs/>
          <w:sz w:val="24"/>
          <w:szCs w:val="24"/>
        </w:rPr>
        <w:br w:type="column"/>
      </w:r>
      <w:r w:rsidR="00400746" w:rsidRPr="007251AE">
        <w:rPr>
          <w:rFonts w:ascii="PT Astra Serif" w:hAnsi="PT Astra Serif"/>
          <w:bCs/>
          <w:sz w:val="24"/>
          <w:szCs w:val="24"/>
        </w:rPr>
        <w:lastRenderedPageBreak/>
        <w:t>П</w:t>
      </w:r>
      <w:r w:rsidR="00842162" w:rsidRPr="007251AE">
        <w:rPr>
          <w:rFonts w:ascii="PT Astra Serif" w:hAnsi="PT Astra Serif"/>
          <w:bCs/>
          <w:sz w:val="24"/>
          <w:szCs w:val="24"/>
        </w:rPr>
        <w:t>риложение</w:t>
      </w:r>
    </w:p>
    <w:p w:rsidR="005E54F8" w:rsidRPr="007251AE" w:rsidRDefault="00C34C24" w:rsidP="00E02E2C">
      <w:pPr>
        <w:ind w:left="5670"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к </w:t>
      </w:r>
      <w:r w:rsidR="005E54F8" w:rsidRPr="007251AE">
        <w:rPr>
          <w:rFonts w:ascii="PT Astra Serif" w:hAnsi="PT Astra Serif"/>
          <w:bCs/>
          <w:sz w:val="24"/>
          <w:szCs w:val="24"/>
        </w:rPr>
        <w:t xml:space="preserve">Порядку </w:t>
      </w:r>
      <w:r w:rsidR="005E54F8" w:rsidRPr="007251AE">
        <w:rPr>
          <w:rFonts w:ascii="PT Astra Serif" w:hAnsi="PT Astra Serif"/>
          <w:sz w:val="24"/>
          <w:szCs w:val="24"/>
        </w:rPr>
        <w:t>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</w:t>
      </w:r>
    </w:p>
    <w:p w:rsidR="00470ADB" w:rsidRPr="007251AE" w:rsidRDefault="00470ADB" w:rsidP="00E02E2C">
      <w:pPr>
        <w:ind w:firstLine="0"/>
        <w:rPr>
          <w:rFonts w:ascii="PT Astra Serif" w:hAnsi="PT Astra Serif"/>
          <w:bCs/>
          <w:sz w:val="24"/>
          <w:szCs w:val="24"/>
        </w:rPr>
      </w:pP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1. Нормы расходов</w:t>
      </w:r>
    </w:p>
    <w:p w:rsidR="00470ADB" w:rsidRPr="007251AE" w:rsidRDefault="00470ADB" w:rsidP="00F3528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на услуги спортивных сооружений</w:t>
      </w:r>
      <w:r w:rsidR="007729E0" w:rsidRPr="007251AE">
        <w:rPr>
          <w:rFonts w:ascii="PT Astra Serif" w:hAnsi="PT Astra Serif"/>
          <w:sz w:val="24"/>
          <w:szCs w:val="24"/>
        </w:rPr>
        <w:t xml:space="preserve"> и </w:t>
      </w:r>
      <w:r w:rsidR="008F76EA" w:rsidRPr="007251AE">
        <w:rPr>
          <w:rFonts w:ascii="PT Astra Serif" w:hAnsi="PT Astra Serif"/>
          <w:sz w:val="24"/>
          <w:szCs w:val="24"/>
        </w:rPr>
        <w:t xml:space="preserve">специально подготовленных </w:t>
      </w:r>
      <w:r w:rsidR="007729E0" w:rsidRPr="007251AE">
        <w:rPr>
          <w:rFonts w:ascii="PT Astra Serif" w:hAnsi="PT Astra Serif"/>
          <w:sz w:val="24"/>
          <w:szCs w:val="24"/>
        </w:rPr>
        <w:t>территорий</w:t>
      </w:r>
      <w:r w:rsidRPr="007251AE">
        <w:rPr>
          <w:rFonts w:ascii="PT Astra Serif" w:hAnsi="PT Astra Serif"/>
          <w:sz w:val="24"/>
          <w:szCs w:val="24"/>
        </w:rPr>
        <w:t xml:space="preserve"> при проведении спортивных соревнований и физкультурных мероприятий</w:t>
      </w:r>
      <w:r w:rsidR="00E363F9" w:rsidRPr="007251AE">
        <w:rPr>
          <w:rFonts w:ascii="PT Astra Serif" w:hAnsi="PT Astra Serif"/>
          <w:sz w:val="24"/>
          <w:szCs w:val="24"/>
        </w:rPr>
        <w:t>*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1"/>
        <w:gridCol w:w="2405"/>
      </w:tblGrid>
      <w:tr w:rsidR="00470ADB" w:rsidRPr="007251AE" w:rsidTr="00BE66D5">
        <w:trPr>
          <w:trHeight w:val="1140"/>
        </w:trPr>
        <w:tc>
          <w:tcPr>
            <w:tcW w:w="7801" w:type="dxa"/>
            <w:vAlign w:val="center"/>
          </w:tcPr>
          <w:p w:rsidR="00470ADB" w:rsidRPr="007251AE" w:rsidRDefault="00470ADB" w:rsidP="00F14F35">
            <w:pPr>
              <w:pStyle w:val="3"/>
              <w:ind w:firstLine="0"/>
              <w:jc w:val="center"/>
              <w:rPr>
                <w:rFonts w:ascii="PT Astra Serif" w:hAnsi="PT Astra Serif"/>
                <w:b w:val="0"/>
                <w:szCs w:val="24"/>
              </w:rPr>
            </w:pPr>
            <w:r w:rsidRPr="007251AE">
              <w:rPr>
                <w:rFonts w:ascii="PT Astra Serif" w:hAnsi="PT Astra Serif"/>
                <w:b w:val="0"/>
                <w:szCs w:val="24"/>
              </w:rPr>
              <w:t>Тип спортивного сооружения</w:t>
            </w:r>
          </w:p>
        </w:tc>
        <w:tc>
          <w:tcPr>
            <w:tcW w:w="2405" w:type="dxa"/>
            <w:vAlign w:val="center"/>
          </w:tcPr>
          <w:p w:rsidR="00470ADB" w:rsidRPr="007251AE" w:rsidRDefault="00470ADB" w:rsidP="00F14F35">
            <w:pPr>
              <w:tabs>
                <w:tab w:val="left" w:pos="93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470ADB" w:rsidRPr="007251AE" w:rsidRDefault="00470ADB" w:rsidP="00F14F35">
            <w:pPr>
              <w:tabs>
                <w:tab w:val="left" w:pos="93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услуг в час</w:t>
            </w:r>
          </w:p>
          <w:p w:rsidR="00470ADB" w:rsidRPr="007251AE" w:rsidRDefault="00470ADB" w:rsidP="00F14F35">
            <w:pPr>
              <w:tabs>
                <w:tab w:val="left" w:pos="93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470ADB" w:rsidRPr="007251AE" w:rsidTr="00BE66D5">
        <w:tc>
          <w:tcPr>
            <w:tcW w:w="10206" w:type="dxa"/>
            <w:gridSpan w:val="2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1. Спортивные сооружения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а) открытые плоскостные спортивные сооружения:</w:t>
            </w:r>
          </w:p>
        </w:tc>
        <w:tc>
          <w:tcPr>
            <w:tcW w:w="2405" w:type="dxa"/>
          </w:tcPr>
          <w:p w:rsidR="00375A2B" w:rsidRPr="007251AE" w:rsidRDefault="00375A2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игровая площадка, поле</w:t>
            </w:r>
          </w:p>
        </w:tc>
        <w:tc>
          <w:tcPr>
            <w:tcW w:w="2405" w:type="dxa"/>
          </w:tcPr>
          <w:p w:rsidR="00375A2B" w:rsidRPr="007251AE" w:rsidRDefault="0066005F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теннисный корт</w:t>
            </w:r>
          </w:p>
        </w:tc>
        <w:tc>
          <w:tcPr>
            <w:tcW w:w="2405" w:type="dxa"/>
          </w:tcPr>
          <w:p w:rsidR="00375A2B" w:rsidRPr="007251AE" w:rsidRDefault="0066005F" w:rsidP="0066005F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66005F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тадион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для проведения соревнований по легкой атлетике</w:t>
            </w:r>
          </w:p>
        </w:tc>
        <w:tc>
          <w:tcPr>
            <w:tcW w:w="2405" w:type="dxa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конькобежная дорожка с естественным льдом</w:t>
            </w:r>
          </w:p>
        </w:tc>
        <w:tc>
          <w:tcPr>
            <w:tcW w:w="2405" w:type="dxa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поле для футбола</w:t>
            </w:r>
            <w:r w:rsidR="00B64925" w:rsidRPr="007251AE">
              <w:rPr>
                <w:rFonts w:ascii="PT Astra Serif" w:hAnsi="PT Astra Serif"/>
                <w:sz w:val="24"/>
                <w:szCs w:val="24"/>
              </w:rPr>
              <w:t>/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64925" w:rsidRPr="007251AE">
              <w:rPr>
                <w:rFonts w:ascii="PT Astra Serif" w:hAnsi="PT Astra Serif"/>
                <w:sz w:val="24"/>
                <w:szCs w:val="24"/>
              </w:rPr>
              <w:t>поле для футбола с трибунами</w:t>
            </w:r>
          </w:p>
        </w:tc>
        <w:tc>
          <w:tcPr>
            <w:tcW w:w="2405" w:type="dxa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</w:t>
            </w:r>
            <w:r w:rsidR="0066005F" w:rsidRPr="007251AE">
              <w:rPr>
                <w:rFonts w:ascii="PT Astra Serif" w:hAnsi="PT Astra Serif"/>
                <w:sz w:val="24"/>
                <w:szCs w:val="24"/>
              </w:rPr>
              <w:t> </w:t>
            </w: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  <w:r w:rsidR="0066005F" w:rsidRPr="007251AE">
              <w:rPr>
                <w:rFonts w:ascii="PT Astra Serif" w:hAnsi="PT Astra Serif"/>
                <w:sz w:val="24"/>
                <w:szCs w:val="24"/>
              </w:rPr>
              <w:t>/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б) крытые спортивные сооружения, включая вспомогательные помещения:</w:t>
            </w:r>
          </w:p>
        </w:tc>
        <w:tc>
          <w:tcPr>
            <w:tcW w:w="2405" w:type="dxa"/>
          </w:tcPr>
          <w:p w:rsidR="00375A2B" w:rsidRPr="007251AE" w:rsidRDefault="00375A2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400746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спортивный зал </w:t>
            </w:r>
          </w:p>
        </w:tc>
        <w:tc>
          <w:tcPr>
            <w:tcW w:w="2405" w:type="dxa"/>
            <w:vAlign w:val="center"/>
          </w:tcPr>
          <w:p w:rsidR="00375A2B" w:rsidRPr="007251AE" w:rsidRDefault="00375A2B" w:rsidP="00B6492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2 </w:t>
            </w:r>
            <w:r w:rsidR="00B64925"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легкоатлетический  манеж (включая табло, электронный хронометраж, звуковое и видео оборудование)</w:t>
            </w:r>
          </w:p>
        </w:tc>
        <w:tc>
          <w:tcPr>
            <w:tcW w:w="2405" w:type="dxa"/>
            <w:vAlign w:val="center"/>
          </w:tcPr>
          <w:p w:rsidR="00375A2B" w:rsidRPr="007251AE" w:rsidRDefault="00C46BE0" w:rsidP="00B64925">
            <w:pPr>
              <w:tabs>
                <w:tab w:val="left" w:pos="426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</w:t>
            </w:r>
            <w:r w:rsidR="00B64925" w:rsidRPr="007251AE">
              <w:rPr>
                <w:rFonts w:ascii="PT Astra Serif" w:hAnsi="PT Astra Serif"/>
                <w:sz w:val="24"/>
                <w:szCs w:val="24"/>
              </w:rPr>
              <w:t>2</w:t>
            </w:r>
            <w:r w:rsidR="00666B45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375A2B" w:rsidRPr="007251AE" w:rsidTr="00BE66D5">
        <w:tc>
          <w:tcPr>
            <w:tcW w:w="7801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футбольный манеж с искусственной травой</w:t>
            </w:r>
          </w:p>
        </w:tc>
        <w:tc>
          <w:tcPr>
            <w:tcW w:w="2405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9 000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AF1DE7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теннисный корт</w:t>
            </w:r>
            <w:r w:rsidR="00AF1DE7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405" w:type="dxa"/>
          </w:tcPr>
          <w:p w:rsidR="00EC4CAD" w:rsidRPr="007251AE" w:rsidRDefault="0066005F" w:rsidP="00125594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ледовая арена с искусственным льдом (крытый каток с местами для зрителей)</w:t>
            </w:r>
          </w:p>
        </w:tc>
        <w:tc>
          <w:tcPr>
            <w:tcW w:w="2405" w:type="dxa"/>
            <w:vAlign w:val="center"/>
          </w:tcPr>
          <w:p w:rsidR="00EC4CAD" w:rsidRPr="007251AE" w:rsidRDefault="0066005F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</w:t>
            </w:r>
            <w:r w:rsidR="00EC4CAD" w:rsidRPr="007251AE">
              <w:rPr>
                <w:rFonts w:ascii="PT Astra Serif" w:hAnsi="PT Astra Serif"/>
                <w:sz w:val="24"/>
                <w:szCs w:val="24"/>
              </w:rPr>
              <w:t> 500</w:t>
            </w:r>
          </w:p>
        </w:tc>
      </w:tr>
      <w:tr w:rsidR="00EC4CAD" w:rsidRPr="007251AE" w:rsidTr="00BE66D5">
        <w:tc>
          <w:tcPr>
            <w:tcW w:w="10206" w:type="dxa"/>
            <w:gridSpan w:val="2"/>
          </w:tcPr>
          <w:p w:rsidR="00EC4CAD" w:rsidRPr="007251AE" w:rsidRDefault="00EC4CAD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2. Бассейны, включая вспомогательные помещения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крытый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7251AE">
                <w:rPr>
                  <w:rFonts w:ascii="PT Astra Serif" w:hAnsi="PT Astra Serif"/>
                  <w:sz w:val="24"/>
                  <w:szCs w:val="24"/>
                </w:rPr>
                <w:t xml:space="preserve">25 м </w:t>
              </w:r>
            </w:smartTag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крытый 50 м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30 000</w:t>
            </w:r>
          </w:p>
        </w:tc>
      </w:tr>
      <w:tr w:rsidR="00EC4CAD" w:rsidRPr="007251AE" w:rsidTr="00BE66D5">
        <w:tc>
          <w:tcPr>
            <w:tcW w:w="10206" w:type="dxa"/>
            <w:gridSpan w:val="2"/>
          </w:tcPr>
          <w:p w:rsidR="00EC4CAD" w:rsidRPr="007251AE" w:rsidRDefault="00EC4CAD" w:rsidP="006C640C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3. Спортивные сооружения для стрелковых видов спорта, включая вспомогательные помещения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936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пулевая стрельба (одно стрелковое место)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300</w:t>
            </w:r>
          </w:p>
        </w:tc>
      </w:tr>
      <w:tr w:rsidR="00EC4CAD" w:rsidRPr="007251AE" w:rsidTr="00BE66D5">
        <w:tc>
          <w:tcPr>
            <w:tcW w:w="10206" w:type="dxa"/>
            <w:gridSpan w:val="2"/>
          </w:tcPr>
          <w:p w:rsidR="00EC4CAD" w:rsidRPr="007251AE" w:rsidRDefault="00EC4CAD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4. Спортивные сооружения для конного спорта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открытые спортивные сооружения:</w:t>
            </w:r>
          </w:p>
        </w:tc>
        <w:tc>
          <w:tcPr>
            <w:tcW w:w="2405" w:type="dxa"/>
          </w:tcPr>
          <w:p w:rsidR="00EC4CAD" w:rsidRPr="007251AE" w:rsidRDefault="00EC4CAD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поле для выездки, конкурное поле, поле для манежной езды, трасса для полевых испытаний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4 000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разминочное поле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вспомогательные помещения:</w:t>
            </w:r>
          </w:p>
        </w:tc>
        <w:tc>
          <w:tcPr>
            <w:tcW w:w="2405" w:type="dxa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денник (сутки)</w:t>
            </w:r>
          </w:p>
        </w:tc>
        <w:tc>
          <w:tcPr>
            <w:tcW w:w="2405" w:type="dxa"/>
            <w:vAlign w:val="center"/>
          </w:tcPr>
          <w:p w:rsidR="00EC4CAD" w:rsidRPr="007251AE" w:rsidRDefault="0066005F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1 0</w:t>
            </w:r>
            <w:r w:rsidR="00EC4CAD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EC4CAD" w:rsidRPr="007251AE" w:rsidTr="00BE66D5">
        <w:tc>
          <w:tcPr>
            <w:tcW w:w="10206" w:type="dxa"/>
            <w:gridSpan w:val="2"/>
          </w:tcPr>
          <w:p w:rsidR="00EC4CAD" w:rsidRPr="007251AE" w:rsidRDefault="00EC4CAD" w:rsidP="006C640C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5. Спортивные сооружения для гребных видов спорта (академическая гребля)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гребной канал, база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1 000 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услуги по использованию катера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</w:tr>
      <w:tr w:rsidR="00EC4CAD" w:rsidRPr="007251AE" w:rsidTr="00BE66D5">
        <w:tc>
          <w:tcPr>
            <w:tcW w:w="10206" w:type="dxa"/>
            <w:gridSpan w:val="2"/>
          </w:tcPr>
          <w:p w:rsidR="00EC4CAD" w:rsidRPr="007251AE" w:rsidRDefault="00EC4CAD" w:rsidP="006C640C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6. Спортивные сооружения для лыжных видов спорта, включая вспомогательные помещения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66005F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лыжный комплекс, включающий стационарную лыжную трассу, стартовый и финишный домик, помещение для подготовки и хранения лыж, </w:t>
            </w:r>
            <w:r w:rsidR="0066005F" w:rsidRPr="007251AE">
              <w:rPr>
                <w:rFonts w:ascii="PT Astra Serif" w:hAnsi="PT Astra Serif"/>
                <w:sz w:val="24"/>
                <w:szCs w:val="24"/>
              </w:rPr>
              <w:t xml:space="preserve">стрельбище, раздевалки, 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трибуна, ограждение </w:t>
            </w:r>
          </w:p>
        </w:tc>
        <w:tc>
          <w:tcPr>
            <w:tcW w:w="2405" w:type="dxa"/>
            <w:vAlign w:val="center"/>
          </w:tcPr>
          <w:p w:rsidR="00EC4CAD" w:rsidRPr="007251AE" w:rsidRDefault="0066005F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 w:rsidR="00DA0818" w:rsidRPr="007251AE">
              <w:rPr>
                <w:rFonts w:ascii="PT Astra Serif" w:hAnsi="PT Astra Serif"/>
                <w:sz w:val="24"/>
                <w:szCs w:val="24"/>
              </w:rPr>
              <w:t xml:space="preserve"> 0</w:t>
            </w:r>
            <w:r w:rsidR="00EC4CAD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лыжероллерная трасса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трамплин для прыжков на лыжах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горнолыжный комплекс (подъемное устройство на 1 человека в день)</w:t>
            </w:r>
          </w:p>
        </w:tc>
        <w:tc>
          <w:tcPr>
            <w:tcW w:w="2405" w:type="dxa"/>
          </w:tcPr>
          <w:p w:rsidR="00EC4CAD" w:rsidRPr="007251AE" w:rsidRDefault="0066005F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42</w:t>
            </w:r>
            <w:r w:rsidR="00EC4CAD" w:rsidRPr="007251A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EC4CAD" w:rsidRPr="007251AE" w:rsidTr="00BE66D5">
        <w:tc>
          <w:tcPr>
            <w:tcW w:w="10206" w:type="dxa"/>
            <w:gridSpan w:val="2"/>
          </w:tcPr>
          <w:p w:rsidR="00EC4CAD" w:rsidRPr="007251AE" w:rsidRDefault="007729E0" w:rsidP="008F76E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7. Другие спортивные сооружения, </w:t>
            </w:r>
            <w:r w:rsidR="008F76EA" w:rsidRPr="007251AE">
              <w:rPr>
                <w:rFonts w:ascii="PT Astra Serif" w:hAnsi="PT Astra Serif"/>
                <w:sz w:val="24"/>
                <w:szCs w:val="24"/>
              </w:rPr>
              <w:t xml:space="preserve">специально подготовленные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территории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искусственный скалодром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канал </w:t>
            </w:r>
            <w:proofErr w:type="gramStart"/>
            <w:r w:rsidRPr="007251AE">
              <w:rPr>
                <w:rFonts w:ascii="PT Astra Serif" w:hAnsi="PT Astra Serif"/>
                <w:sz w:val="24"/>
                <w:szCs w:val="24"/>
              </w:rPr>
              <w:t>для</w:t>
            </w:r>
            <w:proofErr w:type="gramEnd"/>
            <w:r w:rsidRPr="007251AE">
              <w:rPr>
                <w:rFonts w:ascii="PT Astra Serif" w:hAnsi="PT Astra Serif"/>
                <w:sz w:val="24"/>
                <w:szCs w:val="24"/>
              </w:rPr>
              <w:t xml:space="preserve"> гребной слалом (в день)</w:t>
            </w:r>
          </w:p>
        </w:tc>
        <w:tc>
          <w:tcPr>
            <w:tcW w:w="2405" w:type="dxa"/>
            <w:vAlign w:val="center"/>
          </w:tcPr>
          <w:p w:rsidR="00EC4CAD" w:rsidRPr="007251AE" w:rsidRDefault="00EC4CAD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1 500 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боулинг (одна дорожка)</w:t>
            </w:r>
          </w:p>
        </w:tc>
        <w:tc>
          <w:tcPr>
            <w:tcW w:w="2405" w:type="dxa"/>
          </w:tcPr>
          <w:p w:rsidR="00EC4CAD" w:rsidRPr="007251AE" w:rsidRDefault="00EC4CAD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1 100</w:t>
            </w:r>
          </w:p>
        </w:tc>
      </w:tr>
      <w:tr w:rsidR="00EC4CAD" w:rsidRPr="007251AE" w:rsidTr="00BE66D5">
        <w:tc>
          <w:tcPr>
            <w:tcW w:w="7801" w:type="dxa"/>
          </w:tcPr>
          <w:p w:rsidR="00EC4CAD" w:rsidRPr="007251AE" w:rsidRDefault="00EC4CAD" w:rsidP="00F14F35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бильярд (1 стол)</w:t>
            </w:r>
          </w:p>
        </w:tc>
        <w:tc>
          <w:tcPr>
            <w:tcW w:w="2405" w:type="dxa"/>
          </w:tcPr>
          <w:p w:rsidR="00EC4CAD" w:rsidRPr="007251AE" w:rsidRDefault="00EC4CAD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210</w:t>
            </w:r>
          </w:p>
        </w:tc>
      </w:tr>
      <w:tr w:rsidR="00943CB7" w:rsidRPr="007251AE" w:rsidTr="00BE66D5">
        <w:tc>
          <w:tcPr>
            <w:tcW w:w="7801" w:type="dxa"/>
          </w:tcPr>
          <w:p w:rsidR="00943CB7" w:rsidRPr="007251AE" w:rsidRDefault="007729E0" w:rsidP="00943CB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</w:t>
            </w:r>
            <w:r w:rsidR="00943CB7" w:rsidRPr="007251AE">
              <w:rPr>
                <w:rFonts w:ascii="PT Astra Serif" w:hAnsi="PT Astra Serif"/>
                <w:sz w:val="24"/>
                <w:szCs w:val="24"/>
              </w:rPr>
              <w:t>иберспортивная арена (компьютерный клуб) (1 игровое место)</w:t>
            </w:r>
          </w:p>
        </w:tc>
        <w:tc>
          <w:tcPr>
            <w:tcW w:w="2405" w:type="dxa"/>
          </w:tcPr>
          <w:p w:rsidR="00943CB7" w:rsidRPr="007251AE" w:rsidRDefault="00EB1EB1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150</w:t>
            </w:r>
          </w:p>
        </w:tc>
      </w:tr>
    </w:tbl>
    <w:p w:rsidR="007E3104" w:rsidRPr="007251AE" w:rsidRDefault="00E363F9" w:rsidP="007E3104">
      <w:pPr>
        <w:pStyle w:val="af0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  <w:b/>
        </w:rPr>
        <w:t>*</w:t>
      </w:r>
      <w:r w:rsidR="007E3104" w:rsidRPr="007251AE">
        <w:rPr>
          <w:rFonts w:ascii="PT Astra Serif" w:hAnsi="PT Astra Serif"/>
        </w:rPr>
        <w:t xml:space="preserve"> Примечание:</w:t>
      </w:r>
    </w:p>
    <w:p w:rsidR="007E3104" w:rsidRPr="007251AE" w:rsidRDefault="007E3104" w:rsidP="007E3104">
      <w:pPr>
        <w:pStyle w:val="af0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1. Оплата услуг производится из расчета не более двенадцати часов в день при проведении физкультурных мероприятий и спортивных соревнований.</w:t>
      </w:r>
    </w:p>
    <w:p w:rsidR="007E3104" w:rsidRPr="007251AE" w:rsidRDefault="007E3104" w:rsidP="007E3104">
      <w:pPr>
        <w:pStyle w:val="af0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2. В случае превышения норматива стоимости услуг объекта спорта, расчет производится по формуле:</w:t>
      </w:r>
    </w:p>
    <w:p w:rsidR="007E3104" w:rsidRPr="007251AE" w:rsidRDefault="007E3104" w:rsidP="007E3104">
      <w:pPr>
        <w:pStyle w:val="af0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С=(О+М+Р+И+П):Г:Ч,</w:t>
      </w:r>
    </w:p>
    <w:p w:rsidR="007E3104" w:rsidRPr="007251AE" w:rsidRDefault="007E3104" w:rsidP="007E3104">
      <w:pPr>
        <w:pStyle w:val="af0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где С - стоимость услуг в час в рублях;</w:t>
      </w:r>
    </w:p>
    <w:p w:rsidR="007E3104" w:rsidRPr="007251AE" w:rsidRDefault="007E3104" w:rsidP="007E3104">
      <w:pPr>
        <w:pStyle w:val="af0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О - расходы на оплату труда (статья 255 Налогового кодекса Российской</w:t>
      </w:r>
    </w:p>
    <w:p w:rsidR="007E3104" w:rsidRPr="007251AE" w:rsidRDefault="007E3104" w:rsidP="007E3104">
      <w:pPr>
        <w:pStyle w:val="af0"/>
        <w:jc w:val="both"/>
        <w:rPr>
          <w:rFonts w:ascii="PT Astra Serif" w:hAnsi="PT Astra Serif"/>
        </w:rPr>
      </w:pPr>
      <w:r w:rsidRPr="007251AE">
        <w:rPr>
          <w:rFonts w:ascii="PT Astra Serif" w:hAnsi="PT Astra Serif"/>
        </w:rPr>
        <w:t>Федерации) (Собрание законодательства Российской Федерации, 2000, N 32, ст. 3340) (с учетом внесенных изменений и дополнений); М - материальные расходы (статья 254 Налогового кодекса Российской Федерации), в том числе водоснабжение, электроснабжение, газоснабжение, водоотведение, отопление, вывоз мусора и другие расходы (с указанием); Р - расходы на ремонт основных средств (статья 260 Налогового кодекса Российской Федерации); И - расходы на обязательное и добровольное имущественное страхование (статья 263 Налогового кодекса Российской Федерации); П - прочие расходы (статья 264 Налогового кодекса Российской Федерации) (с указанием наименований расходов); Г - количество дней эксплуатации спортивного сооружения в году; Ч - количество часов работы спортивного сооружения в сутки.</w:t>
      </w:r>
    </w:p>
    <w:p w:rsidR="00470ADB" w:rsidRPr="007251AE" w:rsidRDefault="00470ADB" w:rsidP="00F14F35">
      <w:pPr>
        <w:pStyle w:val="af2"/>
        <w:tabs>
          <w:tab w:val="left" w:pos="993"/>
        </w:tabs>
        <w:ind w:left="0"/>
        <w:rPr>
          <w:rFonts w:ascii="PT Astra Serif" w:hAnsi="PT Astra Serif"/>
          <w:b/>
        </w:rPr>
      </w:pP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2. Нормы расходов</w:t>
      </w:r>
    </w:p>
    <w:p w:rsidR="00470ADB" w:rsidRPr="007251AE" w:rsidRDefault="00470ADB" w:rsidP="00F14F35">
      <w:pPr>
        <w:tabs>
          <w:tab w:val="left" w:pos="0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услуги по </w:t>
      </w:r>
      <w:r w:rsidRPr="007251AE">
        <w:rPr>
          <w:rFonts w:ascii="PT Astra Serif" w:hAnsi="PT Astra Serif"/>
          <w:sz w:val="24"/>
          <w:szCs w:val="24"/>
        </w:rPr>
        <w:t xml:space="preserve">подготовке мест проведения официальных </w:t>
      </w:r>
    </w:p>
    <w:p w:rsidR="00470ADB" w:rsidRPr="007251AE" w:rsidRDefault="00470ADB" w:rsidP="00F14F35">
      <w:pPr>
        <w:tabs>
          <w:tab w:val="left" w:pos="0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спортивных соревнований и физкультурных мероприятий</w:t>
      </w:r>
    </w:p>
    <w:p w:rsidR="00375A2B" w:rsidRPr="007251AE" w:rsidRDefault="00375A2B" w:rsidP="00F14F35">
      <w:pPr>
        <w:tabs>
          <w:tab w:val="left" w:pos="0"/>
        </w:tabs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2409"/>
      </w:tblGrid>
      <w:tr w:rsidR="00375A2B" w:rsidRPr="007251AE" w:rsidTr="00BE66D5">
        <w:tc>
          <w:tcPr>
            <w:tcW w:w="7797" w:type="dxa"/>
            <w:vAlign w:val="center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Вид услуг</w:t>
            </w:r>
          </w:p>
        </w:tc>
        <w:tc>
          <w:tcPr>
            <w:tcW w:w="2409" w:type="dxa"/>
            <w:vAlign w:val="center"/>
          </w:tcPr>
          <w:p w:rsidR="00375A2B" w:rsidRPr="007251AE" w:rsidRDefault="00375A2B" w:rsidP="00F14F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Предельная стоимость</w:t>
            </w:r>
          </w:p>
          <w:p w:rsidR="00375A2B" w:rsidRPr="007251AE" w:rsidRDefault="00375A2B" w:rsidP="00F14F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услуг (в рублях)</w:t>
            </w:r>
          </w:p>
        </w:tc>
      </w:tr>
      <w:tr w:rsidR="00375A2B" w:rsidRPr="007251AE" w:rsidTr="00BE66D5">
        <w:tc>
          <w:tcPr>
            <w:tcW w:w="7797" w:type="dxa"/>
          </w:tcPr>
          <w:p w:rsidR="00375A2B" w:rsidRPr="007251AE" w:rsidRDefault="00375A2B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монтаж и демонтаж ринга, за услугу</w:t>
            </w:r>
          </w:p>
        </w:tc>
        <w:tc>
          <w:tcPr>
            <w:tcW w:w="2409" w:type="dxa"/>
            <w:vAlign w:val="center"/>
          </w:tcPr>
          <w:p w:rsidR="00375A2B" w:rsidRPr="007251AE" w:rsidRDefault="007F5731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8 000</w:t>
            </w:r>
          </w:p>
        </w:tc>
      </w:tr>
      <w:tr w:rsidR="00375A2B" w:rsidRPr="007251AE" w:rsidTr="00BE66D5">
        <w:tc>
          <w:tcPr>
            <w:tcW w:w="7797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монтаж и демонтаж паркета, за услугу </w:t>
            </w:r>
          </w:p>
        </w:tc>
        <w:tc>
          <w:tcPr>
            <w:tcW w:w="2409" w:type="dxa"/>
            <w:vAlign w:val="center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монтаж и демонтаж помоста для спортивной аэробики, за услугу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  <w:tr w:rsidR="00375A2B" w:rsidRPr="007251AE" w:rsidTr="00BE66D5">
        <w:tc>
          <w:tcPr>
            <w:tcW w:w="7797" w:type="dxa"/>
          </w:tcPr>
          <w:p w:rsidR="00375A2B" w:rsidRPr="007251AE" w:rsidRDefault="00375A2B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сборка и разборка борцовского ковра,</w:t>
            </w:r>
            <w:r w:rsidR="007F5731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за услугу</w:t>
            </w:r>
          </w:p>
        </w:tc>
        <w:tc>
          <w:tcPr>
            <w:tcW w:w="2409" w:type="dxa"/>
            <w:vAlign w:val="center"/>
          </w:tcPr>
          <w:p w:rsidR="00375A2B" w:rsidRPr="007251AE" w:rsidRDefault="007F5731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 xml:space="preserve"> 000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сборка и разборка татами для дзюдо, за услугу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сборка и разборка татами «ласточкин хвост», за услугу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услуги по подготовке лыжных трасс с использованием ратрака, в час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1 500 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видам спорта «автомобильный спорт» и «мотоциклетный спорт», в час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горнолыжной трассы для проведения физкультурных мероприятий и спортивных соревнований по видам спорта «фристайл», «горнолыжный спорт», «сноуборд», в час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дистанции (трассы) для проведения физкультурных мероприятий и спортивных соревнований по виду спорта «спортивное ориентирование» (спортивные дисциплины, содержащие в своем наименовании слова «лыжная гонка»), в день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дистанции (трассы) для проведения физкультурных мероприятий и спортивных соревнований по виду спорта «альпинизм» (спортивная дисциплина «ледолазание»), за услугу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5 000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15B5A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подготовка дистанции для проведения физкультурных мероприятий </w:t>
            </w:r>
            <w:r w:rsidR="00715B5A" w:rsidRPr="007251AE">
              <w:rPr>
                <w:rFonts w:ascii="PT Astra Serif" w:hAnsi="PT Astra Serif"/>
                <w:sz w:val="24"/>
                <w:szCs w:val="24"/>
              </w:rPr>
              <w:t>и спортивных соревнований по видам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спо</w:t>
            </w:r>
            <w:r w:rsidR="00715B5A" w:rsidRPr="007251AE">
              <w:rPr>
                <w:rFonts w:ascii="PT Astra Serif" w:hAnsi="PT Astra Serif"/>
                <w:sz w:val="24"/>
                <w:szCs w:val="24"/>
              </w:rPr>
              <w:t>рта «спортивное ориентирование» и «легкая атлетика»</w:t>
            </w:r>
            <w:r w:rsidR="00BB212C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(спортивные дисциплины, содержащие в своем наименовании слова «спринт», «классика», «кросс», </w:t>
            </w: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«марафон», «эстафета», «велокросс»), в день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5 500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подготовка мест проведения соревнований по виду спорта «спорт сверхлегкой авиации» (спортивные дисциплины: дельтаплан и параплан), </w:t>
            </w:r>
          </w:p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 час (до 4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видам спорта «тяжелая атлетика», «пауэрлифтинг», «гиревой спорт»: монтаж-демонтаж помостов, установка цифрового табло и звуковой сигнализации, за услугу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5 500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видам спорта «скалолазание», «альпинизм», «спортивный туризм», 1 метр дистанции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мест проведения соревнований по виду спорта «триатлон», в час (до 2 дней до начала соревнований и в дни соревнований)</w:t>
            </w:r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2 000</w:t>
            </w:r>
          </w:p>
        </w:tc>
      </w:tr>
      <w:tr w:rsidR="007F5731" w:rsidRPr="007251AE" w:rsidTr="00BE66D5">
        <w:tc>
          <w:tcPr>
            <w:tcW w:w="7797" w:type="dxa"/>
          </w:tcPr>
          <w:p w:rsidR="007F5731" w:rsidRPr="007251AE" w:rsidRDefault="007F5731" w:rsidP="007F573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подготовка картографического материала для проведения физкультурных мероприятий и спортивных соревнований по виду спорта «спортивное ориентирование», за 1 км</w:t>
            </w:r>
            <w:proofErr w:type="gramStart"/>
            <w:r w:rsidRPr="007251AE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409" w:type="dxa"/>
            <w:vAlign w:val="center"/>
          </w:tcPr>
          <w:p w:rsidR="007F5731" w:rsidRPr="007251AE" w:rsidRDefault="007F5731" w:rsidP="007F5731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45 000</w:t>
            </w:r>
          </w:p>
        </w:tc>
      </w:tr>
    </w:tbl>
    <w:p w:rsidR="00375A2B" w:rsidRPr="007251AE" w:rsidRDefault="00375A2B" w:rsidP="00F14F3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Cs/>
          <w:sz w:val="24"/>
          <w:szCs w:val="24"/>
        </w:rPr>
      </w:pPr>
    </w:p>
    <w:p w:rsidR="00470ADB" w:rsidRPr="007251AE" w:rsidRDefault="00470ADB" w:rsidP="00CD0D9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3. Нормы расходов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награждение победителей и призеров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спортивных соревнований и физкультурных мероприятий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1560"/>
        <w:gridCol w:w="1417"/>
        <w:gridCol w:w="1134"/>
        <w:gridCol w:w="1134"/>
        <w:gridCol w:w="992"/>
      </w:tblGrid>
      <w:tr w:rsidR="00470ADB" w:rsidRPr="007251AE" w:rsidTr="00F14F35">
        <w:trPr>
          <w:trHeight w:val="20"/>
        </w:trPr>
        <w:tc>
          <w:tcPr>
            <w:tcW w:w="3969" w:type="dxa"/>
            <w:vMerge w:val="restart"/>
            <w:vAlign w:val="center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6237" w:type="dxa"/>
            <w:gridSpan w:val="5"/>
            <w:vAlign w:val="center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(в рублях)</w:t>
            </w:r>
          </w:p>
        </w:tc>
      </w:tr>
      <w:tr w:rsidR="00470ADB" w:rsidRPr="007251AE" w:rsidTr="00F14F35">
        <w:trPr>
          <w:trHeight w:val="20"/>
        </w:trPr>
        <w:tc>
          <w:tcPr>
            <w:tcW w:w="3969" w:type="dxa"/>
            <w:vMerge/>
            <w:vAlign w:val="center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Кубки, памятные подарки</w:t>
            </w:r>
          </w:p>
        </w:tc>
        <w:tc>
          <w:tcPr>
            <w:tcW w:w="1134" w:type="dxa"/>
            <w:vMerge w:val="restart"/>
            <w:vAlign w:val="center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Медали</w:t>
            </w:r>
          </w:p>
        </w:tc>
        <w:tc>
          <w:tcPr>
            <w:tcW w:w="1134" w:type="dxa"/>
            <w:vMerge w:val="restart"/>
            <w:vAlign w:val="center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Грамоты</w:t>
            </w:r>
          </w:p>
        </w:tc>
        <w:tc>
          <w:tcPr>
            <w:tcW w:w="992" w:type="dxa"/>
            <w:vMerge w:val="restart"/>
            <w:vAlign w:val="center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Цветы</w:t>
            </w:r>
          </w:p>
        </w:tc>
      </w:tr>
      <w:tr w:rsidR="00470ADB" w:rsidRPr="007251AE" w:rsidTr="00F14F35">
        <w:trPr>
          <w:trHeight w:val="20"/>
        </w:trPr>
        <w:tc>
          <w:tcPr>
            <w:tcW w:w="3969" w:type="dxa"/>
            <w:vMerge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Командные </w:t>
            </w:r>
          </w:p>
        </w:tc>
        <w:tc>
          <w:tcPr>
            <w:tcW w:w="1417" w:type="dxa"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Личные </w:t>
            </w:r>
          </w:p>
        </w:tc>
        <w:tc>
          <w:tcPr>
            <w:tcW w:w="1134" w:type="dxa"/>
            <w:vMerge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70ADB" w:rsidRPr="007251AE" w:rsidRDefault="00470AD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75A2B" w:rsidRPr="007251AE" w:rsidTr="00F14F35">
        <w:trPr>
          <w:trHeight w:val="20"/>
        </w:trPr>
        <w:tc>
          <w:tcPr>
            <w:tcW w:w="3969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1. Региональные и межмуниципальные официальные спортивные соревнования, в том числе Чемпионаты, Первенства, Кубки Томской области, региональные и межмуниципальные официальные физкультурные мероприятия:</w:t>
            </w: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III место</w:t>
            </w:r>
          </w:p>
        </w:tc>
        <w:tc>
          <w:tcPr>
            <w:tcW w:w="1560" w:type="dxa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14F35" w:rsidRPr="007251AE" w:rsidRDefault="00F14F35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14F35" w:rsidRPr="007251AE" w:rsidRDefault="00F14F35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2 300</w:t>
            </w: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2 000</w:t>
            </w:r>
          </w:p>
        </w:tc>
        <w:tc>
          <w:tcPr>
            <w:tcW w:w="1417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200 </w:t>
            </w:r>
          </w:p>
        </w:tc>
        <w:tc>
          <w:tcPr>
            <w:tcW w:w="1134" w:type="dxa"/>
            <w:vAlign w:val="center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375A2B" w:rsidRPr="007251AE" w:rsidRDefault="00375A2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-»;</w:t>
            </w:r>
          </w:p>
        </w:tc>
      </w:tr>
      <w:tr w:rsidR="00B363AB" w:rsidRPr="007251AE" w:rsidTr="00F14F35">
        <w:trPr>
          <w:trHeight w:val="20"/>
        </w:trPr>
        <w:tc>
          <w:tcPr>
            <w:tcW w:w="3969" w:type="dxa"/>
          </w:tcPr>
          <w:p w:rsidR="00B363AB" w:rsidRPr="007251AE" w:rsidRDefault="00B363AB" w:rsidP="00F14F35">
            <w:pPr>
              <w:pStyle w:val="af2"/>
              <w:tabs>
                <w:tab w:val="left" w:pos="0"/>
                <w:tab w:val="left" w:pos="267"/>
              </w:tabs>
              <w:ind w:left="0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 xml:space="preserve">2. Региональные и межмуниципальные комплексные официальные спортивные соревнования и физкультурные мероприятия: </w:t>
            </w:r>
          </w:p>
          <w:p w:rsidR="00B363AB" w:rsidRPr="007251AE" w:rsidRDefault="00B363AB" w:rsidP="00F14F35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B363AB" w:rsidRPr="007251AE" w:rsidRDefault="00B363AB" w:rsidP="00F14F35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B363AB" w:rsidRPr="007251AE" w:rsidRDefault="00B363AB" w:rsidP="00282EF2">
            <w:pPr>
              <w:pStyle w:val="af2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  <w:p w:rsidR="008231FB" w:rsidRPr="007251AE" w:rsidRDefault="008231FB" w:rsidP="00282EF2">
            <w:pPr>
              <w:pStyle w:val="af2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Областные сельские спортивные игры:</w:t>
            </w:r>
          </w:p>
          <w:p w:rsidR="008231FB" w:rsidRPr="007251AE" w:rsidRDefault="008231FB" w:rsidP="008231FB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8231FB" w:rsidRPr="007251AE" w:rsidRDefault="008231FB" w:rsidP="008231FB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8231FB" w:rsidRPr="007251AE" w:rsidRDefault="008231FB" w:rsidP="008231FB">
            <w:pPr>
              <w:pStyle w:val="af2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</w:tc>
        <w:tc>
          <w:tcPr>
            <w:tcW w:w="1560" w:type="dxa"/>
          </w:tcPr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tabs>
                <w:tab w:val="left" w:pos="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  <w:p w:rsidR="008231FB" w:rsidRPr="007251AE" w:rsidRDefault="00B363AB" w:rsidP="008231FB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</w:t>
            </w:r>
            <w:r w:rsidR="008231FB" w:rsidRPr="007251AE">
              <w:rPr>
                <w:rFonts w:ascii="PT Astra Serif" w:hAnsi="PT Astra Serif"/>
                <w:sz w:val="24"/>
                <w:szCs w:val="24"/>
              </w:rPr>
              <w:t> </w:t>
            </w: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  <w:p w:rsidR="008231FB" w:rsidRPr="007251AE" w:rsidRDefault="008231FB" w:rsidP="008231FB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231FB" w:rsidRPr="007251AE" w:rsidRDefault="008231FB" w:rsidP="008231FB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231FB" w:rsidRPr="007251AE" w:rsidRDefault="008231FB" w:rsidP="008231FB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300 000</w:t>
            </w:r>
          </w:p>
          <w:p w:rsidR="008231FB" w:rsidRPr="007251AE" w:rsidRDefault="008231FB" w:rsidP="008231FB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200 000</w:t>
            </w:r>
          </w:p>
          <w:p w:rsidR="00B363AB" w:rsidRPr="007251AE" w:rsidRDefault="008231FB" w:rsidP="008231FB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100 000</w:t>
            </w:r>
          </w:p>
        </w:tc>
        <w:tc>
          <w:tcPr>
            <w:tcW w:w="1417" w:type="dxa"/>
          </w:tcPr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1 200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1 000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134" w:type="dxa"/>
            <w:vAlign w:val="center"/>
          </w:tcPr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B363AB" w:rsidRPr="007251AE" w:rsidRDefault="00B363A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470ADB" w:rsidRPr="007251AE" w:rsidTr="00F14F35">
        <w:trPr>
          <w:trHeight w:val="20"/>
        </w:trPr>
        <w:tc>
          <w:tcPr>
            <w:tcW w:w="3969" w:type="dxa"/>
          </w:tcPr>
          <w:p w:rsidR="00470ADB" w:rsidRPr="007251AE" w:rsidRDefault="00470ADB" w:rsidP="00F14F35">
            <w:pPr>
              <w:pStyle w:val="af2"/>
              <w:tabs>
                <w:tab w:val="left" w:pos="0"/>
                <w:tab w:val="left" w:pos="267"/>
              </w:tabs>
              <w:ind w:left="0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3. Межрегиональные и всероссийские спортивные соревнования и физкультурные мероприятия, проводимые на территории Томской области:</w:t>
            </w:r>
          </w:p>
          <w:p w:rsidR="00470ADB" w:rsidRPr="007251AE" w:rsidRDefault="00470ADB" w:rsidP="00F14F35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470ADB" w:rsidRPr="007251AE" w:rsidRDefault="00470ADB" w:rsidP="00F14F35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II место</w:t>
            </w:r>
          </w:p>
          <w:p w:rsidR="00470ADB" w:rsidRPr="007251AE" w:rsidRDefault="00470ADB" w:rsidP="00F14F35">
            <w:pPr>
              <w:pStyle w:val="af2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</w:tc>
        <w:tc>
          <w:tcPr>
            <w:tcW w:w="1560" w:type="dxa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4 500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4 000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</w:tc>
        <w:tc>
          <w:tcPr>
            <w:tcW w:w="1417" w:type="dxa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2 500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2 000</w:t>
            </w:r>
          </w:p>
        </w:tc>
        <w:tc>
          <w:tcPr>
            <w:tcW w:w="1134" w:type="dxa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1 500</w:t>
            </w:r>
          </w:p>
        </w:tc>
        <w:tc>
          <w:tcPr>
            <w:tcW w:w="1134" w:type="dxa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  <w:tr w:rsidR="00470ADB" w:rsidRPr="007251AE" w:rsidTr="00F14F35">
        <w:trPr>
          <w:trHeight w:val="20"/>
        </w:trPr>
        <w:tc>
          <w:tcPr>
            <w:tcW w:w="3969" w:type="dxa"/>
          </w:tcPr>
          <w:p w:rsidR="00470ADB" w:rsidRPr="007251AE" w:rsidRDefault="00470ADB" w:rsidP="00F14F35">
            <w:pPr>
              <w:pStyle w:val="af2"/>
              <w:tabs>
                <w:tab w:val="left" w:pos="0"/>
                <w:tab w:val="left" w:pos="267"/>
              </w:tabs>
              <w:ind w:left="0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lastRenderedPageBreak/>
              <w:t>4. Международные спортивные соревнования, проводимые на территории Томской области:</w:t>
            </w:r>
          </w:p>
          <w:p w:rsidR="00470ADB" w:rsidRPr="007251AE" w:rsidRDefault="00470ADB" w:rsidP="00F14F35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 место</w:t>
            </w:r>
          </w:p>
          <w:p w:rsidR="00470ADB" w:rsidRPr="007251AE" w:rsidRDefault="00470ADB" w:rsidP="00F14F35">
            <w:pPr>
              <w:tabs>
                <w:tab w:val="left" w:pos="0"/>
                <w:tab w:val="left" w:pos="309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II место</w:t>
            </w:r>
          </w:p>
          <w:p w:rsidR="00470ADB" w:rsidRPr="007251AE" w:rsidRDefault="00470ADB" w:rsidP="00F14F35">
            <w:pPr>
              <w:pStyle w:val="af2"/>
              <w:tabs>
                <w:tab w:val="left" w:pos="0"/>
                <w:tab w:val="left" w:pos="267"/>
              </w:tabs>
              <w:ind w:left="0"/>
              <w:jc w:val="center"/>
              <w:rPr>
                <w:rFonts w:ascii="PT Astra Serif" w:hAnsi="PT Astra Serif"/>
              </w:rPr>
            </w:pPr>
            <w:r w:rsidRPr="007251AE">
              <w:rPr>
                <w:rFonts w:ascii="PT Astra Serif" w:hAnsi="PT Astra Serif"/>
              </w:rPr>
              <w:t>III место</w:t>
            </w:r>
          </w:p>
        </w:tc>
        <w:tc>
          <w:tcPr>
            <w:tcW w:w="1560" w:type="dxa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5 000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4 000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</w:tc>
        <w:tc>
          <w:tcPr>
            <w:tcW w:w="1417" w:type="dxa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3 500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2 500</w:t>
            </w:r>
          </w:p>
        </w:tc>
        <w:tc>
          <w:tcPr>
            <w:tcW w:w="1134" w:type="dxa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3 000</w:t>
            </w:r>
          </w:p>
        </w:tc>
        <w:tc>
          <w:tcPr>
            <w:tcW w:w="1134" w:type="dxa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</w:tbl>
    <w:p w:rsidR="00470ADB" w:rsidRPr="007251AE" w:rsidRDefault="00470ADB" w:rsidP="00F14F35">
      <w:pPr>
        <w:pStyle w:val="af2"/>
        <w:tabs>
          <w:tab w:val="left" w:pos="993"/>
        </w:tabs>
        <w:ind w:left="0"/>
        <w:rPr>
          <w:rFonts w:ascii="PT Astra Serif" w:hAnsi="PT Astra Serif"/>
        </w:rPr>
      </w:pPr>
    </w:p>
    <w:p w:rsidR="005965A7" w:rsidRPr="007251AE" w:rsidRDefault="006D6C57" w:rsidP="006C640C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4. Нормы расходов</w:t>
      </w:r>
      <w:r w:rsidR="006C640C" w:rsidRPr="007251AE">
        <w:rPr>
          <w:rFonts w:ascii="PT Astra Serif" w:hAnsi="PT Astra Serif"/>
        </w:rPr>
        <w:t xml:space="preserve"> </w:t>
      </w:r>
    </w:p>
    <w:p w:rsidR="00F35287" w:rsidRPr="007251AE" w:rsidRDefault="006D6C57" w:rsidP="005965A7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на медицинское обслуживание </w:t>
      </w:r>
      <w:r w:rsidR="005965A7" w:rsidRPr="007251AE">
        <w:rPr>
          <w:rFonts w:ascii="PT Astra Serif" w:hAnsi="PT Astra Serif"/>
        </w:rPr>
        <w:t>с</w:t>
      </w:r>
      <w:r w:rsidRPr="007251AE">
        <w:rPr>
          <w:rFonts w:ascii="PT Astra Serif" w:hAnsi="PT Astra Serif"/>
        </w:rPr>
        <w:t>портивных</w:t>
      </w:r>
      <w:r w:rsidR="006C640C" w:rsidRPr="007251AE">
        <w:rPr>
          <w:rFonts w:ascii="PT Astra Serif" w:hAnsi="PT Astra Serif"/>
        </w:rPr>
        <w:t xml:space="preserve"> </w:t>
      </w:r>
      <w:r w:rsidRPr="007251AE">
        <w:rPr>
          <w:rFonts w:ascii="PT Astra Serif" w:hAnsi="PT Astra Serif"/>
        </w:rPr>
        <w:t xml:space="preserve">соревнований </w:t>
      </w:r>
    </w:p>
    <w:p w:rsidR="006D6C57" w:rsidRPr="007251AE" w:rsidRDefault="006D6C57" w:rsidP="005965A7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и физкультурных мероприятий</w:t>
      </w:r>
    </w:p>
    <w:p w:rsidR="00B363AB" w:rsidRPr="007251AE" w:rsidRDefault="00B363AB" w:rsidP="00F14F3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5"/>
        <w:gridCol w:w="3061"/>
      </w:tblGrid>
      <w:tr w:rsidR="00D05781" w:rsidRPr="007251AE" w:rsidTr="00BE66D5">
        <w:tc>
          <w:tcPr>
            <w:tcW w:w="7145" w:type="dxa"/>
            <w:vAlign w:val="center"/>
          </w:tcPr>
          <w:p w:rsidR="00D05781" w:rsidRPr="007251AE" w:rsidRDefault="00D05781" w:rsidP="00613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Вид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услуг</w:t>
            </w:r>
          </w:p>
        </w:tc>
        <w:tc>
          <w:tcPr>
            <w:tcW w:w="3061" w:type="dxa"/>
            <w:vAlign w:val="center"/>
          </w:tcPr>
          <w:p w:rsidR="00D05781" w:rsidRPr="007251AE" w:rsidRDefault="00D05781" w:rsidP="00BE66D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услуг в час (в рублях)</w:t>
            </w:r>
          </w:p>
        </w:tc>
      </w:tr>
      <w:tr w:rsidR="00D05781" w:rsidRPr="007251AE" w:rsidTr="00BE66D5">
        <w:tc>
          <w:tcPr>
            <w:tcW w:w="7145" w:type="dxa"/>
          </w:tcPr>
          <w:p w:rsidR="00D05781" w:rsidRPr="007251AE" w:rsidRDefault="00D05781" w:rsidP="00D0578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по медицинскому обслуживанию спортивных соревнований и физкультурных мероприятий </w:t>
            </w:r>
          </w:p>
        </w:tc>
        <w:tc>
          <w:tcPr>
            <w:tcW w:w="3061" w:type="dxa"/>
            <w:vAlign w:val="center"/>
          </w:tcPr>
          <w:p w:rsidR="00D05781" w:rsidRPr="007251AE" w:rsidRDefault="00D05781" w:rsidP="00BE66D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575</w:t>
            </w:r>
          </w:p>
        </w:tc>
      </w:tr>
      <w:tr w:rsidR="00D05781" w:rsidRPr="007251AE" w:rsidTr="00BE66D5">
        <w:tc>
          <w:tcPr>
            <w:tcW w:w="7145" w:type="dxa"/>
          </w:tcPr>
          <w:p w:rsidR="00D05781" w:rsidRPr="007251AE" w:rsidRDefault="00D05781" w:rsidP="00D0578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услуги по медицинскому обслуживанию спортивных соревнований и физкультурных мероприятий после 20:00 ч.</w:t>
            </w:r>
          </w:p>
        </w:tc>
        <w:tc>
          <w:tcPr>
            <w:tcW w:w="3061" w:type="dxa"/>
            <w:vAlign w:val="center"/>
          </w:tcPr>
          <w:p w:rsidR="00D05781" w:rsidRPr="007251AE" w:rsidRDefault="00D05781" w:rsidP="00BE66D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1152</w:t>
            </w:r>
          </w:p>
        </w:tc>
      </w:tr>
      <w:tr w:rsidR="00D05781" w:rsidRPr="007251AE" w:rsidTr="00BE66D5">
        <w:tc>
          <w:tcPr>
            <w:tcW w:w="7145" w:type="dxa"/>
          </w:tcPr>
          <w:p w:rsidR="00D05781" w:rsidRPr="007251AE" w:rsidRDefault="00D05781" w:rsidP="00D0578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по медицинскому обслуживанию спортивных соревнований и физкультурных мероприятий по </w:t>
            </w:r>
            <w:proofErr w:type="spellStart"/>
            <w:r w:rsidRPr="007251AE">
              <w:rPr>
                <w:rFonts w:ascii="PT Astra Serif" w:hAnsi="PT Astra Serif"/>
                <w:sz w:val="24"/>
                <w:szCs w:val="24"/>
              </w:rPr>
              <w:t>высокотравматичным</w:t>
            </w:r>
            <w:proofErr w:type="spellEnd"/>
            <w:r w:rsidRPr="007251AE">
              <w:rPr>
                <w:rFonts w:ascii="PT Astra Serif" w:hAnsi="PT Astra Serif"/>
                <w:sz w:val="24"/>
                <w:szCs w:val="24"/>
              </w:rPr>
              <w:t xml:space="preserve"> видам спорта</w:t>
            </w:r>
          </w:p>
        </w:tc>
        <w:tc>
          <w:tcPr>
            <w:tcW w:w="3061" w:type="dxa"/>
            <w:vAlign w:val="center"/>
          </w:tcPr>
          <w:p w:rsidR="00D05781" w:rsidRPr="007251AE" w:rsidRDefault="00D05781" w:rsidP="00BE66D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675</w:t>
            </w:r>
          </w:p>
        </w:tc>
      </w:tr>
      <w:tr w:rsidR="00D05781" w:rsidRPr="007251AE" w:rsidTr="00BE66D5">
        <w:tc>
          <w:tcPr>
            <w:tcW w:w="7145" w:type="dxa"/>
          </w:tcPr>
          <w:p w:rsidR="00D05781" w:rsidRPr="007251AE" w:rsidRDefault="00D05781" w:rsidP="00D0578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по медицинскому обслуживанию спортивных соревнований и физкультурных мероприятий по </w:t>
            </w:r>
            <w:proofErr w:type="spellStart"/>
            <w:r w:rsidRPr="007251AE">
              <w:rPr>
                <w:rFonts w:ascii="PT Astra Serif" w:hAnsi="PT Astra Serif"/>
                <w:sz w:val="24"/>
                <w:szCs w:val="24"/>
              </w:rPr>
              <w:t>высокотравматичным</w:t>
            </w:r>
            <w:proofErr w:type="spellEnd"/>
            <w:r w:rsidRPr="007251AE">
              <w:rPr>
                <w:rFonts w:ascii="PT Astra Serif" w:hAnsi="PT Astra Serif"/>
                <w:sz w:val="24"/>
                <w:szCs w:val="24"/>
              </w:rPr>
              <w:t xml:space="preserve"> видам спорта после 20:00 ч.</w:t>
            </w:r>
          </w:p>
        </w:tc>
        <w:tc>
          <w:tcPr>
            <w:tcW w:w="3061" w:type="dxa"/>
            <w:vAlign w:val="center"/>
          </w:tcPr>
          <w:p w:rsidR="00D05781" w:rsidRPr="007251AE" w:rsidRDefault="00D05781" w:rsidP="00BE66D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1350</w:t>
            </w:r>
          </w:p>
        </w:tc>
      </w:tr>
      <w:tr w:rsidR="00D05781" w:rsidRPr="007251AE" w:rsidTr="00BE66D5">
        <w:tc>
          <w:tcPr>
            <w:tcW w:w="7145" w:type="dxa"/>
          </w:tcPr>
          <w:p w:rsidR="00D05781" w:rsidRPr="007251AE" w:rsidRDefault="00D05781" w:rsidP="00D05781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услуги скорой медицинской помощи </w:t>
            </w:r>
          </w:p>
        </w:tc>
        <w:tc>
          <w:tcPr>
            <w:tcW w:w="3061" w:type="dxa"/>
            <w:vAlign w:val="center"/>
          </w:tcPr>
          <w:p w:rsidR="00D05781" w:rsidRPr="007251AE" w:rsidRDefault="00D05781" w:rsidP="00BE66D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3 000</w:t>
            </w:r>
          </w:p>
        </w:tc>
      </w:tr>
    </w:tbl>
    <w:p w:rsidR="00CD0D9F" w:rsidRPr="007251AE" w:rsidRDefault="00CD0D9F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5. Нормы расходов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на выплату вознаграждений спортивны</w:t>
      </w:r>
      <w:r w:rsidR="007B71FD" w:rsidRPr="007251AE">
        <w:rPr>
          <w:rFonts w:ascii="PT Astra Serif" w:hAnsi="PT Astra Serif"/>
          <w:bCs/>
          <w:sz w:val="24"/>
          <w:szCs w:val="24"/>
        </w:rPr>
        <w:t>м</w:t>
      </w:r>
      <w:r w:rsidRPr="007251AE">
        <w:rPr>
          <w:rFonts w:ascii="PT Astra Serif" w:hAnsi="PT Astra Serif"/>
          <w:bCs/>
          <w:sz w:val="24"/>
          <w:szCs w:val="24"/>
        </w:rPr>
        <w:t xml:space="preserve"> суд</w:t>
      </w:r>
      <w:r w:rsidR="007B71FD" w:rsidRPr="007251AE">
        <w:rPr>
          <w:rFonts w:ascii="PT Astra Serif" w:hAnsi="PT Astra Serif"/>
          <w:bCs/>
          <w:sz w:val="24"/>
          <w:szCs w:val="24"/>
        </w:rPr>
        <w:t>ьям</w:t>
      </w:r>
      <w:r w:rsidRPr="007251AE">
        <w:rPr>
          <w:rFonts w:ascii="PT Astra Serif" w:hAnsi="PT Astra Serif"/>
          <w:bCs/>
          <w:sz w:val="24"/>
          <w:szCs w:val="24"/>
        </w:rPr>
        <w:t xml:space="preserve"> за обслуживание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спортивных соревнований и физкультурных мероприятий </w:t>
      </w:r>
    </w:p>
    <w:p w:rsidR="00375A2B" w:rsidRPr="007251AE" w:rsidRDefault="00375A2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375A2B" w:rsidRPr="007251AE" w:rsidRDefault="00375A2B" w:rsidP="00F14F35">
      <w:pPr>
        <w:pStyle w:val="af2"/>
        <w:tabs>
          <w:tab w:val="left" w:pos="0"/>
          <w:tab w:val="left" w:pos="267"/>
        </w:tabs>
        <w:ind w:left="0"/>
        <w:jc w:val="both"/>
        <w:rPr>
          <w:rFonts w:ascii="PT Astra Serif" w:hAnsi="PT Astra Serif"/>
          <w:b/>
        </w:rPr>
      </w:pPr>
      <w:r w:rsidRPr="007251AE">
        <w:rPr>
          <w:rFonts w:ascii="PT Astra Serif" w:hAnsi="PT Astra Serif"/>
          <w:b/>
          <w:bCs/>
        </w:rPr>
        <w:t>Для региональных и межмуниципальных спортивных соревнований и физкультурных мероприятий</w:t>
      </w:r>
      <w:r w:rsidRPr="007251AE">
        <w:rPr>
          <w:rFonts w:ascii="PT Astra Serif" w:hAnsi="PT Astra Serif"/>
          <w:b/>
        </w:rPr>
        <w:t xml:space="preserve">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417"/>
        <w:gridCol w:w="1418"/>
        <w:gridCol w:w="1417"/>
        <w:gridCol w:w="1418"/>
        <w:gridCol w:w="1417"/>
      </w:tblGrid>
      <w:tr w:rsidR="00375A2B" w:rsidRPr="007251AE" w:rsidTr="006C640C">
        <w:trPr>
          <w:trHeight w:val="543"/>
        </w:trPr>
        <w:tc>
          <w:tcPr>
            <w:tcW w:w="3119" w:type="dxa"/>
            <w:vMerge w:val="restart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Наименование судейских должностей</w:t>
            </w:r>
          </w:p>
        </w:tc>
        <w:tc>
          <w:tcPr>
            <w:tcW w:w="7087" w:type="dxa"/>
            <w:gridSpan w:val="5"/>
            <w:vAlign w:val="center"/>
          </w:tcPr>
          <w:p w:rsidR="00375A2B" w:rsidRPr="007251AE" w:rsidRDefault="00375A2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Предельные размеры выплат с учетом судейских категорий</w:t>
            </w:r>
          </w:p>
          <w:p w:rsidR="00375A2B" w:rsidRPr="007251AE" w:rsidRDefault="00375A2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251AE">
              <w:rPr>
                <w:rFonts w:ascii="PT Astra Serif" w:hAnsi="PT Astra Serif"/>
                <w:sz w:val="24"/>
                <w:szCs w:val="24"/>
              </w:rPr>
              <w:t>(производится за обслуживание одного соревновательного</w:t>
            </w:r>
            <w:proofErr w:type="gramEnd"/>
          </w:p>
          <w:p w:rsidR="00375A2B" w:rsidRPr="007251AE" w:rsidRDefault="00375A2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дня в рублях)</w:t>
            </w:r>
          </w:p>
        </w:tc>
      </w:tr>
      <w:tr w:rsidR="00375A2B" w:rsidRPr="007251AE" w:rsidTr="00ED0C93">
        <w:tc>
          <w:tcPr>
            <w:tcW w:w="3119" w:type="dxa"/>
            <w:vMerge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375A2B" w:rsidRPr="007251AE" w:rsidRDefault="00375A2B" w:rsidP="00F14F35">
            <w:pPr>
              <w:tabs>
                <w:tab w:val="left" w:pos="762"/>
                <w:tab w:val="left" w:pos="972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МК, ВК</w:t>
            </w:r>
          </w:p>
        </w:tc>
        <w:tc>
          <w:tcPr>
            <w:tcW w:w="1418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к</w:t>
            </w:r>
          </w:p>
        </w:tc>
        <w:tc>
          <w:tcPr>
            <w:tcW w:w="1417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к</w:t>
            </w:r>
          </w:p>
        </w:tc>
        <w:tc>
          <w:tcPr>
            <w:tcW w:w="1418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3к</w:t>
            </w:r>
          </w:p>
        </w:tc>
        <w:tc>
          <w:tcPr>
            <w:tcW w:w="1417" w:type="dxa"/>
          </w:tcPr>
          <w:p w:rsidR="00375A2B" w:rsidRPr="007251AE" w:rsidRDefault="00375A2B" w:rsidP="00F14F35">
            <w:pPr>
              <w:tabs>
                <w:tab w:val="left" w:pos="791"/>
                <w:tab w:val="left" w:pos="822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ю/с</w:t>
            </w:r>
          </w:p>
        </w:tc>
      </w:tr>
      <w:tr w:rsidR="00375A2B" w:rsidRPr="007251AE" w:rsidTr="006C640C">
        <w:tc>
          <w:tcPr>
            <w:tcW w:w="3119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Главный 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 xml:space="preserve">спортивный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судья</w:t>
            </w:r>
          </w:p>
        </w:tc>
        <w:tc>
          <w:tcPr>
            <w:tcW w:w="1417" w:type="dxa"/>
            <w:vAlign w:val="center"/>
          </w:tcPr>
          <w:p w:rsidR="00375A2B" w:rsidRPr="007251AE" w:rsidRDefault="00126671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418" w:type="dxa"/>
            <w:vAlign w:val="center"/>
          </w:tcPr>
          <w:p w:rsidR="00375A2B" w:rsidRPr="007251AE" w:rsidRDefault="00126671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1050</w:t>
            </w:r>
          </w:p>
        </w:tc>
        <w:tc>
          <w:tcPr>
            <w:tcW w:w="1417" w:type="dxa"/>
            <w:vAlign w:val="center"/>
          </w:tcPr>
          <w:p w:rsidR="00375A2B" w:rsidRPr="007251AE" w:rsidRDefault="00126671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8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75A2B" w:rsidRPr="007251AE" w:rsidTr="006C640C">
        <w:tc>
          <w:tcPr>
            <w:tcW w:w="3119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Главный 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 xml:space="preserve">спортивный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судья - секретарь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1050</w:t>
            </w:r>
          </w:p>
        </w:tc>
        <w:tc>
          <w:tcPr>
            <w:tcW w:w="1418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9D55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75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75A2B" w:rsidRPr="007251AE" w:rsidTr="006C640C">
        <w:tc>
          <w:tcPr>
            <w:tcW w:w="3119" w:type="dxa"/>
          </w:tcPr>
          <w:p w:rsidR="00375A2B" w:rsidRPr="007251AE" w:rsidRDefault="00375A2B" w:rsidP="0064194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Зам</w:t>
            </w:r>
            <w:r w:rsidR="00641947" w:rsidRPr="007251AE">
              <w:rPr>
                <w:rFonts w:ascii="PT Astra Serif" w:hAnsi="PT Astra Serif"/>
                <w:sz w:val="24"/>
                <w:szCs w:val="24"/>
              </w:rPr>
              <w:t>еститель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главного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41947" w:rsidRPr="007251AE">
              <w:rPr>
                <w:rFonts w:ascii="PT Astra Serif" w:hAnsi="PT Astra Serif"/>
                <w:sz w:val="24"/>
                <w:szCs w:val="24"/>
              </w:rPr>
              <w:t>спортивного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судьи, главного судьи - секретаря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418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9D55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418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75A2B" w:rsidRPr="007251AE" w:rsidTr="006C640C">
        <w:tc>
          <w:tcPr>
            <w:tcW w:w="3119" w:type="dxa"/>
          </w:tcPr>
          <w:p w:rsidR="00375A2B" w:rsidRPr="007251AE" w:rsidRDefault="003A5E56" w:rsidP="003A5E5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 xml:space="preserve">портивный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удь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я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 xml:space="preserve"> (за исключением командных игровых видов спорта)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1418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  <w:tc>
          <w:tcPr>
            <w:tcW w:w="1418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</w:tr>
      <w:tr w:rsidR="00375A2B" w:rsidRPr="007251AE" w:rsidTr="00ED0C93">
        <w:trPr>
          <w:trHeight w:val="325"/>
        </w:trPr>
        <w:tc>
          <w:tcPr>
            <w:tcW w:w="10206" w:type="dxa"/>
            <w:gridSpan w:val="6"/>
          </w:tcPr>
          <w:p w:rsidR="00375A2B" w:rsidRPr="007251AE" w:rsidRDefault="00375A2B" w:rsidP="00D802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Командные игровые виды спорта (</w:t>
            </w:r>
            <w:r w:rsidR="00D8022F" w:rsidRPr="007251AE">
              <w:rPr>
                <w:rFonts w:ascii="PT Astra Serif" w:hAnsi="PT Astra Serif"/>
                <w:sz w:val="24"/>
                <w:szCs w:val="24"/>
              </w:rPr>
              <w:t>размер оплаты установлен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за обслуживание одной игры в рублях</w:t>
            </w:r>
            <w:r w:rsidR="00D8022F" w:rsidRPr="007251AE">
              <w:rPr>
                <w:rFonts w:ascii="PT Astra Serif" w:hAnsi="PT Astra Serif"/>
                <w:sz w:val="24"/>
                <w:szCs w:val="24"/>
              </w:rPr>
              <w:t>, для игр с укороченным регламентом - в размере ½ от нормы)</w:t>
            </w:r>
          </w:p>
        </w:tc>
      </w:tr>
      <w:tr w:rsidR="00375A2B" w:rsidRPr="007251AE" w:rsidTr="006C640C">
        <w:tc>
          <w:tcPr>
            <w:tcW w:w="3119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Главный 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 xml:space="preserve">спортивный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судья игры</w:t>
            </w:r>
            <w:r w:rsidR="009D55A0" w:rsidRPr="007251AE">
              <w:rPr>
                <w:rFonts w:ascii="PT Astra Serif" w:hAnsi="PT Astra Serif"/>
                <w:sz w:val="24"/>
                <w:szCs w:val="24"/>
              </w:rPr>
              <w:t>, матча</w:t>
            </w:r>
          </w:p>
        </w:tc>
        <w:tc>
          <w:tcPr>
            <w:tcW w:w="1417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950</w:t>
            </w:r>
          </w:p>
        </w:tc>
        <w:tc>
          <w:tcPr>
            <w:tcW w:w="1418" w:type="dxa"/>
            <w:vAlign w:val="center"/>
          </w:tcPr>
          <w:p w:rsidR="00375A2B" w:rsidRPr="007251AE" w:rsidRDefault="009D55A0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8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75A2B" w:rsidRPr="007251AE" w:rsidTr="006C640C">
        <w:tc>
          <w:tcPr>
            <w:tcW w:w="3119" w:type="dxa"/>
          </w:tcPr>
          <w:p w:rsidR="00375A2B" w:rsidRPr="007251AE" w:rsidRDefault="00375A2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Помощник главного 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>спортивн</w:t>
            </w:r>
            <w:r w:rsidR="00690FDB" w:rsidRPr="007251AE">
              <w:rPr>
                <w:rFonts w:ascii="PT Astra Serif" w:hAnsi="PT Astra Serif"/>
                <w:sz w:val="24"/>
                <w:szCs w:val="24"/>
              </w:rPr>
              <w:t>ого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судьи игры</w:t>
            </w:r>
          </w:p>
        </w:tc>
        <w:tc>
          <w:tcPr>
            <w:tcW w:w="1417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700</w:t>
            </w:r>
          </w:p>
        </w:tc>
        <w:tc>
          <w:tcPr>
            <w:tcW w:w="1418" w:type="dxa"/>
            <w:vAlign w:val="center"/>
          </w:tcPr>
          <w:p w:rsidR="00375A2B" w:rsidRPr="007251AE" w:rsidRDefault="00375A2B" w:rsidP="006C640C">
            <w:pPr>
              <w:tabs>
                <w:tab w:val="left" w:pos="791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75A2B" w:rsidRPr="007251AE" w:rsidTr="006C640C">
        <w:tc>
          <w:tcPr>
            <w:tcW w:w="3119" w:type="dxa"/>
          </w:tcPr>
          <w:p w:rsidR="00375A2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</w:t>
            </w:r>
            <w:r w:rsidR="00126671" w:rsidRPr="007251AE">
              <w:rPr>
                <w:rFonts w:ascii="PT Astra Serif" w:hAnsi="PT Astra Serif"/>
                <w:sz w:val="24"/>
                <w:szCs w:val="24"/>
              </w:rPr>
              <w:t xml:space="preserve">портивный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судья</w:t>
            </w:r>
            <w:r w:rsidR="00375A2B" w:rsidRPr="007251AE">
              <w:rPr>
                <w:rFonts w:ascii="PT Astra Serif" w:hAnsi="PT Astra Serif"/>
                <w:sz w:val="24"/>
                <w:szCs w:val="24"/>
              </w:rPr>
              <w:t xml:space="preserve"> в составе бригады</w:t>
            </w:r>
          </w:p>
        </w:tc>
        <w:tc>
          <w:tcPr>
            <w:tcW w:w="1417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8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  <w:tc>
          <w:tcPr>
            <w:tcW w:w="1417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550</w:t>
            </w:r>
          </w:p>
        </w:tc>
        <w:tc>
          <w:tcPr>
            <w:tcW w:w="1418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375A2B" w:rsidRPr="007251AE" w:rsidRDefault="00D8022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450</w:t>
            </w:r>
          </w:p>
        </w:tc>
      </w:tr>
    </w:tbl>
    <w:p w:rsidR="00282EF2" w:rsidRPr="007251AE" w:rsidRDefault="00282EF2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375A2B" w:rsidRPr="007251AE" w:rsidRDefault="00375A2B" w:rsidP="00F35287">
      <w:pPr>
        <w:pStyle w:val="af2"/>
        <w:tabs>
          <w:tab w:val="left" w:pos="0"/>
          <w:tab w:val="left" w:pos="267"/>
        </w:tabs>
        <w:ind w:left="0"/>
        <w:jc w:val="both"/>
        <w:rPr>
          <w:rFonts w:ascii="PT Astra Serif" w:hAnsi="PT Astra Serif"/>
          <w:b/>
        </w:rPr>
      </w:pPr>
      <w:r w:rsidRPr="007251AE">
        <w:rPr>
          <w:rFonts w:ascii="PT Astra Serif" w:hAnsi="PT Astra Serif"/>
          <w:b/>
          <w:bCs/>
        </w:rPr>
        <w:t xml:space="preserve">Для </w:t>
      </w:r>
      <w:r w:rsidRPr="007251AE">
        <w:rPr>
          <w:rFonts w:ascii="PT Astra Serif" w:hAnsi="PT Astra Serif"/>
          <w:b/>
        </w:rPr>
        <w:t xml:space="preserve">межрегиональных, всероссийских и международных спортивных соревнований и физкультурных мероприятий: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417"/>
        <w:gridCol w:w="1418"/>
        <w:gridCol w:w="1417"/>
        <w:gridCol w:w="1418"/>
        <w:gridCol w:w="1417"/>
      </w:tblGrid>
      <w:tr w:rsidR="00375A2B" w:rsidRPr="007251AE" w:rsidTr="006C640C">
        <w:trPr>
          <w:trHeight w:val="20"/>
        </w:trPr>
        <w:tc>
          <w:tcPr>
            <w:tcW w:w="3119" w:type="dxa"/>
            <w:vMerge w:val="restart"/>
            <w:vAlign w:val="center"/>
          </w:tcPr>
          <w:p w:rsidR="00375A2B" w:rsidRPr="007251AE" w:rsidRDefault="00375A2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Наименование судейских должностей</w:t>
            </w:r>
          </w:p>
        </w:tc>
        <w:tc>
          <w:tcPr>
            <w:tcW w:w="7087" w:type="dxa"/>
            <w:gridSpan w:val="5"/>
            <w:vAlign w:val="center"/>
          </w:tcPr>
          <w:p w:rsidR="00375A2B" w:rsidRPr="007251AE" w:rsidRDefault="00375A2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Предельные размеры выплат с учетом судейских категорий</w:t>
            </w:r>
          </w:p>
          <w:p w:rsidR="006C640C" w:rsidRPr="007251AE" w:rsidRDefault="00375A2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251AE">
              <w:rPr>
                <w:rFonts w:ascii="PT Astra Serif" w:hAnsi="PT Astra Serif"/>
                <w:sz w:val="24"/>
                <w:szCs w:val="24"/>
              </w:rPr>
              <w:t xml:space="preserve">(производится за обслуживание одного соревновательного </w:t>
            </w:r>
            <w:proofErr w:type="gramEnd"/>
          </w:p>
          <w:p w:rsidR="00375A2B" w:rsidRPr="007251AE" w:rsidRDefault="00375A2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дня в рублях)</w:t>
            </w:r>
          </w:p>
        </w:tc>
      </w:tr>
      <w:tr w:rsidR="00375A2B" w:rsidRPr="007251AE" w:rsidTr="006C640C">
        <w:trPr>
          <w:trHeight w:val="20"/>
        </w:trPr>
        <w:tc>
          <w:tcPr>
            <w:tcW w:w="3119" w:type="dxa"/>
            <w:vMerge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375A2B" w:rsidRPr="007251AE" w:rsidRDefault="00375A2B" w:rsidP="00F14F35">
            <w:pPr>
              <w:tabs>
                <w:tab w:val="left" w:pos="762"/>
                <w:tab w:val="left" w:pos="972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МК, ВК</w:t>
            </w:r>
          </w:p>
        </w:tc>
        <w:tc>
          <w:tcPr>
            <w:tcW w:w="1418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к</w:t>
            </w:r>
          </w:p>
        </w:tc>
        <w:tc>
          <w:tcPr>
            <w:tcW w:w="1417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к</w:t>
            </w:r>
          </w:p>
        </w:tc>
        <w:tc>
          <w:tcPr>
            <w:tcW w:w="1418" w:type="dxa"/>
          </w:tcPr>
          <w:p w:rsidR="00375A2B" w:rsidRPr="007251AE" w:rsidRDefault="00375A2B" w:rsidP="00F14F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3к</w:t>
            </w:r>
          </w:p>
        </w:tc>
        <w:tc>
          <w:tcPr>
            <w:tcW w:w="1417" w:type="dxa"/>
          </w:tcPr>
          <w:p w:rsidR="00375A2B" w:rsidRPr="007251AE" w:rsidRDefault="00375A2B" w:rsidP="00F14F35">
            <w:pPr>
              <w:tabs>
                <w:tab w:val="left" w:pos="791"/>
                <w:tab w:val="left" w:pos="822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ю/с</w:t>
            </w:r>
          </w:p>
        </w:tc>
      </w:tr>
      <w:tr w:rsidR="00690FDB" w:rsidRPr="007251AE" w:rsidTr="006C640C">
        <w:trPr>
          <w:trHeight w:val="20"/>
        </w:trPr>
        <w:tc>
          <w:tcPr>
            <w:tcW w:w="3119" w:type="dxa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90FDB" w:rsidRPr="007251AE" w:rsidTr="006C640C">
        <w:trPr>
          <w:trHeight w:val="20"/>
        </w:trPr>
        <w:tc>
          <w:tcPr>
            <w:tcW w:w="3119" w:type="dxa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 - секретарь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90FDB" w:rsidRPr="007251AE" w:rsidTr="006C640C">
        <w:trPr>
          <w:trHeight w:val="20"/>
        </w:trPr>
        <w:tc>
          <w:tcPr>
            <w:tcW w:w="3119" w:type="dxa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Заместитель главного спортивного судьи, главного судьи - секретаря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90FDB" w:rsidRPr="007251AE" w:rsidTr="006C640C">
        <w:trPr>
          <w:trHeight w:val="20"/>
        </w:trPr>
        <w:tc>
          <w:tcPr>
            <w:tcW w:w="3119" w:type="dxa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Спортивный судья (за исключением командных игровых видов спорта)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750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</w:tr>
      <w:tr w:rsidR="00690FDB" w:rsidRPr="007251AE" w:rsidTr="006C640C">
        <w:trPr>
          <w:trHeight w:val="20"/>
        </w:trPr>
        <w:tc>
          <w:tcPr>
            <w:tcW w:w="10206" w:type="dxa"/>
            <w:gridSpan w:val="6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Командные игровые виды спорта (размер оплаты установлен за обслуживание одной игры в рублях, для игр с укороченным регламентом - в размере ½ от нормы)</w:t>
            </w:r>
          </w:p>
        </w:tc>
      </w:tr>
      <w:tr w:rsidR="00690FDB" w:rsidRPr="007251AE" w:rsidTr="006C640C">
        <w:trPr>
          <w:trHeight w:val="20"/>
        </w:trPr>
        <w:tc>
          <w:tcPr>
            <w:tcW w:w="3119" w:type="dxa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Главный спортивный судья игры, матча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90FDB" w:rsidRPr="007251AE" w:rsidTr="006C640C">
        <w:trPr>
          <w:trHeight w:val="20"/>
        </w:trPr>
        <w:tc>
          <w:tcPr>
            <w:tcW w:w="3119" w:type="dxa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Помощник главного спортивного судьи игры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900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tabs>
                <w:tab w:val="left" w:pos="791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90FDB" w:rsidRPr="007251AE" w:rsidTr="006C640C">
        <w:trPr>
          <w:trHeight w:val="20"/>
        </w:trPr>
        <w:tc>
          <w:tcPr>
            <w:tcW w:w="3119" w:type="dxa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Спортивный судья в составе бригады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650</w:t>
            </w:r>
          </w:p>
        </w:tc>
        <w:tc>
          <w:tcPr>
            <w:tcW w:w="1418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600</w:t>
            </w:r>
          </w:p>
        </w:tc>
        <w:tc>
          <w:tcPr>
            <w:tcW w:w="1417" w:type="dxa"/>
            <w:vAlign w:val="center"/>
          </w:tcPr>
          <w:p w:rsidR="00690FDB" w:rsidRPr="007251AE" w:rsidRDefault="00690FDB" w:rsidP="00690F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550</w:t>
            </w:r>
          </w:p>
        </w:tc>
      </w:tr>
    </w:tbl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Условные обозначения:</w:t>
      </w:r>
    </w:p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МК - спортивный судья международной категории</w:t>
      </w:r>
    </w:p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ВК - спортивный судья всероссийской категории</w:t>
      </w:r>
    </w:p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1к - спортивный судья первой категории</w:t>
      </w:r>
    </w:p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2к - спортивный судья второй категории</w:t>
      </w:r>
    </w:p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3к - спортивный судья третьей категории</w:t>
      </w:r>
    </w:p>
    <w:p w:rsidR="00375A2B" w:rsidRPr="007251AE" w:rsidRDefault="00375A2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ю/с - юный спортивный судья»;</w:t>
      </w:r>
    </w:p>
    <w:p w:rsidR="00B14F89" w:rsidRPr="007251AE" w:rsidRDefault="00B14F89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6. Нормы расходов</w:t>
      </w:r>
    </w:p>
    <w:p w:rsidR="007B71FD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 xml:space="preserve">на услуги по обеспечению спортивных соревнований и физкультурных мероприятий </w:t>
      </w:r>
    </w:p>
    <w:p w:rsidR="0029523E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>электр</w:t>
      </w:r>
      <w:r w:rsidR="0029523E" w:rsidRPr="007251AE">
        <w:rPr>
          <w:rFonts w:ascii="PT Astra Serif" w:hAnsi="PT Astra Serif"/>
          <w:bCs/>
        </w:rPr>
        <w:t>онно-техническим оборудованием,</w:t>
      </w:r>
      <w:r w:rsidRPr="007251AE">
        <w:rPr>
          <w:rFonts w:ascii="PT Astra Serif" w:hAnsi="PT Astra Serif"/>
          <w:bCs/>
        </w:rPr>
        <w:t xml:space="preserve"> контрольно-измерительными приборами</w:t>
      </w:r>
    </w:p>
    <w:p w:rsidR="00470ADB" w:rsidRPr="007251AE" w:rsidRDefault="0029523E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>и материально-техническим оснащением</w:t>
      </w: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9"/>
        <w:gridCol w:w="3067"/>
      </w:tblGrid>
      <w:tr w:rsidR="00470ADB" w:rsidRPr="007251AE" w:rsidTr="00BE66D5">
        <w:tc>
          <w:tcPr>
            <w:tcW w:w="7139" w:type="dxa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Вид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электронно-технического оборудования </w:t>
            </w:r>
          </w:p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и контрольно-измерительных приборов</w:t>
            </w:r>
          </w:p>
        </w:tc>
        <w:tc>
          <w:tcPr>
            <w:tcW w:w="3067" w:type="dxa"/>
            <w:vAlign w:val="center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услуг в день (в рублях)</w:t>
            </w:r>
          </w:p>
        </w:tc>
      </w:tr>
      <w:tr w:rsidR="00470ADB" w:rsidRPr="007251AE" w:rsidTr="00BE66D5">
        <w:tc>
          <w:tcPr>
            <w:tcW w:w="7139" w:type="dxa"/>
          </w:tcPr>
          <w:p w:rsidR="00470ADB" w:rsidRPr="007251AE" w:rsidRDefault="00470AD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фотофиниш (1 комплект) </w:t>
            </w:r>
          </w:p>
        </w:tc>
        <w:tc>
          <w:tcPr>
            <w:tcW w:w="3067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4 000 </w:t>
            </w:r>
          </w:p>
        </w:tc>
      </w:tr>
      <w:tr w:rsidR="00470ADB" w:rsidRPr="007251AE" w:rsidTr="00BE66D5">
        <w:tc>
          <w:tcPr>
            <w:tcW w:w="7139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электронный хронометраж, 1 шт. </w:t>
            </w:r>
          </w:p>
        </w:tc>
        <w:tc>
          <w:tcPr>
            <w:tcW w:w="3067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5 000 </w:t>
            </w:r>
          </w:p>
        </w:tc>
      </w:tr>
      <w:tr w:rsidR="00470ADB" w:rsidRPr="007251AE" w:rsidTr="00BE66D5">
        <w:tc>
          <w:tcPr>
            <w:tcW w:w="7139" w:type="dxa"/>
          </w:tcPr>
          <w:p w:rsidR="00470ADB" w:rsidRPr="007251AE" w:rsidRDefault="00470AD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компьютерное обеспечение (1 комплект, включающий печатающее устройство – принтер, расходные материалы) </w:t>
            </w:r>
          </w:p>
        </w:tc>
        <w:tc>
          <w:tcPr>
            <w:tcW w:w="3067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2 000 </w:t>
            </w:r>
          </w:p>
        </w:tc>
      </w:tr>
      <w:tr w:rsidR="00470ADB" w:rsidRPr="007251AE" w:rsidTr="00BE66D5">
        <w:tc>
          <w:tcPr>
            <w:tcW w:w="7139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электронная судейско-информационная аппаратура (1 комплект на один ковер или площадку) </w:t>
            </w:r>
          </w:p>
        </w:tc>
        <w:tc>
          <w:tcPr>
            <w:tcW w:w="3067" w:type="dxa"/>
            <w:vAlign w:val="center"/>
          </w:tcPr>
          <w:p w:rsidR="00470ADB" w:rsidRPr="007251AE" w:rsidRDefault="00470ADB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3 000 </w:t>
            </w:r>
          </w:p>
        </w:tc>
      </w:tr>
      <w:tr w:rsidR="00375A2B" w:rsidRPr="007251AE" w:rsidTr="00BE66D5">
        <w:tc>
          <w:tcPr>
            <w:tcW w:w="7139" w:type="dxa"/>
          </w:tcPr>
          <w:p w:rsidR="00375A2B" w:rsidRPr="007251AE" w:rsidRDefault="00375A2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электронно-техническое оборудование для регистрационно-счетной комиссии по танцевальному спорту (1 комплект)</w:t>
            </w:r>
          </w:p>
        </w:tc>
        <w:tc>
          <w:tcPr>
            <w:tcW w:w="3067" w:type="dxa"/>
            <w:vAlign w:val="center"/>
          </w:tcPr>
          <w:p w:rsidR="00375A2B" w:rsidRPr="007251AE" w:rsidRDefault="006C640C" w:rsidP="00F14F35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20 000</w:t>
            </w:r>
          </w:p>
        </w:tc>
      </w:tr>
      <w:tr w:rsidR="0029523E" w:rsidRPr="007251AE" w:rsidTr="00BE66D5">
        <w:tc>
          <w:tcPr>
            <w:tcW w:w="7139" w:type="dxa"/>
          </w:tcPr>
          <w:p w:rsidR="0029523E" w:rsidRPr="007251AE" w:rsidRDefault="0029523E" w:rsidP="0029523E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буксировочный лебедочный комплекс (1 комплект)</w:t>
            </w:r>
          </w:p>
        </w:tc>
        <w:tc>
          <w:tcPr>
            <w:tcW w:w="3067" w:type="dxa"/>
            <w:vAlign w:val="center"/>
          </w:tcPr>
          <w:p w:rsidR="0029523E" w:rsidRPr="007251AE" w:rsidRDefault="0029523E" w:rsidP="0029523E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</w:tbl>
    <w:p w:rsidR="00470ADB" w:rsidRPr="007251AE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bCs/>
          <w:sz w:val="24"/>
          <w:szCs w:val="24"/>
        </w:rPr>
      </w:pPr>
    </w:p>
    <w:p w:rsidR="00470ADB" w:rsidRPr="007251AE" w:rsidRDefault="00BE66D5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br w:type="page"/>
      </w:r>
      <w:r w:rsidR="00470ADB" w:rsidRPr="007251AE">
        <w:rPr>
          <w:rFonts w:ascii="PT Astra Serif" w:hAnsi="PT Astra Serif"/>
          <w:bCs/>
          <w:sz w:val="24"/>
          <w:szCs w:val="24"/>
        </w:rPr>
        <w:lastRenderedPageBreak/>
        <w:t>7. Нормы расходов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услуги по изготовлению печатной продукции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6"/>
        <w:gridCol w:w="3070"/>
      </w:tblGrid>
      <w:tr w:rsidR="00470ADB" w:rsidRPr="007251AE" w:rsidTr="00BE66D5">
        <w:tc>
          <w:tcPr>
            <w:tcW w:w="7136" w:type="dxa"/>
            <w:vAlign w:val="center"/>
          </w:tcPr>
          <w:p w:rsidR="00470ADB" w:rsidRPr="007251AE" w:rsidRDefault="00470AD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Статус мероприятия</w:t>
            </w:r>
          </w:p>
        </w:tc>
        <w:tc>
          <w:tcPr>
            <w:tcW w:w="3070" w:type="dxa"/>
            <w:vAlign w:val="center"/>
          </w:tcPr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на одно мероприятие</w:t>
            </w:r>
          </w:p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470ADB" w:rsidRPr="007251AE" w:rsidTr="00BE66D5">
        <w:tc>
          <w:tcPr>
            <w:tcW w:w="7136" w:type="dxa"/>
          </w:tcPr>
          <w:p w:rsidR="00470ADB" w:rsidRPr="007251AE" w:rsidRDefault="00470ADB" w:rsidP="00F14F35">
            <w:pPr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Чемпионаты, Первенства, Кубки Томской области</w:t>
            </w:r>
          </w:p>
        </w:tc>
        <w:tc>
          <w:tcPr>
            <w:tcW w:w="3070" w:type="dxa"/>
            <w:vAlign w:val="center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30 000</w:t>
            </w:r>
          </w:p>
        </w:tc>
      </w:tr>
      <w:tr w:rsidR="00470ADB" w:rsidRPr="007251AE" w:rsidTr="00BE66D5">
        <w:tc>
          <w:tcPr>
            <w:tcW w:w="7136" w:type="dxa"/>
          </w:tcPr>
          <w:p w:rsidR="00470ADB" w:rsidRPr="007251AE" w:rsidRDefault="00470AD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этапы всероссийских физкультурных мероприятий</w:t>
            </w:r>
          </w:p>
        </w:tc>
        <w:tc>
          <w:tcPr>
            <w:tcW w:w="3070" w:type="dxa"/>
            <w:vAlign w:val="center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60 000</w:t>
            </w:r>
          </w:p>
        </w:tc>
      </w:tr>
      <w:tr w:rsidR="00470ADB" w:rsidRPr="007251AE" w:rsidTr="00BE66D5">
        <w:tc>
          <w:tcPr>
            <w:tcW w:w="7136" w:type="dxa"/>
          </w:tcPr>
          <w:p w:rsidR="00470ADB" w:rsidRPr="007251AE" w:rsidRDefault="00470AD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070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300 000</w:t>
            </w:r>
          </w:p>
        </w:tc>
      </w:tr>
      <w:tr w:rsidR="00470ADB" w:rsidRPr="007251AE" w:rsidTr="00BE66D5">
        <w:tc>
          <w:tcPr>
            <w:tcW w:w="7136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межрегиональные, всероссийские спортивные соревнования и физкультурные мероприятия</w:t>
            </w:r>
          </w:p>
        </w:tc>
        <w:tc>
          <w:tcPr>
            <w:tcW w:w="3070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400 000</w:t>
            </w:r>
          </w:p>
        </w:tc>
      </w:tr>
      <w:tr w:rsidR="00470ADB" w:rsidRPr="007251AE" w:rsidTr="00BE66D5">
        <w:tc>
          <w:tcPr>
            <w:tcW w:w="7136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международные спортивные соревнования и физкультурные мероприятия</w:t>
            </w:r>
          </w:p>
        </w:tc>
        <w:tc>
          <w:tcPr>
            <w:tcW w:w="3070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1 000 000 </w:t>
            </w:r>
          </w:p>
        </w:tc>
      </w:tr>
      <w:tr w:rsidR="00470ADB" w:rsidRPr="007251AE" w:rsidTr="00BE66D5">
        <w:tc>
          <w:tcPr>
            <w:tcW w:w="7136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070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500 000</w:t>
            </w:r>
          </w:p>
        </w:tc>
      </w:tr>
    </w:tbl>
    <w:p w:rsidR="00470ADB" w:rsidRPr="007251AE" w:rsidRDefault="00470ADB" w:rsidP="00F14F35">
      <w:pPr>
        <w:pStyle w:val="ConsPlusNormal"/>
        <w:ind w:firstLine="0"/>
        <w:rPr>
          <w:rFonts w:ascii="PT Astra Serif" w:hAnsi="PT Astra Serif" w:cs="Times New Roman"/>
          <w:sz w:val="24"/>
          <w:szCs w:val="24"/>
        </w:rPr>
      </w:pPr>
    </w:p>
    <w:p w:rsidR="00470ADB" w:rsidRPr="007251AE" w:rsidRDefault="00470ADB" w:rsidP="00F14F35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 xml:space="preserve">8. Нормы расходов </w:t>
      </w:r>
    </w:p>
    <w:p w:rsidR="00470ADB" w:rsidRPr="007251AE" w:rsidRDefault="00470ADB" w:rsidP="00F14F35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на услуги по обеспечению мер общественного порядка и общественной безопасности</w:t>
      </w:r>
    </w:p>
    <w:p w:rsidR="009B4B05" w:rsidRPr="007251AE" w:rsidRDefault="00470ADB" w:rsidP="00F14F35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при проведении спортивных соревнований и физкультурных мероприятий</w:t>
      </w:r>
      <w:r w:rsidR="009B4B05" w:rsidRPr="007251AE">
        <w:rPr>
          <w:rFonts w:ascii="PT Astra Serif" w:hAnsi="PT Astra Serif" w:cs="Times New Roman"/>
          <w:sz w:val="24"/>
          <w:szCs w:val="24"/>
        </w:rPr>
        <w:t xml:space="preserve"> </w:t>
      </w:r>
    </w:p>
    <w:p w:rsidR="0065468D" w:rsidRPr="007251AE" w:rsidRDefault="009B4B05" w:rsidP="009B4B05">
      <w:pPr>
        <w:pStyle w:val="ConsPlusNormal"/>
        <w:widowControl/>
        <w:tabs>
          <w:tab w:val="left" w:pos="1134"/>
        </w:tabs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7251AE">
        <w:rPr>
          <w:rFonts w:ascii="PT Astra Serif" w:hAnsi="PT Astra Serif" w:cs="Times New Roman"/>
          <w:sz w:val="24"/>
          <w:szCs w:val="24"/>
        </w:rPr>
        <w:t>и организационно-методических мероприятий по физической культуре и спорту</w:t>
      </w:r>
    </w:p>
    <w:p w:rsidR="009B4B05" w:rsidRPr="007251AE" w:rsidRDefault="009B4B05" w:rsidP="009B4B05">
      <w:pPr>
        <w:pStyle w:val="ConsPlusNormal"/>
        <w:widowControl/>
        <w:tabs>
          <w:tab w:val="left" w:pos="1134"/>
        </w:tabs>
        <w:ind w:firstLine="0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6"/>
        <w:gridCol w:w="3070"/>
      </w:tblGrid>
      <w:tr w:rsidR="0065468D" w:rsidRPr="007251AE" w:rsidTr="00BE66D5">
        <w:tc>
          <w:tcPr>
            <w:tcW w:w="7136" w:type="dxa"/>
            <w:vAlign w:val="center"/>
          </w:tcPr>
          <w:p w:rsidR="0065468D" w:rsidRPr="007251AE" w:rsidRDefault="0065468D" w:rsidP="006C64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3070" w:type="dxa"/>
            <w:vAlign w:val="center"/>
          </w:tcPr>
          <w:p w:rsidR="0065468D" w:rsidRPr="007251AE" w:rsidRDefault="0065468D" w:rsidP="006C64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Предельная стоимость услуг в час (в рублях)</w:t>
            </w:r>
          </w:p>
        </w:tc>
      </w:tr>
      <w:tr w:rsidR="0065468D" w:rsidRPr="007251AE" w:rsidTr="00BE66D5">
        <w:tc>
          <w:tcPr>
            <w:tcW w:w="7136" w:type="dxa"/>
          </w:tcPr>
          <w:p w:rsidR="0065468D" w:rsidRPr="007251AE" w:rsidRDefault="0065468D" w:rsidP="00567558">
            <w:pPr>
              <w:pStyle w:val="ConsPlusNormal"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оплата услуг охранного предприятия</w:t>
            </w:r>
            <w:r w:rsidR="00D96985" w:rsidRPr="007251A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567558" w:rsidRPr="007251AE">
              <w:rPr>
                <w:rFonts w:ascii="PT Astra Serif" w:hAnsi="PT Astra Serif" w:cs="Times New Roman"/>
                <w:sz w:val="24"/>
                <w:szCs w:val="24"/>
              </w:rPr>
              <w:t>1 чел.</w:t>
            </w:r>
            <w:r w:rsidR="00D652A8" w:rsidRPr="007251AE">
              <w:rPr>
                <w:rFonts w:ascii="PT Astra Serif" w:hAnsi="PT Astra Serif" w:cs="Times New Roman"/>
                <w:sz w:val="24"/>
                <w:szCs w:val="24"/>
              </w:rPr>
              <w:t>/ оплата услуг охранного предприятия 1 чел. с автомобилем</w:t>
            </w:r>
          </w:p>
        </w:tc>
        <w:tc>
          <w:tcPr>
            <w:tcW w:w="3070" w:type="dxa"/>
            <w:vAlign w:val="center"/>
          </w:tcPr>
          <w:p w:rsidR="0065468D" w:rsidRPr="007251AE" w:rsidRDefault="00D96985" w:rsidP="0056755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200</w:t>
            </w:r>
            <w:r w:rsidR="00D652A8" w:rsidRPr="007251AE">
              <w:rPr>
                <w:rFonts w:ascii="PT Astra Serif" w:hAnsi="PT Astra Serif" w:cs="Times New Roman"/>
                <w:sz w:val="24"/>
                <w:szCs w:val="24"/>
              </w:rPr>
              <w:t>/300</w:t>
            </w:r>
          </w:p>
        </w:tc>
      </w:tr>
      <w:tr w:rsidR="0065468D" w:rsidRPr="007251AE" w:rsidTr="00BE66D5">
        <w:tc>
          <w:tcPr>
            <w:tcW w:w="7136" w:type="dxa"/>
          </w:tcPr>
          <w:p w:rsidR="0065468D" w:rsidRPr="007251AE" w:rsidRDefault="0065468D" w:rsidP="00F14F35">
            <w:pPr>
              <w:pStyle w:val="ConsPlusNormal"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 xml:space="preserve">оплата услуг одного контролера-распорядителя </w:t>
            </w:r>
          </w:p>
        </w:tc>
        <w:tc>
          <w:tcPr>
            <w:tcW w:w="3070" w:type="dxa"/>
            <w:vAlign w:val="center"/>
          </w:tcPr>
          <w:p w:rsidR="0065468D" w:rsidRPr="007251AE" w:rsidRDefault="00732BAB" w:rsidP="00F14F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51AE"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r w:rsidR="0065468D" w:rsidRPr="007251AE">
              <w:rPr>
                <w:rFonts w:ascii="PT Astra Serif" w:hAnsi="PT Astra Serif" w:cs="Times New Roman"/>
                <w:sz w:val="24"/>
                <w:szCs w:val="24"/>
              </w:rPr>
              <w:t>00</w:t>
            </w:r>
          </w:p>
        </w:tc>
      </w:tr>
    </w:tbl>
    <w:p w:rsidR="00470ADB" w:rsidRPr="007251AE" w:rsidRDefault="00470ADB" w:rsidP="00F14F35">
      <w:pPr>
        <w:pStyle w:val="af2"/>
        <w:tabs>
          <w:tab w:val="left" w:pos="993"/>
        </w:tabs>
        <w:ind w:left="0"/>
        <w:rPr>
          <w:rFonts w:ascii="PT Astra Serif" w:hAnsi="PT Astra Serif"/>
        </w:rPr>
      </w:pP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9. Нормы расходов</w:t>
      </w:r>
    </w:p>
    <w:p w:rsidR="00470ADB" w:rsidRPr="007251AE" w:rsidRDefault="00470ADB" w:rsidP="00BE66D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на обеспечение питанием и жилыми помещениями участников, их тренеров и представителей команд спортивных соревнований и физкультурных мероприятий, проводимых на территории Томской области, указанных в пунктах </w:t>
      </w:r>
      <w:r w:rsidR="007B71FD" w:rsidRPr="007251AE">
        <w:rPr>
          <w:rFonts w:ascii="PT Astra Serif" w:hAnsi="PT Astra Serif"/>
        </w:rPr>
        <w:t>10</w:t>
      </w:r>
      <w:r w:rsidRPr="007251AE">
        <w:rPr>
          <w:rFonts w:ascii="PT Astra Serif" w:hAnsi="PT Astra Serif"/>
        </w:rPr>
        <w:t>, 1</w:t>
      </w:r>
      <w:r w:rsidR="007B71FD" w:rsidRPr="007251AE">
        <w:rPr>
          <w:rFonts w:ascii="PT Astra Serif" w:hAnsi="PT Astra Serif"/>
        </w:rPr>
        <w:t>1</w:t>
      </w:r>
      <w:r w:rsidRPr="007251AE">
        <w:rPr>
          <w:rFonts w:ascii="PT Astra Serif" w:hAnsi="PT Astra Serif"/>
        </w:rPr>
        <w:t xml:space="preserve"> Порядка</w:t>
      </w:r>
    </w:p>
    <w:p w:rsidR="00B363AB" w:rsidRPr="007251AE" w:rsidRDefault="00B363AB" w:rsidP="00F14F3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5"/>
        <w:gridCol w:w="3471"/>
      </w:tblGrid>
      <w:tr w:rsidR="00B363AB" w:rsidRPr="007251AE" w:rsidTr="00BE66D5">
        <w:tc>
          <w:tcPr>
            <w:tcW w:w="6735" w:type="dxa"/>
            <w:vAlign w:val="center"/>
          </w:tcPr>
          <w:p w:rsidR="00B363AB" w:rsidRPr="007251AE" w:rsidRDefault="00B363A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Место проведения спортивного соревнования</w:t>
            </w:r>
          </w:p>
          <w:p w:rsidR="00B363AB" w:rsidRPr="007251AE" w:rsidRDefault="00B363A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или физкультурного мероприятия</w:t>
            </w:r>
          </w:p>
        </w:tc>
        <w:tc>
          <w:tcPr>
            <w:tcW w:w="3471" w:type="dxa"/>
            <w:vAlign w:val="center"/>
          </w:tcPr>
          <w:p w:rsidR="00B363AB" w:rsidRPr="007251AE" w:rsidRDefault="00B363A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услуг проживания/ питания в день (в рублях)</w:t>
            </w:r>
          </w:p>
        </w:tc>
      </w:tr>
      <w:tr w:rsidR="00B363AB" w:rsidRPr="007251AE" w:rsidTr="00BE66D5">
        <w:tc>
          <w:tcPr>
            <w:tcW w:w="6735" w:type="dxa"/>
          </w:tcPr>
          <w:p w:rsidR="00B363AB" w:rsidRPr="007251AE" w:rsidRDefault="00B363AB" w:rsidP="00F14F3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муниципальные образования Томской области, </w:t>
            </w:r>
          </w:p>
          <w:p w:rsidR="00B363AB" w:rsidRPr="007251AE" w:rsidRDefault="00B363AB" w:rsidP="00F14F3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за исключением г</w:t>
            </w:r>
            <w:proofErr w:type="gramStart"/>
            <w:r w:rsidRPr="007251AE">
              <w:rPr>
                <w:rFonts w:ascii="PT Astra Serif" w:hAnsi="PT Astra Serif"/>
                <w:sz w:val="24"/>
                <w:szCs w:val="24"/>
              </w:rPr>
              <w:t>.Т</w:t>
            </w:r>
            <w:proofErr w:type="gramEnd"/>
            <w:r w:rsidRPr="007251AE">
              <w:rPr>
                <w:rFonts w:ascii="PT Astra Serif" w:hAnsi="PT Astra Serif"/>
                <w:sz w:val="24"/>
                <w:szCs w:val="24"/>
              </w:rPr>
              <w:t>омск и ЗАТО Северск</w:t>
            </w:r>
          </w:p>
        </w:tc>
        <w:tc>
          <w:tcPr>
            <w:tcW w:w="3471" w:type="dxa"/>
            <w:vAlign w:val="center"/>
          </w:tcPr>
          <w:p w:rsidR="00B363AB" w:rsidRPr="007251AE" w:rsidRDefault="00732BAB" w:rsidP="00ED397E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 w:rsidR="00B363AB" w:rsidRPr="007251AE">
              <w:rPr>
                <w:rFonts w:ascii="PT Astra Serif" w:hAnsi="PT Astra Serif"/>
                <w:sz w:val="24"/>
                <w:szCs w:val="24"/>
              </w:rPr>
              <w:t xml:space="preserve">00/ </w:t>
            </w:r>
            <w:r w:rsidR="00ED397E" w:rsidRPr="007251AE">
              <w:rPr>
                <w:rFonts w:ascii="PT Astra Serif" w:hAnsi="PT Astra Serif"/>
                <w:sz w:val="24"/>
                <w:szCs w:val="24"/>
              </w:rPr>
              <w:t>65</w:t>
            </w:r>
            <w:r w:rsidR="00E746F2" w:rsidRPr="007251AE">
              <w:rPr>
                <w:rFonts w:ascii="PT Astra Serif" w:hAnsi="PT Astra Serif"/>
                <w:sz w:val="24"/>
                <w:szCs w:val="24"/>
              </w:rPr>
              <w:t>0</w:t>
            </w:r>
            <w:r w:rsidR="0066263A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B363AB" w:rsidRPr="007251AE" w:rsidTr="00BE66D5">
        <w:tc>
          <w:tcPr>
            <w:tcW w:w="6735" w:type="dxa"/>
          </w:tcPr>
          <w:p w:rsidR="00B363AB" w:rsidRPr="007251AE" w:rsidRDefault="00B363AB" w:rsidP="009E7DF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город Томск, ЗАТО Северск </w:t>
            </w:r>
          </w:p>
        </w:tc>
        <w:tc>
          <w:tcPr>
            <w:tcW w:w="3471" w:type="dxa"/>
            <w:vAlign w:val="center"/>
          </w:tcPr>
          <w:p w:rsidR="00B363AB" w:rsidRPr="007251AE" w:rsidRDefault="006A71B1" w:rsidP="00ED397E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</w:t>
            </w:r>
            <w:r w:rsidR="00732BAB" w:rsidRPr="007251AE">
              <w:rPr>
                <w:rFonts w:ascii="PT Astra Serif" w:hAnsi="PT Astra Serif"/>
                <w:sz w:val="24"/>
                <w:szCs w:val="24"/>
              </w:rPr>
              <w:t>2</w:t>
            </w:r>
            <w:r w:rsidR="00E746F2" w:rsidRPr="007251AE">
              <w:rPr>
                <w:rFonts w:ascii="PT Astra Serif" w:hAnsi="PT Astra Serif"/>
                <w:sz w:val="24"/>
                <w:szCs w:val="24"/>
              </w:rPr>
              <w:t xml:space="preserve">00/ </w:t>
            </w:r>
            <w:r w:rsidR="00ED397E" w:rsidRPr="007251AE">
              <w:rPr>
                <w:rFonts w:ascii="PT Astra Serif" w:hAnsi="PT Astra Serif"/>
                <w:sz w:val="24"/>
                <w:szCs w:val="24"/>
              </w:rPr>
              <w:t>7</w:t>
            </w:r>
            <w:r w:rsidR="00732BAB" w:rsidRPr="007251AE">
              <w:rPr>
                <w:rFonts w:ascii="PT Astra Serif" w:hAnsi="PT Astra Serif"/>
                <w:sz w:val="24"/>
                <w:szCs w:val="24"/>
              </w:rPr>
              <w:t>0</w:t>
            </w:r>
            <w:r w:rsidR="006C640C" w:rsidRPr="007251AE">
              <w:rPr>
                <w:rFonts w:ascii="PT Astra Serif" w:hAnsi="PT Astra Serif"/>
                <w:sz w:val="24"/>
                <w:szCs w:val="24"/>
              </w:rPr>
              <w:t>0</w:t>
            </w:r>
            <w:r w:rsidR="0066263A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B14F89" w:rsidRPr="007251AE" w:rsidRDefault="00B14F89" w:rsidP="00CD0D9F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</w:p>
    <w:p w:rsidR="00470ADB" w:rsidRPr="007251AE" w:rsidRDefault="00470ADB" w:rsidP="00CD0D9F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  <w:bCs/>
        </w:rPr>
      </w:pPr>
      <w:r w:rsidRPr="007251AE">
        <w:rPr>
          <w:rFonts w:ascii="PT Astra Serif" w:hAnsi="PT Astra Serif"/>
          <w:bCs/>
        </w:rPr>
        <w:t>10. Нормы расходов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 xml:space="preserve">на услуги по изготовлению, приобретение сувенирной продукции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1"/>
        <w:gridCol w:w="3455"/>
      </w:tblGrid>
      <w:tr w:rsidR="00470ADB" w:rsidRPr="007251AE" w:rsidTr="00BE66D5">
        <w:tc>
          <w:tcPr>
            <w:tcW w:w="6751" w:type="dxa"/>
            <w:vAlign w:val="center"/>
          </w:tcPr>
          <w:p w:rsidR="00470ADB" w:rsidRPr="007251AE" w:rsidRDefault="00470AD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Статус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комплекта из расчета на одного человека (в рублях)</w:t>
            </w:r>
          </w:p>
        </w:tc>
      </w:tr>
      <w:tr w:rsidR="00470ADB" w:rsidRPr="007251AE" w:rsidTr="00BE66D5">
        <w:tc>
          <w:tcPr>
            <w:tcW w:w="6751" w:type="dxa"/>
          </w:tcPr>
          <w:p w:rsidR="00470ADB" w:rsidRPr="007251AE" w:rsidRDefault="00470AD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</w:tr>
      <w:tr w:rsidR="00470ADB" w:rsidRPr="007251AE" w:rsidTr="00BE66D5">
        <w:tc>
          <w:tcPr>
            <w:tcW w:w="6751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 и всероссийские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</w:tr>
      <w:tr w:rsidR="00470ADB" w:rsidRPr="007251AE" w:rsidTr="00BE66D5">
        <w:tc>
          <w:tcPr>
            <w:tcW w:w="6751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международные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470AD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2 500</w:t>
            </w:r>
          </w:p>
        </w:tc>
      </w:tr>
      <w:tr w:rsidR="00470ADB" w:rsidRPr="007251AE" w:rsidTr="00BE66D5">
        <w:tc>
          <w:tcPr>
            <w:tcW w:w="6751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организационно-методические мероприятия по физической </w:t>
            </w: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культуре и спорту</w:t>
            </w:r>
          </w:p>
        </w:tc>
        <w:tc>
          <w:tcPr>
            <w:tcW w:w="3455" w:type="dxa"/>
            <w:vAlign w:val="center"/>
          </w:tcPr>
          <w:p w:rsidR="00470ADB" w:rsidRPr="007251AE" w:rsidRDefault="002D682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>2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 xml:space="preserve"> 500</w:t>
            </w:r>
          </w:p>
        </w:tc>
      </w:tr>
    </w:tbl>
    <w:p w:rsidR="00470ADB" w:rsidRPr="007251AE" w:rsidRDefault="00470ADB" w:rsidP="00F14F35">
      <w:pPr>
        <w:pStyle w:val="af2"/>
        <w:tabs>
          <w:tab w:val="left" w:pos="993"/>
        </w:tabs>
        <w:ind w:left="0"/>
        <w:rPr>
          <w:rFonts w:ascii="PT Astra Serif" w:hAnsi="PT Astra Serif"/>
        </w:rPr>
      </w:pP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11. Нормы расходов</w:t>
      </w: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 xml:space="preserve">на услуги по оформлению мест проведения </w:t>
      </w: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спортивных соревнований и физкультурных мероприятий</w:t>
      </w: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</w:p>
    <w:tbl>
      <w:tblPr>
        <w:tblpPr w:leftFromText="180" w:rightFromText="180" w:vertAnchor="text" w:horzAnchor="margin" w:tblpX="74" w:tblpY="56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5"/>
        <w:gridCol w:w="3402"/>
      </w:tblGrid>
      <w:tr w:rsidR="00470ADB" w:rsidRPr="007251AE" w:rsidTr="000A01C5">
        <w:tc>
          <w:tcPr>
            <w:tcW w:w="6805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470ADB" w:rsidRPr="007251AE" w:rsidTr="000A01C5">
        <w:tc>
          <w:tcPr>
            <w:tcW w:w="6805" w:type="dxa"/>
            <w:shd w:val="clear" w:color="auto" w:fill="auto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</w:t>
            </w:r>
            <w:r w:rsidR="005B54CE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000</w:t>
            </w:r>
          </w:p>
        </w:tc>
      </w:tr>
      <w:tr w:rsidR="00470ADB" w:rsidRPr="007251AE" w:rsidTr="000A01C5">
        <w:tc>
          <w:tcPr>
            <w:tcW w:w="6805" w:type="dxa"/>
            <w:shd w:val="clear" w:color="auto" w:fill="auto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 и всероссийские спортивные соревнования и физкультурные мероприятия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100</w:t>
            </w:r>
            <w:r w:rsidR="005B54CE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000</w:t>
            </w:r>
          </w:p>
        </w:tc>
      </w:tr>
      <w:tr w:rsidR="00470ADB" w:rsidRPr="007251AE" w:rsidTr="000A01C5">
        <w:tc>
          <w:tcPr>
            <w:tcW w:w="6805" w:type="dxa"/>
            <w:shd w:val="clear" w:color="auto" w:fill="auto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международные спортивные соревнования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200 000</w:t>
            </w:r>
          </w:p>
        </w:tc>
      </w:tr>
      <w:tr w:rsidR="00470ADB" w:rsidRPr="007251AE" w:rsidTr="000A01C5">
        <w:tc>
          <w:tcPr>
            <w:tcW w:w="6805" w:type="dxa"/>
            <w:shd w:val="clear" w:color="auto" w:fill="auto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200 000</w:t>
            </w:r>
          </w:p>
        </w:tc>
      </w:tr>
    </w:tbl>
    <w:p w:rsidR="00470ADB" w:rsidRPr="007251AE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bCs/>
          <w:sz w:val="24"/>
          <w:szCs w:val="24"/>
        </w:rPr>
      </w:pPr>
    </w:p>
    <w:p w:rsidR="00470ADB" w:rsidRPr="007251AE" w:rsidRDefault="00470ADB" w:rsidP="00F14F35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12. Нормы расходов</w:t>
      </w:r>
    </w:p>
    <w:p w:rsidR="00CD0D9F" w:rsidRPr="007251AE" w:rsidRDefault="00470ADB" w:rsidP="00CD0D9F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на услуги автотранспорта</w:t>
      </w:r>
      <w:r w:rsidR="0029523E" w:rsidRPr="007251AE">
        <w:rPr>
          <w:rFonts w:ascii="PT Astra Serif" w:hAnsi="PT Astra Serif"/>
        </w:rPr>
        <w:t xml:space="preserve"> и авиатранспорта</w:t>
      </w:r>
      <w:r w:rsidRPr="007251AE">
        <w:rPr>
          <w:rFonts w:ascii="PT Astra Serif" w:hAnsi="PT Astra Serif"/>
        </w:rPr>
        <w:t xml:space="preserve"> при проведении</w:t>
      </w:r>
    </w:p>
    <w:p w:rsidR="00470ADB" w:rsidRPr="007251AE" w:rsidRDefault="00470ADB" w:rsidP="00CD0D9F">
      <w:pPr>
        <w:pStyle w:val="af2"/>
        <w:tabs>
          <w:tab w:val="left" w:pos="993"/>
        </w:tabs>
        <w:ind w:left="0"/>
        <w:jc w:val="center"/>
        <w:rPr>
          <w:rFonts w:ascii="PT Astra Serif" w:hAnsi="PT Astra Serif"/>
        </w:rPr>
      </w:pPr>
      <w:r w:rsidRPr="007251AE">
        <w:rPr>
          <w:rFonts w:ascii="PT Astra Serif" w:hAnsi="PT Astra Serif"/>
        </w:rPr>
        <w:t>спортивных соревнований и физкультурных мероприятий</w:t>
      </w:r>
      <w:r w:rsidR="006F12EA" w:rsidRPr="007251AE">
        <w:rPr>
          <w:rFonts w:ascii="PT Astra Serif" w:hAnsi="PT Astra Serif"/>
        </w:rPr>
        <w:t xml:space="preserve">, при обеспечении участия в  </w:t>
      </w:r>
      <w:r w:rsidR="00452881" w:rsidRPr="007251AE">
        <w:rPr>
          <w:rFonts w:ascii="PT Astra Serif" w:hAnsi="PT Astra Serif"/>
        </w:rPr>
        <w:t xml:space="preserve">межрегиональных спортивных соревнованиях, всероссийских спортивных соревнованиях и международных спортивных соревнованиях и </w:t>
      </w:r>
      <w:r w:rsidR="006C1F23">
        <w:rPr>
          <w:rFonts w:ascii="PT Astra Serif" w:hAnsi="PT Astra Serif"/>
        </w:rPr>
        <w:t>учебно-</w:t>
      </w:r>
      <w:r w:rsidR="00452881" w:rsidRPr="007251AE">
        <w:rPr>
          <w:rFonts w:ascii="PT Astra Serif" w:hAnsi="PT Astra Serif"/>
        </w:rPr>
        <w:t>тренировочных мероприятиях</w:t>
      </w:r>
    </w:p>
    <w:p w:rsidR="00470ADB" w:rsidRPr="007251AE" w:rsidRDefault="00470ADB" w:rsidP="00F14F35">
      <w:pPr>
        <w:pStyle w:val="af2"/>
        <w:tabs>
          <w:tab w:val="left" w:pos="993"/>
        </w:tabs>
        <w:ind w:left="0"/>
        <w:rPr>
          <w:rFonts w:ascii="PT Astra Serif" w:hAnsi="PT Astra Serif"/>
        </w:rPr>
      </w:pPr>
    </w:p>
    <w:tbl>
      <w:tblPr>
        <w:tblpPr w:leftFromText="180" w:rightFromText="180" w:vertAnchor="text" w:horzAnchor="margin" w:tblpX="74" w:tblpY="56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5"/>
        <w:gridCol w:w="3402"/>
      </w:tblGrid>
      <w:tr w:rsidR="00470ADB" w:rsidRPr="007251AE" w:rsidTr="000A01C5">
        <w:tc>
          <w:tcPr>
            <w:tcW w:w="6805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 услуг в час (в рублях)</w:t>
            </w:r>
          </w:p>
        </w:tc>
      </w:tr>
      <w:tr w:rsidR="00470ADB" w:rsidRPr="007251AE" w:rsidTr="000A01C5">
        <w:tc>
          <w:tcPr>
            <w:tcW w:w="6805" w:type="dxa"/>
            <w:shd w:val="clear" w:color="auto" w:fill="auto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автобус </w:t>
            </w:r>
            <w:r w:rsidR="00732BAB" w:rsidRPr="007251AE">
              <w:rPr>
                <w:rFonts w:ascii="PT Astra Serif" w:hAnsi="PT Astra Serif"/>
                <w:sz w:val="24"/>
                <w:szCs w:val="24"/>
              </w:rPr>
              <w:t>до 6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 посадочных мест</w:t>
            </w:r>
          </w:p>
        </w:tc>
        <w:tc>
          <w:tcPr>
            <w:tcW w:w="3402" w:type="dxa"/>
            <w:shd w:val="clear" w:color="auto" w:fill="auto"/>
          </w:tcPr>
          <w:p w:rsidR="00470ADB" w:rsidRPr="007251AE" w:rsidRDefault="006A71B1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3</w:t>
            </w:r>
            <w:r w:rsidR="005B54CE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470ADB" w:rsidRPr="007251AE" w:rsidTr="000A01C5">
        <w:tc>
          <w:tcPr>
            <w:tcW w:w="6805" w:type="dxa"/>
            <w:shd w:val="clear" w:color="auto" w:fill="auto"/>
          </w:tcPr>
          <w:p w:rsidR="00470ADB" w:rsidRPr="007251AE" w:rsidRDefault="00732BAB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микро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>автобус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(пассажирский)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 xml:space="preserve"> от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8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 xml:space="preserve"> до </w:t>
            </w:r>
            <w:r w:rsidR="002D682B" w:rsidRPr="007251AE">
              <w:rPr>
                <w:rFonts w:ascii="PT Astra Serif" w:hAnsi="PT Astra Serif"/>
                <w:sz w:val="24"/>
                <w:szCs w:val="24"/>
              </w:rPr>
              <w:t>20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 xml:space="preserve"> посадочных мест</w:t>
            </w:r>
          </w:p>
        </w:tc>
        <w:tc>
          <w:tcPr>
            <w:tcW w:w="3402" w:type="dxa"/>
            <w:shd w:val="clear" w:color="auto" w:fill="auto"/>
          </w:tcPr>
          <w:p w:rsidR="00470ADB" w:rsidRPr="007251AE" w:rsidRDefault="005B54CE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1 8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470ADB" w:rsidRPr="007251AE" w:rsidTr="000A01C5">
        <w:tc>
          <w:tcPr>
            <w:tcW w:w="6805" w:type="dxa"/>
            <w:shd w:val="clear" w:color="auto" w:fill="auto"/>
          </w:tcPr>
          <w:p w:rsidR="00470ADB" w:rsidRPr="007251AE" w:rsidRDefault="00470ADB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грузовой </w:t>
            </w:r>
            <w:r w:rsidR="00732BAB" w:rsidRPr="007251AE">
              <w:rPr>
                <w:rFonts w:ascii="PT Astra Serif" w:hAnsi="PT Astra Serif"/>
                <w:sz w:val="24"/>
                <w:szCs w:val="24"/>
              </w:rPr>
              <w:t>авто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транспорт </w:t>
            </w:r>
          </w:p>
        </w:tc>
        <w:tc>
          <w:tcPr>
            <w:tcW w:w="3402" w:type="dxa"/>
            <w:shd w:val="clear" w:color="auto" w:fill="auto"/>
          </w:tcPr>
          <w:p w:rsidR="00470ADB" w:rsidRPr="007251AE" w:rsidRDefault="00434DBA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</w:t>
            </w:r>
            <w:r w:rsidR="005B54CE"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32BAB" w:rsidRPr="007251AE">
              <w:rPr>
                <w:rFonts w:ascii="PT Astra Serif" w:hAnsi="PT Astra Serif"/>
                <w:sz w:val="24"/>
                <w:szCs w:val="24"/>
              </w:rPr>
              <w:t>6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00 </w:t>
            </w:r>
          </w:p>
        </w:tc>
      </w:tr>
      <w:tr w:rsidR="0029523E" w:rsidRPr="007251AE" w:rsidTr="000A01C5">
        <w:tc>
          <w:tcPr>
            <w:tcW w:w="6805" w:type="dxa"/>
            <w:shd w:val="clear" w:color="auto" w:fill="auto"/>
          </w:tcPr>
          <w:p w:rsidR="0029523E" w:rsidRPr="007251AE" w:rsidRDefault="00E363F9" w:rsidP="000A01C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</w:t>
            </w:r>
            <w:r w:rsidR="0029523E" w:rsidRPr="007251AE">
              <w:rPr>
                <w:rFonts w:ascii="PT Astra Serif" w:hAnsi="PT Astra Serif"/>
                <w:sz w:val="24"/>
                <w:szCs w:val="24"/>
              </w:rPr>
              <w:t xml:space="preserve">амолет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Ан-2 (летный час)</w:t>
            </w:r>
          </w:p>
        </w:tc>
        <w:tc>
          <w:tcPr>
            <w:tcW w:w="3402" w:type="dxa"/>
            <w:shd w:val="clear" w:color="auto" w:fill="auto"/>
          </w:tcPr>
          <w:p w:rsidR="0029523E" w:rsidRPr="007251AE" w:rsidRDefault="00E0280E" w:rsidP="000A01C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60</w:t>
            </w:r>
            <w:r w:rsidR="00E363F9" w:rsidRPr="007251AE">
              <w:rPr>
                <w:rFonts w:ascii="PT Astra Serif" w:hAnsi="PT Astra Serif"/>
                <w:sz w:val="24"/>
                <w:szCs w:val="24"/>
              </w:rPr>
              <w:t xml:space="preserve"> 000</w:t>
            </w:r>
          </w:p>
        </w:tc>
      </w:tr>
    </w:tbl>
    <w:p w:rsidR="00470ADB" w:rsidRPr="007251AE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D91B68" w:rsidRPr="007251AE" w:rsidRDefault="00D91B68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13.</w:t>
      </w:r>
      <w:r w:rsidRPr="007251AE">
        <w:rPr>
          <w:rFonts w:ascii="PT Astra Serif" w:hAnsi="PT Astra Serif"/>
          <w:bCs/>
          <w:sz w:val="24"/>
          <w:szCs w:val="24"/>
        </w:rPr>
        <w:t xml:space="preserve"> Нормы расходов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на приобретение спортивного инвентаря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9"/>
        <w:gridCol w:w="3455"/>
      </w:tblGrid>
      <w:tr w:rsidR="00470ADB" w:rsidRPr="007251AE" w:rsidTr="000A01C5">
        <w:tc>
          <w:tcPr>
            <w:tcW w:w="6609" w:type="dxa"/>
            <w:vAlign w:val="center"/>
          </w:tcPr>
          <w:p w:rsidR="00470ADB" w:rsidRPr="007251AE" w:rsidRDefault="00470AD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470ADB" w:rsidRPr="007251AE" w:rsidTr="000A01C5">
        <w:tc>
          <w:tcPr>
            <w:tcW w:w="6609" w:type="dxa"/>
          </w:tcPr>
          <w:p w:rsidR="00470ADB" w:rsidRPr="007251AE" w:rsidRDefault="00470ADB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2D682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>0 000</w:t>
            </w:r>
          </w:p>
        </w:tc>
      </w:tr>
      <w:tr w:rsidR="00470ADB" w:rsidRPr="007251AE" w:rsidTr="000A01C5">
        <w:tc>
          <w:tcPr>
            <w:tcW w:w="6609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межрегиональные, всероссийские и международные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2D682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>0 000</w:t>
            </w:r>
          </w:p>
        </w:tc>
      </w:tr>
    </w:tbl>
    <w:p w:rsidR="00470ADB" w:rsidRPr="007251AE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7B71FD" w:rsidRPr="007251AE" w:rsidRDefault="00470ADB" w:rsidP="0068195D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>14.</w:t>
      </w:r>
      <w:r w:rsidRPr="007251AE">
        <w:rPr>
          <w:rFonts w:ascii="PT Astra Serif" w:hAnsi="PT Astra Serif"/>
          <w:bCs/>
          <w:sz w:val="24"/>
          <w:szCs w:val="24"/>
        </w:rPr>
        <w:t xml:space="preserve"> Нормы расходов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7251AE">
        <w:rPr>
          <w:rFonts w:ascii="PT Astra Serif" w:hAnsi="PT Astra Serif"/>
          <w:bCs/>
          <w:sz w:val="24"/>
          <w:szCs w:val="24"/>
        </w:rPr>
        <w:t>на приобретение канцелярских товаров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9"/>
        <w:gridCol w:w="3455"/>
      </w:tblGrid>
      <w:tr w:rsidR="00470ADB" w:rsidRPr="007251AE" w:rsidTr="000A01C5">
        <w:tc>
          <w:tcPr>
            <w:tcW w:w="6609" w:type="dxa"/>
            <w:vAlign w:val="center"/>
          </w:tcPr>
          <w:p w:rsidR="00470ADB" w:rsidRPr="007251AE" w:rsidRDefault="00470AD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Статус мероприятия</w:t>
            </w:r>
          </w:p>
        </w:tc>
        <w:tc>
          <w:tcPr>
            <w:tcW w:w="3455" w:type="dxa"/>
            <w:vAlign w:val="center"/>
          </w:tcPr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3137A8" w:rsidRPr="007251AE" w:rsidTr="000A01C5">
        <w:tc>
          <w:tcPr>
            <w:tcW w:w="6609" w:type="dxa"/>
          </w:tcPr>
          <w:p w:rsidR="003137A8" w:rsidRPr="007251AE" w:rsidRDefault="003137A8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региональные и межмуниципальные комплексные официальные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3137A8" w:rsidRPr="007251AE" w:rsidRDefault="002D682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</w:t>
            </w:r>
            <w:r w:rsidR="003137A8" w:rsidRPr="007251AE">
              <w:rPr>
                <w:rFonts w:ascii="PT Astra Serif" w:hAnsi="PT Astra Serif"/>
                <w:sz w:val="24"/>
                <w:szCs w:val="24"/>
              </w:rPr>
              <w:t xml:space="preserve"> 000</w:t>
            </w:r>
          </w:p>
        </w:tc>
      </w:tr>
      <w:tr w:rsidR="003137A8" w:rsidRPr="007251AE" w:rsidTr="000A01C5">
        <w:tc>
          <w:tcPr>
            <w:tcW w:w="6609" w:type="dxa"/>
          </w:tcPr>
          <w:p w:rsidR="003137A8" w:rsidRPr="007251AE" w:rsidRDefault="003137A8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межрегиональные, всероссийские и международные спортивные соревнования и физкультурные мероприятия</w:t>
            </w:r>
          </w:p>
        </w:tc>
        <w:tc>
          <w:tcPr>
            <w:tcW w:w="3455" w:type="dxa"/>
            <w:vAlign w:val="center"/>
          </w:tcPr>
          <w:p w:rsidR="003137A8" w:rsidRPr="007251AE" w:rsidRDefault="002D682B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</w:t>
            </w:r>
            <w:r w:rsidR="003137A8" w:rsidRPr="007251AE">
              <w:rPr>
                <w:rFonts w:ascii="PT Astra Serif" w:hAnsi="PT Astra Serif"/>
                <w:sz w:val="24"/>
                <w:szCs w:val="24"/>
              </w:rPr>
              <w:t xml:space="preserve"> 000</w:t>
            </w:r>
          </w:p>
        </w:tc>
      </w:tr>
      <w:tr w:rsidR="003137A8" w:rsidRPr="007251AE" w:rsidTr="000A01C5">
        <w:tc>
          <w:tcPr>
            <w:tcW w:w="6609" w:type="dxa"/>
          </w:tcPr>
          <w:p w:rsidR="003137A8" w:rsidRPr="007251AE" w:rsidRDefault="003137A8" w:rsidP="00F14F3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организационно-методические мероприятия по физической культуре и спорту</w:t>
            </w:r>
          </w:p>
        </w:tc>
        <w:tc>
          <w:tcPr>
            <w:tcW w:w="3455" w:type="dxa"/>
            <w:vAlign w:val="center"/>
          </w:tcPr>
          <w:p w:rsidR="003137A8" w:rsidRPr="007251AE" w:rsidRDefault="006C640C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20 000</w:t>
            </w:r>
          </w:p>
        </w:tc>
      </w:tr>
    </w:tbl>
    <w:p w:rsidR="00470ADB" w:rsidRPr="007251AE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15. Нормы расходов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обеспечение питанием волонтеров, жилыми помещениями, спортивной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формой волонтеров, судей, контролеров-распорядителей и </w:t>
      </w:r>
      <w:proofErr w:type="gramStart"/>
      <w:r w:rsidRPr="007251AE">
        <w:rPr>
          <w:rFonts w:ascii="PT Astra Serif" w:hAnsi="PT Astra Serif"/>
          <w:sz w:val="24"/>
          <w:szCs w:val="24"/>
        </w:rPr>
        <w:t>допинг-комиссаров</w:t>
      </w:r>
      <w:proofErr w:type="gramEnd"/>
      <w:r w:rsidRPr="007251AE">
        <w:rPr>
          <w:rFonts w:ascii="PT Astra Serif" w:hAnsi="PT Astra Serif"/>
          <w:sz w:val="24"/>
          <w:szCs w:val="24"/>
        </w:rPr>
        <w:t xml:space="preserve">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8"/>
        <w:gridCol w:w="3466"/>
      </w:tblGrid>
      <w:tr w:rsidR="00470ADB" w:rsidRPr="007251AE" w:rsidTr="000A01C5">
        <w:tc>
          <w:tcPr>
            <w:tcW w:w="6598" w:type="dxa"/>
            <w:vAlign w:val="center"/>
          </w:tcPr>
          <w:p w:rsidR="00470ADB" w:rsidRPr="007251AE" w:rsidRDefault="00470ADB" w:rsidP="006C640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Вид расходов</w:t>
            </w:r>
          </w:p>
        </w:tc>
        <w:tc>
          <w:tcPr>
            <w:tcW w:w="3466" w:type="dxa"/>
            <w:vAlign w:val="center"/>
          </w:tcPr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470ADB" w:rsidRPr="007251AE" w:rsidRDefault="00470ADB" w:rsidP="00ED397E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из расчета на одного человека (в рублях)</w:t>
            </w:r>
          </w:p>
        </w:tc>
      </w:tr>
      <w:tr w:rsidR="00470ADB" w:rsidRPr="007251AE" w:rsidTr="000A01C5">
        <w:tc>
          <w:tcPr>
            <w:tcW w:w="6598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обеспечение питанием волонтеров</w:t>
            </w:r>
            <w:r w:rsidR="00ED397E" w:rsidRPr="007251AE">
              <w:rPr>
                <w:rFonts w:ascii="PT Astra Serif" w:hAnsi="PT Astra Serif"/>
                <w:sz w:val="24"/>
                <w:szCs w:val="24"/>
              </w:rPr>
              <w:t xml:space="preserve"> в день</w:t>
            </w:r>
          </w:p>
        </w:tc>
        <w:tc>
          <w:tcPr>
            <w:tcW w:w="3466" w:type="dxa"/>
            <w:vAlign w:val="center"/>
          </w:tcPr>
          <w:p w:rsidR="00470ADB" w:rsidRPr="007251AE" w:rsidRDefault="00ED397E" w:rsidP="00F14F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7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470ADB" w:rsidRPr="007251AE" w:rsidTr="000A01C5">
        <w:tc>
          <w:tcPr>
            <w:tcW w:w="6598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обеспечение жилыми помещениями</w:t>
            </w:r>
          </w:p>
        </w:tc>
        <w:tc>
          <w:tcPr>
            <w:tcW w:w="3466" w:type="dxa"/>
            <w:vAlign w:val="center"/>
          </w:tcPr>
          <w:p w:rsidR="00470ADB" w:rsidRPr="007251AE" w:rsidRDefault="00ED397E" w:rsidP="00434DB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2 0</w:t>
            </w:r>
            <w:r w:rsidR="00470ADB"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  <w:tr w:rsidR="00470ADB" w:rsidRPr="007251AE" w:rsidTr="000A01C5">
        <w:tc>
          <w:tcPr>
            <w:tcW w:w="6598" w:type="dxa"/>
          </w:tcPr>
          <w:p w:rsidR="00470ADB" w:rsidRPr="007251AE" w:rsidRDefault="00470ADB" w:rsidP="00F14F35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спортивная форма (футболки, поло, бейсболки)</w:t>
            </w:r>
          </w:p>
        </w:tc>
        <w:tc>
          <w:tcPr>
            <w:tcW w:w="3466" w:type="dxa"/>
            <w:vAlign w:val="center"/>
          </w:tcPr>
          <w:p w:rsidR="00470ADB" w:rsidRPr="007251AE" w:rsidRDefault="00470ADB" w:rsidP="002D682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1 </w:t>
            </w:r>
            <w:r w:rsidR="002D682B" w:rsidRPr="007251AE">
              <w:rPr>
                <w:rFonts w:ascii="PT Astra Serif" w:hAnsi="PT Astra Serif"/>
                <w:sz w:val="24"/>
                <w:szCs w:val="24"/>
              </w:rPr>
              <w:t>5</w:t>
            </w:r>
            <w:r w:rsidRPr="007251AE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</w:tr>
    </w:tbl>
    <w:p w:rsidR="00470ADB" w:rsidRPr="007251AE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bCs/>
          <w:sz w:val="24"/>
          <w:szCs w:val="24"/>
        </w:rPr>
      </w:pPr>
    </w:p>
    <w:p w:rsidR="005965A7" w:rsidRPr="007251AE" w:rsidRDefault="005965A7" w:rsidP="005965A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16. Нормы расходов </w:t>
      </w:r>
    </w:p>
    <w:p w:rsidR="005965A7" w:rsidRPr="007251AE" w:rsidRDefault="005965A7" w:rsidP="005965A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обеспечение питания в пути и в период проведения спортивных соревнований, </w:t>
      </w:r>
    </w:p>
    <w:p w:rsidR="005965A7" w:rsidRPr="007251AE" w:rsidRDefault="006C1F23" w:rsidP="005965A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учебно-</w:t>
      </w:r>
      <w:r w:rsidR="005965A7" w:rsidRPr="007251AE">
        <w:rPr>
          <w:rFonts w:ascii="PT Astra Serif" w:hAnsi="PT Astra Serif"/>
          <w:sz w:val="24"/>
          <w:szCs w:val="24"/>
        </w:rPr>
        <w:t>тренировочных мероприятий, УМО</w:t>
      </w:r>
    </w:p>
    <w:p w:rsidR="00B363AB" w:rsidRPr="007251AE" w:rsidRDefault="00B363AB" w:rsidP="00F14F3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0"/>
        <w:gridCol w:w="2849"/>
        <w:gridCol w:w="3475"/>
      </w:tblGrid>
      <w:tr w:rsidR="00B363AB" w:rsidRPr="007251AE" w:rsidTr="000A01C5">
        <w:tc>
          <w:tcPr>
            <w:tcW w:w="3740" w:type="dxa"/>
            <w:vAlign w:val="center"/>
          </w:tcPr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Уровень официа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льных спортивных соревнований и физкультурных мероприятий</w:t>
            </w:r>
          </w:p>
        </w:tc>
        <w:tc>
          <w:tcPr>
            <w:tcW w:w="2849" w:type="dxa"/>
            <w:vAlign w:val="center"/>
          </w:tcPr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Максимальная сумма на одного человека,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 день</w:t>
            </w:r>
            <w:r w:rsidR="009E7DF5" w:rsidRPr="007251AE">
              <w:rPr>
                <w:rFonts w:ascii="PT Astra Serif" w:hAnsi="PT Astra Serif"/>
                <w:sz w:val="24"/>
                <w:szCs w:val="24"/>
              </w:rPr>
              <w:t xml:space="preserve"> (в рублях)</w:t>
            </w:r>
          </w:p>
        </w:tc>
        <w:tc>
          <w:tcPr>
            <w:tcW w:w="3475" w:type="dxa"/>
            <w:vAlign w:val="center"/>
          </w:tcPr>
          <w:p w:rsidR="00B363AB" w:rsidRPr="007251AE" w:rsidRDefault="00B363AB" w:rsidP="009E7D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Продолжительность мероприятий</w:t>
            </w:r>
          </w:p>
        </w:tc>
      </w:tr>
      <w:tr w:rsidR="00B363AB" w:rsidRPr="007251AE" w:rsidTr="000A01C5">
        <w:tc>
          <w:tcPr>
            <w:tcW w:w="3740" w:type="dxa"/>
          </w:tcPr>
          <w:p w:rsidR="00B363AB" w:rsidRPr="007251AE" w:rsidRDefault="006C1F23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="00B363AB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ренировочные мероприятия 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по общей физической подготовке 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и</w:t>
            </w:r>
            <w:r w:rsidR="00AF6419" w:rsidRPr="007251AE">
              <w:rPr>
                <w:rFonts w:ascii="PT Astra Serif" w:hAnsi="PT Astra Serif"/>
                <w:bCs/>
                <w:sz w:val="24"/>
                <w:szCs w:val="24"/>
              </w:rPr>
              <w:t>/или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специальной физической подготовке</w:t>
            </w:r>
          </w:p>
        </w:tc>
        <w:tc>
          <w:tcPr>
            <w:tcW w:w="2849" w:type="dxa"/>
            <w:vAlign w:val="center"/>
          </w:tcPr>
          <w:p w:rsidR="00B363AB" w:rsidRPr="007251AE" w:rsidRDefault="00C057BA" w:rsidP="009E7D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700</w:t>
            </w:r>
          </w:p>
        </w:tc>
        <w:tc>
          <w:tcPr>
            <w:tcW w:w="3475" w:type="dxa"/>
            <w:vAlign w:val="center"/>
          </w:tcPr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до 18 дней</w:t>
            </w:r>
          </w:p>
        </w:tc>
      </w:tr>
      <w:tr w:rsidR="00B363AB" w:rsidRPr="007251AE" w:rsidTr="000A01C5">
        <w:tc>
          <w:tcPr>
            <w:tcW w:w="3740" w:type="dxa"/>
          </w:tcPr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Межрегиональные и всероссийские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спортивные соревнования 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и физкультурные мероприятия (кроме Чемпионатов России)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6C1F23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ренировочные </w:t>
            </w:r>
            <w:r w:rsidR="00B363AB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мероприятия 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по подготовке к ним</w:t>
            </w:r>
          </w:p>
        </w:tc>
        <w:tc>
          <w:tcPr>
            <w:tcW w:w="2849" w:type="dxa"/>
            <w:vAlign w:val="center"/>
          </w:tcPr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C057BA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9</w:t>
            </w:r>
            <w:r w:rsidR="009E7DF5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C057BA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9</w:t>
            </w:r>
            <w:r w:rsidR="009E7DF5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9E7DF5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до 18 дней 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межрегиональным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</w:t>
            </w:r>
          </w:p>
          <w:p w:rsidR="009E7DF5" w:rsidRPr="007251AE" w:rsidRDefault="009E7DF5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9E7DF5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до 24 дней 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всероссийским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</w:t>
            </w:r>
          </w:p>
        </w:tc>
      </w:tr>
      <w:tr w:rsidR="00B363AB" w:rsidRPr="007251AE" w:rsidTr="000A01C5">
        <w:tc>
          <w:tcPr>
            <w:tcW w:w="3740" w:type="dxa"/>
          </w:tcPr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Чемпионаты России, международные 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спортивные соревнования </w:t>
            </w:r>
            <w:r w:rsidR="00CD0D9F" w:rsidRPr="007251AE">
              <w:rPr>
                <w:rFonts w:ascii="PT Astra Serif" w:hAnsi="PT Astra Serif"/>
                <w:bCs/>
                <w:sz w:val="24"/>
                <w:szCs w:val="24"/>
              </w:rPr>
              <w:t>и физкультурные мероприятия,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6C1F23"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="006C1F23" w:rsidRPr="007251AE">
              <w:rPr>
                <w:rFonts w:ascii="PT Astra Serif" w:hAnsi="PT Astra Serif"/>
                <w:bCs/>
                <w:sz w:val="24"/>
                <w:szCs w:val="24"/>
              </w:rPr>
              <w:t>ренировочные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мероприятия по подготовке к ним: 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CD0D9F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1) </w:t>
            </w:r>
            <w:r w:rsidR="00B363AB" w:rsidRPr="007251AE">
              <w:rPr>
                <w:rFonts w:ascii="PT Astra Serif" w:hAnsi="PT Astra Serif"/>
                <w:bCs/>
                <w:sz w:val="24"/>
                <w:szCs w:val="24"/>
              </w:rPr>
              <w:t>проводимые на территории Российской Федерации</w:t>
            </w: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CD0D9F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1.1) </w:t>
            </w:r>
            <w:r w:rsidR="006C1F23"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="006C1F23" w:rsidRPr="007251AE">
              <w:rPr>
                <w:rFonts w:ascii="PT Astra Serif" w:hAnsi="PT Astra Serif"/>
                <w:bCs/>
                <w:sz w:val="24"/>
                <w:szCs w:val="24"/>
              </w:rPr>
              <w:t>ренировочные</w:t>
            </w:r>
            <w:r w:rsidR="00FB25EF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мероприятия по подготовке к ним, проводимые на территории Российской Федерации</w:t>
            </w:r>
          </w:p>
          <w:p w:rsidR="00FB25EF" w:rsidRPr="007251AE" w:rsidRDefault="00FB25EF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B363AB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2)</w:t>
            </w:r>
            <w:r w:rsidR="00CD0D9F" w:rsidRPr="007251AE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проводимые на территории иностранных государств</w:t>
            </w:r>
            <w:proofErr w:type="gramEnd"/>
          </w:p>
          <w:p w:rsidR="00FB25EF" w:rsidRPr="007251AE" w:rsidRDefault="00FB25EF" w:rsidP="00FB25EF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FB25EF" w:rsidRPr="007251AE" w:rsidRDefault="00CD0D9F" w:rsidP="00F14F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2.1) </w:t>
            </w:r>
            <w:r w:rsidR="006C1F23"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="006C1F23" w:rsidRPr="007251AE">
              <w:rPr>
                <w:rFonts w:ascii="PT Astra Serif" w:hAnsi="PT Astra Serif"/>
                <w:bCs/>
                <w:sz w:val="24"/>
                <w:szCs w:val="24"/>
              </w:rPr>
              <w:t>ренировочные</w:t>
            </w:r>
            <w:r w:rsidR="00FB25EF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мероприятия по подготовке к ним, проводимые на территории иностранных государств </w:t>
            </w:r>
          </w:p>
          <w:p w:rsidR="00222730" w:rsidRPr="007251AE" w:rsidRDefault="00CD0D9F" w:rsidP="00222730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2.2) </w:t>
            </w:r>
            <w:r w:rsidR="006C1F23">
              <w:rPr>
                <w:rFonts w:ascii="PT Astra Serif" w:hAnsi="PT Astra Serif"/>
                <w:bCs/>
                <w:sz w:val="24"/>
                <w:szCs w:val="24"/>
              </w:rPr>
              <w:t>учебно-т</w:t>
            </w:r>
            <w:r w:rsidR="006C1F23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ренировочные </w:t>
            </w:r>
            <w:r w:rsidR="00222730" w:rsidRPr="007251AE">
              <w:rPr>
                <w:rFonts w:ascii="PT Astra Serif" w:hAnsi="PT Astra Serif"/>
                <w:bCs/>
                <w:sz w:val="24"/>
                <w:szCs w:val="24"/>
              </w:rPr>
              <w:t>мероприятия в составе сборной команды Российской Федерации, проводимые на территории иностранных государств</w:t>
            </w:r>
          </w:p>
          <w:p w:rsidR="00222730" w:rsidRPr="007251AE" w:rsidRDefault="00222730" w:rsidP="00222730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6C640C" w:rsidRPr="007251AE" w:rsidRDefault="006C640C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6C640C" w:rsidRPr="007251AE" w:rsidRDefault="006C640C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6C640C" w:rsidRPr="007251AE" w:rsidRDefault="006C640C" w:rsidP="006C640C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ED397E" w:rsidRPr="007251AE" w:rsidRDefault="00ED397E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C057BA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10</w:t>
            </w:r>
            <w:r w:rsidR="009E7DF5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B363AB" w:rsidRPr="007251AE" w:rsidRDefault="00C057BA" w:rsidP="00FB25E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10</w:t>
            </w:r>
            <w:r w:rsidR="009E7DF5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FB25EF" w:rsidRPr="007251AE" w:rsidRDefault="00FB25EF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6C640C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</w:p>
          <w:p w:rsidR="006C640C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 размере, </w:t>
            </w:r>
          </w:p>
          <w:p w:rsidR="006C640C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не превышающем размер суточных, установленный Постановлением Правительства Рос</w:t>
            </w:r>
            <w:r w:rsidR="006C640C" w:rsidRPr="007251AE">
              <w:rPr>
                <w:rFonts w:ascii="PT Astra Serif" w:hAnsi="PT Astra Serif"/>
                <w:sz w:val="24"/>
                <w:szCs w:val="24"/>
              </w:rPr>
              <w:t xml:space="preserve">сийской Федерации </w:t>
            </w:r>
            <w:r w:rsidR="006C640C" w:rsidRPr="007251AE">
              <w:rPr>
                <w:rFonts w:ascii="PT Astra Serif" w:hAnsi="PT Astra Serif"/>
                <w:sz w:val="24"/>
                <w:szCs w:val="24"/>
              </w:rPr>
              <w:br/>
              <w:t xml:space="preserve">от 26.12.2005 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№ 812  </w:t>
            </w:r>
            <w:r w:rsidR="006C640C" w:rsidRPr="007251AE">
              <w:rPr>
                <w:rFonts w:ascii="PT Astra Serif" w:hAnsi="PT Astra Serif"/>
                <w:sz w:val="24"/>
                <w:szCs w:val="24"/>
              </w:rPr>
              <w:br/>
            </w:r>
            <w:r w:rsidRPr="007251A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«О размере и порядке выплаты суточных </w:t>
            </w:r>
          </w:p>
          <w:p w:rsidR="006C640C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 иностранной валюте </w:t>
            </w:r>
          </w:p>
          <w:p w:rsidR="006C640C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и надбавок к суточным </w:t>
            </w:r>
          </w:p>
          <w:p w:rsidR="006C640C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в иностранной валюте </w:t>
            </w:r>
          </w:p>
          <w:p w:rsidR="006C640C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при служебных командировках на территории иностранных государств работников организаций, финансируемых </w:t>
            </w:r>
          </w:p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за счет средств федерального бюджета»</w:t>
            </w:r>
          </w:p>
        </w:tc>
        <w:tc>
          <w:tcPr>
            <w:tcW w:w="3475" w:type="dxa"/>
            <w:vAlign w:val="center"/>
          </w:tcPr>
          <w:p w:rsidR="00B363AB" w:rsidRPr="007251AE" w:rsidRDefault="00B363AB" w:rsidP="006C64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до 24 дней</w:t>
            </w:r>
          </w:p>
        </w:tc>
      </w:tr>
      <w:tr w:rsidR="005965A7" w:rsidRPr="007251AE" w:rsidTr="000A01C5">
        <w:tc>
          <w:tcPr>
            <w:tcW w:w="3740" w:type="dxa"/>
            <w:vAlign w:val="center"/>
          </w:tcPr>
          <w:p w:rsidR="005965A7" w:rsidRPr="007251AE" w:rsidRDefault="005965A7" w:rsidP="005965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Углубленное медицинское обследование</w:t>
            </w:r>
          </w:p>
        </w:tc>
        <w:tc>
          <w:tcPr>
            <w:tcW w:w="2849" w:type="dxa"/>
            <w:vAlign w:val="center"/>
          </w:tcPr>
          <w:p w:rsidR="005965A7" w:rsidRPr="007251AE" w:rsidRDefault="00C057BA" w:rsidP="009E7DF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8</w:t>
            </w:r>
            <w:r w:rsidR="005965A7" w:rsidRPr="007251AE">
              <w:rPr>
                <w:rFonts w:ascii="PT Astra Serif" w:hAnsi="PT Astra Serif"/>
                <w:bCs/>
                <w:sz w:val="24"/>
                <w:szCs w:val="24"/>
              </w:rPr>
              <w:t>00</w:t>
            </w:r>
          </w:p>
        </w:tc>
        <w:tc>
          <w:tcPr>
            <w:tcW w:w="3475" w:type="dxa"/>
            <w:vAlign w:val="center"/>
          </w:tcPr>
          <w:p w:rsidR="005965A7" w:rsidRPr="007251AE" w:rsidRDefault="005965A7" w:rsidP="005965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в соответствии с вызовом</w:t>
            </w:r>
          </w:p>
          <w:p w:rsidR="005965A7" w:rsidRPr="007251AE" w:rsidRDefault="005965A7" w:rsidP="005965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на углубленное медицинское обследование</w:t>
            </w:r>
          </w:p>
        </w:tc>
      </w:tr>
      <w:tr w:rsidR="003A0684" w:rsidRPr="007251AE" w:rsidTr="000A01C5">
        <w:tc>
          <w:tcPr>
            <w:tcW w:w="3740" w:type="dxa"/>
            <w:vAlign w:val="center"/>
          </w:tcPr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«Питание животных - участников мероприятий межрегиональных и всероссийских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спортивных соревнованиях</w:t>
            </w: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и физкультурных мероприятиях</w:t>
            </w:r>
          </w:p>
          <w:p w:rsidR="00733057" w:rsidRPr="007251AE" w:rsidRDefault="00733057" w:rsidP="002D1D79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84" w:rsidRPr="007251AE" w:rsidRDefault="006C1F23" w:rsidP="002D1D79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Учебно-тренировочных</w:t>
            </w:r>
            <w:r w:rsidR="003A0684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proofErr w:type="gramStart"/>
            <w:r w:rsidR="003A0684" w:rsidRPr="007251AE">
              <w:rPr>
                <w:rFonts w:ascii="PT Astra Serif" w:hAnsi="PT Astra Serif"/>
                <w:bCs/>
                <w:sz w:val="24"/>
                <w:szCs w:val="24"/>
              </w:rPr>
              <w:t>мероприятиях</w:t>
            </w:r>
            <w:proofErr w:type="gramEnd"/>
            <w:r w:rsidR="003A0684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</w:p>
          <w:p w:rsidR="00C37DB6" w:rsidRPr="007251AE" w:rsidRDefault="003A0684" w:rsidP="00C37DB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по подготовке к ним</w:t>
            </w:r>
            <w:r w:rsidR="00C37DB6"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</w:p>
          <w:p w:rsidR="003A0684" w:rsidRPr="007251AE" w:rsidRDefault="003A0684" w:rsidP="0073305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2849" w:type="dxa"/>
          </w:tcPr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C37DB6" w:rsidRPr="007251AE" w:rsidRDefault="00C37DB6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C37DB6" w:rsidRPr="007251AE" w:rsidRDefault="00C37DB6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150</w:t>
            </w: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150</w:t>
            </w:r>
          </w:p>
          <w:p w:rsidR="00C37DB6" w:rsidRPr="007251AE" w:rsidRDefault="00C37DB6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3475" w:type="dxa"/>
            <w:vAlign w:val="center"/>
          </w:tcPr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до 18 дней </w:t>
            </w: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межрегиональным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</w:t>
            </w: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до 24 дней </w:t>
            </w:r>
          </w:p>
          <w:p w:rsidR="003A0684" w:rsidRPr="007251AE" w:rsidRDefault="003A0684" w:rsidP="002D1D7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к </w:t>
            </w:r>
            <w:proofErr w:type="gramStart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>всероссийским</w:t>
            </w:r>
            <w:proofErr w:type="gramEnd"/>
            <w:r w:rsidRPr="007251AE">
              <w:rPr>
                <w:rFonts w:ascii="PT Astra Serif" w:hAnsi="PT Astra Serif"/>
                <w:bCs/>
                <w:sz w:val="24"/>
                <w:szCs w:val="24"/>
              </w:rPr>
              <w:t xml:space="preserve"> соревнованиях».</w:t>
            </w:r>
          </w:p>
        </w:tc>
      </w:tr>
    </w:tbl>
    <w:p w:rsidR="007B71FD" w:rsidRPr="007251AE" w:rsidRDefault="00B363AB" w:rsidP="006C640C">
      <w:pPr>
        <w:tabs>
          <w:tab w:val="left" w:pos="2130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ab/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17. Нормы расходов </w:t>
      </w:r>
    </w:p>
    <w:p w:rsidR="00470ADB" w:rsidRPr="007251AE" w:rsidRDefault="00470ADB" w:rsidP="00F14F3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7251AE">
        <w:rPr>
          <w:rFonts w:ascii="PT Astra Serif" w:hAnsi="PT Astra Serif"/>
          <w:sz w:val="24"/>
          <w:szCs w:val="24"/>
        </w:rPr>
        <w:t xml:space="preserve">на награждение победителей, призеров, лауреатов, участников организационно-методических мероприятий </w:t>
      </w:r>
      <w:r w:rsidR="000E3CB3" w:rsidRPr="007251AE">
        <w:rPr>
          <w:rFonts w:ascii="PT Astra Serif" w:hAnsi="PT Astra Serif"/>
          <w:sz w:val="24"/>
          <w:szCs w:val="24"/>
        </w:rPr>
        <w:t xml:space="preserve">по физической культуре и спорту, ветеранов спорта </w:t>
      </w:r>
    </w:p>
    <w:p w:rsidR="00470ADB" w:rsidRPr="007251AE" w:rsidRDefault="00470ADB" w:rsidP="00F14F35">
      <w:pPr>
        <w:pStyle w:val="af0"/>
        <w:jc w:val="both"/>
        <w:rPr>
          <w:rFonts w:ascii="PT Astra Serif" w:hAnsi="PT Astra Serif"/>
          <w:sz w:val="24"/>
          <w:szCs w:val="24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1"/>
        <w:gridCol w:w="3073"/>
      </w:tblGrid>
      <w:tr w:rsidR="00470ADB" w:rsidRPr="007251AE" w:rsidTr="000A01C5">
        <w:tc>
          <w:tcPr>
            <w:tcW w:w="6991" w:type="dxa"/>
            <w:vAlign w:val="center"/>
          </w:tcPr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Вид расходов</w:t>
            </w:r>
          </w:p>
        </w:tc>
        <w:tc>
          <w:tcPr>
            <w:tcW w:w="3073" w:type="dxa"/>
            <w:vAlign w:val="center"/>
          </w:tcPr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Предельная стоимость</w:t>
            </w:r>
          </w:p>
          <w:p w:rsidR="00470ADB" w:rsidRPr="007251AE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(в рублях)</w:t>
            </w:r>
          </w:p>
        </w:tc>
      </w:tr>
      <w:tr w:rsidR="00470ADB" w:rsidRPr="007251AE" w:rsidTr="000A01C5">
        <w:tc>
          <w:tcPr>
            <w:tcW w:w="6991" w:type="dxa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дипломы </w:t>
            </w:r>
          </w:p>
        </w:tc>
        <w:tc>
          <w:tcPr>
            <w:tcW w:w="3073" w:type="dxa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</w:tr>
      <w:tr w:rsidR="00470ADB" w:rsidRPr="007251AE" w:rsidTr="000A01C5">
        <w:tc>
          <w:tcPr>
            <w:tcW w:w="6991" w:type="dxa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памятные подарки</w:t>
            </w:r>
          </w:p>
        </w:tc>
        <w:tc>
          <w:tcPr>
            <w:tcW w:w="3073" w:type="dxa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6 000</w:t>
            </w:r>
          </w:p>
        </w:tc>
      </w:tr>
      <w:tr w:rsidR="00470ADB" w:rsidRPr="007251AE" w:rsidTr="000A01C5">
        <w:tc>
          <w:tcPr>
            <w:tcW w:w="6991" w:type="dxa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цветы</w:t>
            </w:r>
          </w:p>
        </w:tc>
        <w:tc>
          <w:tcPr>
            <w:tcW w:w="3073" w:type="dxa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1 500</w:t>
            </w:r>
          </w:p>
        </w:tc>
      </w:tr>
      <w:tr w:rsidR="000E3CB3" w:rsidRPr="007251AE" w:rsidTr="000A01C5">
        <w:tc>
          <w:tcPr>
            <w:tcW w:w="6991" w:type="dxa"/>
          </w:tcPr>
          <w:p w:rsidR="000E3CB3" w:rsidRPr="007251AE" w:rsidRDefault="00B445EA" w:rsidP="00B445EA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подарочные наборы ветеранам спорта к праздничным и юбилейным мероприятиям</w:t>
            </w:r>
          </w:p>
        </w:tc>
        <w:tc>
          <w:tcPr>
            <w:tcW w:w="3073" w:type="dxa"/>
          </w:tcPr>
          <w:p w:rsidR="000E3CB3" w:rsidRPr="007251AE" w:rsidRDefault="00B445EA" w:rsidP="00F14F35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5</w:t>
            </w:r>
            <w:r w:rsidR="000E3CB3" w:rsidRPr="007251AE">
              <w:rPr>
                <w:rFonts w:ascii="PT Astra Serif" w:hAnsi="PT Astra Serif"/>
                <w:sz w:val="24"/>
                <w:szCs w:val="24"/>
              </w:rPr>
              <w:t xml:space="preserve"> 000</w:t>
            </w:r>
          </w:p>
        </w:tc>
      </w:tr>
      <w:tr w:rsidR="00470ADB" w:rsidRPr="00B94FC8" w:rsidTr="000A01C5">
        <w:tc>
          <w:tcPr>
            <w:tcW w:w="6991" w:type="dxa"/>
          </w:tcPr>
          <w:p w:rsidR="00470ADB" w:rsidRPr="007251AE" w:rsidRDefault="00470ADB" w:rsidP="00F14F35">
            <w:pPr>
              <w:tabs>
                <w:tab w:val="left" w:pos="276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 xml:space="preserve">денежные призы </w:t>
            </w:r>
            <w:r w:rsidR="006C640C" w:rsidRPr="007251AE">
              <w:rPr>
                <w:rFonts w:ascii="PT Astra Serif" w:hAnsi="PT Astra Serif"/>
                <w:sz w:val="24"/>
                <w:szCs w:val="24"/>
              </w:rPr>
              <w:t xml:space="preserve">победителям и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лауреатам областн</w:t>
            </w:r>
            <w:r w:rsidR="006C640C" w:rsidRPr="007251AE">
              <w:rPr>
                <w:rFonts w:ascii="PT Astra Serif" w:hAnsi="PT Astra Serif"/>
                <w:sz w:val="24"/>
                <w:szCs w:val="24"/>
              </w:rPr>
              <w:t xml:space="preserve">ых </w:t>
            </w:r>
            <w:r w:rsidRPr="007251AE">
              <w:rPr>
                <w:rFonts w:ascii="PT Astra Serif" w:hAnsi="PT Astra Serif"/>
                <w:sz w:val="24"/>
                <w:szCs w:val="24"/>
              </w:rPr>
              <w:t>конкурс</w:t>
            </w:r>
            <w:r w:rsidR="006C640C" w:rsidRPr="007251AE">
              <w:rPr>
                <w:rFonts w:ascii="PT Astra Serif" w:hAnsi="PT Astra Serif"/>
                <w:sz w:val="24"/>
                <w:szCs w:val="24"/>
              </w:rPr>
              <w:t>ов</w:t>
            </w:r>
            <w:r w:rsidRPr="007251A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073" w:type="dxa"/>
          </w:tcPr>
          <w:p w:rsidR="00470ADB" w:rsidRPr="00B94FC8" w:rsidRDefault="00470ADB" w:rsidP="006C640C">
            <w:pPr>
              <w:tabs>
                <w:tab w:val="left" w:pos="2760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251AE">
              <w:rPr>
                <w:rFonts w:ascii="PT Astra Serif" w:hAnsi="PT Astra Serif"/>
                <w:sz w:val="24"/>
                <w:szCs w:val="24"/>
              </w:rPr>
              <w:t>15 000</w:t>
            </w:r>
          </w:p>
        </w:tc>
      </w:tr>
    </w:tbl>
    <w:p w:rsidR="00470ADB" w:rsidRPr="00B94FC8" w:rsidRDefault="00470ADB" w:rsidP="00F14F35">
      <w:pPr>
        <w:pStyle w:val="af0"/>
        <w:jc w:val="both"/>
        <w:rPr>
          <w:rFonts w:ascii="PT Astra Serif" w:hAnsi="PT Astra Serif"/>
          <w:sz w:val="24"/>
          <w:szCs w:val="24"/>
        </w:rPr>
      </w:pPr>
    </w:p>
    <w:p w:rsidR="00470ADB" w:rsidRPr="00B94FC8" w:rsidRDefault="00470ADB" w:rsidP="00F14F35">
      <w:pPr>
        <w:autoSpaceDE w:val="0"/>
        <w:autoSpaceDN w:val="0"/>
        <w:adjustRightInd w:val="0"/>
        <w:ind w:firstLine="0"/>
        <w:rPr>
          <w:rFonts w:ascii="PT Astra Serif" w:hAnsi="PT Astra Serif"/>
          <w:sz w:val="24"/>
          <w:szCs w:val="24"/>
        </w:rPr>
      </w:pPr>
    </w:p>
    <w:bookmarkEnd w:id="0"/>
    <w:p w:rsidR="00470ADB" w:rsidRPr="00B94FC8" w:rsidRDefault="00470ADB" w:rsidP="00E02E2C">
      <w:pPr>
        <w:ind w:left="5783" w:firstLine="0"/>
        <w:rPr>
          <w:rFonts w:ascii="PT Astra Serif" w:hAnsi="PT Astra Serif"/>
          <w:bCs/>
          <w:sz w:val="24"/>
          <w:szCs w:val="24"/>
        </w:rPr>
      </w:pPr>
    </w:p>
    <w:sectPr w:rsidR="00470ADB" w:rsidRPr="00B94FC8" w:rsidSect="00F35287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 w:code="9"/>
      <w:pgMar w:top="567" w:right="851" w:bottom="567" w:left="1418" w:header="284" w:footer="284" w:gutter="0"/>
      <w:cols w:space="720"/>
      <w:titlePg/>
      <w:docGrid w:linePitch="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606" w:rsidRDefault="007C0606">
      <w:r>
        <w:separator/>
      </w:r>
    </w:p>
  </w:endnote>
  <w:endnote w:type="continuationSeparator" w:id="0">
    <w:p w:rsidR="007C0606" w:rsidRDefault="007C0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AA6" w:rsidRDefault="005F6AA6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606" w:rsidRDefault="007C0606">
      <w:r>
        <w:separator/>
      </w:r>
    </w:p>
  </w:footnote>
  <w:footnote w:type="continuationSeparator" w:id="0">
    <w:p w:rsidR="007C0606" w:rsidRDefault="007C0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AA6" w:rsidRDefault="005F6AA6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F6AA6" w:rsidRDefault="005F6AA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AA6" w:rsidRPr="002C007F" w:rsidRDefault="005F6AA6" w:rsidP="00782A3E">
    <w:pPr>
      <w:pStyle w:val="a4"/>
      <w:ind w:firstLine="0"/>
      <w:rPr>
        <w:b w:val="0"/>
        <w:sz w:val="24"/>
        <w:szCs w:val="24"/>
      </w:rPr>
    </w:pPr>
    <w:r w:rsidRPr="002C007F">
      <w:rPr>
        <w:b w:val="0"/>
        <w:sz w:val="24"/>
        <w:szCs w:val="24"/>
      </w:rPr>
      <w:fldChar w:fldCharType="begin"/>
    </w:r>
    <w:r w:rsidRPr="002C007F">
      <w:rPr>
        <w:b w:val="0"/>
        <w:sz w:val="24"/>
        <w:szCs w:val="24"/>
      </w:rPr>
      <w:instrText xml:space="preserve"> PAGE   \* MERGEFORMAT </w:instrText>
    </w:r>
    <w:r w:rsidRPr="002C007F">
      <w:rPr>
        <w:b w:val="0"/>
        <w:sz w:val="24"/>
        <w:szCs w:val="24"/>
      </w:rPr>
      <w:fldChar w:fldCharType="separate"/>
    </w:r>
    <w:r w:rsidR="00B32074">
      <w:rPr>
        <w:b w:val="0"/>
        <w:noProof/>
        <w:sz w:val="24"/>
        <w:szCs w:val="24"/>
      </w:rPr>
      <w:t>2</w:t>
    </w:r>
    <w:r w:rsidRPr="002C007F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AA6" w:rsidRDefault="007C0606" w:rsidP="00F3528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219.5pt;margin-top:-105pt;width:57.75pt;height:54.75pt;z-index:1;mso-position-horizontal-relative:margin;mso-position-vertical-relative:margin">
          <v:imagedata r:id="rId1" o:title=""/>
          <w10:wrap type="square" anchorx="margin" anchory="margin"/>
        </v:shape>
      </w:pict>
    </w:r>
  </w:p>
  <w:p w:rsidR="005F6AA6" w:rsidRDefault="005F6AA6" w:rsidP="00F35287">
    <w:pPr>
      <w:pStyle w:val="a4"/>
    </w:pPr>
  </w:p>
  <w:p w:rsidR="005F6AA6" w:rsidRPr="00F35287" w:rsidRDefault="005F6AA6" w:rsidP="00F35287">
    <w:pPr>
      <w:pStyle w:val="a4"/>
      <w:ind w:firstLine="0"/>
    </w:pPr>
    <w: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830AC"/>
    <w:multiLevelType w:val="hybridMultilevel"/>
    <w:tmpl w:val="AE208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C1383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286075"/>
    <w:multiLevelType w:val="hybridMultilevel"/>
    <w:tmpl w:val="097E7602"/>
    <w:lvl w:ilvl="0" w:tplc="B07CF8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2A4"/>
    <w:rsid w:val="00001966"/>
    <w:rsid w:val="00003152"/>
    <w:rsid w:val="00006122"/>
    <w:rsid w:val="00010682"/>
    <w:rsid w:val="00011824"/>
    <w:rsid w:val="0001248C"/>
    <w:rsid w:val="00012766"/>
    <w:rsid w:val="00013E34"/>
    <w:rsid w:val="00014794"/>
    <w:rsid w:val="00016924"/>
    <w:rsid w:val="00020309"/>
    <w:rsid w:val="00022F92"/>
    <w:rsid w:val="00025C51"/>
    <w:rsid w:val="000263FF"/>
    <w:rsid w:val="000357FF"/>
    <w:rsid w:val="00036F8E"/>
    <w:rsid w:val="000419F6"/>
    <w:rsid w:val="000438D3"/>
    <w:rsid w:val="00046066"/>
    <w:rsid w:val="00051A6D"/>
    <w:rsid w:val="00052899"/>
    <w:rsid w:val="000533F7"/>
    <w:rsid w:val="0005380E"/>
    <w:rsid w:val="00054112"/>
    <w:rsid w:val="000545E9"/>
    <w:rsid w:val="00060807"/>
    <w:rsid w:val="000619FA"/>
    <w:rsid w:val="00061B4A"/>
    <w:rsid w:val="00061BC4"/>
    <w:rsid w:val="0006292C"/>
    <w:rsid w:val="00064C15"/>
    <w:rsid w:val="00065015"/>
    <w:rsid w:val="00067559"/>
    <w:rsid w:val="00070A07"/>
    <w:rsid w:val="00072BFC"/>
    <w:rsid w:val="000735BF"/>
    <w:rsid w:val="00074384"/>
    <w:rsid w:val="000757FD"/>
    <w:rsid w:val="000758F8"/>
    <w:rsid w:val="000762F0"/>
    <w:rsid w:val="000764AD"/>
    <w:rsid w:val="00076B7F"/>
    <w:rsid w:val="00076D92"/>
    <w:rsid w:val="0007736D"/>
    <w:rsid w:val="00080828"/>
    <w:rsid w:val="000831F6"/>
    <w:rsid w:val="0008389A"/>
    <w:rsid w:val="00085443"/>
    <w:rsid w:val="0008580B"/>
    <w:rsid w:val="000859B0"/>
    <w:rsid w:val="00085B26"/>
    <w:rsid w:val="00085F83"/>
    <w:rsid w:val="00093B46"/>
    <w:rsid w:val="00093D18"/>
    <w:rsid w:val="00093D1E"/>
    <w:rsid w:val="00095310"/>
    <w:rsid w:val="00096B54"/>
    <w:rsid w:val="000972EE"/>
    <w:rsid w:val="000A01C5"/>
    <w:rsid w:val="000A2843"/>
    <w:rsid w:val="000B160A"/>
    <w:rsid w:val="000B7293"/>
    <w:rsid w:val="000B76F6"/>
    <w:rsid w:val="000B776D"/>
    <w:rsid w:val="000C25C3"/>
    <w:rsid w:val="000C2EDF"/>
    <w:rsid w:val="000C4F69"/>
    <w:rsid w:val="000C7B8E"/>
    <w:rsid w:val="000D0958"/>
    <w:rsid w:val="000D09C0"/>
    <w:rsid w:val="000D5E83"/>
    <w:rsid w:val="000D6A9D"/>
    <w:rsid w:val="000E08ED"/>
    <w:rsid w:val="000E20AD"/>
    <w:rsid w:val="000E3CB3"/>
    <w:rsid w:val="000E4257"/>
    <w:rsid w:val="000E476E"/>
    <w:rsid w:val="000E54BA"/>
    <w:rsid w:val="000E70B2"/>
    <w:rsid w:val="000E7CCF"/>
    <w:rsid w:val="000F1181"/>
    <w:rsid w:val="000F2F7F"/>
    <w:rsid w:val="000F34E3"/>
    <w:rsid w:val="000F581B"/>
    <w:rsid w:val="000F5DF9"/>
    <w:rsid w:val="00100B96"/>
    <w:rsid w:val="00102981"/>
    <w:rsid w:val="00110A7B"/>
    <w:rsid w:val="00111700"/>
    <w:rsid w:val="00112758"/>
    <w:rsid w:val="001138F7"/>
    <w:rsid w:val="00113D16"/>
    <w:rsid w:val="00113DB0"/>
    <w:rsid w:val="00114389"/>
    <w:rsid w:val="00115A04"/>
    <w:rsid w:val="001165CD"/>
    <w:rsid w:val="0012334D"/>
    <w:rsid w:val="001237D6"/>
    <w:rsid w:val="00125248"/>
    <w:rsid w:val="00125594"/>
    <w:rsid w:val="00125A20"/>
    <w:rsid w:val="00126671"/>
    <w:rsid w:val="001278FF"/>
    <w:rsid w:val="00132734"/>
    <w:rsid w:val="001333C1"/>
    <w:rsid w:val="00136235"/>
    <w:rsid w:val="001379F1"/>
    <w:rsid w:val="001408F6"/>
    <w:rsid w:val="00140AC7"/>
    <w:rsid w:val="00140FFC"/>
    <w:rsid w:val="001434B6"/>
    <w:rsid w:val="00144A48"/>
    <w:rsid w:val="001451E5"/>
    <w:rsid w:val="00145921"/>
    <w:rsid w:val="0015041F"/>
    <w:rsid w:val="00151511"/>
    <w:rsid w:val="00153506"/>
    <w:rsid w:val="001546E0"/>
    <w:rsid w:val="00155EB0"/>
    <w:rsid w:val="00156C6F"/>
    <w:rsid w:val="00160495"/>
    <w:rsid w:val="00161899"/>
    <w:rsid w:val="001620ED"/>
    <w:rsid w:val="0016477D"/>
    <w:rsid w:val="001653EA"/>
    <w:rsid w:val="001658D0"/>
    <w:rsid w:val="0016607E"/>
    <w:rsid w:val="001679EB"/>
    <w:rsid w:val="00170D72"/>
    <w:rsid w:val="00173F34"/>
    <w:rsid w:val="00174821"/>
    <w:rsid w:val="00176034"/>
    <w:rsid w:val="001761C7"/>
    <w:rsid w:val="00177970"/>
    <w:rsid w:val="00180CA2"/>
    <w:rsid w:val="00181A83"/>
    <w:rsid w:val="001828BF"/>
    <w:rsid w:val="00184153"/>
    <w:rsid w:val="001878EF"/>
    <w:rsid w:val="001908D7"/>
    <w:rsid w:val="00191299"/>
    <w:rsid w:val="001935DD"/>
    <w:rsid w:val="00195A22"/>
    <w:rsid w:val="001960A0"/>
    <w:rsid w:val="001973E8"/>
    <w:rsid w:val="001A0E13"/>
    <w:rsid w:val="001A291A"/>
    <w:rsid w:val="001A2A85"/>
    <w:rsid w:val="001A2C22"/>
    <w:rsid w:val="001A3B8C"/>
    <w:rsid w:val="001A4E0B"/>
    <w:rsid w:val="001A57FD"/>
    <w:rsid w:val="001B209A"/>
    <w:rsid w:val="001B31A5"/>
    <w:rsid w:val="001B36CE"/>
    <w:rsid w:val="001B3F91"/>
    <w:rsid w:val="001B4112"/>
    <w:rsid w:val="001B499D"/>
    <w:rsid w:val="001B4D3F"/>
    <w:rsid w:val="001B50FC"/>
    <w:rsid w:val="001B58EE"/>
    <w:rsid w:val="001B6F35"/>
    <w:rsid w:val="001B739D"/>
    <w:rsid w:val="001C346B"/>
    <w:rsid w:val="001C35D3"/>
    <w:rsid w:val="001C5597"/>
    <w:rsid w:val="001C5670"/>
    <w:rsid w:val="001C5DBB"/>
    <w:rsid w:val="001C6429"/>
    <w:rsid w:val="001C6F7C"/>
    <w:rsid w:val="001D1AA0"/>
    <w:rsid w:val="001D1E90"/>
    <w:rsid w:val="001D2019"/>
    <w:rsid w:val="001D2A98"/>
    <w:rsid w:val="001D3418"/>
    <w:rsid w:val="001D3BCC"/>
    <w:rsid w:val="001D43FB"/>
    <w:rsid w:val="001D53B6"/>
    <w:rsid w:val="001D5B82"/>
    <w:rsid w:val="001D60F0"/>
    <w:rsid w:val="001D6870"/>
    <w:rsid w:val="001E22CC"/>
    <w:rsid w:val="001E489E"/>
    <w:rsid w:val="001E6914"/>
    <w:rsid w:val="001E6F28"/>
    <w:rsid w:val="001E7651"/>
    <w:rsid w:val="001E7BB2"/>
    <w:rsid w:val="001F3B8C"/>
    <w:rsid w:val="001F7D9D"/>
    <w:rsid w:val="0020082D"/>
    <w:rsid w:val="0020338F"/>
    <w:rsid w:val="00203B0A"/>
    <w:rsid w:val="002077B8"/>
    <w:rsid w:val="00207D08"/>
    <w:rsid w:val="0021016E"/>
    <w:rsid w:val="0021456B"/>
    <w:rsid w:val="00214852"/>
    <w:rsid w:val="002148DB"/>
    <w:rsid w:val="0021503B"/>
    <w:rsid w:val="002153A7"/>
    <w:rsid w:val="002176EF"/>
    <w:rsid w:val="00217BAE"/>
    <w:rsid w:val="00221F35"/>
    <w:rsid w:val="00222730"/>
    <w:rsid w:val="00223B58"/>
    <w:rsid w:val="00223BB1"/>
    <w:rsid w:val="002243A9"/>
    <w:rsid w:val="0022483A"/>
    <w:rsid w:val="00225DBC"/>
    <w:rsid w:val="002269C9"/>
    <w:rsid w:val="0023046C"/>
    <w:rsid w:val="002314E7"/>
    <w:rsid w:val="00232A2E"/>
    <w:rsid w:val="00233CCC"/>
    <w:rsid w:val="00234FB2"/>
    <w:rsid w:val="00235CEF"/>
    <w:rsid w:val="0023690A"/>
    <w:rsid w:val="0023694F"/>
    <w:rsid w:val="00240D04"/>
    <w:rsid w:val="00240FAB"/>
    <w:rsid w:val="0024303D"/>
    <w:rsid w:val="00243237"/>
    <w:rsid w:val="002438A3"/>
    <w:rsid w:val="00243B4F"/>
    <w:rsid w:val="00244A9F"/>
    <w:rsid w:val="00251719"/>
    <w:rsid w:val="00252B14"/>
    <w:rsid w:val="0025378F"/>
    <w:rsid w:val="00253CDC"/>
    <w:rsid w:val="00254304"/>
    <w:rsid w:val="002609F6"/>
    <w:rsid w:val="0026230A"/>
    <w:rsid w:val="00262564"/>
    <w:rsid w:val="002627A7"/>
    <w:rsid w:val="00264264"/>
    <w:rsid w:val="00264480"/>
    <w:rsid w:val="00264532"/>
    <w:rsid w:val="0027074F"/>
    <w:rsid w:val="00271CB0"/>
    <w:rsid w:val="002720AF"/>
    <w:rsid w:val="00272473"/>
    <w:rsid w:val="002728CC"/>
    <w:rsid w:val="00275F46"/>
    <w:rsid w:val="002768E5"/>
    <w:rsid w:val="00276F81"/>
    <w:rsid w:val="002778EB"/>
    <w:rsid w:val="00277F24"/>
    <w:rsid w:val="002823C3"/>
    <w:rsid w:val="00282EC4"/>
    <w:rsid w:val="00282EF2"/>
    <w:rsid w:val="00282F66"/>
    <w:rsid w:val="002838C5"/>
    <w:rsid w:val="00283DC5"/>
    <w:rsid w:val="00285120"/>
    <w:rsid w:val="00290E48"/>
    <w:rsid w:val="0029222D"/>
    <w:rsid w:val="0029241D"/>
    <w:rsid w:val="0029319E"/>
    <w:rsid w:val="0029523E"/>
    <w:rsid w:val="00296261"/>
    <w:rsid w:val="00296A07"/>
    <w:rsid w:val="00297424"/>
    <w:rsid w:val="00297651"/>
    <w:rsid w:val="00297B36"/>
    <w:rsid w:val="002A3556"/>
    <w:rsid w:val="002A386C"/>
    <w:rsid w:val="002A3EB2"/>
    <w:rsid w:val="002A4E2D"/>
    <w:rsid w:val="002A582E"/>
    <w:rsid w:val="002A7F04"/>
    <w:rsid w:val="002B1AEA"/>
    <w:rsid w:val="002B2774"/>
    <w:rsid w:val="002B3857"/>
    <w:rsid w:val="002B5BCA"/>
    <w:rsid w:val="002B7475"/>
    <w:rsid w:val="002C007F"/>
    <w:rsid w:val="002C0241"/>
    <w:rsid w:val="002C0A3A"/>
    <w:rsid w:val="002C3A21"/>
    <w:rsid w:val="002C3F7F"/>
    <w:rsid w:val="002C63DA"/>
    <w:rsid w:val="002D10A6"/>
    <w:rsid w:val="002D1315"/>
    <w:rsid w:val="002D1D79"/>
    <w:rsid w:val="002D2C79"/>
    <w:rsid w:val="002D3852"/>
    <w:rsid w:val="002D46F0"/>
    <w:rsid w:val="002D54D2"/>
    <w:rsid w:val="002D5E7D"/>
    <w:rsid w:val="002D5F3F"/>
    <w:rsid w:val="002D682B"/>
    <w:rsid w:val="002D6F75"/>
    <w:rsid w:val="002D7AAF"/>
    <w:rsid w:val="002E0012"/>
    <w:rsid w:val="002E04E9"/>
    <w:rsid w:val="002E1124"/>
    <w:rsid w:val="002E17EF"/>
    <w:rsid w:val="002E30BB"/>
    <w:rsid w:val="002E6024"/>
    <w:rsid w:val="002E6103"/>
    <w:rsid w:val="002F0AFE"/>
    <w:rsid w:val="002F139A"/>
    <w:rsid w:val="002F13EE"/>
    <w:rsid w:val="002F3469"/>
    <w:rsid w:val="002F41FD"/>
    <w:rsid w:val="002F7DC9"/>
    <w:rsid w:val="00300355"/>
    <w:rsid w:val="00301E51"/>
    <w:rsid w:val="00301EA5"/>
    <w:rsid w:val="003023D1"/>
    <w:rsid w:val="003024A8"/>
    <w:rsid w:val="003046B1"/>
    <w:rsid w:val="00305638"/>
    <w:rsid w:val="00307135"/>
    <w:rsid w:val="0030721C"/>
    <w:rsid w:val="003106DB"/>
    <w:rsid w:val="00311E05"/>
    <w:rsid w:val="003137A8"/>
    <w:rsid w:val="00314996"/>
    <w:rsid w:val="00315A8B"/>
    <w:rsid w:val="00315C00"/>
    <w:rsid w:val="003173D2"/>
    <w:rsid w:val="00317A68"/>
    <w:rsid w:val="003209AF"/>
    <w:rsid w:val="00320A60"/>
    <w:rsid w:val="00321B9B"/>
    <w:rsid w:val="00321CCC"/>
    <w:rsid w:val="0032242A"/>
    <w:rsid w:val="0032245F"/>
    <w:rsid w:val="003245DC"/>
    <w:rsid w:val="00324F01"/>
    <w:rsid w:val="00324F8E"/>
    <w:rsid w:val="00327198"/>
    <w:rsid w:val="003278B9"/>
    <w:rsid w:val="00331086"/>
    <w:rsid w:val="003311F2"/>
    <w:rsid w:val="00332F01"/>
    <w:rsid w:val="00334FDD"/>
    <w:rsid w:val="0033519F"/>
    <w:rsid w:val="00340A1C"/>
    <w:rsid w:val="003423F8"/>
    <w:rsid w:val="003425AD"/>
    <w:rsid w:val="00345B01"/>
    <w:rsid w:val="00346254"/>
    <w:rsid w:val="00353875"/>
    <w:rsid w:val="00353B70"/>
    <w:rsid w:val="00354486"/>
    <w:rsid w:val="003561E1"/>
    <w:rsid w:val="003563CC"/>
    <w:rsid w:val="0036070D"/>
    <w:rsid w:val="00360C7F"/>
    <w:rsid w:val="00363EFD"/>
    <w:rsid w:val="00365D82"/>
    <w:rsid w:val="00366631"/>
    <w:rsid w:val="00373169"/>
    <w:rsid w:val="00373271"/>
    <w:rsid w:val="00374CBB"/>
    <w:rsid w:val="00375A2B"/>
    <w:rsid w:val="003775AA"/>
    <w:rsid w:val="0037798E"/>
    <w:rsid w:val="00380167"/>
    <w:rsid w:val="00382047"/>
    <w:rsid w:val="003841F6"/>
    <w:rsid w:val="00386778"/>
    <w:rsid w:val="00390170"/>
    <w:rsid w:val="0039099A"/>
    <w:rsid w:val="00391A22"/>
    <w:rsid w:val="003944E6"/>
    <w:rsid w:val="0039501B"/>
    <w:rsid w:val="0039701F"/>
    <w:rsid w:val="003A0684"/>
    <w:rsid w:val="003A093E"/>
    <w:rsid w:val="003A1F1A"/>
    <w:rsid w:val="003A205B"/>
    <w:rsid w:val="003A248F"/>
    <w:rsid w:val="003A298F"/>
    <w:rsid w:val="003A30AD"/>
    <w:rsid w:val="003A49A1"/>
    <w:rsid w:val="003A49D4"/>
    <w:rsid w:val="003A5E56"/>
    <w:rsid w:val="003A6909"/>
    <w:rsid w:val="003A7BD0"/>
    <w:rsid w:val="003B07D9"/>
    <w:rsid w:val="003B0C80"/>
    <w:rsid w:val="003B3350"/>
    <w:rsid w:val="003B40BC"/>
    <w:rsid w:val="003B6D78"/>
    <w:rsid w:val="003C4940"/>
    <w:rsid w:val="003D21E7"/>
    <w:rsid w:val="003D3139"/>
    <w:rsid w:val="003D36DB"/>
    <w:rsid w:val="003D48F2"/>
    <w:rsid w:val="003D712C"/>
    <w:rsid w:val="003E5061"/>
    <w:rsid w:val="003E50E7"/>
    <w:rsid w:val="003E629B"/>
    <w:rsid w:val="003E71DC"/>
    <w:rsid w:val="003E745E"/>
    <w:rsid w:val="003E7FF6"/>
    <w:rsid w:val="003F056D"/>
    <w:rsid w:val="003F26C0"/>
    <w:rsid w:val="003F478D"/>
    <w:rsid w:val="003F554F"/>
    <w:rsid w:val="003F59CB"/>
    <w:rsid w:val="003F5D06"/>
    <w:rsid w:val="00400746"/>
    <w:rsid w:val="004007A7"/>
    <w:rsid w:val="00400998"/>
    <w:rsid w:val="0040102A"/>
    <w:rsid w:val="004013F0"/>
    <w:rsid w:val="00402061"/>
    <w:rsid w:val="00404527"/>
    <w:rsid w:val="00405313"/>
    <w:rsid w:val="0040596C"/>
    <w:rsid w:val="00406A7E"/>
    <w:rsid w:val="004075FD"/>
    <w:rsid w:val="00407C94"/>
    <w:rsid w:val="00410D1E"/>
    <w:rsid w:val="0041329F"/>
    <w:rsid w:val="004139BF"/>
    <w:rsid w:val="004158C0"/>
    <w:rsid w:val="00420ED3"/>
    <w:rsid w:val="004217AA"/>
    <w:rsid w:val="00425854"/>
    <w:rsid w:val="0042728F"/>
    <w:rsid w:val="00427516"/>
    <w:rsid w:val="004309E2"/>
    <w:rsid w:val="00430FF9"/>
    <w:rsid w:val="00431876"/>
    <w:rsid w:val="00431B74"/>
    <w:rsid w:val="00432104"/>
    <w:rsid w:val="00432693"/>
    <w:rsid w:val="00432A2E"/>
    <w:rsid w:val="00432C97"/>
    <w:rsid w:val="004337DB"/>
    <w:rsid w:val="00434651"/>
    <w:rsid w:val="00434DBA"/>
    <w:rsid w:val="004353E6"/>
    <w:rsid w:val="00435C56"/>
    <w:rsid w:val="004364E1"/>
    <w:rsid w:val="00436EC2"/>
    <w:rsid w:val="004405E1"/>
    <w:rsid w:val="004423D8"/>
    <w:rsid w:val="00446293"/>
    <w:rsid w:val="00446F85"/>
    <w:rsid w:val="00447401"/>
    <w:rsid w:val="00451748"/>
    <w:rsid w:val="00452881"/>
    <w:rsid w:val="00452AFF"/>
    <w:rsid w:val="0045410E"/>
    <w:rsid w:val="00454FDC"/>
    <w:rsid w:val="004558BD"/>
    <w:rsid w:val="00457E1D"/>
    <w:rsid w:val="00461560"/>
    <w:rsid w:val="00462F0C"/>
    <w:rsid w:val="00464252"/>
    <w:rsid w:val="0046450E"/>
    <w:rsid w:val="00466509"/>
    <w:rsid w:val="00466E4E"/>
    <w:rsid w:val="00467912"/>
    <w:rsid w:val="00467B9C"/>
    <w:rsid w:val="00470ADB"/>
    <w:rsid w:val="00471938"/>
    <w:rsid w:val="00471EDC"/>
    <w:rsid w:val="004728C7"/>
    <w:rsid w:val="00473267"/>
    <w:rsid w:val="00474EFD"/>
    <w:rsid w:val="00474F7D"/>
    <w:rsid w:val="00477F91"/>
    <w:rsid w:val="0048036F"/>
    <w:rsid w:val="00480A44"/>
    <w:rsid w:val="00481010"/>
    <w:rsid w:val="00481A1A"/>
    <w:rsid w:val="00481BD0"/>
    <w:rsid w:val="00481F43"/>
    <w:rsid w:val="00482063"/>
    <w:rsid w:val="004827BE"/>
    <w:rsid w:val="0048307A"/>
    <w:rsid w:val="004834B9"/>
    <w:rsid w:val="00485E41"/>
    <w:rsid w:val="00486135"/>
    <w:rsid w:val="004863FC"/>
    <w:rsid w:val="0048671F"/>
    <w:rsid w:val="004873EE"/>
    <w:rsid w:val="0049047F"/>
    <w:rsid w:val="0049230E"/>
    <w:rsid w:val="004927F1"/>
    <w:rsid w:val="004937FF"/>
    <w:rsid w:val="0049549E"/>
    <w:rsid w:val="004A31B3"/>
    <w:rsid w:val="004A5AE8"/>
    <w:rsid w:val="004A67CA"/>
    <w:rsid w:val="004A6811"/>
    <w:rsid w:val="004A7CD6"/>
    <w:rsid w:val="004B0481"/>
    <w:rsid w:val="004B0551"/>
    <w:rsid w:val="004B1448"/>
    <w:rsid w:val="004B2187"/>
    <w:rsid w:val="004B3D66"/>
    <w:rsid w:val="004B3DE0"/>
    <w:rsid w:val="004B68A6"/>
    <w:rsid w:val="004B7BA5"/>
    <w:rsid w:val="004C1656"/>
    <w:rsid w:val="004C3A5B"/>
    <w:rsid w:val="004C3B1A"/>
    <w:rsid w:val="004C4438"/>
    <w:rsid w:val="004C49DC"/>
    <w:rsid w:val="004C4F60"/>
    <w:rsid w:val="004C65B8"/>
    <w:rsid w:val="004C7631"/>
    <w:rsid w:val="004D087C"/>
    <w:rsid w:val="004D4DE6"/>
    <w:rsid w:val="004D5188"/>
    <w:rsid w:val="004D52A1"/>
    <w:rsid w:val="004D6CA1"/>
    <w:rsid w:val="004D7EBC"/>
    <w:rsid w:val="004E09EE"/>
    <w:rsid w:val="004E3707"/>
    <w:rsid w:val="004E4153"/>
    <w:rsid w:val="004E4A28"/>
    <w:rsid w:val="004E52E4"/>
    <w:rsid w:val="004E5F52"/>
    <w:rsid w:val="004E6F8A"/>
    <w:rsid w:val="004E7D15"/>
    <w:rsid w:val="004F6D4C"/>
    <w:rsid w:val="004F77AE"/>
    <w:rsid w:val="0050046C"/>
    <w:rsid w:val="00501CF9"/>
    <w:rsid w:val="00501EFB"/>
    <w:rsid w:val="005041D3"/>
    <w:rsid w:val="00505650"/>
    <w:rsid w:val="00505FB6"/>
    <w:rsid w:val="00512064"/>
    <w:rsid w:val="00514BBB"/>
    <w:rsid w:val="0051721B"/>
    <w:rsid w:val="0052025C"/>
    <w:rsid w:val="0052164B"/>
    <w:rsid w:val="00521D20"/>
    <w:rsid w:val="00523FD9"/>
    <w:rsid w:val="00524F56"/>
    <w:rsid w:val="00525146"/>
    <w:rsid w:val="00525D06"/>
    <w:rsid w:val="00526C5C"/>
    <w:rsid w:val="00527311"/>
    <w:rsid w:val="0053055B"/>
    <w:rsid w:val="00530E26"/>
    <w:rsid w:val="00531533"/>
    <w:rsid w:val="005323AE"/>
    <w:rsid w:val="00534FDB"/>
    <w:rsid w:val="00535386"/>
    <w:rsid w:val="0053740A"/>
    <w:rsid w:val="005418D7"/>
    <w:rsid w:val="0054387B"/>
    <w:rsid w:val="00544022"/>
    <w:rsid w:val="005445EA"/>
    <w:rsid w:val="00544858"/>
    <w:rsid w:val="00545843"/>
    <w:rsid w:val="005463FF"/>
    <w:rsid w:val="0054664A"/>
    <w:rsid w:val="00546B47"/>
    <w:rsid w:val="00547CD8"/>
    <w:rsid w:val="0055344E"/>
    <w:rsid w:val="0055552B"/>
    <w:rsid w:val="00555F46"/>
    <w:rsid w:val="00557EB5"/>
    <w:rsid w:val="00561D2F"/>
    <w:rsid w:val="00562C93"/>
    <w:rsid w:val="00563273"/>
    <w:rsid w:val="005637B2"/>
    <w:rsid w:val="00564DD1"/>
    <w:rsid w:val="005652DC"/>
    <w:rsid w:val="00565BD1"/>
    <w:rsid w:val="0056600C"/>
    <w:rsid w:val="00566CC8"/>
    <w:rsid w:val="00567558"/>
    <w:rsid w:val="0057149F"/>
    <w:rsid w:val="00572093"/>
    <w:rsid w:val="0057281F"/>
    <w:rsid w:val="00574961"/>
    <w:rsid w:val="00574BEC"/>
    <w:rsid w:val="00580CDC"/>
    <w:rsid w:val="005825D9"/>
    <w:rsid w:val="005900F1"/>
    <w:rsid w:val="00592FD6"/>
    <w:rsid w:val="00595C1B"/>
    <w:rsid w:val="005965A7"/>
    <w:rsid w:val="00597F75"/>
    <w:rsid w:val="005A0311"/>
    <w:rsid w:val="005A148D"/>
    <w:rsid w:val="005A1C5F"/>
    <w:rsid w:val="005A379F"/>
    <w:rsid w:val="005A40E6"/>
    <w:rsid w:val="005A4DA1"/>
    <w:rsid w:val="005A6E7F"/>
    <w:rsid w:val="005B11F1"/>
    <w:rsid w:val="005B3CFE"/>
    <w:rsid w:val="005B54CE"/>
    <w:rsid w:val="005B7A3F"/>
    <w:rsid w:val="005C02B8"/>
    <w:rsid w:val="005C04A3"/>
    <w:rsid w:val="005C0BA6"/>
    <w:rsid w:val="005C14D6"/>
    <w:rsid w:val="005C183F"/>
    <w:rsid w:val="005C27C3"/>
    <w:rsid w:val="005C319A"/>
    <w:rsid w:val="005C4DA5"/>
    <w:rsid w:val="005C561E"/>
    <w:rsid w:val="005C67D1"/>
    <w:rsid w:val="005C6E2C"/>
    <w:rsid w:val="005C7360"/>
    <w:rsid w:val="005C7E0B"/>
    <w:rsid w:val="005D1DCD"/>
    <w:rsid w:val="005D1FAE"/>
    <w:rsid w:val="005D2EC9"/>
    <w:rsid w:val="005D39B5"/>
    <w:rsid w:val="005D4002"/>
    <w:rsid w:val="005D45B3"/>
    <w:rsid w:val="005D71A4"/>
    <w:rsid w:val="005E28BE"/>
    <w:rsid w:val="005E3F86"/>
    <w:rsid w:val="005E4BBB"/>
    <w:rsid w:val="005E50D3"/>
    <w:rsid w:val="005E54F8"/>
    <w:rsid w:val="005E5B8D"/>
    <w:rsid w:val="005E61B0"/>
    <w:rsid w:val="005E7787"/>
    <w:rsid w:val="005E7927"/>
    <w:rsid w:val="005F0E04"/>
    <w:rsid w:val="005F3F6E"/>
    <w:rsid w:val="005F414C"/>
    <w:rsid w:val="005F6798"/>
    <w:rsid w:val="005F6AA6"/>
    <w:rsid w:val="005F6E25"/>
    <w:rsid w:val="005F7CEF"/>
    <w:rsid w:val="005F7D15"/>
    <w:rsid w:val="00600BD8"/>
    <w:rsid w:val="00602615"/>
    <w:rsid w:val="006027F0"/>
    <w:rsid w:val="0060380C"/>
    <w:rsid w:val="0060474A"/>
    <w:rsid w:val="00604F0A"/>
    <w:rsid w:val="00605F64"/>
    <w:rsid w:val="00605FE5"/>
    <w:rsid w:val="00606484"/>
    <w:rsid w:val="006073EB"/>
    <w:rsid w:val="0061144D"/>
    <w:rsid w:val="006127EF"/>
    <w:rsid w:val="006130DE"/>
    <w:rsid w:val="00613296"/>
    <w:rsid w:val="00614A43"/>
    <w:rsid w:val="00616DD4"/>
    <w:rsid w:val="006204A8"/>
    <w:rsid w:val="006207A1"/>
    <w:rsid w:val="006217B7"/>
    <w:rsid w:val="006233D8"/>
    <w:rsid w:val="00625E2F"/>
    <w:rsid w:val="006263ED"/>
    <w:rsid w:val="006303F8"/>
    <w:rsid w:val="006305E7"/>
    <w:rsid w:val="0063083B"/>
    <w:rsid w:val="00631003"/>
    <w:rsid w:val="00634282"/>
    <w:rsid w:val="006359BF"/>
    <w:rsid w:val="006400D2"/>
    <w:rsid w:val="00641002"/>
    <w:rsid w:val="00641947"/>
    <w:rsid w:val="006421FF"/>
    <w:rsid w:val="00643F20"/>
    <w:rsid w:val="006441BB"/>
    <w:rsid w:val="006470AA"/>
    <w:rsid w:val="0065070E"/>
    <w:rsid w:val="00651B6B"/>
    <w:rsid w:val="00651C26"/>
    <w:rsid w:val="0065468D"/>
    <w:rsid w:val="006567FE"/>
    <w:rsid w:val="0066005F"/>
    <w:rsid w:val="00661777"/>
    <w:rsid w:val="00662044"/>
    <w:rsid w:val="0066263A"/>
    <w:rsid w:val="00662D8D"/>
    <w:rsid w:val="006641F5"/>
    <w:rsid w:val="006656C6"/>
    <w:rsid w:val="0066697F"/>
    <w:rsid w:val="00666B45"/>
    <w:rsid w:val="00667DA6"/>
    <w:rsid w:val="00672E28"/>
    <w:rsid w:val="00674296"/>
    <w:rsid w:val="006744E0"/>
    <w:rsid w:val="00674ABA"/>
    <w:rsid w:val="006764D0"/>
    <w:rsid w:val="0067731E"/>
    <w:rsid w:val="00680C34"/>
    <w:rsid w:val="0068195D"/>
    <w:rsid w:val="006838EA"/>
    <w:rsid w:val="00684B7E"/>
    <w:rsid w:val="00685008"/>
    <w:rsid w:val="006851B5"/>
    <w:rsid w:val="00690FDB"/>
    <w:rsid w:val="00691549"/>
    <w:rsid w:val="0069266A"/>
    <w:rsid w:val="00693BAA"/>
    <w:rsid w:val="00694509"/>
    <w:rsid w:val="006A05C1"/>
    <w:rsid w:val="006A1F6E"/>
    <w:rsid w:val="006A2ED1"/>
    <w:rsid w:val="006A3F92"/>
    <w:rsid w:val="006A4740"/>
    <w:rsid w:val="006A47CC"/>
    <w:rsid w:val="006A7084"/>
    <w:rsid w:val="006A71B1"/>
    <w:rsid w:val="006A76E0"/>
    <w:rsid w:val="006A7ACD"/>
    <w:rsid w:val="006B1D87"/>
    <w:rsid w:val="006B454B"/>
    <w:rsid w:val="006B6F09"/>
    <w:rsid w:val="006C0046"/>
    <w:rsid w:val="006C1F23"/>
    <w:rsid w:val="006C2DC1"/>
    <w:rsid w:val="006C3808"/>
    <w:rsid w:val="006C4D0B"/>
    <w:rsid w:val="006C640C"/>
    <w:rsid w:val="006C77D9"/>
    <w:rsid w:val="006C7C7A"/>
    <w:rsid w:val="006D267D"/>
    <w:rsid w:val="006D3562"/>
    <w:rsid w:val="006D3C65"/>
    <w:rsid w:val="006D69C3"/>
    <w:rsid w:val="006D6C57"/>
    <w:rsid w:val="006E0212"/>
    <w:rsid w:val="006E1A78"/>
    <w:rsid w:val="006E2AE2"/>
    <w:rsid w:val="006E3AD7"/>
    <w:rsid w:val="006E4FC3"/>
    <w:rsid w:val="006E60ED"/>
    <w:rsid w:val="006F12AB"/>
    <w:rsid w:val="006F12EA"/>
    <w:rsid w:val="006F2CBA"/>
    <w:rsid w:val="006F6003"/>
    <w:rsid w:val="006F705F"/>
    <w:rsid w:val="0070041F"/>
    <w:rsid w:val="00701DC8"/>
    <w:rsid w:val="0070283E"/>
    <w:rsid w:val="0070351C"/>
    <w:rsid w:val="0070460C"/>
    <w:rsid w:val="00705D84"/>
    <w:rsid w:val="007069FE"/>
    <w:rsid w:val="00707405"/>
    <w:rsid w:val="007108BE"/>
    <w:rsid w:val="00712184"/>
    <w:rsid w:val="00715B5A"/>
    <w:rsid w:val="00717018"/>
    <w:rsid w:val="00717040"/>
    <w:rsid w:val="007173F9"/>
    <w:rsid w:val="00723AFD"/>
    <w:rsid w:val="00724DFE"/>
    <w:rsid w:val="007251AE"/>
    <w:rsid w:val="0072667D"/>
    <w:rsid w:val="00732BAB"/>
    <w:rsid w:val="00733057"/>
    <w:rsid w:val="007341E5"/>
    <w:rsid w:val="00734F09"/>
    <w:rsid w:val="00735A3D"/>
    <w:rsid w:val="00735AE8"/>
    <w:rsid w:val="00737550"/>
    <w:rsid w:val="00740856"/>
    <w:rsid w:val="00740DE7"/>
    <w:rsid w:val="00741440"/>
    <w:rsid w:val="007426A4"/>
    <w:rsid w:val="00747880"/>
    <w:rsid w:val="00747896"/>
    <w:rsid w:val="00750022"/>
    <w:rsid w:val="007501AD"/>
    <w:rsid w:val="00750C7C"/>
    <w:rsid w:val="00751DDD"/>
    <w:rsid w:val="007520A9"/>
    <w:rsid w:val="0075278C"/>
    <w:rsid w:val="00752D5C"/>
    <w:rsid w:val="00753117"/>
    <w:rsid w:val="00753DBE"/>
    <w:rsid w:val="00756B47"/>
    <w:rsid w:val="007619C8"/>
    <w:rsid w:val="00761AE1"/>
    <w:rsid w:val="00761F7C"/>
    <w:rsid w:val="007636B1"/>
    <w:rsid w:val="00763831"/>
    <w:rsid w:val="00763AAD"/>
    <w:rsid w:val="00764CD9"/>
    <w:rsid w:val="00767D0C"/>
    <w:rsid w:val="007700BA"/>
    <w:rsid w:val="007729E0"/>
    <w:rsid w:val="00772C53"/>
    <w:rsid w:val="007739C1"/>
    <w:rsid w:val="00775CBE"/>
    <w:rsid w:val="007805A5"/>
    <w:rsid w:val="007807FF"/>
    <w:rsid w:val="00782186"/>
    <w:rsid w:val="007826E8"/>
    <w:rsid w:val="00782A3E"/>
    <w:rsid w:val="00783419"/>
    <w:rsid w:val="00784C85"/>
    <w:rsid w:val="00787C89"/>
    <w:rsid w:val="00790825"/>
    <w:rsid w:val="00795FA0"/>
    <w:rsid w:val="007962D4"/>
    <w:rsid w:val="007A1546"/>
    <w:rsid w:val="007A4240"/>
    <w:rsid w:val="007A48CC"/>
    <w:rsid w:val="007A4A1C"/>
    <w:rsid w:val="007A4D3D"/>
    <w:rsid w:val="007B1DCD"/>
    <w:rsid w:val="007B34FC"/>
    <w:rsid w:val="007B5F4C"/>
    <w:rsid w:val="007B647A"/>
    <w:rsid w:val="007B6B42"/>
    <w:rsid w:val="007B71FD"/>
    <w:rsid w:val="007C0606"/>
    <w:rsid w:val="007C0C2D"/>
    <w:rsid w:val="007C29E1"/>
    <w:rsid w:val="007C3819"/>
    <w:rsid w:val="007C3E45"/>
    <w:rsid w:val="007C3FEA"/>
    <w:rsid w:val="007C41DD"/>
    <w:rsid w:val="007D1350"/>
    <w:rsid w:val="007D1C93"/>
    <w:rsid w:val="007D25FC"/>
    <w:rsid w:val="007D3999"/>
    <w:rsid w:val="007D69DC"/>
    <w:rsid w:val="007D7CAC"/>
    <w:rsid w:val="007E3104"/>
    <w:rsid w:val="007E69D4"/>
    <w:rsid w:val="007E729F"/>
    <w:rsid w:val="007E74E3"/>
    <w:rsid w:val="007E7AD9"/>
    <w:rsid w:val="007E7B12"/>
    <w:rsid w:val="007F064C"/>
    <w:rsid w:val="007F242A"/>
    <w:rsid w:val="007F2823"/>
    <w:rsid w:val="007F291D"/>
    <w:rsid w:val="007F2C4F"/>
    <w:rsid w:val="007F390B"/>
    <w:rsid w:val="007F5731"/>
    <w:rsid w:val="007F5790"/>
    <w:rsid w:val="007F7BB4"/>
    <w:rsid w:val="008053CA"/>
    <w:rsid w:val="008060CC"/>
    <w:rsid w:val="008063FE"/>
    <w:rsid w:val="008075AF"/>
    <w:rsid w:val="00810AC1"/>
    <w:rsid w:val="00811B10"/>
    <w:rsid w:val="008144CA"/>
    <w:rsid w:val="0081508A"/>
    <w:rsid w:val="00816985"/>
    <w:rsid w:val="00817098"/>
    <w:rsid w:val="008209C0"/>
    <w:rsid w:val="00821BB0"/>
    <w:rsid w:val="00822EF8"/>
    <w:rsid w:val="008231FB"/>
    <w:rsid w:val="00823C54"/>
    <w:rsid w:val="008245AF"/>
    <w:rsid w:val="008329A6"/>
    <w:rsid w:val="00836011"/>
    <w:rsid w:val="00836132"/>
    <w:rsid w:val="00837BBF"/>
    <w:rsid w:val="00840E81"/>
    <w:rsid w:val="00842162"/>
    <w:rsid w:val="0084316F"/>
    <w:rsid w:val="00843726"/>
    <w:rsid w:val="00846577"/>
    <w:rsid w:val="00847757"/>
    <w:rsid w:val="008478B3"/>
    <w:rsid w:val="008503FF"/>
    <w:rsid w:val="0085308A"/>
    <w:rsid w:val="008530CB"/>
    <w:rsid w:val="008533BE"/>
    <w:rsid w:val="008541FD"/>
    <w:rsid w:val="00854AF4"/>
    <w:rsid w:val="00854DC1"/>
    <w:rsid w:val="00856B12"/>
    <w:rsid w:val="00856CB7"/>
    <w:rsid w:val="00856D06"/>
    <w:rsid w:val="008618F2"/>
    <w:rsid w:val="00862C22"/>
    <w:rsid w:val="008633FE"/>
    <w:rsid w:val="00863443"/>
    <w:rsid w:val="008635C0"/>
    <w:rsid w:val="00863CF5"/>
    <w:rsid w:val="0086660C"/>
    <w:rsid w:val="00866986"/>
    <w:rsid w:val="00871374"/>
    <w:rsid w:val="00875EA4"/>
    <w:rsid w:val="00877DEB"/>
    <w:rsid w:val="008804A5"/>
    <w:rsid w:val="00880A02"/>
    <w:rsid w:val="0088245A"/>
    <w:rsid w:val="0088312D"/>
    <w:rsid w:val="00883615"/>
    <w:rsid w:val="00884B66"/>
    <w:rsid w:val="00884B8E"/>
    <w:rsid w:val="00885158"/>
    <w:rsid w:val="0088776D"/>
    <w:rsid w:val="0089013B"/>
    <w:rsid w:val="00890CDA"/>
    <w:rsid w:val="00890DD7"/>
    <w:rsid w:val="0089251D"/>
    <w:rsid w:val="00892727"/>
    <w:rsid w:val="00894BDB"/>
    <w:rsid w:val="008952E7"/>
    <w:rsid w:val="00897384"/>
    <w:rsid w:val="008A3091"/>
    <w:rsid w:val="008A3E9B"/>
    <w:rsid w:val="008A49DF"/>
    <w:rsid w:val="008A5453"/>
    <w:rsid w:val="008A6610"/>
    <w:rsid w:val="008A7020"/>
    <w:rsid w:val="008A726A"/>
    <w:rsid w:val="008B0E48"/>
    <w:rsid w:val="008B13A5"/>
    <w:rsid w:val="008B527B"/>
    <w:rsid w:val="008B5AE8"/>
    <w:rsid w:val="008B7D2D"/>
    <w:rsid w:val="008C269A"/>
    <w:rsid w:val="008C3E72"/>
    <w:rsid w:val="008C4752"/>
    <w:rsid w:val="008C6A30"/>
    <w:rsid w:val="008C78DC"/>
    <w:rsid w:val="008D0610"/>
    <w:rsid w:val="008D5B44"/>
    <w:rsid w:val="008D6C37"/>
    <w:rsid w:val="008E0686"/>
    <w:rsid w:val="008E30C5"/>
    <w:rsid w:val="008E432F"/>
    <w:rsid w:val="008E4DB5"/>
    <w:rsid w:val="008F08B5"/>
    <w:rsid w:val="008F0ED6"/>
    <w:rsid w:val="008F1078"/>
    <w:rsid w:val="008F19B4"/>
    <w:rsid w:val="008F2309"/>
    <w:rsid w:val="008F29D4"/>
    <w:rsid w:val="008F5177"/>
    <w:rsid w:val="008F5572"/>
    <w:rsid w:val="008F5E69"/>
    <w:rsid w:val="008F6A78"/>
    <w:rsid w:val="008F76EA"/>
    <w:rsid w:val="008F79F2"/>
    <w:rsid w:val="00901369"/>
    <w:rsid w:val="009017F1"/>
    <w:rsid w:val="00903D85"/>
    <w:rsid w:val="00904403"/>
    <w:rsid w:val="00904E77"/>
    <w:rsid w:val="00904F6E"/>
    <w:rsid w:val="00906745"/>
    <w:rsid w:val="00906781"/>
    <w:rsid w:val="00906A18"/>
    <w:rsid w:val="00906B44"/>
    <w:rsid w:val="0090768B"/>
    <w:rsid w:val="0091004C"/>
    <w:rsid w:val="0091171D"/>
    <w:rsid w:val="00912C64"/>
    <w:rsid w:val="009171E9"/>
    <w:rsid w:val="00917386"/>
    <w:rsid w:val="00920A19"/>
    <w:rsid w:val="00920D2C"/>
    <w:rsid w:val="00920EDB"/>
    <w:rsid w:val="00920F4C"/>
    <w:rsid w:val="00921207"/>
    <w:rsid w:val="00922759"/>
    <w:rsid w:val="0092325E"/>
    <w:rsid w:val="009241B5"/>
    <w:rsid w:val="00924AB1"/>
    <w:rsid w:val="00925B2E"/>
    <w:rsid w:val="00925BEB"/>
    <w:rsid w:val="009327A8"/>
    <w:rsid w:val="0093576D"/>
    <w:rsid w:val="00937ABE"/>
    <w:rsid w:val="00940880"/>
    <w:rsid w:val="00943CB7"/>
    <w:rsid w:val="00945662"/>
    <w:rsid w:val="00947A75"/>
    <w:rsid w:val="009534F6"/>
    <w:rsid w:val="00960FA0"/>
    <w:rsid w:val="00960FBE"/>
    <w:rsid w:val="00962B11"/>
    <w:rsid w:val="009630B0"/>
    <w:rsid w:val="00963B6E"/>
    <w:rsid w:val="00965B12"/>
    <w:rsid w:val="00965CAD"/>
    <w:rsid w:val="00967F78"/>
    <w:rsid w:val="009705DE"/>
    <w:rsid w:val="00970BCE"/>
    <w:rsid w:val="0097225E"/>
    <w:rsid w:val="00974E3C"/>
    <w:rsid w:val="00975FD1"/>
    <w:rsid w:val="00976C38"/>
    <w:rsid w:val="00980B78"/>
    <w:rsid w:val="00981E72"/>
    <w:rsid w:val="00983AEF"/>
    <w:rsid w:val="00987687"/>
    <w:rsid w:val="00990DC7"/>
    <w:rsid w:val="00990F2F"/>
    <w:rsid w:val="0099737E"/>
    <w:rsid w:val="00997E2A"/>
    <w:rsid w:val="009A1652"/>
    <w:rsid w:val="009A27AF"/>
    <w:rsid w:val="009A3048"/>
    <w:rsid w:val="009A3E9F"/>
    <w:rsid w:val="009A4605"/>
    <w:rsid w:val="009A5ACD"/>
    <w:rsid w:val="009B04A0"/>
    <w:rsid w:val="009B1A13"/>
    <w:rsid w:val="009B1DFC"/>
    <w:rsid w:val="009B22FA"/>
    <w:rsid w:val="009B30B2"/>
    <w:rsid w:val="009B431A"/>
    <w:rsid w:val="009B4881"/>
    <w:rsid w:val="009B48D9"/>
    <w:rsid w:val="009B4B05"/>
    <w:rsid w:val="009C14EF"/>
    <w:rsid w:val="009C3B5D"/>
    <w:rsid w:val="009D0335"/>
    <w:rsid w:val="009D082B"/>
    <w:rsid w:val="009D0D55"/>
    <w:rsid w:val="009D4034"/>
    <w:rsid w:val="009D4A10"/>
    <w:rsid w:val="009D4B00"/>
    <w:rsid w:val="009D55A0"/>
    <w:rsid w:val="009D63B7"/>
    <w:rsid w:val="009D66D7"/>
    <w:rsid w:val="009D6DB0"/>
    <w:rsid w:val="009D70EA"/>
    <w:rsid w:val="009D7471"/>
    <w:rsid w:val="009E0EC5"/>
    <w:rsid w:val="009E1A61"/>
    <w:rsid w:val="009E24CE"/>
    <w:rsid w:val="009E36C9"/>
    <w:rsid w:val="009E39AD"/>
    <w:rsid w:val="009E4984"/>
    <w:rsid w:val="009E4A79"/>
    <w:rsid w:val="009E5F5B"/>
    <w:rsid w:val="009E68F9"/>
    <w:rsid w:val="009E7B91"/>
    <w:rsid w:val="009E7DF5"/>
    <w:rsid w:val="009F0B6F"/>
    <w:rsid w:val="009F11E1"/>
    <w:rsid w:val="009F3B3B"/>
    <w:rsid w:val="009F4412"/>
    <w:rsid w:val="009F4C29"/>
    <w:rsid w:val="009F605E"/>
    <w:rsid w:val="009F6583"/>
    <w:rsid w:val="00A03FAF"/>
    <w:rsid w:val="00A06CE8"/>
    <w:rsid w:val="00A07521"/>
    <w:rsid w:val="00A07E8A"/>
    <w:rsid w:val="00A11436"/>
    <w:rsid w:val="00A13F38"/>
    <w:rsid w:val="00A14E92"/>
    <w:rsid w:val="00A15270"/>
    <w:rsid w:val="00A2186C"/>
    <w:rsid w:val="00A21F42"/>
    <w:rsid w:val="00A23FC7"/>
    <w:rsid w:val="00A273C3"/>
    <w:rsid w:val="00A30BBE"/>
    <w:rsid w:val="00A3241C"/>
    <w:rsid w:val="00A331F5"/>
    <w:rsid w:val="00A33876"/>
    <w:rsid w:val="00A3772A"/>
    <w:rsid w:val="00A4142B"/>
    <w:rsid w:val="00A41E28"/>
    <w:rsid w:val="00A422DF"/>
    <w:rsid w:val="00A4438F"/>
    <w:rsid w:val="00A46734"/>
    <w:rsid w:val="00A473B9"/>
    <w:rsid w:val="00A4779E"/>
    <w:rsid w:val="00A47B93"/>
    <w:rsid w:val="00A47F31"/>
    <w:rsid w:val="00A520A5"/>
    <w:rsid w:val="00A53200"/>
    <w:rsid w:val="00A555BF"/>
    <w:rsid w:val="00A564BC"/>
    <w:rsid w:val="00A57BFD"/>
    <w:rsid w:val="00A604BF"/>
    <w:rsid w:val="00A626C5"/>
    <w:rsid w:val="00A70328"/>
    <w:rsid w:val="00A7184D"/>
    <w:rsid w:val="00A746D9"/>
    <w:rsid w:val="00A750DC"/>
    <w:rsid w:val="00A75E08"/>
    <w:rsid w:val="00A7677C"/>
    <w:rsid w:val="00A77276"/>
    <w:rsid w:val="00A8020E"/>
    <w:rsid w:val="00A8073A"/>
    <w:rsid w:val="00A81875"/>
    <w:rsid w:val="00A8232A"/>
    <w:rsid w:val="00A85C05"/>
    <w:rsid w:val="00A87F78"/>
    <w:rsid w:val="00A90172"/>
    <w:rsid w:val="00A9064C"/>
    <w:rsid w:val="00A92060"/>
    <w:rsid w:val="00A9671D"/>
    <w:rsid w:val="00A96FAB"/>
    <w:rsid w:val="00A97EA5"/>
    <w:rsid w:val="00AA0024"/>
    <w:rsid w:val="00AA05CA"/>
    <w:rsid w:val="00AA09F7"/>
    <w:rsid w:val="00AA25E8"/>
    <w:rsid w:val="00AA76D6"/>
    <w:rsid w:val="00AB065D"/>
    <w:rsid w:val="00AB1273"/>
    <w:rsid w:val="00AB31FC"/>
    <w:rsid w:val="00AB3D6C"/>
    <w:rsid w:val="00AB4F9F"/>
    <w:rsid w:val="00AB6C61"/>
    <w:rsid w:val="00AC09D5"/>
    <w:rsid w:val="00AC1DE7"/>
    <w:rsid w:val="00AC28F5"/>
    <w:rsid w:val="00AC2B66"/>
    <w:rsid w:val="00AC3DD9"/>
    <w:rsid w:val="00AD4588"/>
    <w:rsid w:val="00AD6BD7"/>
    <w:rsid w:val="00AD6F0E"/>
    <w:rsid w:val="00AE2063"/>
    <w:rsid w:val="00AE2A45"/>
    <w:rsid w:val="00AE4388"/>
    <w:rsid w:val="00AE6A3A"/>
    <w:rsid w:val="00AE705D"/>
    <w:rsid w:val="00AE7766"/>
    <w:rsid w:val="00AE7C65"/>
    <w:rsid w:val="00AF0449"/>
    <w:rsid w:val="00AF05B4"/>
    <w:rsid w:val="00AF1DE7"/>
    <w:rsid w:val="00AF3E82"/>
    <w:rsid w:val="00AF4FD8"/>
    <w:rsid w:val="00AF5D70"/>
    <w:rsid w:val="00AF6419"/>
    <w:rsid w:val="00B00BF6"/>
    <w:rsid w:val="00B012D3"/>
    <w:rsid w:val="00B0365F"/>
    <w:rsid w:val="00B07F2C"/>
    <w:rsid w:val="00B104C4"/>
    <w:rsid w:val="00B12116"/>
    <w:rsid w:val="00B1268C"/>
    <w:rsid w:val="00B14F89"/>
    <w:rsid w:val="00B15505"/>
    <w:rsid w:val="00B156FF"/>
    <w:rsid w:val="00B15D4C"/>
    <w:rsid w:val="00B1715B"/>
    <w:rsid w:val="00B210CD"/>
    <w:rsid w:val="00B22CFA"/>
    <w:rsid w:val="00B24B49"/>
    <w:rsid w:val="00B24FD2"/>
    <w:rsid w:val="00B26EB2"/>
    <w:rsid w:val="00B273A9"/>
    <w:rsid w:val="00B27CE8"/>
    <w:rsid w:val="00B27E75"/>
    <w:rsid w:val="00B30AF4"/>
    <w:rsid w:val="00B31D18"/>
    <w:rsid w:val="00B32074"/>
    <w:rsid w:val="00B3252B"/>
    <w:rsid w:val="00B3265A"/>
    <w:rsid w:val="00B33A2E"/>
    <w:rsid w:val="00B349A7"/>
    <w:rsid w:val="00B34CC9"/>
    <w:rsid w:val="00B363AB"/>
    <w:rsid w:val="00B431C2"/>
    <w:rsid w:val="00B44310"/>
    <w:rsid w:val="00B445EA"/>
    <w:rsid w:val="00B449AA"/>
    <w:rsid w:val="00B46423"/>
    <w:rsid w:val="00B4672C"/>
    <w:rsid w:val="00B46E32"/>
    <w:rsid w:val="00B4757C"/>
    <w:rsid w:val="00B47A29"/>
    <w:rsid w:val="00B50752"/>
    <w:rsid w:val="00B53497"/>
    <w:rsid w:val="00B57030"/>
    <w:rsid w:val="00B57D6B"/>
    <w:rsid w:val="00B60427"/>
    <w:rsid w:val="00B60A6F"/>
    <w:rsid w:val="00B612FB"/>
    <w:rsid w:val="00B6164C"/>
    <w:rsid w:val="00B62AA7"/>
    <w:rsid w:val="00B64925"/>
    <w:rsid w:val="00B66DC2"/>
    <w:rsid w:val="00B67DEA"/>
    <w:rsid w:val="00B70899"/>
    <w:rsid w:val="00B70CDD"/>
    <w:rsid w:val="00B755E2"/>
    <w:rsid w:val="00B759CC"/>
    <w:rsid w:val="00B82A40"/>
    <w:rsid w:val="00B8364A"/>
    <w:rsid w:val="00B85D0A"/>
    <w:rsid w:val="00B863E8"/>
    <w:rsid w:val="00B86DE1"/>
    <w:rsid w:val="00B87FC5"/>
    <w:rsid w:val="00B90351"/>
    <w:rsid w:val="00B94172"/>
    <w:rsid w:val="00B9445C"/>
    <w:rsid w:val="00B94FC8"/>
    <w:rsid w:val="00B96A73"/>
    <w:rsid w:val="00B972A8"/>
    <w:rsid w:val="00BA0088"/>
    <w:rsid w:val="00BA0CB8"/>
    <w:rsid w:val="00BA0DF7"/>
    <w:rsid w:val="00BA16D2"/>
    <w:rsid w:val="00BA1C20"/>
    <w:rsid w:val="00BA39FD"/>
    <w:rsid w:val="00BA3A31"/>
    <w:rsid w:val="00BA3C0E"/>
    <w:rsid w:val="00BA3C46"/>
    <w:rsid w:val="00BA43C8"/>
    <w:rsid w:val="00BA48C7"/>
    <w:rsid w:val="00BA48E9"/>
    <w:rsid w:val="00BA4BD6"/>
    <w:rsid w:val="00BA4D79"/>
    <w:rsid w:val="00BA6927"/>
    <w:rsid w:val="00BB031C"/>
    <w:rsid w:val="00BB042A"/>
    <w:rsid w:val="00BB212C"/>
    <w:rsid w:val="00BB3419"/>
    <w:rsid w:val="00BB3A6B"/>
    <w:rsid w:val="00BB3E7E"/>
    <w:rsid w:val="00BB500F"/>
    <w:rsid w:val="00BB6FAE"/>
    <w:rsid w:val="00BC1B55"/>
    <w:rsid w:val="00BC3AA9"/>
    <w:rsid w:val="00BC5AC4"/>
    <w:rsid w:val="00BD3693"/>
    <w:rsid w:val="00BD5EE5"/>
    <w:rsid w:val="00BD6D43"/>
    <w:rsid w:val="00BE0BAF"/>
    <w:rsid w:val="00BE3652"/>
    <w:rsid w:val="00BE3CE4"/>
    <w:rsid w:val="00BE4148"/>
    <w:rsid w:val="00BE453B"/>
    <w:rsid w:val="00BE66D5"/>
    <w:rsid w:val="00BF0156"/>
    <w:rsid w:val="00BF03D2"/>
    <w:rsid w:val="00BF2077"/>
    <w:rsid w:val="00BF2CDC"/>
    <w:rsid w:val="00BF4794"/>
    <w:rsid w:val="00BF58A9"/>
    <w:rsid w:val="00BF601F"/>
    <w:rsid w:val="00BF64C1"/>
    <w:rsid w:val="00BF660F"/>
    <w:rsid w:val="00BF745C"/>
    <w:rsid w:val="00C00796"/>
    <w:rsid w:val="00C02F44"/>
    <w:rsid w:val="00C035A8"/>
    <w:rsid w:val="00C03FCE"/>
    <w:rsid w:val="00C057BA"/>
    <w:rsid w:val="00C062D7"/>
    <w:rsid w:val="00C078C7"/>
    <w:rsid w:val="00C07E04"/>
    <w:rsid w:val="00C07F16"/>
    <w:rsid w:val="00C11216"/>
    <w:rsid w:val="00C11A2B"/>
    <w:rsid w:val="00C12D42"/>
    <w:rsid w:val="00C13571"/>
    <w:rsid w:val="00C13E14"/>
    <w:rsid w:val="00C164A3"/>
    <w:rsid w:val="00C17AA7"/>
    <w:rsid w:val="00C204C3"/>
    <w:rsid w:val="00C20B4D"/>
    <w:rsid w:val="00C21337"/>
    <w:rsid w:val="00C21594"/>
    <w:rsid w:val="00C2277C"/>
    <w:rsid w:val="00C23262"/>
    <w:rsid w:val="00C2483B"/>
    <w:rsid w:val="00C2751E"/>
    <w:rsid w:val="00C31485"/>
    <w:rsid w:val="00C318B6"/>
    <w:rsid w:val="00C3283A"/>
    <w:rsid w:val="00C3413B"/>
    <w:rsid w:val="00C34C24"/>
    <w:rsid w:val="00C35684"/>
    <w:rsid w:val="00C3568A"/>
    <w:rsid w:val="00C37D1A"/>
    <w:rsid w:val="00C37DB6"/>
    <w:rsid w:val="00C403C4"/>
    <w:rsid w:val="00C417C0"/>
    <w:rsid w:val="00C41F3B"/>
    <w:rsid w:val="00C45F2C"/>
    <w:rsid w:val="00C46BE0"/>
    <w:rsid w:val="00C50664"/>
    <w:rsid w:val="00C5312C"/>
    <w:rsid w:val="00C53B60"/>
    <w:rsid w:val="00C55DFD"/>
    <w:rsid w:val="00C562FE"/>
    <w:rsid w:val="00C57CED"/>
    <w:rsid w:val="00C60175"/>
    <w:rsid w:val="00C63D4C"/>
    <w:rsid w:val="00C640C9"/>
    <w:rsid w:val="00C65084"/>
    <w:rsid w:val="00C65337"/>
    <w:rsid w:val="00C6595D"/>
    <w:rsid w:val="00C65D29"/>
    <w:rsid w:val="00C67868"/>
    <w:rsid w:val="00C71A47"/>
    <w:rsid w:val="00C71C4F"/>
    <w:rsid w:val="00C74ABB"/>
    <w:rsid w:val="00C75919"/>
    <w:rsid w:val="00C76A1C"/>
    <w:rsid w:val="00C82B98"/>
    <w:rsid w:val="00C8317B"/>
    <w:rsid w:val="00C833CA"/>
    <w:rsid w:val="00C8488B"/>
    <w:rsid w:val="00C85E78"/>
    <w:rsid w:val="00C87020"/>
    <w:rsid w:val="00C90457"/>
    <w:rsid w:val="00C90B02"/>
    <w:rsid w:val="00C91903"/>
    <w:rsid w:val="00C920FC"/>
    <w:rsid w:val="00C930F9"/>
    <w:rsid w:val="00C950F6"/>
    <w:rsid w:val="00C95449"/>
    <w:rsid w:val="00C96417"/>
    <w:rsid w:val="00CA01AB"/>
    <w:rsid w:val="00CA19FA"/>
    <w:rsid w:val="00CA2668"/>
    <w:rsid w:val="00CA30E0"/>
    <w:rsid w:val="00CA39C0"/>
    <w:rsid w:val="00CA3FD8"/>
    <w:rsid w:val="00CA45BD"/>
    <w:rsid w:val="00CA487B"/>
    <w:rsid w:val="00CA4FD9"/>
    <w:rsid w:val="00CA5387"/>
    <w:rsid w:val="00CB149C"/>
    <w:rsid w:val="00CB2E58"/>
    <w:rsid w:val="00CB33D6"/>
    <w:rsid w:val="00CB3CFF"/>
    <w:rsid w:val="00CB740E"/>
    <w:rsid w:val="00CC171E"/>
    <w:rsid w:val="00CC28D3"/>
    <w:rsid w:val="00CC457D"/>
    <w:rsid w:val="00CC5314"/>
    <w:rsid w:val="00CC5F05"/>
    <w:rsid w:val="00CC6409"/>
    <w:rsid w:val="00CC6A08"/>
    <w:rsid w:val="00CC76B1"/>
    <w:rsid w:val="00CD0163"/>
    <w:rsid w:val="00CD0D9F"/>
    <w:rsid w:val="00CD2E61"/>
    <w:rsid w:val="00CD3636"/>
    <w:rsid w:val="00CD3EDF"/>
    <w:rsid w:val="00CD50BC"/>
    <w:rsid w:val="00CD5BD1"/>
    <w:rsid w:val="00CD6325"/>
    <w:rsid w:val="00CD71AB"/>
    <w:rsid w:val="00CD75C2"/>
    <w:rsid w:val="00CD79E2"/>
    <w:rsid w:val="00CE176A"/>
    <w:rsid w:val="00CE1F01"/>
    <w:rsid w:val="00CE7390"/>
    <w:rsid w:val="00CF00EC"/>
    <w:rsid w:val="00CF0953"/>
    <w:rsid w:val="00CF63CF"/>
    <w:rsid w:val="00CF63DB"/>
    <w:rsid w:val="00CF7025"/>
    <w:rsid w:val="00D013D7"/>
    <w:rsid w:val="00D02673"/>
    <w:rsid w:val="00D02B1C"/>
    <w:rsid w:val="00D03929"/>
    <w:rsid w:val="00D04C03"/>
    <w:rsid w:val="00D0541A"/>
    <w:rsid w:val="00D05781"/>
    <w:rsid w:val="00D06729"/>
    <w:rsid w:val="00D06E2B"/>
    <w:rsid w:val="00D07178"/>
    <w:rsid w:val="00D11561"/>
    <w:rsid w:val="00D1166E"/>
    <w:rsid w:val="00D1188A"/>
    <w:rsid w:val="00D130E0"/>
    <w:rsid w:val="00D13DC4"/>
    <w:rsid w:val="00D15ED7"/>
    <w:rsid w:val="00D162E0"/>
    <w:rsid w:val="00D17EE5"/>
    <w:rsid w:val="00D20039"/>
    <w:rsid w:val="00D202A1"/>
    <w:rsid w:val="00D2646B"/>
    <w:rsid w:val="00D31A1D"/>
    <w:rsid w:val="00D32BA2"/>
    <w:rsid w:val="00D33786"/>
    <w:rsid w:val="00D351BE"/>
    <w:rsid w:val="00D35241"/>
    <w:rsid w:val="00D354E3"/>
    <w:rsid w:val="00D371C2"/>
    <w:rsid w:val="00D417E6"/>
    <w:rsid w:val="00D45FF2"/>
    <w:rsid w:val="00D53630"/>
    <w:rsid w:val="00D53659"/>
    <w:rsid w:val="00D56734"/>
    <w:rsid w:val="00D6081D"/>
    <w:rsid w:val="00D611CE"/>
    <w:rsid w:val="00D65153"/>
    <w:rsid w:val="00D652A8"/>
    <w:rsid w:val="00D66CA6"/>
    <w:rsid w:val="00D70BA3"/>
    <w:rsid w:val="00D70D25"/>
    <w:rsid w:val="00D71EBC"/>
    <w:rsid w:val="00D7223E"/>
    <w:rsid w:val="00D74A6D"/>
    <w:rsid w:val="00D75AC8"/>
    <w:rsid w:val="00D75FBA"/>
    <w:rsid w:val="00D76131"/>
    <w:rsid w:val="00D76AA5"/>
    <w:rsid w:val="00D776E5"/>
    <w:rsid w:val="00D8022F"/>
    <w:rsid w:val="00D80B03"/>
    <w:rsid w:val="00D850DD"/>
    <w:rsid w:val="00D85272"/>
    <w:rsid w:val="00D853DC"/>
    <w:rsid w:val="00D9056E"/>
    <w:rsid w:val="00D90F65"/>
    <w:rsid w:val="00D9151B"/>
    <w:rsid w:val="00D91A42"/>
    <w:rsid w:val="00D91B68"/>
    <w:rsid w:val="00D93A7E"/>
    <w:rsid w:val="00D956BF"/>
    <w:rsid w:val="00D95884"/>
    <w:rsid w:val="00D95982"/>
    <w:rsid w:val="00D96985"/>
    <w:rsid w:val="00D96A66"/>
    <w:rsid w:val="00DA0818"/>
    <w:rsid w:val="00DA34C1"/>
    <w:rsid w:val="00DA3A85"/>
    <w:rsid w:val="00DA5751"/>
    <w:rsid w:val="00DA5E20"/>
    <w:rsid w:val="00DA63E6"/>
    <w:rsid w:val="00DA6D5E"/>
    <w:rsid w:val="00DA731D"/>
    <w:rsid w:val="00DA7E3B"/>
    <w:rsid w:val="00DB0F79"/>
    <w:rsid w:val="00DB130F"/>
    <w:rsid w:val="00DB157E"/>
    <w:rsid w:val="00DB3DA1"/>
    <w:rsid w:val="00DB50D5"/>
    <w:rsid w:val="00DB7D34"/>
    <w:rsid w:val="00DC35C6"/>
    <w:rsid w:val="00DC5C85"/>
    <w:rsid w:val="00DD215A"/>
    <w:rsid w:val="00DD3557"/>
    <w:rsid w:val="00DD52FA"/>
    <w:rsid w:val="00DD730E"/>
    <w:rsid w:val="00DD7615"/>
    <w:rsid w:val="00DE1C1D"/>
    <w:rsid w:val="00DE1CF7"/>
    <w:rsid w:val="00DE1D72"/>
    <w:rsid w:val="00DE2F6F"/>
    <w:rsid w:val="00DE4AE8"/>
    <w:rsid w:val="00DE5D40"/>
    <w:rsid w:val="00DE6EBF"/>
    <w:rsid w:val="00DF16A4"/>
    <w:rsid w:val="00DF3EF9"/>
    <w:rsid w:val="00DF401F"/>
    <w:rsid w:val="00DF4E0C"/>
    <w:rsid w:val="00DF6CDD"/>
    <w:rsid w:val="00DF7F52"/>
    <w:rsid w:val="00E01588"/>
    <w:rsid w:val="00E01D39"/>
    <w:rsid w:val="00E0280E"/>
    <w:rsid w:val="00E02E2C"/>
    <w:rsid w:val="00E02F42"/>
    <w:rsid w:val="00E045F8"/>
    <w:rsid w:val="00E0528B"/>
    <w:rsid w:val="00E05404"/>
    <w:rsid w:val="00E0550C"/>
    <w:rsid w:val="00E0682C"/>
    <w:rsid w:val="00E07B2F"/>
    <w:rsid w:val="00E1138A"/>
    <w:rsid w:val="00E12828"/>
    <w:rsid w:val="00E13B21"/>
    <w:rsid w:val="00E16593"/>
    <w:rsid w:val="00E16B81"/>
    <w:rsid w:val="00E16ED8"/>
    <w:rsid w:val="00E209D4"/>
    <w:rsid w:val="00E22332"/>
    <w:rsid w:val="00E25D02"/>
    <w:rsid w:val="00E26651"/>
    <w:rsid w:val="00E32866"/>
    <w:rsid w:val="00E33052"/>
    <w:rsid w:val="00E33B3A"/>
    <w:rsid w:val="00E341F7"/>
    <w:rsid w:val="00E3452F"/>
    <w:rsid w:val="00E349D8"/>
    <w:rsid w:val="00E363F9"/>
    <w:rsid w:val="00E36822"/>
    <w:rsid w:val="00E37034"/>
    <w:rsid w:val="00E37D0F"/>
    <w:rsid w:val="00E37EC1"/>
    <w:rsid w:val="00E37F08"/>
    <w:rsid w:val="00E403BC"/>
    <w:rsid w:val="00E40EFB"/>
    <w:rsid w:val="00E4300F"/>
    <w:rsid w:val="00E4327D"/>
    <w:rsid w:val="00E45D32"/>
    <w:rsid w:val="00E50DD9"/>
    <w:rsid w:val="00E527E6"/>
    <w:rsid w:val="00E622A4"/>
    <w:rsid w:val="00E63D92"/>
    <w:rsid w:val="00E65812"/>
    <w:rsid w:val="00E666C5"/>
    <w:rsid w:val="00E706D4"/>
    <w:rsid w:val="00E70F63"/>
    <w:rsid w:val="00E71172"/>
    <w:rsid w:val="00E71588"/>
    <w:rsid w:val="00E71A7A"/>
    <w:rsid w:val="00E72471"/>
    <w:rsid w:val="00E73733"/>
    <w:rsid w:val="00E746F2"/>
    <w:rsid w:val="00E74C30"/>
    <w:rsid w:val="00E76630"/>
    <w:rsid w:val="00E8031A"/>
    <w:rsid w:val="00E81AD6"/>
    <w:rsid w:val="00E87E6A"/>
    <w:rsid w:val="00E904D4"/>
    <w:rsid w:val="00E914F6"/>
    <w:rsid w:val="00E9151B"/>
    <w:rsid w:val="00E9394A"/>
    <w:rsid w:val="00E93BE9"/>
    <w:rsid w:val="00E93CCB"/>
    <w:rsid w:val="00E95039"/>
    <w:rsid w:val="00E95679"/>
    <w:rsid w:val="00E95E57"/>
    <w:rsid w:val="00E96AB1"/>
    <w:rsid w:val="00E97514"/>
    <w:rsid w:val="00EA0623"/>
    <w:rsid w:val="00EA0E20"/>
    <w:rsid w:val="00EA1F2D"/>
    <w:rsid w:val="00EA22B2"/>
    <w:rsid w:val="00EA25C8"/>
    <w:rsid w:val="00EA4762"/>
    <w:rsid w:val="00EA5BF4"/>
    <w:rsid w:val="00EA5D6F"/>
    <w:rsid w:val="00EA66B7"/>
    <w:rsid w:val="00EA672B"/>
    <w:rsid w:val="00EA744B"/>
    <w:rsid w:val="00EB1EB1"/>
    <w:rsid w:val="00EB268A"/>
    <w:rsid w:val="00EB2A65"/>
    <w:rsid w:val="00EB2E96"/>
    <w:rsid w:val="00EB37D6"/>
    <w:rsid w:val="00EB3999"/>
    <w:rsid w:val="00EB6376"/>
    <w:rsid w:val="00EC2243"/>
    <w:rsid w:val="00EC2D9F"/>
    <w:rsid w:val="00EC37DE"/>
    <w:rsid w:val="00EC3F6E"/>
    <w:rsid w:val="00EC485E"/>
    <w:rsid w:val="00EC4A51"/>
    <w:rsid w:val="00EC4C61"/>
    <w:rsid w:val="00EC4CAD"/>
    <w:rsid w:val="00EC6607"/>
    <w:rsid w:val="00EC75A2"/>
    <w:rsid w:val="00ED083D"/>
    <w:rsid w:val="00ED0C93"/>
    <w:rsid w:val="00ED1EE2"/>
    <w:rsid w:val="00ED2A65"/>
    <w:rsid w:val="00ED36F5"/>
    <w:rsid w:val="00ED397E"/>
    <w:rsid w:val="00ED4EA6"/>
    <w:rsid w:val="00ED6BDB"/>
    <w:rsid w:val="00ED77D1"/>
    <w:rsid w:val="00ED7B76"/>
    <w:rsid w:val="00EE0C4A"/>
    <w:rsid w:val="00EE0D3C"/>
    <w:rsid w:val="00EE12A7"/>
    <w:rsid w:val="00EE1F29"/>
    <w:rsid w:val="00EE3600"/>
    <w:rsid w:val="00EE4A85"/>
    <w:rsid w:val="00EE7064"/>
    <w:rsid w:val="00EE7602"/>
    <w:rsid w:val="00EE7A40"/>
    <w:rsid w:val="00EF13CD"/>
    <w:rsid w:val="00EF2D33"/>
    <w:rsid w:val="00EF42FB"/>
    <w:rsid w:val="00EF46F6"/>
    <w:rsid w:val="00EF5305"/>
    <w:rsid w:val="00F00E03"/>
    <w:rsid w:val="00F010E8"/>
    <w:rsid w:val="00F022BD"/>
    <w:rsid w:val="00F031A0"/>
    <w:rsid w:val="00F03BA3"/>
    <w:rsid w:val="00F04C19"/>
    <w:rsid w:val="00F04C40"/>
    <w:rsid w:val="00F04C54"/>
    <w:rsid w:val="00F064EC"/>
    <w:rsid w:val="00F0691F"/>
    <w:rsid w:val="00F070AD"/>
    <w:rsid w:val="00F07342"/>
    <w:rsid w:val="00F1265F"/>
    <w:rsid w:val="00F131EC"/>
    <w:rsid w:val="00F1379A"/>
    <w:rsid w:val="00F13D8E"/>
    <w:rsid w:val="00F14219"/>
    <w:rsid w:val="00F14F35"/>
    <w:rsid w:val="00F1517E"/>
    <w:rsid w:val="00F15F83"/>
    <w:rsid w:val="00F20464"/>
    <w:rsid w:val="00F20560"/>
    <w:rsid w:val="00F2268D"/>
    <w:rsid w:val="00F25626"/>
    <w:rsid w:val="00F2574F"/>
    <w:rsid w:val="00F26284"/>
    <w:rsid w:val="00F30938"/>
    <w:rsid w:val="00F322A9"/>
    <w:rsid w:val="00F33C9F"/>
    <w:rsid w:val="00F34366"/>
    <w:rsid w:val="00F34CD2"/>
    <w:rsid w:val="00F35287"/>
    <w:rsid w:val="00F3647C"/>
    <w:rsid w:val="00F41969"/>
    <w:rsid w:val="00F41C4C"/>
    <w:rsid w:val="00F41CEF"/>
    <w:rsid w:val="00F41E22"/>
    <w:rsid w:val="00F42632"/>
    <w:rsid w:val="00F4473F"/>
    <w:rsid w:val="00F44CC4"/>
    <w:rsid w:val="00F45232"/>
    <w:rsid w:val="00F4540E"/>
    <w:rsid w:val="00F469A2"/>
    <w:rsid w:val="00F4773C"/>
    <w:rsid w:val="00F51395"/>
    <w:rsid w:val="00F51539"/>
    <w:rsid w:val="00F517D3"/>
    <w:rsid w:val="00F51C5A"/>
    <w:rsid w:val="00F51EA5"/>
    <w:rsid w:val="00F52D6C"/>
    <w:rsid w:val="00F54AB5"/>
    <w:rsid w:val="00F564B9"/>
    <w:rsid w:val="00F56B70"/>
    <w:rsid w:val="00F57E83"/>
    <w:rsid w:val="00F61CD1"/>
    <w:rsid w:val="00F6331B"/>
    <w:rsid w:val="00F64613"/>
    <w:rsid w:val="00F646F2"/>
    <w:rsid w:val="00F653B2"/>
    <w:rsid w:val="00F66022"/>
    <w:rsid w:val="00F67613"/>
    <w:rsid w:val="00F7007B"/>
    <w:rsid w:val="00F726D4"/>
    <w:rsid w:val="00F7613B"/>
    <w:rsid w:val="00F7681C"/>
    <w:rsid w:val="00F76FCC"/>
    <w:rsid w:val="00F8219B"/>
    <w:rsid w:val="00F83092"/>
    <w:rsid w:val="00F850F2"/>
    <w:rsid w:val="00F86C29"/>
    <w:rsid w:val="00F90686"/>
    <w:rsid w:val="00F9277F"/>
    <w:rsid w:val="00F93D28"/>
    <w:rsid w:val="00F93EE2"/>
    <w:rsid w:val="00F9564C"/>
    <w:rsid w:val="00F967FF"/>
    <w:rsid w:val="00F96C02"/>
    <w:rsid w:val="00FA25BD"/>
    <w:rsid w:val="00FA2A86"/>
    <w:rsid w:val="00FA5A40"/>
    <w:rsid w:val="00FA7B63"/>
    <w:rsid w:val="00FB25EF"/>
    <w:rsid w:val="00FB3569"/>
    <w:rsid w:val="00FB4EFE"/>
    <w:rsid w:val="00FB5245"/>
    <w:rsid w:val="00FB5324"/>
    <w:rsid w:val="00FB5CC6"/>
    <w:rsid w:val="00FB6EE8"/>
    <w:rsid w:val="00FB7087"/>
    <w:rsid w:val="00FB7CF6"/>
    <w:rsid w:val="00FC0EA0"/>
    <w:rsid w:val="00FC17B8"/>
    <w:rsid w:val="00FC1B92"/>
    <w:rsid w:val="00FC1C11"/>
    <w:rsid w:val="00FC30E6"/>
    <w:rsid w:val="00FC3152"/>
    <w:rsid w:val="00FC4686"/>
    <w:rsid w:val="00FC4E4D"/>
    <w:rsid w:val="00FC5671"/>
    <w:rsid w:val="00FC7B02"/>
    <w:rsid w:val="00FD35C4"/>
    <w:rsid w:val="00FD398E"/>
    <w:rsid w:val="00FD6569"/>
    <w:rsid w:val="00FD6767"/>
    <w:rsid w:val="00FE0D59"/>
    <w:rsid w:val="00FE1672"/>
    <w:rsid w:val="00FE190B"/>
    <w:rsid w:val="00FE2AAC"/>
    <w:rsid w:val="00FE308A"/>
    <w:rsid w:val="00FE6B74"/>
    <w:rsid w:val="00FE7F29"/>
    <w:rsid w:val="00FF20CC"/>
    <w:rsid w:val="00FF260F"/>
    <w:rsid w:val="00FF45A5"/>
    <w:rsid w:val="00FF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0">
    <w:name w:val="Body Text Indent 2"/>
    <w:basedOn w:val="a"/>
    <w:pPr>
      <w:jc w:val="both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0">
    <w:name w:val="Body Text Indent 3"/>
    <w:basedOn w:val="a"/>
    <w:pPr>
      <w:jc w:val="both"/>
    </w:pPr>
    <w:rPr>
      <w:sz w:val="28"/>
    </w:rPr>
  </w:style>
  <w:style w:type="paragraph" w:styleId="ac">
    <w:name w:val="Body Text Indent"/>
    <w:basedOn w:val="a"/>
    <w:pPr>
      <w:jc w:val="both"/>
    </w:pPr>
    <w:rPr>
      <w:sz w:val="24"/>
    </w:rPr>
  </w:style>
  <w:style w:type="paragraph" w:styleId="21">
    <w:name w:val="Body Text 2"/>
    <w:basedOn w:val="a"/>
    <w:pPr>
      <w:ind w:firstLine="0"/>
    </w:pPr>
  </w:style>
  <w:style w:type="table" w:styleId="ad">
    <w:name w:val="Table Grid"/>
    <w:basedOn w:val="a1"/>
    <w:rsid w:val="008A309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0">
    <w:name w:val="Plain Text"/>
    <w:basedOn w:val="a"/>
    <w:link w:val="af1"/>
    <w:uiPriority w:val="99"/>
    <w:rsid w:val="00816985"/>
    <w:pPr>
      <w:ind w:firstLine="0"/>
    </w:pPr>
    <w:rPr>
      <w:rFonts w:ascii="Courier New" w:hAnsi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Верхний колонтитул Знак"/>
    <w:link w:val="a4"/>
    <w:uiPriority w:val="99"/>
    <w:rsid w:val="00634282"/>
    <w:rPr>
      <w:b/>
      <w:caps/>
      <w:sz w:val="28"/>
    </w:rPr>
  </w:style>
  <w:style w:type="paragraph" w:styleId="af2">
    <w:name w:val="List Paragraph"/>
    <w:basedOn w:val="a"/>
    <w:uiPriority w:val="34"/>
    <w:qFormat/>
    <w:rsid w:val="004075FD"/>
    <w:pPr>
      <w:ind w:left="720" w:firstLine="0"/>
      <w:contextualSpacing/>
    </w:pPr>
    <w:rPr>
      <w:sz w:val="24"/>
      <w:szCs w:val="24"/>
    </w:rPr>
  </w:style>
  <w:style w:type="paragraph" w:customStyle="1" w:styleId="s1">
    <w:name w:val="s_1"/>
    <w:basedOn w:val="a"/>
    <w:rsid w:val="00997E2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997E2A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3">
    <w:name w:val="Hyperlink"/>
    <w:rsid w:val="009F65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9F6583"/>
  </w:style>
  <w:style w:type="character" w:customStyle="1" w:styleId="af1">
    <w:name w:val="Текст Знак"/>
    <w:link w:val="af0"/>
    <w:uiPriority w:val="99"/>
    <w:rsid w:val="007E3104"/>
    <w:rPr>
      <w:rFonts w:ascii="Courier New" w:hAnsi="Courier New" w:cs="Courier New"/>
    </w:rPr>
  </w:style>
  <w:style w:type="character" w:styleId="af4">
    <w:name w:val="annotation reference"/>
    <w:rsid w:val="007F5731"/>
    <w:rPr>
      <w:sz w:val="16"/>
      <w:szCs w:val="16"/>
    </w:rPr>
  </w:style>
  <w:style w:type="paragraph" w:styleId="af5">
    <w:name w:val="annotation text"/>
    <w:basedOn w:val="a"/>
    <w:link w:val="af6"/>
    <w:rsid w:val="007F5731"/>
    <w:rPr>
      <w:sz w:val="20"/>
    </w:rPr>
  </w:style>
  <w:style w:type="character" w:customStyle="1" w:styleId="af6">
    <w:name w:val="Текст примечания Знак"/>
    <w:basedOn w:val="a0"/>
    <w:link w:val="af5"/>
    <w:rsid w:val="007F5731"/>
  </w:style>
  <w:style w:type="paragraph" w:styleId="af7">
    <w:name w:val="annotation subject"/>
    <w:basedOn w:val="af5"/>
    <w:next w:val="af5"/>
    <w:link w:val="af8"/>
    <w:rsid w:val="007F5731"/>
    <w:rPr>
      <w:b/>
      <w:bCs/>
    </w:rPr>
  </w:style>
  <w:style w:type="character" w:customStyle="1" w:styleId="af8">
    <w:name w:val="Тема примечания Знак"/>
    <w:link w:val="af7"/>
    <w:rsid w:val="007F57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CDD30F-49A7-4B73-9382-2AD2DF4BA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</Template>
  <TotalTime>3</TotalTime>
  <Pages>21</Pages>
  <Words>8085</Words>
  <Characters>46089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>Администрация Томской области</Company>
  <LinksUpToDate>false</LinksUpToDate>
  <CharactersWithSpaces>54066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Олеся Рауильевна Саджылык</cp:lastModifiedBy>
  <cp:revision>4</cp:revision>
  <cp:lastPrinted>2023-01-12T03:10:00Z</cp:lastPrinted>
  <dcterms:created xsi:type="dcterms:W3CDTF">2023-01-19T08:56:00Z</dcterms:created>
  <dcterms:modified xsi:type="dcterms:W3CDTF">2023-01-27T02:33:00Z</dcterms:modified>
</cp:coreProperties>
</file>