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F45" w:rsidRDefault="00204F45" w:rsidP="00204F45">
      <w:pPr>
        <w:pStyle w:val="21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91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204F45" w:rsidRDefault="00204F45" w:rsidP="00204F45">
      <w:pPr>
        <w:ind w:firstLine="0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p w:rsidR="00204F45" w:rsidRDefault="00204F45" w:rsidP="00204F45">
      <w:pPr>
        <w:ind w:firstLine="0"/>
        <w:jc w:val="center"/>
        <w:rPr>
          <w:rFonts w:ascii="PT Astra Serif" w:hAnsi="PT Astra Serif"/>
          <w:sz w:val="24"/>
          <w:szCs w:val="24"/>
        </w:rPr>
      </w:pPr>
    </w:p>
    <w:bookmarkEnd w:id="0"/>
    <w:p w:rsidR="00E01DB9" w:rsidRPr="00CA4A3A" w:rsidRDefault="00FD1CC1" w:rsidP="00CA4A3A">
      <w:pPr>
        <w:ind w:firstLine="0"/>
        <w:jc w:val="center"/>
        <w:rPr>
          <w:rFonts w:ascii="PT Astra Serif" w:hAnsi="PT Astra Serif"/>
          <w:szCs w:val="26"/>
        </w:rPr>
      </w:pPr>
      <w:r w:rsidRPr="00CA4A3A">
        <w:rPr>
          <w:rFonts w:ascii="PT Astra Serif" w:hAnsi="PT Astra Serif"/>
          <w:szCs w:val="26"/>
        </w:rPr>
        <w:t>О внесении изменени</w:t>
      </w:r>
      <w:r w:rsidR="00692F0D" w:rsidRPr="00CA4A3A">
        <w:rPr>
          <w:rFonts w:ascii="PT Astra Serif" w:hAnsi="PT Astra Serif"/>
          <w:szCs w:val="26"/>
        </w:rPr>
        <w:t>я</w:t>
      </w:r>
      <w:r w:rsidRPr="00CA4A3A">
        <w:rPr>
          <w:rFonts w:ascii="PT Astra Serif" w:hAnsi="PT Astra Serif"/>
          <w:szCs w:val="26"/>
        </w:rPr>
        <w:t xml:space="preserve"> в распоряжение Администрации </w:t>
      </w:r>
    </w:p>
    <w:p w:rsidR="0025253E" w:rsidRPr="00CA4A3A" w:rsidRDefault="00FD1CC1" w:rsidP="00CA4A3A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CA4A3A">
        <w:rPr>
          <w:rFonts w:ascii="PT Astra Serif" w:hAnsi="PT Astra Serif"/>
          <w:szCs w:val="26"/>
        </w:rPr>
        <w:t xml:space="preserve">Томской области от </w:t>
      </w:r>
      <w:r w:rsidR="0029136C" w:rsidRPr="00CA4A3A">
        <w:rPr>
          <w:rFonts w:ascii="PT Astra Serif" w:hAnsi="PT Astra Serif"/>
          <w:szCs w:val="26"/>
        </w:rPr>
        <w:t>19.09.2025</w:t>
      </w:r>
      <w:r w:rsidR="00692F0D" w:rsidRPr="00CA4A3A">
        <w:rPr>
          <w:rFonts w:ascii="PT Astra Serif" w:hAnsi="PT Astra Serif"/>
          <w:szCs w:val="26"/>
        </w:rPr>
        <w:t xml:space="preserve"> № </w:t>
      </w:r>
      <w:r w:rsidR="0029136C" w:rsidRPr="00CA4A3A">
        <w:rPr>
          <w:rFonts w:ascii="PT Astra Serif" w:hAnsi="PT Astra Serif"/>
          <w:szCs w:val="26"/>
        </w:rPr>
        <w:t>646</w:t>
      </w:r>
      <w:r w:rsidRPr="00CA4A3A">
        <w:rPr>
          <w:rFonts w:ascii="PT Astra Serif" w:hAnsi="PT Astra Serif"/>
          <w:szCs w:val="26"/>
        </w:rPr>
        <w:t>-ра</w:t>
      </w:r>
    </w:p>
    <w:p w:rsidR="005119E7" w:rsidRPr="00CA4A3A" w:rsidRDefault="005119E7" w:rsidP="00CA4A3A">
      <w:pPr>
        <w:ind w:firstLine="0"/>
        <w:jc w:val="center"/>
        <w:rPr>
          <w:rFonts w:ascii="PT Astra Serif" w:hAnsi="PT Astra Serif"/>
          <w:szCs w:val="26"/>
        </w:rPr>
      </w:pPr>
    </w:p>
    <w:p w:rsidR="00CA4A3A" w:rsidRPr="00CA4A3A" w:rsidRDefault="00CA4A3A" w:rsidP="00CA4A3A">
      <w:pPr>
        <w:ind w:firstLine="0"/>
        <w:jc w:val="center"/>
        <w:rPr>
          <w:rFonts w:ascii="PT Astra Serif" w:hAnsi="PT Astra Serif"/>
          <w:szCs w:val="26"/>
        </w:rPr>
      </w:pPr>
    </w:p>
    <w:p w:rsidR="001570B1" w:rsidRDefault="00FD1CC1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A4A3A">
        <w:rPr>
          <w:rFonts w:ascii="PT Astra Serif" w:hAnsi="PT Astra Serif"/>
          <w:szCs w:val="26"/>
        </w:rPr>
        <w:t>1. </w:t>
      </w:r>
      <w:proofErr w:type="gramStart"/>
      <w:r w:rsidR="00263CA2" w:rsidRPr="00CA4A3A">
        <w:rPr>
          <w:rFonts w:ascii="PT Astra Serif" w:hAnsi="PT Astra Serif"/>
          <w:szCs w:val="26"/>
        </w:rPr>
        <w:t xml:space="preserve">Внести в распоряжение Администрации Томской области от </w:t>
      </w:r>
      <w:r w:rsidR="0029136C" w:rsidRPr="00CA4A3A">
        <w:rPr>
          <w:rFonts w:ascii="PT Astra Serif" w:hAnsi="PT Astra Serif"/>
          <w:szCs w:val="26"/>
        </w:rPr>
        <w:t>19.09.2025</w:t>
      </w:r>
      <w:r w:rsidR="00263CA2" w:rsidRPr="00CA4A3A">
        <w:rPr>
          <w:rFonts w:ascii="PT Astra Serif" w:hAnsi="PT Astra Serif"/>
          <w:szCs w:val="26"/>
        </w:rPr>
        <w:t xml:space="preserve"> </w:t>
      </w:r>
      <w:r w:rsidR="00DE65C7" w:rsidRPr="00CA4A3A">
        <w:rPr>
          <w:rFonts w:ascii="PT Astra Serif" w:hAnsi="PT Astra Serif"/>
          <w:szCs w:val="26"/>
        </w:rPr>
        <w:br/>
      </w:r>
      <w:r w:rsidR="00263CA2" w:rsidRPr="00CA4A3A">
        <w:rPr>
          <w:rFonts w:ascii="PT Astra Serif" w:hAnsi="PT Astra Serif"/>
          <w:szCs w:val="26"/>
        </w:rPr>
        <w:t>№</w:t>
      </w:r>
      <w:r w:rsidR="00DE65C7" w:rsidRPr="00CA4A3A">
        <w:rPr>
          <w:rFonts w:ascii="PT Astra Serif" w:hAnsi="PT Astra Serif"/>
          <w:szCs w:val="26"/>
          <w:lang w:val="en-US"/>
        </w:rPr>
        <w:t> </w:t>
      </w:r>
      <w:r w:rsidR="0029136C" w:rsidRPr="00CA4A3A">
        <w:rPr>
          <w:rFonts w:ascii="PT Astra Serif" w:hAnsi="PT Astra Serif"/>
          <w:szCs w:val="26"/>
        </w:rPr>
        <w:t>646</w:t>
      </w:r>
      <w:r w:rsidR="00263CA2" w:rsidRPr="00CA4A3A">
        <w:rPr>
          <w:rFonts w:ascii="PT Astra Serif" w:hAnsi="PT Astra Serif"/>
          <w:szCs w:val="26"/>
        </w:rPr>
        <w:t xml:space="preserve">-ра «Об утверждении предельного уровня софинансирования Томской областью в (процентах) объема расходного обязательства муниципального района, городского </w:t>
      </w:r>
      <w:r w:rsidR="004C2DD7" w:rsidRPr="00CA4A3A">
        <w:rPr>
          <w:rFonts w:ascii="PT Astra Serif" w:hAnsi="PT Astra Serif"/>
          <w:szCs w:val="26"/>
        </w:rPr>
        <w:t xml:space="preserve">и муниципального округов </w:t>
      </w:r>
      <w:r w:rsidR="00263CA2" w:rsidRPr="00CA4A3A">
        <w:rPr>
          <w:rFonts w:ascii="PT Astra Serif" w:hAnsi="PT Astra Serif"/>
          <w:szCs w:val="26"/>
        </w:rPr>
        <w:t>Томской области на осуществление капитальных вложений в объекты мун</w:t>
      </w:r>
      <w:r w:rsidR="0029136C" w:rsidRPr="00CA4A3A">
        <w:rPr>
          <w:rFonts w:ascii="PT Astra Serif" w:hAnsi="PT Astra Serif"/>
          <w:szCs w:val="26"/>
        </w:rPr>
        <w:t>иципальной собственности на 2026</w:t>
      </w:r>
      <w:r w:rsidR="00263CA2" w:rsidRPr="00CA4A3A">
        <w:rPr>
          <w:rFonts w:ascii="PT Astra Serif" w:hAnsi="PT Astra Serif"/>
          <w:szCs w:val="26"/>
        </w:rPr>
        <w:t xml:space="preserve"> год </w:t>
      </w:r>
      <w:r w:rsidR="00CA4A3A">
        <w:rPr>
          <w:rFonts w:ascii="PT Astra Serif" w:hAnsi="PT Astra Serif"/>
          <w:szCs w:val="26"/>
        </w:rPr>
        <w:br/>
      </w:r>
      <w:r w:rsidR="00263CA2" w:rsidRPr="00CA4A3A">
        <w:rPr>
          <w:rFonts w:ascii="PT Astra Serif" w:hAnsi="PT Astra Serif"/>
          <w:szCs w:val="26"/>
        </w:rPr>
        <w:t>и на плановый пе</w:t>
      </w:r>
      <w:r w:rsidR="0029136C" w:rsidRPr="00CA4A3A">
        <w:rPr>
          <w:rFonts w:ascii="PT Astra Serif" w:hAnsi="PT Astra Serif"/>
          <w:szCs w:val="26"/>
        </w:rPr>
        <w:t>риод 2027</w:t>
      </w:r>
      <w:r w:rsidR="00EC2A0E" w:rsidRPr="00CA4A3A">
        <w:rPr>
          <w:rFonts w:ascii="PT Astra Serif" w:hAnsi="PT Astra Serif"/>
          <w:szCs w:val="26"/>
        </w:rPr>
        <w:t xml:space="preserve"> </w:t>
      </w:r>
      <w:r w:rsidR="0029136C" w:rsidRPr="00CA4A3A">
        <w:rPr>
          <w:rFonts w:ascii="PT Astra Serif" w:hAnsi="PT Astra Serif"/>
          <w:szCs w:val="26"/>
        </w:rPr>
        <w:t>и 2028</w:t>
      </w:r>
      <w:r w:rsidR="00EC2A0E" w:rsidRPr="00CA4A3A">
        <w:rPr>
          <w:rFonts w:ascii="PT Astra Serif" w:hAnsi="PT Astra Serif"/>
          <w:szCs w:val="26"/>
        </w:rPr>
        <w:t xml:space="preserve"> годов» </w:t>
      </w:r>
      <w:r w:rsidR="009004BA" w:rsidRPr="00CA4A3A">
        <w:rPr>
          <w:rFonts w:ascii="PT Astra Serif" w:hAnsi="PT Astra Serif"/>
          <w:szCs w:val="26"/>
        </w:rPr>
        <w:t xml:space="preserve">изменение, заменив </w:t>
      </w:r>
      <w:r w:rsidR="00711C4E" w:rsidRPr="00CA4A3A">
        <w:rPr>
          <w:rFonts w:ascii="PT Astra Serif" w:hAnsi="PT Astra Serif"/>
          <w:szCs w:val="26"/>
        </w:rPr>
        <w:t>в</w:t>
      </w:r>
      <w:r w:rsidR="00263CA2" w:rsidRPr="00CA4A3A">
        <w:rPr>
          <w:rFonts w:ascii="PT Astra Serif" w:hAnsi="PT Astra Serif"/>
          <w:szCs w:val="26"/>
        </w:rPr>
        <w:t xml:space="preserve"> </w:t>
      </w:r>
      <w:r w:rsidRPr="00CA4A3A">
        <w:rPr>
          <w:rFonts w:ascii="PT Astra Serif" w:hAnsi="PT Astra Serif"/>
          <w:szCs w:val="26"/>
        </w:rPr>
        <w:t>п</w:t>
      </w:r>
      <w:r w:rsidR="00263CA2" w:rsidRPr="00CA4A3A">
        <w:rPr>
          <w:rFonts w:ascii="PT Astra Serif" w:hAnsi="PT Astra Serif"/>
          <w:szCs w:val="26"/>
        </w:rPr>
        <w:t>редельн</w:t>
      </w:r>
      <w:r w:rsidRPr="00CA4A3A">
        <w:rPr>
          <w:rFonts w:ascii="PT Astra Serif" w:hAnsi="PT Astra Serif"/>
          <w:szCs w:val="26"/>
        </w:rPr>
        <w:t>ом</w:t>
      </w:r>
      <w:r w:rsidR="00263CA2" w:rsidRPr="00CA4A3A">
        <w:rPr>
          <w:rFonts w:ascii="PT Astra Serif" w:hAnsi="PT Astra Serif"/>
          <w:szCs w:val="26"/>
        </w:rPr>
        <w:t xml:space="preserve"> уровн</w:t>
      </w:r>
      <w:r w:rsidRPr="00CA4A3A">
        <w:rPr>
          <w:rFonts w:ascii="PT Astra Serif" w:hAnsi="PT Astra Serif"/>
          <w:szCs w:val="26"/>
        </w:rPr>
        <w:t>е</w:t>
      </w:r>
      <w:r w:rsidR="00263CA2" w:rsidRPr="00CA4A3A">
        <w:rPr>
          <w:rFonts w:ascii="PT Astra Serif" w:hAnsi="PT Astra Serif"/>
          <w:szCs w:val="26"/>
        </w:rPr>
        <w:t xml:space="preserve"> софинансирования Томской областью (в процентах) объема расходного</w:t>
      </w:r>
      <w:proofErr w:type="gramEnd"/>
      <w:r w:rsidR="00263CA2" w:rsidRPr="00CA4A3A">
        <w:rPr>
          <w:rFonts w:ascii="PT Astra Serif" w:hAnsi="PT Astra Serif"/>
          <w:szCs w:val="26"/>
        </w:rPr>
        <w:t xml:space="preserve"> обязательства муниципального района, городского </w:t>
      </w:r>
      <w:r w:rsidR="004C2DD7" w:rsidRPr="00CA4A3A">
        <w:rPr>
          <w:rFonts w:ascii="PT Astra Serif" w:hAnsi="PT Astra Serif"/>
          <w:szCs w:val="26"/>
        </w:rPr>
        <w:t xml:space="preserve">и муниципального </w:t>
      </w:r>
      <w:r w:rsidR="00263CA2" w:rsidRPr="00CA4A3A">
        <w:rPr>
          <w:rFonts w:ascii="PT Astra Serif" w:hAnsi="PT Astra Serif"/>
          <w:szCs w:val="26"/>
        </w:rPr>
        <w:t>округ</w:t>
      </w:r>
      <w:r w:rsidR="004C2DD7" w:rsidRPr="00CA4A3A">
        <w:rPr>
          <w:rFonts w:ascii="PT Astra Serif" w:hAnsi="PT Astra Serif"/>
          <w:szCs w:val="26"/>
        </w:rPr>
        <w:t>ов</w:t>
      </w:r>
      <w:r w:rsidR="00263CA2" w:rsidRPr="00CA4A3A">
        <w:rPr>
          <w:rFonts w:ascii="PT Astra Serif" w:hAnsi="PT Astra Serif"/>
          <w:szCs w:val="26"/>
        </w:rPr>
        <w:t xml:space="preserve"> </w:t>
      </w:r>
      <w:r w:rsidR="00CF78CC" w:rsidRPr="00CA4A3A">
        <w:rPr>
          <w:rFonts w:ascii="PT Astra Serif" w:hAnsi="PT Astra Serif"/>
          <w:szCs w:val="26"/>
        </w:rPr>
        <w:t>Томской области на осуществление капитальных вложений по отдельным объектам капитального строительства мун</w:t>
      </w:r>
      <w:r w:rsidR="0029136C" w:rsidRPr="00CA4A3A">
        <w:rPr>
          <w:rFonts w:ascii="PT Astra Serif" w:hAnsi="PT Astra Serif"/>
          <w:szCs w:val="26"/>
        </w:rPr>
        <w:t>иципальной собственности на 2026</w:t>
      </w:r>
      <w:r w:rsidR="00CF78CC" w:rsidRPr="00CA4A3A">
        <w:rPr>
          <w:rFonts w:ascii="PT Astra Serif" w:hAnsi="PT Astra Serif"/>
          <w:szCs w:val="26"/>
        </w:rPr>
        <w:t xml:space="preserve"> год </w:t>
      </w:r>
      <w:r w:rsidR="00CA4A3A">
        <w:rPr>
          <w:rFonts w:ascii="PT Astra Serif" w:hAnsi="PT Astra Serif"/>
          <w:szCs w:val="26"/>
        </w:rPr>
        <w:br/>
      </w:r>
      <w:r w:rsidR="00CF78CC" w:rsidRPr="00CA4A3A">
        <w:rPr>
          <w:rFonts w:ascii="PT Astra Serif" w:hAnsi="PT Astra Serif"/>
          <w:szCs w:val="26"/>
        </w:rPr>
        <w:t>и на пла</w:t>
      </w:r>
      <w:r w:rsidR="0029136C" w:rsidRPr="00CA4A3A">
        <w:rPr>
          <w:rFonts w:ascii="PT Astra Serif" w:hAnsi="PT Astra Serif"/>
          <w:szCs w:val="26"/>
        </w:rPr>
        <w:t>новый период 2027</w:t>
      </w:r>
      <w:r w:rsidR="00EC2A0E" w:rsidRPr="00CA4A3A">
        <w:rPr>
          <w:rFonts w:ascii="PT Astra Serif" w:hAnsi="PT Astra Serif"/>
          <w:szCs w:val="26"/>
        </w:rPr>
        <w:t xml:space="preserve"> </w:t>
      </w:r>
      <w:r w:rsidR="0029136C" w:rsidRPr="00CA4A3A">
        <w:rPr>
          <w:rFonts w:ascii="PT Astra Serif" w:hAnsi="PT Astra Serif"/>
          <w:szCs w:val="26"/>
        </w:rPr>
        <w:t>и 2028</w:t>
      </w:r>
      <w:r w:rsidR="00EC2A0E" w:rsidRPr="00CA4A3A">
        <w:rPr>
          <w:rFonts w:ascii="PT Astra Serif" w:hAnsi="PT Astra Serif"/>
          <w:szCs w:val="26"/>
        </w:rPr>
        <w:t xml:space="preserve"> годов»</w:t>
      </w:r>
      <w:r w:rsidR="00126337" w:rsidRPr="00CA4A3A">
        <w:rPr>
          <w:rFonts w:ascii="PT Astra Serif" w:hAnsi="PT Astra Serif"/>
          <w:szCs w:val="26"/>
        </w:rPr>
        <w:t xml:space="preserve">, </w:t>
      </w:r>
      <w:proofErr w:type="gramStart"/>
      <w:r w:rsidR="00126337" w:rsidRPr="00CA4A3A">
        <w:rPr>
          <w:rFonts w:ascii="PT Astra Serif" w:hAnsi="PT Astra Serif"/>
          <w:szCs w:val="26"/>
        </w:rPr>
        <w:t>утвержденно</w:t>
      </w:r>
      <w:r w:rsidR="009004BA" w:rsidRPr="00CA4A3A">
        <w:rPr>
          <w:rFonts w:ascii="PT Astra Serif" w:hAnsi="PT Astra Serif"/>
          <w:szCs w:val="26"/>
        </w:rPr>
        <w:t>м</w:t>
      </w:r>
      <w:proofErr w:type="gramEnd"/>
      <w:r w:rsidR="009004BA" w:rsidRPr="00CA4A3A">
        <w:rPr>
          <w:rFonts w:ascii="PT Astra Serif" w:hAnsi="PT Astra Serif"/>
          <w:szCs w:val="26"/>
        </w:rPr>
        <w:t xml:space="preserve"> указанным распоряжением (приложение № 2),</w:t>
      </w:r>
    </w:p>
    <w:p w:rsidR="00CA4A3A" w:rsidRPr="00CA4A3A" w:rsidRDefault="00CA4A3A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711C4E" w:rsidRPr="00CA4A3A" w:rsidRDefault="00FD1CC1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A4A3A">
        <w:rPr>
          <w:rFonts w:ascii="PT Astra Serif" w:hAnsi="PT Astra Serif"/>
          <w:szCs w:val="26"/>
        </w:rPr>
        <w:t>строку:</w:t>
      </w:r>
    </w:p>
    <w:p w:rsidR="00645E49" w:rsidRPr="00CA4A3A" w:rsidRDefault="00645E49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  <w:gridCol w:w="992"/>
        <w:gridCol w:w="1134"/>
        <w:gridCol w:w="993"/>
      </w:tblGrid>
      <w:tr w:rsidR="00CA4A3A" w:rsidRPr="00CA4A3A" w:rsidTr="00FD1CC1">
        <w:tc>
          <w:tcPr>
            <w:tcW w:w="6379" w:type="dxa"/>
            <w:shd w:val="clear" w:color="auto" w:fill="auto"/>
            <w:vAlign w:val="center"/>
          </w:tcPr>
          <w:p w:rsidR="00CF78CC" w:rsidRPr="00CA4A3A" w:rsidRDefault="00FD1CC1" w:rsidP="00FD1CC1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34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«</w:t>
            </w:r>
            <w:r w:rsidR="0029136C" w:rsidRPr="00CA4A3A">
              <w:rPr>
                <w:rFonts w:ascii="PT Astra Serif" w:hAnsi="PT Astra Serif"/>
                <w:szCs w:val="26"/>
              </w:rPr>
              <w:t>Осуществление капитальных вложений в объекты муниципальной собственности в рамках реализации проекта «Бюджетный дом»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F78CC" w:rsidRPr="00CA4A3A" w:rsidRDefault="00FD1CC1" w:rsidP="00CA4A3A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99,9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78CC" w:rsidRPr="00CA4A3A" w:rsidRDefault="00FD1CC1" w:rsidP="00CA4A3A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99,9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8CC" w:rsidRPr="00CA4A3A" w:rsidRDefault="00FD1CC1" w:rsidP="00CA4A3A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99,9</w:t>
            </w:r>
            <w:r w:rsidR="00711C4E" w:rsidRPr="00CA4A3A">
              <w:rPr>
                <w:rFonts w:ascii="PT Astra Serif" w:hAnsi="PT Astra Serif"/>
                <w:szCs w:val="26"/>
              </w:rPr>
              <w:t>»</w:t>
            </w:r>
          </w:p>
        </w:tc>
      </w:tr>
    </w:tbl>
    <w:p w:rsidR="00645E49" w:rsidRPr="00CA4A3A" w:rsidRDefault="00645E49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711C4E" w:rsidRPr="00CA4A3A" w:rsidRDefault="00FD1CC1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A4A3A">
        <w:rPr>
          <w:rFonts w:ascii="PT Astra Serif" w:hAnsi="PT Astra Serif"/>
          <w:szCs w:val="26"/>
        </w:rPr>
        <w:t>строкой</w:t>
      </w:r>
      <w:r w:rsidR="00CF78CC" w:rsidRPr="00CA4A3A">
        <w:rPr>
          <w:rFonts w:ascii="PT Astra Serif" w:hAnsi="PT Astra Serif"/>
          <w:szCs w:val="26"/>
        </w:rPr>
        <w:t>:</w:t>
      </w:r>
    </w:p>
    <w:p w:rsidR="00645E49" w:rsidRPr="00CA4A3A" w:rsidRDefault="00645E49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7"/>
        <w:gridCol w:w="1004"/>
        <w:gridCol w:w="1134"/>
        <w:gridCol w:w="993"/>
      </w:tblGrid>
      <w:tr w:rsidR="00CA4A3A" w:rsidRPr="00CA4A3A" w:rsidTr="00FD1CC1">
        <w:tc>
          <w:tcPr>
            <w:tcW w:w="6367" w:type="dxa"/>
            <w:shd w:val="clear" w:color="auto" w:fill="auto"/>
            <w:vAlign w:val="center"/>
          </w:tcPr>
          <w:p w:rsidR="00CF78CC" w:rsidRPr="00CA4A3A" w:rsidRDefault="00FD1CC1" w:rsidP="00FD1CC1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34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«</w:t>
            </w:r>
            <w:r w:rsidR="0029136C" w:rsidRPr="00CA4A3A">
              <w:rPr>
                <w:rFonts w:ascii="PT Astra Serif" w:hAnsi="PT Astra Serif"/>
                <w:szCs w:val="26"/>
              </w:rPr>
              <w:t>Осуществление капитальных вложений в объекты муниципальной собственности в рамках реализации проекта «Бюджетный дом»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CF78CC" w:rsidRPr="00CA4A3A" w:rsidRDefault="00CF78CC" w:rsidP="00FD1CC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F78CC" w:rsidRPr="00CA4A3A" w:rsidRDefault="00FD1CC1" w:rsidP="00FD1CC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99,9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F78CC" w:rsidRPr="00CA4A3A" w:rsidRDefault="00FD1CC1" w:rsidP="00FD1CC1">
            <w:pPr>
              <w:ind w:firstLine="34"/>
              <w:jc w:val="center"/>
              <w:rPr>
                <w:rFonts w:ascii="PT Astra Serif" w:hAnsi="PT Astra Serif"/>
                <w:szCs w:val="26"/>
              </w:rPr>
            </w:pPr>
            <w:r w:rsidRPr="00CA4A3A">
              <w:rPr>
                <w:rFonts w:ascii="PT Astra Serif" w:hAnsi="PT Astra Serif"/>
                <w:szCs w:val="26"/>
              </w:rPr>
              <w:t>99,9</w:t>
            </w:r>
            <w:r w:rsidR="00711C4E" w:rsidRPr="00CA4A3A">
              <w:rPr>
                <w:rFonts w:ascii="PT Astra Serif" w:hAnsi="PT Astra Serif"/>
                <w:szCs w:val="26"/>
              </w:rPr>
              <w:t>».</w:t>
            </w:r>
          </w:p>
        </w:tc>
      </w:tr>
    </w:tbl>
    <w:p w:rsidR="00CF78CC" w:rsidRPr="00CA4A3A" w:rsidRDefault="00CF78CC" w:rsidP="00CA4A3A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E01DB9" w:rsidRPr="00CA4A3A" w:rsidRDefault="00FD1CC1" w:rsidP="00CA4A3A">
      <w:pPr>
        <w:tabs>
          <w:tab w:val="left" w:pos="1134"/>
          <w:tab w:val="left" w:pos="6379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A4A3A">
        <w:rPr>
          <w:rFonts w:ascii="PT Astra Serif" w:hAnsi="PT Astra Serif"/>
          <w:szCs w:val="26"/>
        </w:rPr>
        <w:t>2.</w:t>
      </w:r>
      <w:r w:rsidR="00863674" w:rsidRPr="00CA4A3A">
        <w:rPr>
          <w:rFonts w:ascii="PT Astra Serif" w:hAnsi="PT Astra Serif"/>
          <w:szCs w:val="26"/>
        </w:rPr>
        <w:t> </w:t>
      </w:r>
      <w:r w:rsidR="0029136C" w:rsidRPr="00CA4A3A">
        <w:rPr>
          <w:rFonts w:ascii="PT Astra Serif" w:hAnsi="PT Astra Serif"/>
          <w:szCs w:val="26"/>
        </w:rPr>
        <w:t>Настоящее распоряжение вступает в силу с 1 января 2026 года, но не ранее дня его официального опубликования</w:t>
      </w:r>
      <w:r w:rsidR="00263CA2" w:rsidRPr="00CA4A3A">
        <w:rPr>
          <w:rFonts w:ascii="PT Astra Serif" w:hAnsi="PT Astra Serif"/>
          <w:szCs w:val="26"/>
        </w:rPr>
        <w:t>.</w:t>
      </w:r>
    </w:p>
    <w:p w:rsidR="00042E13" w:rsidRPr="00CA4A3A" w:rsidRDefault="00042E13" w:rsidP="00CA4A3A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253452" w:rsidRDefault="00253452" w:rsidP="00CA4A3A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CA4A3A" w:rsidRPr="00CA4A3A" w:rsidRDefault="00CA4A3A" w:rsidP="00CA4A3A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992981" w:rsidRPr="00CA4A3A" w:rsidRDefault="00992981" w:rsidP="00CA4A3A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2D573B" w:rsidRPr="00CA4A3A" w:rsidRDefault="00765632" w:rsidP="00CA4A3A">
      <w:pPr>
        <w:ind w:firstLine="0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FD1CC1" w:rsidRPr="00CA4A3A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4E1561" w:rsidRPr="00CA4A3A">
        <w:rPr>
          <w:rFonts w:ascii="PT Astra Serif" w:hAnsi="PT Astra Serif"/>
          <w:szCs w:val="26"/>
        </w:rPr>
        <w:t xml:space="preserve"> Томской области</w:t>
      </w:r>
      <w:r w:rsidR="004E1561" w:rsidRPr="00CA4A3A">
        <w:rPr>
          <w:rFonts w:ascii="PT Astra Serif" w:hAnsi="PT Astra Serif"/>
          <w:szCs w:val="26"/>
        </w:rPr>
        <w:tab/>
        <w:t xml:space="preserve">                                            </w:t>
      </w:r>
      <w:r w:rsidR="00EA1F8F" w:rsidRPr="00CA4A3A">
        <w:rPr>
          <w:rFonts w:ascii="PT Astra Serif" w:hAnsi="PT Astra Serif"/>
          <w:szCs w:val="26"/>
        </w:rPr>
        <w:t xml:space="preserve">    </w:t>
      </w:r>
      <w:r>
        <w:rPr>
          <w:rFonts w:ascii="PT Astra Serif" w:hAnsi="PT Astra Serif"/>
          <w:szCs w:val="26"/>
        </w:rPr>
        <w:t xml:space="preserve">        А.М. Рожков</w:t>
      </w:r>
    </w:p>
    <w:p w:rsidR="00645E49" w:rsidRPr="00CA4A3A" w:rsidRDefault="00645E49" w:rsidP="00CA4A3A">
      <w:pPr>
        <w:ind w:firstLine="0"/>
        <w:rPr>
          <w:rFonts w:ascii="PT Astra Serif" w:hAnsi="PT Astra Serif"/>
          <w:sz w:val="16"/>
          <w:szCs w:val="16"/>
        </w:rPr>
      </w:pPr>
    </w:p>
    <w:p w:rsidR="00253452" w:rsidRDefault="00253452" w:rsidP="00CA4A3A">
      <w:pPr>
        <w:ind w:firstLine="0"/>
        <w:rPr>
          <w:rFonts w:ascii="PT Astra Serif" w:hAnsi="PT Astra Serif"/>
          <w:sz w:val="16"/>
          <w:szCs w:val="16"/>
        </w:rPr>
      </w:pPr>
    </w:p>
    <w:p w:rsidR="00CA4A3A" w:rsidRDefault="00CA4A3A" w:rsidP="00CA4A3A">
      <w:pPr>
        <w:ind w:firstLine="0"/>
        <w:rPr>
          <w:rFonts w:ascii="PT Astra Serif" w:hAnsi="PT Astra Serif"/>
          <w:sz w:val="16"/>
          <w:szCs w:val="16"/>
        </w:rPr>
      </w:pPr>
    </w:p>
    <w:p w:rsidR="009004BA" w:rsidRPr="00CA4A3A" w:rsidRDefault="009004BA" w:rsidP="00CA4A3A">
      <w:pPr>
        <w:ind w:firstLine="0"/>
        <w:rPr>
          <w:rFonts w:ascii="PT Astra Serif" w:hAnsi="PT Astra Serif"/>
          <w:sz w:val="16"/>
          <w:szCs w:val="16"/>
        </w:rPr>
      </w:pPr>
    </w:p>
    <w:p w:rsidR="00A96B9C" w:rsidRPr="00CA4A3A" w:rsidRDefault="00FD1CC1" w:rsidP="00CA4A3A">
      <w:pPr>
        <w:ind w:firstLine="0"/>
        <w:rPr>
          <w:rFonts w:ascii="PT Astra Serif" w:hAnsi="PT Astra Serif"/>
          <w:sz w:val="20"/>
        </w:rPr>
      </w:pPr>
      <w:r w:rsidRPr="00CA4A3A">
        <w:rPr>
          <w:rFonts w:ascii="PT Astra Serif" w:hAnsi="PT Astra Serif"/>
          <w:sz w:val="20"/>
        </w:rPr>
        <w:t>Козлова О.М.</w:t>
      </w:r>
    </w:p>
    <w:p w:rsidR="00CA4A3A" w:rsidRPr="00CA4A3A" w:rsidRDefault="00CA4A3A" w:rsidP="00CA4A3A">
      <w:pPr>
        <w:ind w:firstLine="0"/>
        <w:rPr>
          <w:rFonts w:ascii="PT Astra Serif" w:hAnsi="PT Astra Serif"/>
          <w:sz w:val="20"/>
        </w:rPr>
      </w:pPr>
      <w:r w:rsidRPr="00CA4A3A">
        <w:rPr>
          <w:rFonts w:ascii="PT Astra Serif" w:hAnsi="PT Astra Serif"/>
          <w:sz w:val="20"/>
        </w:rPr>
        <w:t>1223mn08.ra2025</w:t>
      </w:r>
    </w:p>
    <w:sectPr w:rsidR="00CA4A3A" w:rsidRPr="00CA4A3A" w:rsidSect="00AD5AAF">
      <w:headerReference w:type="even" r:id="rId9"/>
      <w:footerReference w:type="default" r:id="rId10"/>
      <w:headerReference w:type="first" r:id="rId11"/>
      <w:type w:val="continuous"/>
      <w:pgSz w:w="11907" w:h="16840" w:code="9"/>
      <w:pgMar w:top="1134" w:right="850" w:bottom="851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9F8" w:rsidRDefault="00FD1CC1">
      <w:r>
        <w:separator/>
      </w:r>
    </w:p>
  </w:endnote>
  <w:endnote w:type="continuationSeparator" w:id="0">
    <w:p w:rsidR="006109F8" w:rsidRDefault="00FD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337" w:rsidRDefault="00126337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9F8" w:rsidRDefault="00FD1CC1">
      <w:r>
        <w:separator/>
      </w:r>
    </w:p>
  </w:footnote>
  <w:footnote w:type="continuationSeparator" w:id="0">
    <w:p w:rsidR="006109F8" w:rsidRDefault="00FD1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337" w:rsidRDefault="00FD1CC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26337" w:rsidRDefault="001263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A3A" w:rsidRPr="00CB0EA0" w:rsidRDefault="00CA4A3A" w:rsidP="00CA4A3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4A3A" w:rsidRPr="00CB0EA0" w:rsidRDefault="00CA4A3A" w:rsidP="00CA4A3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CB0EA0">
      <w:rPr>
        <w:rFonts w:ascii="PT Astra Serif" w:hAnsi="PT Astra Serif"/>
        <w:sz w:val="30"/>
        <w:szCs w:val="30"/>
      </w:rPr>
      <w:t>администрация ТОМСКОЙ ОБЛАСТИ</w:t>
    </w:r>
  </w:p>
  <w:p w:rsidR="00CA4A3A" w:rsidRPr="00CB0EA0" w:rsidRDefault="00CA4A3A" w:rsidP="00CA4A3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CB0EA0">
      <w:rPr>
        <w:rFonts w:ascii="PT Astra Serif" w:hAnsi="PT Astra Serif"/>
        <w:spacing w:val="20"/>
        <w:szCs w:val="28"/>
      </w:rPr>
      <w:t>РАСПОРЯЖЕНИЕ</w:t>
    </w:r>
  </w:p>
  <w:p w:rsidR="00126337" w:rsidRDefault="00126337" w:rsidP="00FB39D1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  <w:p w:rsidR="00FB39D1" w:rsidRPr="008448FC" w:rsidRDefault="00FB39D1" w:rsidP="00FB39D1">
    <w:pPr>
      <w:pStyle w:val="a5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A538B"/>
    <w:multiLevelType w:val="hybridMultilevel"/>
    <w:tmpl w:val="D0AE2E6A"/>
    <w:lvl w:ilvl="0" w:tplc="5CC0BD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AAAC0A0" w:tentative="1">
      <w:start w:val="1"/>
      <w:numFmt w:val="lowerLetter"/>
      <w:lvlText w:val="%2."/>
      <w:lvlJc w:val="left"/>
      <w:pPr>
        <w:ind w:left="1789" w:hanging="360"/>
      </w:pPr>
    </w:lvl>
    <w:lvl w:ilvl="2" w:tplc="5B0C52AC" w:tentative="1">
      <w:start w:val="1"/>
      <w:numFmt w:val="lowerRoman"/>
      <w:lvlText w:val="%3."/>
      <w:lvlJc w:val="right"/>
      <w:pPr>
        <w:ind w:left="2509" w:hanging="180"/>
      </w:pPr>
    </w:lvl>
    <w:lvl w:ilvl="3" w:tplc="08B66D3A" w:tentative="1">
      <w:start w:val="1"/>
      <w:numFmt w:val="decimal"/>
      <w:lvlText w:val="%4."/>
      <w:lvlJc w:val="left"/>
      <w:pPr>
        <w:ind w:left="3229" w:hanging="360"/>
      </w:pPr>
    </w:lvl>
    <w:lvl w:ilvl="4" w:tplc="AD1C99D2" w:tentative="1">
      <w:start w:val="1"/>
      <w:numFmt w:val="lowerLetter"/>
      <w:lvlText w:val="%5."/>
      <w:lvlJc w:val="left"/>
      <w:pPr>
        <w:ind w:left="3949" w:hanging="360"/>
      </w:pPr>
    </w:lvl>
    <w:lvl w:ilvl="5" w:tplc="B24EE1E4" w:tentative="1">
      <w:start w:val="1"/>
      <w:numFmt w:val="lowerRoman"/>
      <w:lvlText w:val="%6."/>
      <w:lvlJc w:val="right"/>
      <w:pPr>
        <w:ind w:left="4669" w:hanging="180"/>
      </w:pPr>
    </w:lvl>
    <w:lvl w:ilvl="6" w:tplc="83920C0E" w:tentative="1">
      <w:start w:val="1"/>
      <w:numFmt w:val="decimal"/>
      <w:lvlText w:val="%7."/>
      <w:lvlJc w:val="left"/>
      <w:pPr>
        <w:ind w:left="5389" w:hanging="360"/>
      </w:pPr>
    </w:lvl>
    <w:lvl w:ilvl="7" w:tplc="D57C89DC" w:tentative="1">
      <w:start w:val="1"/>
      <w:numFmt w:val="lowerLetter"/>
      <w:lvlText w:val="%8."/>
      <w:lvlJc w:val="left"/>
      <w:pPr>
        <w:ind w:left="6109" w:hanging="360"/>
      </w:pPr>
    </w:lvl>
    <w:lvl w:ilvl="8" w:tplc="59E8748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BE32C0"/>
    <w:multiLevelType w:val="hybridMultilevel"/>
    <w:tmpl w:val="25E08102"/>
    <w:lvl w:ilvl="0" w:tplc="F502CF3A">
      <w:start w:val="1"/>
      <w:numFmt w:val="decimal"/>
      <w:pStyle w:val="L999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943C3DD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EAB60E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B810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2212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BBAC6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584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9887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1DC24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734E72"/>
    <w:multiLevelType w:val="hybridMultilevel"/>
    <w:tmpl w:val="2C8416D0"/>
    <w:lvl w:ilvl="0" w:tplc="42983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1A21140" w:tentative="1">
      <w:start w:val="1"/>
      <w:numFmt w:val="lowerLetter"/>
      <w:lvlText w:val="%2."/>
      <w:lvlJc w:val="left"/>
      <w:pPr>
        <w:ind w:left="1789" w:hanging="360"/>
      </w:pPr>
    </w:lvl>
    <w:lvl w:ilvl="2" w:tplc="047ED8D6" w:tentative="1">
      <w:start w:val="1"/>
      <w:numFmt w:val="lowerRoman"/>
      <w:lvlText w:val="%3."/>
      <w:lvlJc w:val="right"/>
      <w:pPr>
        <w:ind w:left="2509" w:hanging="180"/>
      </w:pPr>
    </w:lvl>
    <w:lvl w:ilvl="3" w:tplc="0F9AC99C" w:tentative="1">
      <w:start w:val="1"/>
      <w:numFmt w:val="decimal"/>
      <w:lvlText w:val="%4."/>
      <w:lvlJc w:val="left"/>
      <w:pPr>
        <w:ind w:left="3229" w:hanging="360"/>
      </w:pPr>
    </w:lvl>
    <w:lvl w:ilvl="4" w:tplc="E740062E" w:tentative="1">
      <w:start w:val="1"/>
      <w:numFmt w:val="lowerLetter"/>
      <w:lvlText w:val="%5."/>
      <w:lvlJc w:val="left"/>
      <w:pPr>
        <w:ind w:left="3949" w:hanging="360"/>
      </w:pPr>
    </w:lvl>
    <w:lvl w:ilvl="5" w:tplc="54084C8C" w:tentative="1">
      <w:start w:val="1"/>
      <w:numFmt w:val="lowerRoman"/>
      <w:lvlText w:val="%6."/>
      <w:lvlJc w:val="right"/>
      <w:pPr>
        <w:ind w:left="4669" w:hanging="180"/>
      </w:pPr>
    </w:lvl>
    <w:lvl w:ilvl="6" w:tplc="017677AA" w:tentative="1">
      <w:start w:val="1"/>
      <w:numFmt w:val="decimal"/>
      <w:lvlText w:val="%7."/>
      <w:lvlJc w:val="left"/>
      <w:pPr>
        <w:ind w:left="5389" w:hanging="360"/>
      </w:pPr>
    </w:lvl>
    <w:lvl w:ilvl="7" w:tplc="2B689C5C" w:tentative="1">
      <w:start w:val="1"/>
      <w:numFmt w:val="lowerLetter"/>
      <w:lvlText w:val="%8."/>
      <w:lvlJc w:val="left"/>
      <w:pPr>
        <w:ind w:left="6109" w:hanging="360"/>
      </w:pPr>
    </w:lvl>
    <w:lvl w:ilvl="8" w:tplc="0B227C2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0503"/>
    <w:rsid w:val="00001023"/>
    <w:rsid w:val="00003E0A"/>
    <w:rsid w:val="00004946"/>
    <w:rsid w:val="00004D88"/>
    <w:rsid w:val="000055EF"/>
    <w:rsid w:val="000067C7"/>
    <w:rsid w:val="000075A7"/>
    <w:rsid w:val="00010E22"/>
    <w:rsid w:val="00016F48"/>
    <w:rsid w:val="000179DB"/>
    <w:rsid w:val="00020DE9"/>
    <w:rsid w:val="00021B74"/>
    <w:rsid w:val="00021C90"/>
    <w:rsid w:val="000243C8"/>
    <w:rsid w:val="00025438"/>
    <w:rsid w:val="00025637"/>
    <w:rsid w:val="00025EDA"/>
    <w:rsid w:val="00025F72"/>
    <w:rsid w:val="000261EB"/>
    <w:rsid w:val="000301AC"/>
    <w:rsid w:val="000301BF"/>
    <w:rsid w:val="00037BA3"/>
    <w:rsid w:val="00042E13"/>
    <w:rsid w:val="00044E3E"/>
    <w:rsid w:val="00050EF7"/>
    <w:rsid w:val="00052AE0"/>
    <w:rsid w:val="00052D48"/>
    <w:rsid w:val="0005368E"/>
    <w:rsid w:val="00055A4A"/>
    <w:rsid w:val="0005719A"/>
    <w:rsid w:val="00057609"/>
    <w:rsid w:val="00060B9D"/>
    <w:rsid w:val="000613BD"/>
    <w:rsid w:val="000616B8"/>
    <w:rsid w:val="00065343"/>
    <w:rsid w:val="00066568"/>
    <w:rsid w:val="00070A12"/>
    <w:rsid w:val="000728E7"/>
    <w:rsid w:val="00072A48"/>
    <w:rsid w:val="00075130"/>
    <w:rsid w:val="00075EC9"/>
    <w:rsid w:val="0007649C"/>
    <w:rsid w:val="00077F25"/>
    <w:rsid w:val="00081D31"/>
    <w:rsid w:val="00082769"/>
    <w:rsid w:val="00083DDA"/>
    <w:rsid w:val="0008610D"/>
    <w:rsid w:val="000869A9"/>
    <w:rsid w:val="00090417"/>
    <w:rsid w:val="00095C13"/>
    <w:rsid w:val="0009768E"/>
    <w:rsid w:val="000A3541"/>
    <w:rsid w:val="000A6D53"/>
    <w:rsid w:val="000B102D"/>
    <w:rsid w:val="000B7E0F"/>
    <w:rsid w:val="000C308E"/>
    <w:rsid w:val="000C7668"/>
    <w:rsid w:val="000C7B91"/>
    <w:rsid w:val="000D0EC9"/>
    <w:rsid w:val="000D130F"/>
    <w:rsid w:val="000D2681"/>
    <w:rsid w:val="000D36A2"/>
    <w:rsid w:val="000D427C"/>
    <w:rsid w:val="000D6660"/>
    <w:rsid w:val="000D7DFF"/>
    <w:rsid w:val="000E0435"/>
    <w:rsid w:val="000E2E36"/>
    <w:rsid w:val="000E41AF"/>
    <w:rsid w:val="000E58EE"/>
    <w:rsid w:val="000E7A2E"/>
    <w:rsid w:val="000F301F"/>
    <w:rsid w:val="000F3C02"/>
    <w:rsid w:val="000F4A6A"/>
    <w:rsid w:val="000F57CF"/>
    <w:rsid w:val="000F5B00"/>
    <w:rsid w:val="000F5C67"/>
    <w:rsid w:val="000F6B75"/>
    <w:rsid w:val="000F7268"/>
    <w:rsid w:val="00102177"/>
    <w:rsid w:val="00102779"/>
    <w:rsid w:val="00104C37"/>
    <w:rsid w:val="00105687"/>
    <w:rsid w:val="001138A6"/>
    <w:rsid w:val="00113FB7"/>
    <w:rsid w:val="00115970"/>
    <w:rsid w:val="00115EE0"/>
    <w:rsid w:val="00115EF8"/>
    <w:rsid w:val="001175CC"/>
    <w:rsid w:val="00117997"/>
    <w:rsid w:val="00117E4E"/>
    <w:rsid w:val="00121533"/>
    <w:rsid w:val="00122A5B"/>
    <w:rsid w:val="00124EB1"/>
    <w:rsid w:val="0012519D"/>
    <w:rsid w:val="001256BA"/>
    <w:rsid w:val="00126337"/>
    <w:rsid w:val="00127537"/>
    <w:rsid w:val="00131171"/>
    <w:rsid w:val="00131858"/>
    <w:rsid w:val="0013275C"/>
    <w:rsid w:val="00132EB1"/>
    <w:rsid w:val="001330C1"/>
    <w:rsid w:val="0013373E"/>
    <w:rsid w:val="00134068"/>
    <w:rsid w:val="00136995"/>
    <w:rsid w:val="001371E1"/>
    <w:rsid w:val="00141B2E"/>
    <w:rsid w:val="00142022"/>
    <w:rsid w:val="001434E6"/>
    <w:rsid w:val="00144E8F"/>
    <w:rsid w:val="001458DD"/>
    <w:rsid w:val="00145CC2"/>
    <w:rsid w:val="00151614"/>
    <w:rsid w:val="00152F83"/>
    <w:rsid w:val="00153F0D"/>
    <w:rsid w:val="001570B1"/>
    <w:rsid w:val="00157D13"/>
    <w:rsid w:val="00162304"/>
    <w:rsid w:val="00170B3E"/>
    <w:rsid w:val="00170EEC"/>
    <w:rsid w:val="00176C56"/>
    <w:rsid w:val="00180CAE"/>
    <w:rsid w:val="001815B0"/>
    <w:rsid w:val="00183482"/>
    <w:rsid w:val="00183E5D"/>
    <w:rsid w:val="001901AC"/>
    <w:rsid w:val="001908E7"/>
    <w:rsid w:val="00190D6E"/>
    <w:rsid w:val="00190F39"/>
    <w:rsid w:val="001912D2"/>
    <w:rsid w:val="00192045"/>
    <w:rsid w:val="00192889"/>
    <w:rsid w:val="001930C7"/>
    <w:rsid w:val="001A33A0"/>
    <w:rsid w:val="001A3414"/>
    <w:rsid w:val="001A3451"/>
    <w:rsid w:val="001A79C4"/>
    <w:rsid w:val="001B02A8"/>
    <w:rsid w:val="001B0529"/>
    <w:rsid w:val="001B1E02"/>
    <w:rsid w:val="001B2A4D"/>
    <w:rsid w:val="001B2AFE"/>
    <w:rsid w:val="001B3468"/>
    <w:rsid w:val="001B5F13"/>
    <w:rsid w:val="001B5FFC"/>
    <w:rsid w:val="001B630A"/>
    <w:rsid w:val="001C22F0"/>
    <w:rsid w:val="001C2A57"/>
    <w:rsid w:val="001C2A6F"/>
    <w:rsid w:val="001C4036"/>
    <w:rsid w:val="001C55AE"/>
    <w:rsid w:val="001C7C83"/>
    <w:rsid w:val="001D1C36"/>
    <w:rsid w:val="001D546F"/>
    <w:rsid w:val="001D5834"/>
    <w:rsid w:val="001D6467"/>
    <w:rsid w:val="001D72D7"/>
    <w:rsid w:val="001D7453"/>
    <w:rsid w:val="001D7746"/>
    <w:rsid w:val="001D77A4"/>
    <w:rsid w:val="001E380F"/>
    <w:rsid w:val="001E3E00"/>
    <w:rsid w:val="001E456B"/>
    <w:rsid w:val="001E4C41"/>
    <w:rsid w:val="001E5102"/>
    <w:rsid w:val="001E582C"/>
    <w:rsid w:val="001E7BFC"/>
    <w:rsid w:val="001F2979"/>
    <w:rsid w:val="001F29BE"/>
    <w:rsid w:val="001F422D"/>
    <w:rsid w:val="001F5E20"/>
    <w:rsid w:val="001F6993"/>
    <w:rsid w:val="001F69EA"/>
    <w:rsid w:val="0020435A"/>
    <w:rsid w:val="00204F45"/>
    <w:rsid w:val="00207213"/>
    <w:rsid w:val="002102BF"/>
    <w:rsid w:val="002106BD"/>
    <w:rsid w:val="00211B53"/>
    <w:rsid w:val="00211F7D"/>
    <w:rsid w:val="00220BFB"/>
    <w:rsid w:val="00223629"/>
    <w:rsid w:val="00226211"/>
    <w:rsid w:val="00227572"/>
    <w:rsid w:val="002339AE"/>
    <w:rsid w:val="00235652"/>
    <w:rsid w:val="00236EFB"/>
    <w:rsid w:val="00240DE6"/>
    <w:rsid w:val="00242295"/>
    <w:rsid w:val="002425F5"/>
    <w:rsid w:val="00243480"/>
    <w:rsid w:val="00243EBE"/>
    <w:rsid w:val="00244DD9"/>
    <w:rsid w:val="002463CA"/>
    <w:rsid w:val="00247DDD"/>
    <w:rsid w:val="00250AEB"/>
    <w:rsid w:val="002511DC"/>
    <w:rsid w:val="0025253E"/>
    <w:rsid w:val="00253452"/>
    <w:rsid w:val="00253B1C"/>
    <w:rsid w:val="002547F3"/>
    <w:rsid w:val="00255EDC"/>
    <w:rsid w:val="00256400"/>
    <w:rsid w:val="002632B7"/>
    <w:rsid w:val="00263CA2"/>
    <w:rsid w:val="002652AB"/>
    <w:rsid w:val="00266EC3"/>
    <w:rsid w:val="002679AE"/>
    <w:rsid w:val="00267EB9"/>
    <w:rsid w:val="00271130"/>
    <w:rsid w:val="00271A0F"/>
    <w:rsid w:val="00272DFC"/>
    <w:rsid w:val="002758E5"/>
    <w:rsid w:val="002759B7"/>
    <w:rsid w:val="00276BED"/>
    <w:rsid w:val="002778AB"/>
    <w:rsid w:val="00277AD4"/>
    <w:rsid w:val="00280CE2"/>
    <w:rsid w:val="00282338"/>
    <w:rsid w:val="0028547C"/>
    <w:rsid w:val="002854D1"/>
    <w:rsid w:val="0029136C"/>
    <w:rsid w:val="00291A30"/>
    <w:rsid w:val="002921F9"/>
    <w:rsid w:val="00296273"/>
    <w:rsid w:val="00297077"/>
    <w:rsid w:val="0029778D"/>
    <w:rsid w:val="00297826"/>
    <w:rsid w:val="002A33F6"/>
    <w:rsid w:val="002A3B5D"/>
    <w:rsid w:val="002A44E0"/>
    <w:rsid w:val="002A4542"/>
    <w:rsid w:val="002A47BB"/>
    <w:rsid w:val="002B09A7"/>
    <w:rsid w:val="002B698B"/>
    <w:rsid w:val="002C0236"/>
    <w:rsid w:val="002C6617"/>
    <w:rsid w:val="002C715C"/>
    <w:rsid w:val="002D21C0"/>
    <w:rsid w:val="002D573B"/>
    <w:rsid w:val="002D6614"/>
    <w:rsid w:val="002E3261"/>
    <w:rsid w:val="002E3725"/>
    <w:rsid w:val="002E46B3"/>
    <w:rsid w:val="002E6D34"/>
    <w:rsid w:val="002E7909"/>
    <w:rsid w:val="002F07F2"/>
    <w:rsid w:val="002F2211"/>
    <w:rsid w:val="002F53FC"/>
    <w:rsid w:val="002F73BE"/>
    <w:rsid w:val="002F7BAE"/>
    <w:rsid w:val="003016F3"/>
    <w:rsid w:val="0030224B"/>
    <w:rsid w:val="00302F10"/>
    <w:rsid w:val="003042F4"/>
    <w:rsid w:val="00304C74"/>
    <w:rsid w:val="00304FFE"/>
    <w:rsid w:val="00305F08"/>
    <w:rsid w:val="00306C64"/>
    <w:rsid w:val="00307868"/>
    <w:rsid w:val="003132C3"/>
    <w:rsid w:val="00313CF2"/>
    <w:rsid w:val="00313FBA"/>
    <w:rsid w:val="00317558"/>
    <w:rsid w:val="00322682"/>
    <w:rsid w:val="00324FE1"/>
    <w:rsid w:val="00335079"/>
    <w:rsid w:val="0033691E"/>
    <w:rsid w:val="003405FC"/>
    <w:rsid w:val="00340628"/>
    <w:rsid w:val="003427C1"/>
    <w:rsid w:val="003428FA"/>
    <w:rsid w:val="003446EA"/>
    <w:rsid w:val="00346340"/>
    <w:rsid w:val="003468DD"/>
    <w:rsid w:val="00346F48"/>
    <w:rsid w:val="00351075"/>
    <w:rsid w:val="00353D9D"/>
    <w:rsid w:val="00356B74"/>
    <w:rsid w:val="00360221"/>
    <w:rsid w:val="00360DDE"/>
    <w:rsid w:val="0036155F"/>
    <w:rsid w:val="00361958"/>
    <w:rsid w:val="00362CB7"/>
    <w:rsid w:val="00364C45"/>
    <w:rsid w:val="003667B6"/>
    <w:rsid w:val="00366993"/>
    <w:rsid w:val="003766B8"/>
    <w:rsid w:val="003827A0"/>
    <w:rsid w:val="00385975"/>
    <w:rsid w:val="00386768"/>
    <w:rsid w:val="00390360"/>
    <w:rsid w:val="003922DB"/>
    <w:rsid w:val="00393B00"/>
    <w:rsid w:val="00395F0F"/>
    <w:rsid w:val="00397799"/>
    <w:rsid w:val="003A2202"/>
    <w:rsid w:val="003A5CD6"/>
    <w:rsid w:val="003A6AF0"/>
    <w:rsid w:val="003B034B"/>
    <w:rsid w:val="003B0CBF"/>
    <w:rsid w:val="003B0CDF"/>
    <w:rsid w:val="003B1DAA"/>
    <w:rsid w:val="003B2DAB"/>
    <w:rsid w:val="003B59DD"/>
    <w:rsid w:val="003B62CA"/>
    <w:rsid w:val="003C22AC"/>
    <w:rsid w:val="003C2E71"/>
    <w:rsid w:val="003C466E"/>
    <w:rsid w:val="003C4948"/>
    <w:rsid w:val="003C7F21"/>
    <w:rsid w:val="003D029A"/>
    <w:rsid w:val="003D202B"/>
    <w:rsid w:val="003D2F89"/>
    <w:rsid w:val="003D50CF"/>
    <w:rsid w:val="003D5E68"/>
    <w:rsid w:val="003E0B54"/>
    <w:rsid w:val="003E63B8"/>
    <w:rsid w:val="003E7D24"/>
    <w:rsid w:val="003F01D3"/>
    <w:rsid w:val="003F0B10"/>
    <w:rsid w:val="003F18D5"/>
    <w:rsid w:val="003F29C7"/>
    <w:rsid w:val="003F2CDC"/>
    <w:rsid w:val="003F31B4"/>
    <w:rsid w:val="003F3626"/>
    <w:rsid w:val="003F5CBB"/>
    <w:rsid w:val="003F6AD0"/>
    <w:rsid w:val="00402140"/>
    <w:rsid w:val="004036C3"/>
    <w:rsid w:val="004040FE"/>
    <w:rsid w:val="00405BAB"/>
    <w:rsid w:val="00405C11"/>
    <w:rsid w:val="00406B6A"/>
    <w:rsid w:val="0041275C"/>
    <w:rsid w:val="00413144"/>
    <w:rsid w:val="004136EA"/>
    <w:rsid w:val="00413DE1"/>
    <w:rsid w:val="004140DB"/>
    <w:rsid w:val="00415968"/>
    <w:rsid w:val="0042468E"/>
    <w:rsid w:val="004266C3"/>
    <w:rsid w:val="00427E37"/>
    <w:rsid w:val="00431964"/>
    <w:rsid w:val="00432BAF"/>
    <w:rsid w:val="00433F54"/>
    <w:rsid w:val="004346E1"/>
    <w:rsid w:val="00435232"/>
    <w:rsid w:val="004354CB"/>
    <w:rsid w:val="004379AD"/>
    <w:rsid w:val="0044082B"/>
    <w:rsid w:val="00441535"/>
    <w:rsid w:val="00441550"/>
    <w:rsid w:val="00443A24"/>
    <w:rsid w:val="00446E74"/>
    <w:rsid w:val="004514A5"/>
    <w:rsid w:val="004519A5"/>
    <w:rsid w:val="00462341"/>
    <w:rsid w:val="00463A6E"/>
    <w:rsid w:val="00466D7D"/>
    <w:rsid w:val="00467E2A"/>
    <w:rsid w:val="00471E81"/>
    <w:rsid w:val="00476387"/>
    <w:rsid w:val="00481A06"/>
    <w:rsid w:val="00483370"/>
    <w:rsid w:val="0048466F"/>
    <w:rsid w:val="004854B9"/>
    <w:rsid w:val="00490799"/>
    <w:rsid w:val="004A089B"/>
    <w:rsid w:val="004A2A1A"/>
    <w:rsid w:val="004A6704"/>
    <w:rsid w:val="004A6C6A"/>
    <w:rsid w:val="004A7D93"/>
    <w:rsid w:val="004B0AC7"/>
    <w:rsid w:val="004B0DE3"/>
    <w:rsid w:val="004B4DC5"/>
    <w:rsid w:val="004C0506"/>
    <w:rsid w:val="004C08C0"/>
    <w:rsid w:val="004C116B"/>
    <w:rsid w:val="004C239C"/>
    <w:rsid w:val="004C2DD7"/>
    <w:rsid w:val="004C2E3F"/>
    <w:rsid w:val="004C7E9C"/>
    <w:rsid w:val="004D0C7F"/>
    <w:rsid w:val="004D2194"/>
    <w:rsid w:val="004D4DD1"/>
    <w:rsid w:val="004D5C20"/>
    <w:rsid w:val="004E1561"/>
    <w:rsid w:val="004E17D6"/>
    <w:rsid w:val="004E192C"/>
    <w:rsid w:val="004E244B"/>
    <w:rsid w:val="004E473F"/>
    <w:rsid w:val="004E4FD3"/>
    <w:rsid w:val="004E61A8"/>
    <w:rsid w:val="004E7995"/>
    <w:rsid w:val="004F0BBF"/>
    <w:rsid w:val="004F1FBC"/>
    <w:rsid w:val="004F2BAA"/>
    <w:rsid w:val="004F35D9"/>
    <w:rsid w:val="004F4A0B"/>
    <w:rsid w:val="004F4D81"/>
    <w:rsid w:val="004F541B"/>
    <w:rsid w:val="00507C21"/>
    <w:rsid w:val="00510E3C"/>
    <w:rsid w:val="005119E7"/>
    <w:rsid w:val="00515DE1"/>
    <w:rsid w:val="0051600E"/>
    <w:rsid w:val="0051763A"/>
    <w:rsid w:val="00520305"/>
    <w:rsid w:val="0052135C"/>
    <w:rsid w:val="005216C0"/>
    <w:rsid w:val="00523D4D"/>
    <w:rsid w:val="005251A9"/>
    <w:rsid w:val="00525515"/>
    <w:rsid w:val="00534762"/>
    <w:rsid w:val="00534F98"/>
    <w:rsid w:val="00540C18"/>
    <w:rsid w:val="00541170"/>
    <w:rsid w:val="005422CA"/>
    <w:rsid w:val="0054267E"/>
    <w:rsid w:val="005449AB"/>
    <w:rsid w:val="005475AA"/>
    <w:rsid w:val="00547BB5"/>
    <w:rsid w:val="00553D9C"/>
    <w:rsid w:val="00555894"/>
    <w:rsid w:val="005567D4"/>
    <w:rsid w:val="00560A8D"/>
    <w:rsid w:val="0056579A"/>
    <w:rsid w:val="00567FEC"/>
    <w:rsid w:val="005709F2"/>
    <w:rsid w:val="005722E9"/>
    <w:rsid w:val="00572A48"/>
    <w:rsid w:val="00573F41"/>
    <w:rsid w:val="00576767"/>
    <w:rsid w:val="00582D8B"/>
    <w:rsid w:val="00584D30"/>
    <w:rsid w:val="00584E04"/>
    <w:rsid w:val="00586E50"/>
    <w:rsid w:val="00592221"/>
    <w:rsid w:val="005929F1"/>
    <w:rsid w:val="005975D6"/>
    <w:rsid w:val="00597BBB"/>
    <w:rsid w:val="00597D62"/>
    <w:rsid w:val="005A0B94"/>
    <w:rsid w:val="005A1E40"/>
    <w:rsid w:val="005A2E7B"/>
    <w:rsid w:val="005A4F3E"/>
    <w:rsid w:val="005B09BA"/>
    <w:rsid w:val="005B1A2F"/>
    <w:rsid w:val="005B5E60"/>
    <w:rsid w:val="005B7A1D"/>
    <w:rsid w:val="005B7CD0"/>
    <w:rsid w:val="005C1ADA"/>
    <w:rsid w:val="005C1EA5"/>
    <w:rsid w:val="005C4A56"/>
    <w:rsid w:val="005D1DA6"/>
    <w:rsid w:val="005D398F"/>
    <w:rsid w:val="005D5352"/>
    <w:rsid w:val="005D6442"/>
    <w:rsid w:val="005D6C43"/>
    <w:rsid w:val="005D721D"/>
    <w:rsid w:val="005E2D0C"/>
    <w:rsid w:val="005E3296"/>
    <w:rsid w:val="005E4CA7"/>
    <w:rsid w:val="005E50F0"/>
    <w:rsid w:val="005E6C91"/>
    <w:rsid w:val="005F1F81"/>
    <w:rsid w:val="005F3F98"/>
    <w:rsid w:val="005F42BF"/>
    <w:rsid w:val="005F4328"/>
    <w:rsid w:val="005F535C"/>
    <w:rsid w:val="005F6841"/>
    <w:rsid w:val="005F7E29"/>
    <w:rsid w:val="00600752"/>
    <w:rsid w:val="006017C6"/>
    <w:rsid w:val="006109F8"/>
    <w:rsid w:val="00611D68"/>
    <w:rsid w:val="00612A0C"/>
    <w:rsid w:val="00612BCD"/>
    <w:rsid w:val="006137AB"/>
    <w:rsid w:val="00614645"/>
    <w:rsid w:val="00615883"/>
    <w:rsid w:val="00616021"/>
    <w:rsid w:val="006165A0"/>
    <w:rsid w:val="006226F0"/>
    <w:rsid w:val="0062329A"/>
    <w:rsid w:val="00624F27"/>
    <w:rsid w:val="00625791"/>
    <w:rsid w:val="0063257F"/>
    <w:rsid w:val="00635476"/>
    <w:rsid w:val="00635A0B"/>
    <w:rsid w:val="00635CA5"/>
    <w:rsid w:val="0064104A"/>
    <w:rsid w:val="0064527A"/>
    <w:rsid w:val="00645E49"/>
    <w:rsid w:val="00650B7E"/>
    <w:rsid w:val="00650D40"/>
    <w:rsid w:val="00652365"/>
    <w:rsid w:val="0065280D"/>
    <w:rsid w:val="006539BD"/>
    <w:rsid w:val="0065592B"/>
    <w:rsid w:val="00655979"/>
    <w:rsid w:val="00660AD7"/>
    <w:rsid w:val="00666180"/>
    <w:rsid w:val="00672B8D"/>
    <w:rsid w:val="006748C2"/>
    <w:rsid w:val="00681BD6"/>
    <w:rsid w:val="00681F9C"/>
    <w:rsid w:val="00684EA5"/>
    <w:rsid w:val="006929B8"/>
    <w:rsid w:val="00692F0D"/>
    <w:rsid w:val="006939F5"/>
    <w:rsid w:val="00694651"/>
    <w:rsid w:val="00697442"/>
    <w:rsid w:val="006A0D57"/>
    <w:rsid w:val="006A2381"/>
    <w:rsid w:val="006A7C81"/>
    <w:rsid w:val="006B1B58"/>
    <w:rsid w:val="006B5BF4"/>
    <w:rsid w:val="006B6266"/>
    <w:rsid w:val="006B6416"/>
    <w:rsid w:val="006B7249"/>
    <w:rsid w:val="006B75EC"/>
    <w:rsid w:val="006C0216"/>
    <w:rsid w:val="006C23E5"/>
    <w:rsid w:val="006C3890"/>
    <w:rsid w:val="006C5063"/>
    <w:rsid w:val="006C754F"/>
    <w:rsid w:val="006D02DE"/>
    <w:rsid w:val="006D2D1A"/>
    <w:rsid w:val="006D49EE"/>
    <w:rsid w:val="006D5D19"/>
    <w:rsid w:val="006D7404"/>
    <w:rsid w:val="006E049F"/>
    <w:rsid w:val="006E0F4E"/>
    <w:rsid w:val="006E3F4D"/>
    <w:rsid w:val="006F4283"/>
    <w:rsid w:val="006F45E7"/>
    <w:rsid w:val="006F5386"/>
    <w:rsid w:val="006F65D4"/>
    <w:rsid w:val="006F7437"/>
    <w:rsid w:val="00700520"/>
    <w:rsid w:val="007025E9"/>
    <w:rsid w:val="007055DD"/>
    <w:rsid w:val="00707A82"/>
    <w:rsid w:val="00707FDA"/>
    <w:rsid w:val="00711C4E"/>
    <w:rsid w:val="007145C3"/>
    <w:rsid w:val="00714A33"/>
    <w:rsid w:val="0072235B"/>
    <w:rsid w:val="0072277F"/>
    <w:rsid w:val="007246F9"/>
    <w:rsid w:val="00724B90"/>
    <w:rsid w:val="007272B2"/>
    <w:rsid w:val="00731C6B"/>
    <w:rsid w:val="00733895"/>
    <w:rsid w:val="00734647"/>
    <w:rsid w:val="007354D9"/>
    <w:rsid w:val="0073557E"/>
    <w:rsid w:val="00736B7C"/>
    <w:rsid w:val="00741AFD"/>
    <w:rsid w:val="0074350D"/>
    <w:rsid w:val="00745D03"/>
    <w:rsid w:val="007516A6"/>
    <w:rsid w:val="00751E9D"/>
    <w:rsid w:val="0075272B"/>
    <w:rsid w:val="00753A5E"/>
    <w:rsid w:val="007563C4"/>
    <w:rsid w:val="00756487"/>
    <w:rsid w:val="00756A04"/>
    <w:rsid w:val="00761165"/>
    <w:rsid w:val="00762464"/>
    <w:rsid w:val="00762528"/>
    <w:rsid w:val="007641BB"/>
    <w:rsid w:val="007645CE"/>
    <w:rsid w:val="00765632"/>
    <w:rsid w:val="0076615B"/>
    <w:rsid w:val="00767652"/>
    <w:rsid w:val="00767E73"/>
    <w:rsid w:val="00772BD6"/>
    <w:rsid w:val="00773A97"/>
    <w:rsid w:val="007744FE"/>
    <w:rsid w:val="00775237"/>
    <w:rsid w:val="0077644F"/>
    <w:rsid w:val="007817BF"/>
    <w:rsid w:val="00781B44"/>
    <w:rsid w:val="00783710"/>
    <w:rsid w:val="00786D69"/>
    <w:rsid w:val="0079064D"/>
    <w:rsid w:val="00793BD4"/>
    <w:rsid w:val="00793E22"/>
    <w:rsid w:val="00795A60"/>
    <w:rsid w:val="007A002B"/>
    <w:rsid w:val="007A27C6"/>
    <w:rsid w:val="007A528D"/>
    <w:rsid w:val="007A5864"/>
    <w:rsid w:val="007B06DE"/>
    <w:rsid w:val="007B098D"/>
    <w:rsid w:val="007B62ED"/>
    <w:rsid w:val="007C023E"/>
    <w:rsid w:val="007C1821"/>
    <w:rsid w:val="007C38C5"/>
    <w:rsid w:val="007C3E83"/>
    <w:rsid w:val="007C51B9"/>
    <w:rsid w:val="007C69DE"/>
    <w:rsid w:val="007D1D64"/>
    <w:rsid w:val="007D3A1D"/>
    <w:rsid w:val="007D4B48"/>
    <w:rsid w:val="007D62B5"/>
    <w:rsid w:val="007D631D"/>
    <w:rsid w:val="007D6F82"/>
    <w:rsid w:val="007D7138"/>
    <w:rsid w:val="007E1DD6"/>
    <w:rsid w:val="007E3577"/>
    <w:rsid w:val="007F094D"/>
    <w:rsid w:val="007F1142"/>
    <w:rsid w:val="007F5431"/>
    <w:rsid w:val="007F6685"/>
    <w:rsid w:val="007F692F"/>
    <w:rsid w:val="007F7A2D"/>
    <w:rsid w:val="007F7E50"/>
    <w:rsid w:val="00801FC4"/>
    <w:rsid w:val="008033BB"/>
    <w:rsid w:val="0080358A"/>
    <w:rsid w:val="00803E27"/>
    <w:rsid w:val="00804A69"/>
    <w:rsid w:val="00805D26"/>
    <w:rsid w:val="00812562"/>
    <w:rsid w:val="00812C2B"/>
    <w:rsid w:val="00812DBC"/>
    <w:rsid w:val="00815B86"/>
    <w:rsid w:val="008208EB"/>
    <w:rsid w:val="00820FC1"/>
    <w:rsid w:val="008225AF"/>
    <w:rsid w:val="0082502F"/>
    <w:rsid w:val="008258D3"/>
    <w:rsid w:val="0083337B"/>
    <w:rsid w:val="00833892"/>
    <w:rsid w:val="00834904"/>
    <w:rsid w:val="008356B3"/>
    <w:rsid w:val="00835E5E"/>
    <w:rsid w:val="00840157"/>
    <w:rsid w:val="00841AD8"/>
    <w:rsid w:val="00842B02"/>
    <w:rsid w:val="0084318D"/>
    <w:rsid w:val="008448FC"/>
    <w:rsid w:val="008471ED"/>
    <w:rsid w:val="00851AA6"/>
    <w:rsid w:val="0085242F"/>
    <w:rsid w:val="0085354A"/>
    <w:rsid w:val="00856886"/>
    <w:rsid w:val="00857A61"/>
    <w:rsid w:val="00860548"/>
    <w:rsid w:val="00863674"/>
    <w:rsid w:val="00866173"/>
    <w:rsid w:val="00866EBA"/>
    <w:rsid w:val="00867C0A"/>
    <w:rsid w:val="0087074C"/>
    <w:rsid w:val="00871CE4"/>
    <w:rsid w:val="00872EFF"/>
    <w:rsid w:val="008738C4"/>
    <w:rsid w:val="008777AE"/>
    <w:rsid w:val="0088051D"/>
    <w:rsid w:val="00880D40"/>
    <w:rsid w:val="008826A6"/>
    <w:rsid w:val="00883839"/>
    <w:rsid w:val="00883927"/>
    <w:rsid w:val="00884465"/>
    <w:rsid w:val="008859F8"/>
    <w:rsid w:val="00886F7D"/>
    <w:rsid w:val="0089072B"/>
    <w:rsid w:val="00890735"/>
    <w:rsid w:val="008918CE"/>
    <w:rsid w:val="00891A80"/>
    <w:rsid w:val="008922D0"/>
    <w:rsid w:val="00892DB7"/>
    <w:rsid w:val="00893B79"/>
    <w:rsid w:val="0089479A"/>
    <w:rsid w:val="008A3776"/>
    <w:rsid w:val="008A54BA"/>
    <w:rsid w:val="008A7630"/>
    <w:rsid w:val="008A76E4"/>
    <w:rsid w:val="008B0DAD"/>
    <w:rsid w:val="008B50C4"/>
    <w:rsid w:val="008B6605"/>
    <w:rsid w:val="008C18F5"/>
    <w:rsid w:val="008C5671"/>
    <w:rsid w:val="008C6C0E"/>
    <w:rsid w:val="008C7500"/>
    <w:rsid w:val="008D0425"/>
    <w:rsid w:val="008D6290"/>
    <w:rsid w:val="008D7610"/>
    <w:rsid w:val="008E0A62"/>
    <w:rsid w:val="008E1845"/>
    <w:rsid w:val="008E2A4A"/>
    <w:rsid w:val="008E6B54"/>
    <w:rsid w:val="008F08A3"/>
    <w:rsid w:val="008F12A1"/>
    <w:rsid w:val="008F26EC"/>
    <w:rsid w:val="008F2E36"/>
    <w:rsid w:val="008F418C"/>
    <w:rsid w:val="008F4491"/>
    <w:rsid w:val="008F4CC4"/>
    <w:rsid w:val="008F5178"/>
    <w:rsid w:val="009004BA"/>
    <w:rsid w:val="009011E7"/>
    <w:rsid w:val="009026D7"/>
    <w:rsid w:val="00905079"/>
    <w:rsid w:val="00906714"/>
    <w:rsid w:val="009102A5"/>
    <w:rsid w:val="00910F94"/>
    <w:rsid w:val="0091227B"/>
    <w:rsid w:val="00912631"/>
    <w:rsid w:val="00913134"/>
    <w:rsid w:val="00914A71"/>
    <w:rsid w:val="009179FD"/>
    <w:rsid w:val="00920166"/>
    <w:rsid w:val="00920FC0"/>
    <w:rsid w:val="00921C91"/>
    <w:rsid w:val="00924FB2"/>
    <w:rsid w:val="009367A7"/>
    <w:rsid w:val="00941124"/>
    <w:rsid w:val="009416E0"/>
    <w:rsid w:val="009500EC"/>
    <w:rsid w:val="00950AF5"/>
    <w:rsid w:val="009510BD"/>
    <w:rsid w:val="00951170"/>
    <w:rsid w:val="00951F56"/>
    <w:rsid w:val="00955782"/>
    <w:rsid w:val="009563E0"/>
    <w:rsid w:val="0096002B"/>
    <w:rsid w:val="00960550"/>
    <w:rsid w:val="0096188D"/>
    <w:rsid w:val="00962607"/>
    <w:rsid w:val="00963090"/>
    <w:rsid w:val="009634AE"/>
    <w:rsid w:val="0096415C"/>
    <w:rsid w:val="009705E1"/>
    <w:rsid w:val="00975B21"/>
    <w:rsid w:val="0098089C"/>
    <w:rsid w:val="009814F6"/>
    <w:rsid w:val="00981E3B"/>
    <w:rsid w:val="009825A7"/>
    <w:rsid w:val="009843D3"/>
    <w:rsid w:val="00987D99"/>
    <w:rsid w:val="00991069"/>
    <w:rsid w:val="009919E8"/>
    <w:rsid w:val="00992981"/>
    <w:rsid w:val="00992D04"/>
    <w:rsid w:val="0099447D"/>
    <w:rsid w:val="00997A44"/>
    <w:rsid w:val="009A30A5"/>
    <w:rsid w:val="009A4C55"/>
    <w:rsid w:val="009A598B"/>
    <w:rsid w:val="009A695E"/>
    <w:rsid w:val="009A7F9D"/>
    <w:rsid w:val="009B0A02"/>
    <w:rsid w:val="009B1A9E"/>
    <w:rsid w:val="009B5370"/>
    <w:rsid w:val="009B6D1E"/>
    <w:rsid w:val="009B79CB"/>
    <w:rsid w:val="009B7CEF"/>
    <w:rsid w:val="009C11C2"/>
    <w:rsid w:val="009C1992"/>
    <w:rsid w:val="009C2BC5"/>
    <w:rsid w:val="009C3CA3"/>
    <w:rsid w:val="009C6D63"/>
    <w:rsid w:val="009D09FB"/>
    <w:rsid w:val="009D493B"/>
    <w:rsid w:val="009D6C18"/>
    <w:rsid w:val="009D70B9"/>
    <w:rsid w:val="009D720D"/>
    <w:rsid w:val="009D7C59"/>
    <w:rsid w:val="009E1397"/>
    <w:rsid w:val="009E1660"/>
    <w:rsid w:val="009E76D4"/>
    <w:rsid w:val="009F2036"/>
    <w:rsid w:val="009F253C"/>
    <w:rsid w:val="009F54DC"/>
    <w:rsid w:val="00A01256"/>
    <w:rsid w:val="00A03D5A"/>
    <w:rsid w:val="00A04792"/>
    <w:rsid w:val="00A05123"/>
    <w:rsid w:val="00A0660A"/>
    <w:rsid w:val="00A0679B"/>
    <w:rsid w:val="00A10002"/>
    <w:rsid w:val="00A105E1"/>
    <w:rsid w:val="00A106E5"/>
    <w:rsid w:val="00A108E8"/>
    <w:rsid w:val="00A123F7"/>
    <w:rsid w:val="00A147DA"/>
    <w:rsid w:val="00A14AA7"/>
    <w:rsid w:val="00A14D04"/>
    <w:rsid w:val="00A22ED3"/>
    <w:rsid w:val="00A250F4"/>
    <w:rsid w:val="00A3052C"/>
    <w:rsid w:val="00A365F9"/>
    <w:rsid w:val="00A37FD9"/>
    <w:rsid w:val="00A418B7"/>
    <w:rsid w:val="00A45482"/>
    <w:rsid w:val="00A45D88"/>
    <w:rsid w:val="00A46611"/>
    <w:rsid w:val="00A47761"/>
    <w:rsid w:val="00A52394"/>
    <w:rsid w:val="00A55B39"/>
    <w:rsid w:val="00A57DC2"/>
    <w:rsid w:val="00A6244B"/>
    <w:rsid w:val="00A6258D"/>
    <w:rsid w:val="00A62B33"/>
    <w:rsid w:val="00A65627"/>
    <w:rsid w:val="00A66D7A"/>
    <w:rsid w:val="00A713C6"/>
    <w:rsid w:val="00A74603"/>
    <w:rsid w:val="00A74658"/>
    <w:rsid w:val="00A76539"/>
    <w:rsid w:val="00A819CF"/>
    <w:rsid w:val="00A824C4"/>
    <w:rsid w:val="00A82F70"/>
    <w:rsid w:val="00A83C3D"/>
    <w:rsid w:val="00A8450C"/>
    <w:rsid w:val="00A85452"/>
    <w:rsid w:val="00A857E8"/>
    <w:rsid w:val="00A8586D"/>
    <w:rsid w:val="00A86F09"/>
    <w:rsid w:val="00A90479"/>
    <w:rsid w:val="00A905BE"/>
    <w:rsid w:val="00A908D3"/>
    <w:rsid w:val="00A90AB0"/>
    <w:rsid w:val="00A94A38"/>
    <w:rsid w:val="00A96B9C"/>
    <w:rsid w:val="00AA2F39"/>
    <w:rsid w:val="00AA3BD9"/>
    <w:rsid w:val="00AA3CE6"/>
    <w:rsid w:val="00AA609A"/>
    <w:rsid w:val="00AA73B0"/>
    <w:rsid w:val="00AB0F4A"/>
    <w:rsid w:val="00AC165B"/>
    <w:rsid w:val="00AC3A88"/>
    <w:rsid w:val="00AC3B78"/>
    <w:rsid w:val="00AC4024"/>
    <w:rsid w:val="00AC4288"/>
    <w:rsid w:val="00AC467A"/>
    <w:rsid w:val="00AC5DEA"/>
    <w:rsid w:val="00AC60E7"/>
    <w:rsid w:val="00AC7EBB"/>
    <w:rsid w:val="00AD0600"/>
    <w:rsid w:val="00AD0C0D"/>
    <w:rsid w:val="00AD2998"/>
    <w:rsid w:val="00AD31CF"/>
    <w:rsid w:val="00AD3E73"/>
    <w:rsid w:val="00AD5AAF"/>
    <w:rsid w:val="00AE3F0F"/>
    <w:rsid w:val="00AE4286"/>
    <w:rsid w:val="00AE4C61"/>
    <w:rsid w:val="00AE5B50"/>
    <w:rsid w:val="00AE7BAF"/>
    <w:rsid w:val="00AF0376"/>
    <w:rsid w:val="00AF0E0B"/>
    <w:rsid w:val="00AF49CD"/>
    <w:rsid w:val="00AF552A"/>
    <w:rsid w:val="00AF5B07"/>
    <w:rsid w:val="00AF70DF"/>
    <w:rsid w:val="00AF7315"/>
    <w:rsid w:val="00B00774"/>
    <w:rsid w:val="00B03CF8"/>
    <w:rsid w:val="00B076B7"/>
    <w:rsid w:val="00B10BF0"/>
    <w:rsid w:val="00B1188A"/>
    <w:rsid w:val="00B14C9F"/>
    <w:rsid w:val="00B14E29"/>
    <w:rsid w:val="00B1766B"/>
    <w:rsid w:val="00B17DCF"/>
    <w:rsid w:val="00B20CD9"/>
    <w:rsid w:val="00B23129"/>
    <w:rsid w:val="00B23BA3"/>
    <w:rsid w:val="00B326A8"/>
    <w:rsid w:val="00B33582"/>
    <w:rsid w:val="00B34E50"/>
    <w:rsid w:val="00B41BD1"/>
    <w:rsid w:val="00B423A0"/>
    <w:rsid w:val="00B424FD"/>
    <w:rsid w:val="00B45AE3"/>
    <w:rsid w:val="00B503C0"/>
    <w:rsid w:val="00B52586"/>
    <w:rsid w:val="00B525E8"/>
    <w:rsid w:val="00B53B4D"/>
    <w:rsid w:val="00B57BB9"/>
    <w:rsid w:val="00B61898"/>
    <w:rsid w:val="00B63870"/>
    <w:rsid w:val="00B63F45"/>
    <w:rsid w:val="00B66919"/>
    <w:rsid w:val="00B66EE9"/>
    <w:rsid w:val="00B70FF0"/>
    <w:rsid w:val="00B7203E"/>
    <w:rsid w:val="00B720A6"/>
    <w:rsid w:val="00B730D7"/>
    <w:rsid w:val="00B73C6F"/>
    <w:rsid w:val="00B74D4B"/>
    <w:rsid w:val="00B76631"/>
    <w:rsid w:val="00B8198A"/>
    <w:rsid w:val="00B82E69"/>
    <w:rsid w:val="00B835B5"/>
    <w:rsid w:val="00B8465F"/>
    <w:rsid w:val="00B86EBC"/>
    <w:rsid w:val="00B87A4C"/>
    <w:rsid w:val="00B87ACA"/>
    <w:rsid w:val="00B87B50"/>
    <w:rsid w:val="00B9047A"/>
    <w:rsid w:val="00B90D5B"/>
    <w:rsid w:val="00B939D7"/>
    <w:rsid w:val="00B955BA"/>
    <w:rsid w:val="00B96401"/>
    <w:rsid w:val="00B96E13"/>
    <w:rsid w:val="00B97C9F"/>
    <w:rsid w:val="00BA06F9"/>
    <w:rsid w:val="00BA5354"/>
    <w:rsid w:val="00BA66EB"/>
    <w:rsid w:val="00BA760F"/>
    <w:rsid w:val="00BB0FBB"/>
    <w:rsid w:val="00BB211F"/>
    <w:rsid w:val="00BC0CC9"/>
    <w:rsid w:val="00BC727E"/>
    <w:rsid w:val="00BD1E80"/>
    <w:rsid w:val="00BD38E4"/>
    <w:rsid w:val="00BD5430"/>
    <w:rsid w:val="00BD5C58"/>
    <w:rsid w:val="00BD6C07"/>
    <w:rsid w:val="00BD7D5F"/>
    <w:rsid w:val="00BE06DC"/>
    <w:rsid w:val="00BE0846"/>
    <w:rsid w:val="00BE1F12"/>
    <w:rsid w:val="00BE33A2"/>
    <w:rsid w:val="00BF2863"/>
    <w:rsid w:val="00BF37E9"/>
    <w:rsid w:val="00BF3C8C"/>
    <w:rsid w:val="00BF47D1"/>
    <w:rsid w:val="00BF602A"/>
    <w:rsid w:val="00BF640C"/>
    <w:rsid w:val="00BF6A1B"/>
    <w:rsid w:val="00BF7F40"/>
    <w:rsid w:val="00C010D1"/>
    <w:rsid w:val="00C041BA"/>
    <w:rsid w:val="00C060B8"/>
    <w:rsid w:val="00C075CB"/>
    <w:rsid w:val="00C07FBF"/>
    <w:rsid w:val="00C11A78"/>
    <w:rsid w:val="00C13002"/>
    <w:rsid w:val="00C138B8"/>
    <w:rsid w:val="00C14993"/>
    <w:rsid w:val="00C14EB0"/>
    <w:rsid w:val="00C15636"/>
    <w:rsid w:val="00C159FD"/>
    <w:rsid w:val="00C17C5E"/>
    <w:rsid w:val="00C22D95"/>
    <w:rsid w:val="00C25DC9"/>
    <w:rsid w:val="00C26FEE"/>
    <w:rsid w:val="00C2710A"/>
    <w:rsid w:val="00C278EB"/>
    <w:rsid w:val="00C311D3"/>
    <w:rsid w:val="00C3223E"/>
    <w:rsid w:val="00C3495F"/>
    <w:rsid w:val="00C35174"/>
    <w:rsid w:val="00C40C5D"/>
    <w:rsid w:val="00C41565"/>
    <w:rsid w:val="00C4198E"/>
    <w:rsid w:val="00C43FFA"/>
    <w:rsid w:val="00C45040"/>
    <w:rsid w:val="00C45EEF"/>
    <w:rsid w:val="00C52EBE"/>
    <w:rsid w:val="00C55FE3"/>
    <w:rsid w:val="00C5646E"/>
    <w:rsid w:val="00C564BB"/>
    <w:rsid w:val="00C61665"/>
    <w:rsid w:val="00C62CEA"/>
    <w:rsid w:val="00C63CA8"/>
    <w:rsid w:val="00C64907"/>
    <w:rsid w:val="00C653D6"/>
    <w:rsid w:val="00C656CF"/>
    <w:rsid w:val="00C713EE"/>
    <w:rsid w:val="00C71501"/>
    <w:rsid w:val="00C71FFE"/>
    <w:rsid w:val="00C72A1E"/>
    <w:rsid w:val="00C739C3"/>
    <w:rsid w:val="00C73A22"/>
    <w:rsid w:val="00C85565"/>
    <w:rsid w:val="00C85699"/>
    <w:rsid w:val="00C93071"/>
    <w:rsid w:val="00CA3F66"/>
    <w:rsid w:val="00CA4A3A"/>
    <w:rsid w:val="00CA587D"/>
    <w:rsid w:val="00CB0279"/>
    <w:rsid w:val="00CB239E"/>
    <w:rsid w:val="00CB26EE"/>
    <w:rsid w:val="00CB3172"/>
    <w:rsid w:val="00CB4DD3"/>
    <w:rsid w:val="00CB6AD3"/>
    <w:rsid w:val="00CC2EDD"/>
    <w:rsid w:val="00CC3AEF"/>
    <w:rsid w:val="00CD168D"/>
    <w:rsid w:val="00CD1CB5"/>
    <w:rsid w:val="00CD6CC7"/>
    <w:rsid w:val="00CD78C0"/>
    <w:rsid w:val="00CE0509"/>
    <w:rsid w:val="00CE2D04"/>
    <w:rsid w:val="00CE3702"/>
    <w:rsid w:val="00CE4B99"/>
    <w:rsid w:val="00CE54B3"/>
    <w:rsid w:val="00CF1ED0"/>
    <w:rsid w:val="00CF2367"/>
    <w:rsid w:val="00CF240A"/>
    <w:rsid w:val="00CF58EC"/>
    <w:rsid w:val="00CF5B50"/>
    <w:rsid w:val="00CF78CC"/>
    <w:rsid w:val="00D00995"/>
    <w:rsid w:val="00D017DC"/>
    <w:rsid w:val="00D0195A"/>
    <w:rsid w:val="00D045DC"/>
    <w:rsid w:val="00D05D16"/>
    <w:rsid w:val="00D0767E"/>
    <w:rsid w:val="00D111FB"/>
    <w:rsid w:val="00D1204C"/>
    <w:rsid w:val="00D12E4C"/>
    <w:rsid w:val="00D162D6"/>
    <w:rsid w:val="00D17A02"/>
    <w:rsid w:val="00D2277E"/>
    <w:rsid w:val="00D22C13"/>
    <w:rsid w:val="00D2488A"/>
    <w:rsid w:val="00D255E7"/>
    <w:rsid w:val="00D26668"/>
    <w:rsid w:val="00D41DE5"/>
    <w:rsid w:val="00D429E8"/>
    <w:rsid w:val="00D45863"/>
    <w:rsid w:val="00D503AC"/>
    <w:rsid w:val="00D5051A"/>
    <w:rsid w:val="00D50E9D"/>
    <w:rsid w:val="00D5324B"/>
    <w:rsid w:val="00D553E1"/>
    <w:rsid w:val="00D55F4F"/>
    <w:rsid w:val="00D5796A"/>
    <w:rsid w:val="00D61070"/>
    <w:rsid w:val="00D6111C"/>
    <w:rsid w:val="00D64F1A"/>
    <w:rsid w:val="00D6590C"/>
    <w:rsid w:val="00D67069"/>
    <w:rsid w:val="00D67816"/>
    <w:rsid w:val="00D7101E"/>
    <w:rsid w:val="00D720A1"/>
    <w:rsid w:val="00D74350"/>
    <w:rsid w:val="00D76124"/>
    <w:rsid w:val="00D810A3"/>
    <w:rsid w:val="00D82164"/>
    <w:rsid w:val="00D82528"/>
    <w:rsid w:val="00D82FCF"/>
    <w:rsid w:val="00D840E5"/>
    <w:rsid w:val="00D84694"/>
    <w:rsid w:val="00D871E8"/>
    <w:rsid w:val="00D93C15"/>
    <w:rsid w:val="00D94CAC"/>
    <w:rsid w:val="00D97F5E"/>
    <w:rsid w:val="00DA1B77"/>
    <w:rsid w:val="00DA539F"/>
    <w:rsid w:val="00DA64A2"/>
    <w:rsid w:val="00DB0249"/>
    <w:rsid w:val="00DB1403"/>
    <w:rsid w:val="00DB15E2"/>
    <w:rsid w:val="00DB1B77"/>
    <w:rsid w:val="00DB3C20"/>
    <w:rsid w:val="00DB5C12"/>
    <w:rsid w:val="00DB7858"/>
    <w:rsid w:val="00DB7E8A"/>
    <w:rsid w:val="00DC1308"/>
    <w:rsid w:val="00DC5CA3"/>
    <w:rsid w:val="00DC5CCF"/>
    <w:rsid w:val="00DC74C4"/>
    <w:rsid w:val="00DD0BF2"/>
    <w:rsid w:val="00DD10CA"/>
    <w:rsid w:val="00DD35C3"/>
    <w:rsid w:val="00DD4340"/>
    <w:rsid w:val="00DD5D2C"/>
    <w:rsid w:val="00DD6955"/>
    <w:rsid w:val="00DD77CC"/>
    <w:rsid w:val="00DE280C"/>
    <w:rsid w:val="00DE3E49"/>
    <w:rsid w:val="00DE65C7"/>
    <w:rsid w:val="00DE7606"/>
    <w:rsid w:val="00DE7785"/>
    <w:rsid w:val="00DF0936"/>
    <w:rsid w:val="00DF1CF4"/>
    <w:rsid w:val="00DF2F53"/>
    <w:rsid w:val="00E01DB9"/>
    <w:rsid w:val="00E02052"/>
    <w:rsid w:val="00E02AC0"/>
    <w:rsid w:val="00E049E0"/>
    <w:rsid w:val="00E1030E"/>
    <w:rsid w:val="00E10336"/>
    <w:rsid w:val="00E122FD"/>
    <w:rsid w:val="00E14633"/>
    <w:rsid w:val="00E21B70"/>
    <w:rsid w:val="00E22EB0"/>
    <w:rsid w:val="00E22EDB"/>
    <w:rsid w:val="00E24F35"/>
    <w:rsid w:val="00E27D2C"/>
    <w:rsid w:val="00E317AF"/>
    <w:rsid w:val="00E32CF4"/>
    <w:rsid w:val="00E33A16"/>
    <w:rsid w:val="00E3603C"/>
    <w:rsid w:val="00E4115C"/>
    <w:rsid w:val="00E41200"/>
    <w:rsid w:val="00E42024"/>
    <w:rsid w:val="00E430EB"/>
    <w:rsid w:val="00E457DC"/>
    <w:rsid w:val="00E514F5"/>
    <w:rsid w:val="00E54D3A"/>
    <w:rsid w:val="00E554BC"/>
    <w:rsid w:val="00E55B9E"/>
    <w:rsid w:val="00E56EE8"/>
    <w:rsid w:val="00E600F4"/>
    <w:rsid w:val="00E61C68"/>
    <w:rsid w:val="00E62A41"/>
    <w:rsid w:val="00E62B2B"/>
    <w:rsid w:val="00E62E3E"/>
    <w:rsid w:val="00E63561"/>
    <w:rsid w:val="00E639A6"/>
    <w:rsid w:val="00E641B5"/>
    <w:rsid w:val="00E65A47"/>
    <w:rsid w:val="00E70100"/>
    <w:rsid w:val="00E709F4"/>
    <w:rsid w:val="00E7139A"/>
    <w:rsid w:val="00E73114"/>
    <w:rsid w:val="00E753A9"/>
    <w:rsid w:val="00E7745E"/>
    <w:rsid w:val="00E7754F"/>
    <w:rsid w:val="00E77FD0"/>
    <w:rsid w:val="00E81802"/>
    <w:rsid w:val="00E81E15"/>
    <w:rsid w:val="00E831C6"/>
    <w:rsid w:val="00E834F6"/>
    <w:rsid w:val="00E90E65"/>
    <w:rsid w:val="00E91F76"/>
    <w:rsid w:val="00E936EC"/>
    <w:rsid w:val="00E95DA9"/>
    <w:rsid w:val="00E96F55"/>
    <w:rsid w:val="00EA08EE"/>
    <w:rsid w:val="00EA1562"/>
    <w:rsid w:val="00EA1F8F"/>
    <w:rsid w:val="00EA2BAE"/>
    <w:rsid w:val="00EA3F15"/>
    <w:rsid w:val="00EA482D"/>
    <w:rsid w:val="00EA5196"/>
    <w:rsid w:val="00EA6086"/>
    <w:rsid w:val="00EB29A9"/>
    <w:rsid w:val="00EB4FCF"/>
    <w:rsid w:val="00EC14DF"/>
    <w:rsid w:val="00EC1F5B"/>
    <w:rsid w:val="00EC2A0E"/>
    <w:rsid w:val="00EC499E"/>
    <w:rsid w:val="00EC66E8"/>
    <w:rsid w:val="00EC6A19"/>
    <w:rsid w:val="00ED42DE"/>
    <w:rsid w:val="00ED79D0"/>
    <w:rsid w:val="00EE0AB2"/>
    <w:rsid w:val="00EE15FA"/>
    <w:rsid w:val="00EE276F"/>
    <w:rsid w:val="00EE57B0"/>
    <w:rsid w:val="00EF0F06"/>
    <w:rsid w:val="00EF143D"/>
    <w:rsid w:val="00EF4B36"/>
    <w:rsid w:val="00EF565D"/>
    <w:rsid w:val="00EF6240"/>
    <w:rsid w:val="00F007BF"/>
    <w:rsid w:val="00F008AB"/>
    <w:rsid w:val="00F022DE"/>
    <w:rsid w:val="00F05C39"/>
    <w:rsid w:val="00F133A4"/>
    <w:rsid w:val="00F134B8"/>
    <w:rsid w:val="00F144A3"/>
    <w:rsid w:val="00F14999"/>
    <w:rsid w:val="00F15D99"/>
    <w:rsid w:val="00F15F42"/>
    <w:rsid w:val="00F17548"/>
    <w:rsid w:val="00F24777"/>
    <w:rsid w:val="00F258B8"/>
    <w:rsid w:val="00F26D3F"/>
    <w:rsid w:val="00F36322"/>
    <w:rsid w:val="00F370B2"/>
    <w:rsid w:val="00F41084"/>
    <w:rsid w:val="00F41258"/>
    <w:rsid w:val="00F42FA4"/>
    <w:rsid w:val="00F448F7"/>
    <w:rsid w:val="00F44DF6"/>
    <w:rsid w:val="00F46B1B"/>
    <w:rsid w:val="00F509A0"/>
    <w:rsid w:val="00F524F9"/>
    <w:rsid w:val="00F5519D"/>
    <w:rsid w:val="00F5592A"/>
    <w:rsid w:val="00F5646B"/>
    <w:rsid w:val="00F57014"/>
    <w:rsid w:val="00F57DAA"/>
    <w:rsid w:val="00F6118E"/>
    <w:rsid w:val="00F63A0A"/>
    <w:rsid w:val="00F65F0F"/>
    <w:rsid w:val="00F661A9"/>
    <w:rsid w:val="00F7770D"/>
    <w:rsid w:val="00F804D3"/>
    <w:rsid w:val="00F80504"/>
    <w:rsid w:val="00F856EA"/>
    <w:rsid w:val="00F87C7D"/>
    <w:rsid w:val="00F9100E"/>
    <w:rsid w:val="00F91E37"/>
    <w:rsid w:val="00F92CC3"/>
    <w:rsid w:val="00F95ADB"/>
    <w:rsid w:val="00F968C5"/>
    <w:rsid w:val="00FA1FEA"/>
    <w:rsid w:val="00FA49CA"/>
    <w:rsid w:val="00FA568A"/>
    <w:rsid w:val="00FA623A"/>
    <w:rsid w:val="00FB0214"/>
    <w:rsid w:val="00FB2051"/>
    <w:rsid w:val="00FB2064"/>
    <w:rsid w:val="00FB23B9"/>
    <w:rsid w:val="00FB3364"/>
    <w:rsid w:val="00FB3565"/>
    <w:rsid w:val="00FB39D1"/>
    <w:rsid w:val="00FC014F"/>
    <w:rsid w:val="00FC1B87"/>
    <w:rsid w:val="00FC656F"/>
    <w:rsid w:val="00FC6E64"/>
    <w:rsid w:val="00FD1025"/>
    <w:rsid w:val="00FD1CC1"/>
    <w:rsid w:val="00FD65F6"/>
    <w:rsid w:val="00FD6995"/>
    <w:rsid w:val="00FE005F"/>
    <w:rsid w:val="00FE0613"/>
    <w:rsid w:val="00FE09A4"/>
    <w:rsid w:val="00FE1664"/>
    <w:rsid w:val="00FE3C16"/>
    <w:rsid w:val="00FE734D"/>
    <w:rsid w:val="00FF0FB3"/>
    <w:rsid w:val="00FF173E"/>
    <w:rsid w:val="00FF1ED6"/>
    <w:rsid w:val="00FF33DC"/>
    <w:rsid w:val="00FF6191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170EEC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170EEC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170EEC"/>
    <w:rPr>
      <w:b/>
      <w:sz w:val="28"/>
    </w:rPr>
  </w:style>
  <w:style w:type="character" w:customStyle="1" w:styleId="30">
    <w:name w:val="Заголовок 3 Знак"/>
    <w:link w:val="3"/>
    <w:rsid w:val="00170EEC"/>
    <w:rPr>
      <w:sz w:val="24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170EEC"/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rsid w:val="00170EEC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170EEC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170EEC"/>
    <w:rPr>
      <w:color w:val="0000FF"/>
      <w:u w:val="single"/>
    </w:rPr>
  </w:style>
  <w:style w:type="paragraph" w:customStyle="1" w:styleId="ConsPlusTitle">
    <w:name w:val="ConsPlusTitle"/>
    <w:rsid w:val="00170EEC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70EEC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170EEC"/>
    <w:rPr>
      <w:b/>
      <w:bCs/>
    </w:rPr>
  </w:style>
  <w:style w:type="paragraph" w:styleId="af0">
    <w:name w:val="Balloon Text"/>
    <w:basedOn w:val="a"/>
    <w:link w:val="af1"/>
    <w:rsid w:val="00170EEC"/>
    <w:pPr>
      <w:ind w:firstLine="0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170EE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170EEC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170E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170EEC"/>
    <w:pPr>
      <w:ind w:left="720" w:firstLine="0"/>
      <w:contextualSpacing/>
    </w:pPr>
  </w:style>
  <w:style w:type="paragraph" w:customStyle="1" w:styleId="1">
    <w:name w:val="Абзац списка1"/>
    <w:basedOn w:val="a"/>
    <w:rsid w:val="00170EEC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70EEC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170EEC"/>
    <w:rPr>
      <w:sz w:val="27"/>
      <w:szCs w:val="27"/>
      <w:shd w:val="clear" w:color="auto" w:fill="FFFFFF"/>
    </w:rPr>
  </w:style>
  <w:style w:type="paragraph" w:customStyle="1" w:styleId="22">
    <w:name w:val="Основной текст2"/>
    <w:basedOn w:val="a"/>
    <w:link w:val="af3"/>
    <w:rsid w:val="00170EEC"/>
    <w:pPr>
      <w:widowControl w:val="0"/>
      <w:shd w:val="clear" w:color="auto" w:fill="FFFFFF"/>
      <w:spacing w:before="180" w:line="322" w:lineRule="exact"/>
      <w:ind w:firstLine="0"/>
      <w:jc w:val="both"/>
    </w:pPr>
    <w:rPr>
      <w:sz w:val="27"/>
      <w:szCs w:val="27"/>
    </w:rPr>
  </w:style>
  <w:style w:type="character" w:customStyle="1" w:styleId="11">
    <w:name w:val="Основной текст1"/>
    <w:rsid w:val="00170EEC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7">
    <w:name w:val="Абзац списка7"/>
    <w:basedOn w:val="a"/>
    <w:rsid w:val="00170EEC"/>
    <w:pPr>
      <w:suppressAutoHyphens/>
      <w:ind w:left="720" w:firstLine="0"/>
      <w:contextualSpacing/>
    </w:pPr>
    <w:rPr>
      <w:kern w:val="1"/>
      <w:sz w:val="24"/>
      <w:szCs w:val="24"/>
    </w:rPr>
  </w:style>
  <w:style w:type="character" w:styleId="af4">
    <w:name w:val="Emphasis"/>
    <w:qFormat/>
    <w:rsid w:val="00170EEC"/>
    <w:rPr>
      <w:rFonts w:cs="Times New Roman"/>
      <w:i/>
      <w:iCs/>
    </w:rPr>
  </w:style>
  <w:style w:type="table" w:styleId="af5">
    <w:name w:val="Table Grid"/>
    <w:basedOn w:val="a1"/>
    <w:rsid w:val="000F5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117E4E"/>
    <w:rPr>
      <w:rFonts w:ascii="Arial" w:hAnsi="Arial"/>
      <w:snapToGrid w:val="0"/>
    </w:rPr>
  </w:style>
  <w:style w:type="paragraph" w:customStyle="1" w:styleId="L999">
    <w:name w:val="! L=999 !"/>
    <w:basedOn w:val="a"/>
    <w:rsid w:val="00117E4E"/>
    <w:pPr>
      <w:numPr>
        <w:numId w:val="1"/>
      </w:numPr>
      <w:overflowPunct w:val="0"/>
      <w:autoSpaceDE w:val="0"/>
      <w:autoSpaceDN w:val="0"/>
      <w:adjustRightInd w:val="0"/>
      <w:textAlignment w:val="baseline"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170EEC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170EEC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170EEC"/>
    <w:rPr>
      <w:b/>
      <w:sz w:val="28"/>
    </w:rPr>
  </w:style>
  <w:style w:type="character" w:customStyle="1" w:styleId="30">
    <w:name w:val="Заголовок 3 Знак"/>
    <w:link w:val="3"/>
    <w:rsid w:val="00170EEC"/>
    <w:rPr>
      <w:sz w:val="24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170EEC"/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rsid w:val="00170EEC"/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170EEC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170EEC"/>
    <w:rPr>
      <w:color w:val="0000FF"/>
      <w:u w:val="single"/>
    </w:rPr>
  </w:style>
  <w:style w:type="paragraph" w:customStyle="1" w:styleId="ConsPlusTitle">
    <w:name w:val="ConsPlusTitle"/>
    <w:rsid w:val="00170EEC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70EEC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170EEC"/>
    <w:rPr>
      <w:b/>
      <w:bCs/>
    </w:rPr>
  </w:style>
  <w:style w:type="paragraph" w:styleId="af0">
    <w:name w:val="Balloon Text"/>
    <w:basedOn w:val="a"/>
    <w:link w:val="af1"/>
    <w:rsid w:val="00170EEC"/>
    <w:pPr>
      <w:ind w:firstLine="0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170EE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170EEC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170E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170EEC"/>
    <w:pPr>
      <w:ind w:left="720" w:firstLine="0"/>
      <w:contextualSpacing/>
    </w:pPr>
  </w:style>
  <w:style w:type="paragraph" w:customStyle="1" w:styleId="1">
    <w:name w:val="Абзац списка1"/>
    <w:basedOn w:val="a"/>
    <w:rsid w:val="00170EEC"/>
    <w:pPr>
      <w:suppressAutoHyphens/>
      <w:ind w:left="720" w:firstLine="0"/>
      <w:contextualSpacing/>
    </w:pPr>
    <w:rPr>
      <w:kern w:val="1"/>
      <w:sz w:val="24"/>
      <w:szCs w:val="24"/>
    </w:rPr>
  </w:style>
  <w:style w:type="paragraph" w:customStyle="1" w:styleId="10">
    <w:name w:val="Обычный1"/>
    <w:rsid w:val="00170EEC"/>
    <w:pPr>
      <w:suppressAutoHyphens/>
      <w:spacing w:line="100" w:lineRule="atLeast"/>
    </w:pPr>
    <w:rPr>
      <w:rFonts w:eastAsia="SimSun"/>
      <w:color w:val="000000"/>
      <w:kern w:val="1"/>
      <w:sz w:val="24"/>
      <w:szCs w:val="24"/>
      <w:lang w:eastAsia="ar-SA"/>
    </w:rPr>
  </w:style>
  <w:style w:type="character" w:customStyle="1" w:styleId="af3">
    <w:name w:val="Основной текст_"/>
    <w:link w:val="22"/>
    <w:rsid w:val="00170EEC"/>
    <w:rPr>
      <w:sz w:val="27"/>
      <w:szCs w:val="27"/>
      <w:shd w:val="clear" w:color="auto" w:fill="FFFFFF"/>
    </w:rPr>
  </w:style>
  <w:style w:type="paragraph" w:customStyle="1" w:styleId="22">
    <w:name w:val="Основной текст2"/>
    <w:basedOn w:val="a"/>
    <w:link w:val="af3"/>
    <w:rsid w:val="00170EEC"/>
    <w:pPr>
      <w:widowControl w:val="0"/>
      <w:shd w:val="clear" w:color="auto" w:fill="FFFFFF"/>
      <w:spacing w:before="180" w:line="322" w:lineRule="exact"/>
      <w:ind w:firstLine="0"/>
      <w:jc w:val="both"/>
    </w:pPr>
    <w:rPr>
      <w:sz w:val="27"/>
      <w:szCs w:val="27"/>
    </w:rPr>
  </w:style>
  <w:style w:type="character" w:customStyle="1" w:styleId="11">
    <w:name w:val="Основной текст1"/>
    <w:rsid w:val="00170EEC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7">
    <w:name w:val="Абзац списка7"/>
    <w:basedOn w:val="a"/>
    <w:rsid w:val="00170EEC"/>
    <w:pPr>
      <w:suppressAutoHyphens/>
      <w:ind w:left="720" w:firstLine="0"/>
      <w:contextualSpacing/>
    </w:pPr>
    <w:rPr>
      <w:kern w:val="1"/>
      <w:sz w:val="24"/>
      <w:szCs w:val="24"/>
    </w:rPr>
  </w:style>
  <w:style w:type="character" w:styleId="af4">
    <w:name w:val="Emphasis"/>
    <w:qFormat/>
    <w:rsid w:val="00170EEC"/>
    <w:rPr>
      <w:rFonts w:cs="Times New Roman"/>
      <w:i/>
      <w:iCs/>
    </w:rPr>
  </w:style>
  <w:style w:type="table" w:styleId="af5">
    <w:name w:val="Table Grid"/>
    <w:basedOn w:val="a1"/>
    <w:rsid w:val="000F5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117E4E"/>
    <w:rPr>
      <w:rFonts w:ascii="Arial" w:hAnsi="Arial"/>
      <w:snapToGrid w:val="0"/>
    </w:rPr>
  </w:style>
  <w:style w:type="paragraph" w:customStyle="1" w:styleId="L999">
    <w:name w:val="! L=999 !"/>
    <w:basedOn w:val="a"/>
    <w:rsid w:val="00117E4E"/>
    <w:pPr>
      <w:numPr>
        <w:numId w:val="1"/>
      </w:numPr>
      <w:overflowPunct w:val="0"/>
      <w:autoSpaceDE w:val="0"/>
      <w:autoSpaceDN w:val="0"/>
      <w:adjustRightInd w:val="0"/>
      <w:textAlignment w:val="baseline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6954B-0240-4E98-8CF4-484FDCBB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174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2025-12-23T08:12:00Z</cp:lastPrinted>
  <dcterms:created xsi:type="dcterms:W3CDTF">2025-12-24T10:05:00Z</dcterms:created>
  <dcterms:modified xsi:type="dcterms:W3CDTF">2025-12-24T10:05:00Z</dcterms:modified>
</cp:coreProperties>
</file>