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67A" w:rsidRPr="00475D44" w:rsidRDefault="00475D44" w:rsidP="002E0694">
      <w:pPr>
        <w:pStyle w:val="21"/>
        <w:spacing w:before="0"/>
        <w:ind w:right="-1"/>
        <w:jc w:val="left"/>
        <w:rPr>
          <w:rFonts w:ascii="PT Astra Serif" w:hAnsi="PT Astra Serif"/>
          <w:szCs w:val="26"/>
        </w:rPr>
      </w:pPr>
      <w:bookmarkStart w:id="0" w:name="_GoBack"/>
      <w:bookmarkEnd w:id="0"/>
      <w:r>
        <w:rPr>
          <w:rFonts w:ascii="PT Astra Serif" w:hAnsi="PT Astra Serif"/>
          <w:szCs w:val="26"/>
        </w:rPr>
        <w:t>25.03.2026                                                                                                              № 202-ра</w:t>
      </w:r>
    </w:p>
    <w:p w:rsidR="000C2B4C" w:rsidRPr="002E0694" w:rsidRDefault="000C2B4C" w:rsidP="002E0694">
      <w:pPr>
        <w:pStyle w:val="21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0C2B4C" w:rsidRPr="002E0694" w:rsidRDefault="000C2B4C" w:rsidP="002E0694">
      <w:pPr>
        <w:pStyle w:val="21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642CB5" w:rsidRPr="002E0694" w:rsidRDefault="00642CB5" w:rsidP="002E0694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2E0694">
        <w:rPr>
          <w:rFonts w:ascii="PT Astra Serif" w:eastAsia="PT Astra Serif" w:hAnsi="PT Astra Serif" w:cs="PT Astra Serif"/>
          <w:szCs w:val="26"/>
        </w:rPr>
        <w:t>О внесении изменени</w:t>
      </w:r>
      <w:r w:rsidR="00223E3A" w:rsidRPr="002E0694">
        <w:rPr>
          <w:rFonts w:ascii="PT Astra Serif" w:eastAsia="PT Astra Serif" w:hAnsi="PT Astra Serif" w:cs="PT Astra Serif"/>
          <w:szCs w:val="26"/>
        </w:rPr>
        <w:t>я</w:t>
      </w:r>
      <w:r w:rsidRPr="002E0694">
        <w:rPr>
          <w:rFonts w:ascii="PT Astra Serif" w:eastAsia="PT Astra Serif" w:hAnsi="PT Astra Serif" w:cs="PT Astra Serif"/>
          <w:szCs w:val="26"/>
        </w:rPr>
        <w:t xml:space="preserve"> в распоряжение Администрации </w:t>
      </w:r>
    </w:p>
    <w:p w:rsidR="00642CB5" w:rsidRPr="002E0694" w:rsidRDefault="00642CB5" w:rsidP="002E0694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2E0694">
        <w:rPr>
          <w:rFonts w:ascii="PT Astra Serif" w:eastAsia="PT Astra Serif" w:hAnsi="PT Astra Serif" w:cs="PT Astra Serif"/>
          <w:szCs w:val="26"/>
        </w:rPr>
        <w:t>Томской области от 15.12.2020 № 786-ра</w:t>
      </w:r>
    </w:p>
    <w:p w:rsidR="004B62A6" w:rsidRPr="002E0694" w:rsidRDefault="004B62A6" w:rsidP="002E0694">
      <w:pPr>
        <w:ind w:right="4677" w:firstLine="0"/>
        <w:jc w:val="both"/>
        <w:rPr>
          <w:rFonts w:ascii="PT Astra Serif" w:hAnsi="PT Astra Serif"/>
          <w:szCs w:val="26"/>
        </w:rPr>
      </w:pPr>
    </w:p>
    <w:p w:rsidR="00126A6E" w:rsidRPr="002E0694" w:rsidRDefault="00126A6E" w:rsidP="002E0694">
      <w:pPr>
        <w:ind w:right="4677" w:firstLine="0"/>
        <w:jc w:val="both"/>
        <w:rPr>
          <w:rFonts w:ascii="PT Astra Serif" w:hAnsi="PT Astra Serif"/>
          <w:szCs w:val="26"/>
        </w:rPr>
      </w:pPr>
    </w:p>
    <w:p w:rsidR="007A2A0F" w:rsidRPr="002E0694" w:rsidRDefault="00642CB5" w:rsidP="002E0694">
      <w:pPr>
        <w:jc w:val="both"/>
        <w:rPr>
          <w:rFonts w:ascii="PT Astra Serif" w:hAnsi="PT Astra Serif"/>
          <w:szCs w:val="26"/>
        </w:rPr>
      </w:pPr>
      <w:r w:rsidRPr="002E0694">
        <w:rPr>
          <w:rFonts w:ascii="PT Astra Serif" w:eastAsia="PT Astra Serif" w:hAnsi="PT Astra Serif" w:cs="PT Astra Serif"/>
          <w:szCs w:val="26"/>
        </w:rPr>
        <w:t>1. В</w:t>
      </w:r>
      <w:r w:rsidRPr="002E0694">
        <w:rPr>
          <w:rFonts w:ascii="PT Astra Serif" w:hAnsi="PT Astra Serif"/>
          <w:szCs w:val="26"/>
        </w:rPr>
        <w:t>нести в распоряжение Администрации Томской области от 15.12.2020 № 786-ра «Об утверждении региональной Программы модернизации первичного звена здравоохранения Томской</w:t>
      </w:r>
      <w:r w:rsidR="003B46F5" w:rsidRPr="002E0694">
        <w:rPr>
          <w:rFonts w:ascii="PT Astra Serif" w:hAnsi="PT Astra Serif"/>
          <w:szCs w:val="26"/>
        </w:rPr>
        <w:t xml:space="preserve"> </w:t>
      </w:r>
      <w:r w:rsidRPr="002E0694">
        <w:rPr>
          <w:rFonts w:ascii="PT Astra Serif" w:hAnsi="PT Astra Serif"/>
          <w:szCs w:val="26"/>
        </w:rPr>
        <w:t xml:space="preserve">области» </w:t>
      </w:r>
      <w:r w:rsidR="00223E3A" w:rsidRPr="002E0694">
        <w:rPr>
          <w:rFonts w:ascii="PT Astra Serif" w:hAnsi="PT Astra Serif"/>
          <w:szCs w:val="26"/>
        </w:rPr>
        <w:t>изменение, изложи</w:t>
      </w:r>
      <w:r w:rsidR="00126A6E" w:rsidRPr="002E0694">
        <w:rPr>
          <w:rFonts w:ascii="PT Astra Serif" w:hAnsi="PT Astra Serif"/>
          <w:szCs w:val="26"/>
        </w:rPr>
        <w:t>в</w:t>
      </w:r>
      <w:r w:rsidR="00223E3A" w:rsidRPr="002E0694">
        <w:rPr>
          <w:rFonts w:ascii="PT Astra Serif" w:hAnsi="PT Astra Serif"/>
          <w:szCs w:val="26"/>
        </w:rPr>
        <w:t xml:space="preserve"> </w:t>
      </w:r>
      <w:r w:rsidRPr="002E0694">
        <w:rPr>
          <w:rFonts w:ascii="PT Astra Serif" w:hAnsi="PT Astra Serif"/>
          <w:szCs w:val="26"/>
        </w:rPr>
        <w:t>региональн</w:t>
      </w:r>
      <w:r w:rsidR="006B013F" w:rsidRPr="002E0694">
        <w:rPr>
          <w:rFonts w:ascii="PT Astra Serif" w:hAnsi="PT Astra Serif"/>
          <w:szCs w:val="26"/>
        </w:rPr>
        <w:t>ую Программу</w:t>
      </w:r>
      <w:r w:rsidRPr="002E0694">
        <w:rPr>
          <w:rFonts w:ascii="PT Astra Serif" w:hAnsi="PT Astra Serif"/>
          <w:szCs w:val="26"/>
        </w:rPr>
        <w:t xml:space="preserve"> модернизации первичного звена здравоохранения Томской области, утвержденн</w:t>
      </w:r>
      <w:r w:rsidR="00223E3A" w:rsidRPr="002E0694">
        <w:rPr>
          <w:rFonts w:ascii="PT Astra Serif" w:hAnsi="PT Astra Serif"/>
          <w:szCs w:val="26"/>
        </w:rPr>
        <w:t>ую</w:t>
      </w:r>
      <w:r w:rsidRPr="002E0694">
        <w:rPr>
          <w:rFonts w:ascii="PT Astra Serif" w:hAnsi="PT Astra Serif"/>
          <w:szCs w:val="26"/>
        </w:rPr>
        <w:t xml:space="preserve"> указанным ра</w:t>
      </w:r>
      <w:r w:rsidR="006B013F" w:rsidRPr="002E0694">
        <w:rPr>
          <w:rFonts w:ascii="PT Astra Serif" w:hAnsi="PT Astra Serif"/>
          <w:szCs w:val="26"/>
        </w:rPr>
        <w:t>споряжением</w:t>
      </w:r>
      <w:r w:rsidR="00126A6E" w:rsidRPr="002E0694">
        <w:rPr>
          <w:rFonts w:ascii="PT Astra Serif" w:hAnsi="PT Astra Serif"/>
          <w:szCs w:val="26"/>
        </w:rPr>
        <w:t>,</w:t>
      </w:r>
      <w:r w:rsidR="006B013F" w:rsidRPr="002E0694">
        <w:rPr>
          <w:rFonts w:ascii="PT Astra Serif" w:hAnsi="PT Astra Serif"/>
          <w:szCs w:val="26"/>
        </w:rPr>
        <w:t xml:space="preserve"> </w:t>
      </w:r>
      <w:r w:rsidR="007A2A0F" w:rsidRPr="002E0694">
        <w:rPr>
          <w:rFonts w:ascii="PT Astra Serif" w:hAnsi="PT Astra Serif"/>
          <w:szCs w:val="26"/>
        </w:rPr>
        <w:t>в новой редакции согласно приложению к</w:t>
      </w:r>
      <w:r w:rsidR="00126A6E" w:rsidRPr="002E0694">
        <w:rPr>
          <w:rFonts w:ascii="PT Astra Serif" w:hAnsi="PT Astra Serif"/>
          <w:szCs w:val="26"/>
        </w:rPr>
        <w:t> </w:t>
      </w:r>
      <w:r w:rsidR="007A2A0F" w:rsidRPr="002E0694">
        <w:rPr>
          <w:rFonts w:ascii="PT Astra Serif" w:hAnsi="PT Astra Serif"/>
          <w:szCs w:val="26"/>
        </w:rPr>
        <w:t>настоящему распоряжению</w:t>
      </w:r>
      <w:r w:rsidR="00223E3A" w:rsidRPr="002E0694">
        <w:rPr>
          <w:rFonts w:ascii="PT Astra Serif" w:hAnsi="PT Astra Serif"/>
          <w:szCs w:val="26"/>
        </w:rPr>
        <w:t>.</w:t>
      </w:r>
    </w:p>
    <w:p w:rsidR="00984487" w:rsidRPr="002E0694" w:rsidRDefault="00AB41B7" w:rsidP="002E0694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2E0694">
        <w:rPr>
          <w:rFonts w:ascii="PT Astra Serif" w:eastAsia="PT Astra Serif" w:hAnsi="PT Astra Serif" w:cs="PT Astra Serif"/>
          <w:szCs w:val="26"/>
        </w:rPr>
        <w:t>2. </w:t>
      </w:r>
      <w:r w:rsidR="00984487" w:rsidRPr="002E0694">
        <w:rPr>
          <w:rFonts w:ascii="PT Astra Serif" w:hAnsi="PT Astra Serif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BD42EF" w:rsidRPr="002E0694" w:rsidRDefault="00BD42EF" w:rsidP="002E0694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2E0694">
        <w:rPr>
          <w:rFonts w:ascii="PT Astra Serif" w:hAnsi="PT Astra Serif"/>
          <w:szCs w:val="26"/>
        </w:rPr>
        <w:t>3.</w:t>
      </w:r>
      <w:r w:rsidR="00126A6E" w:rsidRPr="002E0694">
        <w:rPr>
          <w:rFonts w:ascii="PT Astra Serif" w:hAnsi="PT Astra Serif"/>
          <w:szCs w:val="26"/>
        </w:rPr>
        <w:t> </w:t>
      </w:r>
      <w:r w:rsidRPr="002E0694">
        <w:rPr>
          <w:rFonts w:ascii="PT Astra Serif" w:hAnsi="PT Astra Serif"/>
          <w:szCs w:val="26"/>
        </w:rPr>
        <w:t>Настоящее распоряжение вступает в силу с</w:t>
      </w:r>
      <w:r w:rsidR="00223E3A" w:rsidRPr="002E0694">
        <w:rPr>
          <w:rFonts w:ascii="PT Astra Serif" w:hAnsi="PT Astra Serif"/>
          <w:szCs w:val="26"/>
        </w:rPr>
        <w:t xml:space="preserve"> даты его принятия и</w:t>
      </w:r>
      <w:r w:rsidR="00126A6E" w:rsidRPr="002E0694">
        <w:rPr>
          <w:rFonts w:ascii="PT Astra Serif" w:hAnsi="PT Astra Serif"/>
          <w:szCs w:val="26"/>
        </w:rPr>
        <w:t> </w:t>
      </w:r>
      <w:r w:rsidR="00223E3A" w:rsidRPr="002E0694">
        <w:rPr>
          <w:rFonts w:ascii="PT Astra Serif" w:hAnsi="PT Astra Serif"/>
          <w:szCs w:val="26"/>
        </w:rPr>
        <w:t>распространяет свое действие на правоотношения, возникшие</w:t>
      </w:r>
      <w:r w:rsidRPr="002E0694">
        <w:rPr>
          <w:rFonts w:ascii="PT Astra Serif" w:hAnsi="PT Astra Serif"/>
          <w:szCs w:val="26"/>
        </w:rPr>
        <w:t xml:space="preserve"> с 17</w:t>
      </w:r>
      <w:r w:rsidR="00223E3A" w:rsidRPr="002E0694">
        <w:rPr>
          <w:rFonts w:ascii="PT Astra Serif" w:hAnsi="PT Astra Serif"/>
          <w:szCs w:val="26"/>
        </w:rPr>
        <w:t>.12.</w:t>
      </w:r>
      <w:r w:rsidRPr="002E0694">
        <w:rPr>
          <w:rFonts w:ascii="PT Astra Serif" w:hAnsi="PT Astra Serif"/>
          <w:szCs w:val="26"/>
        </w:rPr>
        <w:t>2025</w:t>
      </w:r>
      <w:r w:rsidR="00223E3A" w:rsidRPr="002E0694">
        <w:rPr>
          <w:rFonts w:ascii="PT Astra Serif" w:hAnsi="PT Astra Serif"/>
          <w:szCs w:val="26"/>
        </w:rPr>
        <w:t>.</w:t>
      </w:r>
    </w:p>
    <w:p w:rsidR="00984487" w:rsidRPr="002E0694" w:rsidRDefault="00984487" w:rsidP="002E0694">
      <w:pPr>
        <w:ind w:firstLine="0"/>
        <w:jc w:val="both"/>
        <w:rPr>
          <w:rFonts w:ascii="PT Astra Serif" w:hAnsi="PT Astra Serif"/>
          <w:szCs w:val="26"/>
        </w:rPr>
      </w:pPr>
    </w:p>
    <w:p w:rsidR="004B62A6" w:rsidRPr="002E0694" w:rsidRDefault="004B62A6" w:rsidP="002E0694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104FED" w:rsidRPr="002E0694" w:rsidRDefault="00104FED" w:rsidP="002E0694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4B62A6" w:rsidRPr="002E0694" w:rsidRDefault="004B62A6" w:rsidP="002E0694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DD4343" w:rsidRPr="002E0694" w:rsidRDefault="00EF3644" w:rsidP="002E0694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 w:rsidRPr="002E0694">
        <w:rPr>
          <w:rFonts w:ascii="PT Astra Serif" w:hAnsi="PT Astra Serif"/>
          <w:szCs w:val="26"/>
        </w:rPr>
        <w:t>Губернатор</w:t>
      </w:r>
      <w:r w:rsidR="004E746B" w:rsidRPr="002E0694">
        <w:rPr>
          <w:rFonts w:ascii="PT Astra Serif" w:hAnsi="PT Astra Serif"/>
          <w:szCs w:val="26"/>
        </w:rPr>
        <w:t xml:space="preserve"> </w:t>
      </w:r>
      <w:r w:rsidR="00642CB5" w:rsidRPr="002E0694">
        <w:rPr>
          <w:rFonts w:ascii="PT Astra Serif" w:hAnsi="PT Astra Serif"/>
          <w:szCs w:val="26"/>
        </w:rPr>
        <w:t>Томской области</w:t>
      </w:r>
      <w:r w:rsidR="00642CB5" w:rsidRPr="002E0694">
        <w:rPr>
          <w:rFonts w:ascii="PT Astra Serif" w:hAnsi="PT Astra Serif"/>
          <w:szCs w:val="26"/>
        </w:rPr>
        <w:tab/>
      </w:r>
      <w:r w:rsidR="00126A6E" w:rsidRPr="002E0694">
        <w:rPr>
          <w:rFonts w:ascii="PT Astra Serif" w:hAnsi="PT Astra Serif"/>
          <w:szCs w:val="26"/>
        </w:rPr>
        <w:t xml:space="preserve">     </w:t>
      </w:r>
      <w:r w:rsidR="002E0694">
        <w:rPr>
          <w:rFonts w:ascii="PT Astra Serif" w:hAnsi="PT Astra Serif"/>
          <w:szCs w:val="26"/>
        </w:rPr>
        <w:t xml:space="preserve"> В.В. </w:t>
      </w:r>
      <w:r w:rsidR="00ED0E44" w:rsidRPr="002E0694">
        <w:rPr>
          <w:rFonts w:ascii="PT Astra Serif" w:hAnsi="PT Astra Serif"/>
          <w:szCs w:val="26"/>
        </w:rPr>
        <w:t>Мазу</w:t>
      </w:r>
      <w:r w:rsidR="00984487" w:rsidRPr="002E0694">
        <w:rPr>
          <w:rFonts w:ascii="PT Astra Serif" w:hAnsi="PT Astra Serif"/>
          <w:szCs w:val="26"/>
        </w:rPr>
        <w:t>р</w:t>
      </w:r>
    </w:p>
    <w:p w:rsidR="00AB41B7" w:rsidRPr="002E0694" w:rsidRDefault="00AB41B7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6C7BBE" w:rsidRPr="002E0694" w:rsidRDefault="006C7BBE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EF5268" w:rsidRPr="002E0694" w:rsidRDefault="00EF5268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EF5268" w:rsidRPr="002E0694" w:rsidRDefault="00EF5268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6B013F" w:rsidRPr="002E0694" w:rsidRDefault="006B013F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6B013F" w:rsidRPr="002E0694" w:rsidRDefault="006B013F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1F4151" w:rsidRPr="002E0694" w:rsidRDefault="001F4151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6B013F" w:rsidRPr="002E0694" w:rsidRDefault="006B013F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6B013F" w:rsidRPr="002E0694" w:rsidRDefault="006B013F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6B013F" w:rsidRPr="002E0694" w:rsidRDefault="006B013F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6B013F" w:rsidRPr="002E0694" w:rsidRDefault="006B013F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6B013F" w:rsidRPr="002E0694" w:rsidRDefault="006B013F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6B013F" w:rsidRPr="002E0694" w:rsidRDefault="006B013F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6B013F" w:rsidRDefault="006B013F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2E0694" w:rsidRDefault="002E0694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2E0694" w:rsidRDefault="002E0694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2E0694" w:rsidRDefault="002E0694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2E0694" w:rsidRDefault="002E0694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2E0694" w:rsidRDefault="002E0694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2E0694" w:rsidRDefault="002E0694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2E0694" w:rsidRDefault="002E0694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2E0694" w:rsidRDefault="002E0694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2E0694" w:rsidRDefault="002E0694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2E0694" w:rsidRDefault="002E0694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2E0694" w:rsidRDefault="002E0694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2E0694" w:rsidRDefault="002E0694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351529" w:rsidRDefault="00351529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2E0694" w:rsidRPr="002E0694" w:rsidRDefault="002E0694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A51AD7" w:rsidRDefault="00581DDE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 w:cs="Calibri"/>
          <w:sz w:val="20"/>
        </w:rPr>
      </w:pPr>
      <w:r w:rsidRPr="00126A6E">
        <w:rPr>
          <w:rFonts w:ascii="PT Astra Serif" w:hAnsi="PT Astra Serif" w:cs="Calibri"/>
          <w:sz w:val="20"/>
        </w:rPr>
        <w:t>Воробьев Ю.О.</w:t>
      </w:r>
    </w:p>
    <w:p w:rsidR="002E0694" w:rsidRDefault="002E0694" w:rsidP="002E0694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 w:cs="Calibri"/>
          <w:sz w:val="20"/>
        </w:rPr>
      </w:pPr>
      <w:r w:rsidRPr="002E0694">
        <w:rPr>
          <w:rFonts w:ascii="PT Astra Serif" w:hAnsi="PT Astra Serif" w:cs="Calibri"/>
          <w:sz w:val="20"/>
        </w:rPr>
        <w:t>0324mn02.rap2026</w:t>
      </w:r>
    </w:p>
    <w:p w:rsidR="002E0694" w:rsidRDefault="002E0694" w:rsidP="006B013F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 w:cs="Calibri"/>
          <w:sz w:val="20"/>
        </w:rPr>
        <w:sectPr w:rsidR="002E0694" w:rsidSect="002E0694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</w:sectPr>
      </w:pPr>
    </w:p>
    <w:p w:rsidR="00054EB9" w:rsidRPr="00187065" w:rsidRDefault="00CD15EE" w:rsidP="00015984">
      <w:pPr>
        <w:tabs>
          <w:tab w:val="left" w:pos="5954"/>
        </w:tabs>
        <w:ind w:left="5812" w:firstLine="0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lastRenderedPageBreak/>
        <w:t>Приложение</w:t>
      </w:r>
    </w:p>
    <w:p w:rsidR="00054EB9" w:rsidRPr="008E0CF7" w:rsidRDefault="00054EB9" w:rsidP="00015984">
      <w:pPr>
        <w:tabs>
          <w:tab w:val="left" w:pos="5812"/>
        </w:tabs>
        <w:ind w:left="5812" w:firstLine="0"/>
        <w:rPr>
          <w:rFonts w:ascii="PT Astra Serif" w:hAnsi="PT Astra Serif" w:cs="Calibri"/>
          <w:sz w:val="24"/>
          <w:szCs w:val="24"/>
        </w:rPr>
      </w:pPr>
      <w:r w:rsidRPr="008E0CF7">
        <w:rPr>
          <w:rFonts w:ascii="PT Astra Serif" w:hAnsi="PT Astra Serif" w:cs="Calibri"/>
          <w:sz w:val="24"/>
          <w:szCs w:val="24"/>
        </w:rPr>
        <w:t>к распоряжению Администрации</w:t>
      </w:r>
      <w:r w:rsidRPr="008E0CF7">
        <w:rPr>
          <w:rFonts w:ascii="PT Astra Serif" w:hAnsi="PT Astra Serif" w:cs="Calibri"/>
          <w:sz w:val="24"/>
          <w:szCs w:val="24"/>
        </w:rPr>
        <w:br/>
        <w:t>Томской области</w:t>
      </w:r>
    </w:p>
    <w:p w:rsidR="00054EB9" w:rsidRPr="008E0CF7" w:rsidRDefault="00054EB9" w:rsidP="00015984">
      <w:pPr>
        <w:ind w:left="5812" w:firstLine="0"/>
        <w:rPr>
          <w:rFonts w:ascii="PT Astra Serif" w:hAnsi="PT Astra Serif" w:cs="Calibri"/>
          <w:sz w:val="24"/>
          <w:szCs w:val="24"/>
        </w:rPr>
      </w:pPr>
      <w:r w:rsidRPr="008E0CF7">
        <w:rPr>
          <w:rFonts w:ascii="PT Astra Serif" w:eastAsia="PT Astra Serif" w:hAnsi="PT Astra Serif" w:cs="PT Astra Serif"/>
          <w:sz w:val="24"/>
          <w:szCs w:val="24"/>
        </w:rPr>
        <w:t xml:space="preserve">от </w:t>
      </w:r>
      <w:r w:rsidR="00475D44">
        <w:rPr>
          <w:rFonts w:ascii="PT Astra Serif" w:eastAsia="PT Astra Serif" w:hAnsi="PT Astra Serif" w:cs="PT Astra Serif"/>
          <w:sz w:val="24"/>
          <w:szCs w:val="24"/>
        </w:rPr>
        <w:t>25.03.2026 № 202-ра</w:t>
      </w:r>
    </w:p>
    <w:p w:rsidR="00126A6E" w:rsidRDefault="00126A6E" w:rsidP="006B013F">
      <w:pPr>
        <w:pStyle w:val="211"/>
        <w:keepNext/>
        <w:keepLines/>
        <w:widowControl/>
        <w:spacing w:line="240" w:lineRule="auto"/>
        <w:contextualSpacing/>
        <w:outlineLvl w:val="0"/>
        <w:rPr>
          <w:rFonts w:ascii="PT Astra Serif" w:hAnsi="PT Astra Serif"/>
          <w:b/>
          <w:bCs/>
        </w:rPr>
      </w:pPr>
    </w:p>
    <w:p w:rsidR="003D35FC" w:rsidRDefault="00AA18EE" w:rsidP="006B013F">
      <w:pPr>
        <w:pStyle w:val="211"/>
        <w:keepNext/>
        <w:keepLines/>
        <w:widowControl/>
        <w:spacing w:line="240" w:lineRule="auto"/>
        <w:contextualSpacing/>
        <w:outlineLvl w:val="0"/>
        <w:rPr>
          <w:rFonts w:ascii="PT Astra Serif" w:hAnsi="PT Astra Serif"/>
          <w:bCs/>
        </w:rPr>
      </w:pPr>
      <w:r w:rsidRPr="003D35FC">
        <w:rPr>
          <w:rFonts w:ascii="PT Astra Serif" w:hAnsi="PT Astra Serif"/>
          <w:bCs/>
        </w:rPr>
        <w:t>Паспорт</w:t>
      </w:r>
      <w:r w:rsidRPr="003D35FC">
        <w:rPr>
          <w:rFonts w:ascii="PT Astra Serif" w:hAnsi="PT Astra Serif"/>
          <w:bCs/>
        </w:rPr>
        <w:br/>
        <w:t>региональной п</w:t>
      </w:r>
      <w:r w:rsidR="00054EB9" w:rsidRPr="003D35FC">
        <w:rPr>
          <w:rFonts w:ascii="PT Astra Serif" w:hAnsi="PT Astra Serif"/>
          <w:bCs/>
        </w:rPr>
        <w:t xml:space="preserve">рограммы модернизации первичного звена здравоохранения </w:t>
      </w:r>
    </w:p>
    <w:p w:rsidR="00054EB9" w:rsidRPr="003D35FC" w:rsidRDefault="00054EB9" w:rsidP="006B013F">
      <w:pPr>
        <w:pStyle w:val="211"/>
        <w:keepNext/>
        <w:keepLines/>
        <w:widowControl/>
        <w:spacing w:line="240" w:lineRule="auto"/>
        <w:contextualSpacing/>
        <w:outlineLvl w:val="0"/>
        <w:rPr>
          <w:rFonts w:ascii="PT Astra Serif" w:hAnsi="PT Astra Serif"/>
          <w:bCs/>
        </w:rPr>
      </w:pPr>
      <w:r w:rsidRPr="003D35FC">
        <w:rPr>
          <w:rFonts w:ascii="PT Astra Serif" w:hAnsi="PT Astra Serif"/>
          <w:bCs/>
        </w:rPr>
        <w:t>Томской области</w:t>
      </w:r>
    </w:p>
    <w:tbl>
      <w:tblPr>
        <w:tblpPr w:leftFromText="181" w:rightFromText="181" w:vertAnchor="text" w:tblpY="1"/>
        <w:tblOverlap w:val="never"/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63"/>
        <w:gridCol w:w="6946"/>
      </w:tblGrid>
      <w:tr w:rsidR="005F1DF4" w:rsidRPr="008E0CF7" w:rsidTr="00356F76">
        <w:tc>
          <w:tcPr>
            <w:tcW w:w="2863" w:type="dxa"/>
            <w:shd w:val="clear" w:color="auto" w:fill="auto"/>
          </w:tcPr>
          <w:p w:rsidR="00054EB9" w:rsidRPr="008E0CF7" w:rsidRDefault="00B1026B" w:rsidP="00356F76">
            <w:pPr>
              <w:keepNext/>
              <w:keepLines/>
              <w:widowControl w:val="0"/>
              <w:ind w:left="130" w:right="132" w:firstLine="0"/>
              <w:contextualSpacing/>
              <w:rPr>
                <w:rFonts w:ascii="PT Astra Serif" w:hAnsi="PT Astra Serif"/>
                <w:szCs w:val="26"/>
                <w:lang w:bidi="ru-RU"/>
              </w:rPr>
            </w:pPr>
            <w:r>
              <w:rPr>
                <w:rFonts w:ascii="PT Astra Serif" w:hAnsi="PT Astra Serif"/>
                <w:szCs w:val="26"/>
                <w:lang w:bidi="ru-RU"/>
              </w:rPr>
              <w:t>Сроки реализации региональной п</w:t>
            </w:r>
            <w:r w:rsidR="00054EB9" w:rsidRPr="008E0CF7">
              <w:rPr>
                <w:rFonts w:ascii="PT Astra Serif" w:hAnsi="PT Astra Serif"/>
                <w:szCs w:val="26"/>
                <w:lang w:bidi="ru-RU"/>
              </w:rPr>
              <w:t>рограммы</w:t>
            </w:r>
            <w:r w:rsidR="00586869">
              <w:rPr>
                <w:rFonts w:ascii="PT Astra Serif" w:hAnsi="PT Astra Serif"/>
                <w:szCs w:val="26"/>
                <w:lang w:bidi="ru-RU"/>
              </w:rPr>
              <w:t xml:space="preserve"> </w:t>
            </w:r>
            <w:r w:rsidR="00054EB9" w:rsidRPr="008E0CF7">
              <w:rPr>
                <w:rFonts w:ascii="PT Astra Serif" w:hAnsi="PT Astra Serif"/>
                <w:bCs/>
                <w:szCs w:val="26"/>
              </w:rPr>
              <w:t>модернизации первичного звена здравоохранения Томской области (далее – региональная программа)</w:t>
            </w:r>
          </w:p>
        </w:tc>
        <w:tc>
          <w:tcPr>
            <w:tcW w:w="6946" w:type="dxa"/>
            <w:shd w:val="clear" w:color="auto" w:fill="auto"/>
          </w:tcPr>
          <w:p w:rsidR="00054EB9" w:rsidRPr="008E0CF7" w:rsidRDefault="00102C1B" w:rsidP="00126A6E">
            <w:pPr>
              <w:keepNext/>
              <w:keepLines/>
              <w:widowControl w:val="0"/>
              <w:ind w:left="130" w:right="130" w:firstLine="0"/>
              <w:contextualSpacing/>
              <w:jc w:val="both"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 xml:space="preserve">2021 </w:t>
            </w:r>
            <w:r w:rsidR="00126A6E">
              <w:rPr>
                <w:rFonts w:ascii="PT Astra Serif" w:eastAsia="Arial Unicode MS" w:hAnsi="PT Astra Serif"/>
                <w:szCs w:val="26"/>
                <w:lang w:bidi="ru-RU"/>
              </w:rPr>
              <w:t>–</w:t>
            </w: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 xml:space="preserve"> 2030</w:t>
            </w:r>
            <w:r w:rsidR="00054EB9" w:rsidRPr="008E0CF7">
              <w:rPr>
                <w:rFonts w:ascii="PT Astra Serif" w:eastAsia="Arial Unicode MS" w:hAnsi="PT Astra Serif"/>
                <w:szCs w:val="26"/>
                <w:lang w:bidi="ru-RU"/>
              </w:rPr>
              <w:t xml:space="preserve"> годы</w:t>
            </w:r>
          </w:p>
        </w:tc>
      </w:tr>
      <w:tr w:rsidR="005F1DF4" w:rsidRPr="008E0CF7" w:rsidTr="00356F76">
        <w:tc>
          <w:tcPr>
            <w:tcW w:w="2863" w:type="dxa"/>
            <w:shd w:val="clear" w:color="auto" w:fill="auto"/>
          </w:tcPr>
          <w:p w:rsidR="00054EB9" w:rsidRPr="008E0CF7" w:rsidRDefault="00054EB9" w:rsidP="00356F76">
            <w:pPr>
              <w:keepNext/>
              <w:keepLines/>
              <w:widowControl w:val="0"/>
              <w:ind w:left="130" w:right="132" w:firstLine="0"/>
              <w:contextualSpacing/>
              <w:jc w:val="both"/>
              <w:rPr>
                <w:rFonts w:ascii="PT Astra Serif" w:hAnsi="PT Astra Serif"/>
                <w:szCs w:val="26"/>
                <w:lang w:bidi="ru-RU"/>
              </w:rPr>
            </w:pPr>
            <w:r w:rsidRPr="008E0CF7">
              <w:rPr>
                <w:rFonts w:ascii="PT Astra Serif" w:hAnsi="PT Astra Serif"/>
                <w:szCs w:val="26"/>
                <w:lang w:bidi="ru-RU"/>
              </w:rPr>
              <w:t>Разработчик региональной программы</w:t>
            </w:r>
          </w:p>
        </w:tc>
        <w:tc>
          <w:tcPr>
            <w:tcW w:w="6946" w:type="dxa"/>
            <w:shd w:val="clear" w:color="auto" w:fill="auto"/>
          </w:tcPr>
          <w:p w:rsidR="00054EB9" w:rsidRPr="008E0CF7" w:rsidRDefault="00054EB9" w:rsidP="00947C3B">
            <w:pPr>
              <w:keepNext/>
              <w:keepLines/>
              <w:widowControl w:val="0"/>
              <w:ind w:left="130" w:right="130" w:firstLine="0"/>
              <w:contextualSpacing/>
              <w:jc w:val="both"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>Администрация Томской области</w:t>
            </w:r>
          </w:p>
        </w:tc>
      </w:tr>
      <w:tr w:rsidR="005F1DF4" w:rsidRPr="008E0CF7" w:rsidTr="00356F76">
        <w:tc>
          <w:tcPr>
            <w:tcW w:w="2863" w:type="dxa"/>
            <w:shd w:val="clear" w:color="auto" w:fill="auto"/>
          </w:tcPr>
          <w:p w:rsidR="00054EB9" w:rsidRPr="008E0CF7" w:rsidRDefault="00054EB9" w:rsidP="00356F76">
            <w:pPr>
              <w:keepNext/>
              <w:keepLines/>
              <w:widowControl w:val="0"/>
              <w:ind w:left="130" w:right="132" w:firstLine="0"/>
              <w:contextualSpacing/>
              <w:jc w:val="both"/>
              <w:rPr>
                <w:rFonts w:ascii="PT Astra Serif" w:hAnsi="PT Astra Serif"/>
                <w:szCs w:val="26"/>
                <w:lang w:bidi="ru-RU"/>
              </w:rPr>
            </w:pPr>
            <w:r w:rsidRPr="008E0CF7">
              <w:rPr>
                <w:rFonts w:ascii="PT Astra Serif" w:hAnsi="PT Astra Serif"/>
                <w:szCs w:val="26"/>
                <w:lang w:bidi="ru-RU"/>
              </w:rPr>
              <w:t>Участники региональной программы</w:t>
            </w:r>
          </w:p>
        </w:tc>
        <w:tc>
          <w:tcPr>
            <w:tcW w:w="6946" w:type="dxa"/>
            <w:shd w:val="clear" w:color="auto" w:fill="auto"/>
          </w:tcPr>
          <w:p w:rsidR="00054EB9" w:rsidRPr="008E0CF7" w:rsidRDefault="00054EB9" w:rsidP="00356F76">
            <w:pPr>
              <w:keepNext/>
              <w:keepLines/>
              <w:widowControl w:val="0"/>
              <w:ind w:left="130" w:right="130" w:firstLine="0"/>
              <w:contextualSpacing/>
              <w:jc w:val="both"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>Департамент здравоохранения Томской области</w:t>
            </w:r>
          </w:p>
          <w:p w:rsidR="00054EB9" w:rsidRPr="008E0CF7" w:rsidRDefault="00054EB9" w:rsidP="00356F76">
            <w:pPr>
              <w:keepNext/>
              <w:keepLines/>
              <w:widowControl w:val="0"/>
              <w:ind w:left="130" w:right="130" w:firstLine="0"/>
              <w:contextualSpacing/>
              <w:jc w:val="both"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>Департамент экономики Администрации Томской области</w:t>
            </w:r>
          </w:p>
          <w:p w:rsidR="00356F76" w:rsidRPr="008E0CF7" w:rsidRDefault="00054EB9" w:rsidP="00356F76">
            <w:pPr>
              <w:keepNext/>
              <w:keepLines/>
              <w:widowControl w:val="0"/>
              <w:ind w:left="130" w:right="130" w:firstLine="0"/>
              <w:contextualSpacing/>
              <w:jc w:val="both"/>
              <w:rPr>
                <w:rFonts w:ascii="PT Astra Serif" w:hAnsi="PT Astra Serif" w:cs="PT Astra Serif"/>
                <w:szCs w:val="26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>Департамент строительства Томской области</w:t>
            </w:r>
          </w:p>
          <w:p w:rsidR="00054EB9" w:rsidRPr="008E0CF7" w:rsidRDefault="00054EB9" w:rsidP="003C7511">
            <w:pPr>
              <w:keepNext/>
              <w:keepLines/>
              <w:widowControl w:val="0"/>
              <w:ind w:left="130" w:right="130" w:firstLine="0"/>
              <w:contextualSpacing/>
              <w:jc w:val="both"/>
              <w:rPr>
                <w:rFonts w:ascii="PT Astra Serif" w:hAnsi="PT Astra Serif" w:cs="PT Astra Serif"/>
                <w:szCs w:val="26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>Департамент финансов Томской области</w:t>
            </w:r>
          </w:p>
        </w:tc>
      </w:tr>
      <w:tr w:rsidR="005F1DF4" w:rsidRPr="008E0CF7" w:rsidTr="00356F76">
        <w:trPr>
          <w:trHeight w:val="697"/>
        </w:trPr>
        <w:tc>
          <w:tcPr>
            <w:tcW w:w="2863" w:type="dxa"/>
            <w:shd w:val="clear" w:color="auto" w:fill="auto"/>
          </w:tcPr>
          <w:p w:rsidR="00054EB9" w:rsidRPr="008E0CF7" w:rsidRDefault="00054EB9" w:rsidP="00586869">
            <w:pPr>
              <w:keepNext/>
              <w:keepLines/>
              <w:widowControl w:val="0"/>
              <w:ind w:left="130" w:right="132" w:firstLine="0"/>
              <w:contextualSpacing/>
              <w:rPr>
                <w:rFonts w:ascii="PT Astra Serif" w:hAnsi="PT Astra Serif"/>
                <w:szCs w:val="26"/>
                <w:lang w:bidi="ru-RU"/>
              </w:rPr>
            </w:pPr>
            <w:r w:rsidRPr="008E0CF7">
              <w:rPr>
                <w:rFonts w:ascii="PT Astra Serif" w:hAnsi="PT Astra Serif"/>
                <w:szCs w:val="26"/>
                <w:lang w:bidi="ru-RU"/>
              </w:rPr>
              <w:t>Наименование государственной программы субъекта Российской Федерации</w:t>
            </w:r>
          </w:p>
        </w:tc>
        <w:tc>
          <w:tcPr>
            <w:tcW w:w="6946" w:type="dxa"/>
            <w:shd w:val="clear" w:color="auto" w:fill="auto"/>
          </w:tcPr>
          <w:p w:rsidR="00054EB9" w:rsidRPr="008E0CF7" w:rsidRDefault="00054EB9" w:rsidP="00586869">
            <w:pPr>
              <w:keepNext/>
              <w:keepLines/>
              <w:widowControl w:val="0"/>
              <w:ind w:left="130" w:right="131" w:firstLine="0"/>
              <w:contextualSpacing/>
              <w:rPr>
                <w:rFonts w:ascii="PT Astra Serif" w:hAnsi="PT Astra Serif"/>
                <w:i/>
                <w:iCs/>
                <w:sz w:val="28"/>
                <w:szCs w:val="28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>Государственная программа «Развитие здравоохранения в</w:t>
            </w:r>
            <w:r w:rsidR="00586869">
              <w:rPr>
                <w:rFonts w:ascii="PT Astra Serif" w:eastAsia="Arial Unicode MS" w:hAnsi="PT Astra Serif"/>
                <w:szCs w:val="26"/>
                <w:lang w:bidi="ru-RU"/>
              </w:rPr>
              <w:t> </w:t>
            </w: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>Томской области», утвержденная постановлением Администрации Томской области от 27.09.2019 № 353а</w:t>
            </w:r>
            <w:r w:rsidR="00356F76" w:rsidRPr="008E0CF7">
              <w:rPr>
                <w:rFonts w:ascii="PT Astra Serif" w:eastAsia="Arial Unicode MS" w:hAnsi="PT Astra Serif"/>
                <w:szCs w:val="26"/>
                <w:lang w:bidi="ru-RU"/>
              </w:rPr>
              <w:t xml:space="preserve"> «Об утверждении государственной программы «Развитие здравоохранения в Томской области»</w:t>
            </w:r>
          </w:p>
        </w:tc>
      </w:tr>
      <w:tr w:rsidR="005F1DF4" w:rsidRPr="008E0CF7" w:rsidTr="00356F76">
        <w:tc>
          <w:tcPr>
            <w:tcW w:w="2863" w:type="dxa"/>
            <w:shd w:val="clear" w:color="auto" w:fill="auto"/>
          </w:tcPr>
          <w:p w:rsidR="00054EB9" w:rsidRPr="008E0CF7" w:rsidRDefault="00054EB9" w:rsidP="00356F76">
            <w:pPr>
              <w:keepNext/>
              <w:keepLines/>
              <w:widowControl w:val="0"/>
              <w:ind w:left="130" w:right="132" w:firstLine="0"/>
              <w:contextualSpacing/>
              <w:jc w:val="both"/>
              <w:rPr>
                <w:rFonts w:ascii="PT Astra Serif" w:hAnsi="PT Astra Serif"/>
                <w:szCs w:val="26"/>
                <w:lang w:bidi="ru-RU"/>
              </w:rPr>
            </w:pPr>
            <w:r w:rsidRPr="008E0CF7">
              <w:rPr>
                <w:rFonts w:ascii="PT Astra Serif" w:hAnsi="PT Astra Serif"/>
                <w:szCs w:val="26"/>
                <w:lang w:bidi="ru-RU"/>
              </w:rPr>
              <w:t>Реквизиты документа, которым утверждена региональная программа</w:t>
            </w:r>
          </w:p>
        </w:tc>
        <w:tc>
          <w:tcPr>
            <w:tcW w:w="6946" w:type="dxa"/>
            <w:shd w:val="clear" w:color="auto" w:fill="auto"/>
          </w:tcPr>
          <w:p w:rsidR="00054EB9" w:rsidRPr="008E0CF7" w:rsidRDefault="00356F76" w:rsidP="00586869">
            <w:pPr>
              <w:keepNext/>
              <w:keepLines/>
              <w:widowControl w:val="0"/>
              <w:ind w:left="130" w:right="131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>Распоряжение Администрации Томской области от</w:t>
            </w:r>
            <w:r w:rsidR="00586869">
              <w:rPr>
                <w:rFonts w:ascii="PT Astra Serif" w:eastAsia="Arial Unicode MS" w:hAnsi="PT Astra Serif"/>
                <w:szCs w:val="26"/>
                <w:lang w:bidi="ru-RU"/>
              </w:rPr>
              <w:t> </w:t>
            </w: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 xml:space="preserve">15.12.2020 </w:t>
            </w:r>
            <w:r w:rsidR="00586869">
              <w:rPr>
                <w:rFonts w:ascii="PT Astra Serif" w:eastAsia="Arial Unicode MS" w:hAnsi="PT Astra Serif"/>
                <w:szCs w:val="26"/>
                <w:lang w:bidi="ru-RU"/>
              </w:rPr>
              <w:t>№</w:t>
            </w: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 xml:space="preserve"> 786-ра «Об утверждении региональной программы модернизации первичного звена здравоохранения Томской области»</w:t>
            </w:r>
          </w:p>
        </w:tc>
      </w:tr>
      <w:tr w:rsidR="005F1DF4" w:rsidRPr="008E0CF7" w:rsidTr="00356F76">
        <w:tc>
          <w:tcPr>
            <w:tcW w:w="2863" w:type="dxa"/>
            <w:shd w:val="clear" w:color="auto" w:fill="auto"/>
          </w:tcPr>
          <w:p w:rsidR="00054EB9" w:rsidRPr="008E0CF7" w:rsidRDefault="00054EB9" w:rsidP="000122D8">
            <w:pPr>
              <w:keepNext/>
              <w:keepLines/>
              <w:widowControl w:val="0"/>
              <w:ind w:left="130" w:right="132" w:firstLine="0"/>
              <w:contextualSpacing/>
              <w:rPr>
                <w:rFonts w:ascii="PT Astra Serif" w:hAnsi="PT Astra Serif"/>
                <w:szCs w:val="26"/>
                <w:lang w:bidi="ru-RU"/>
              </w:rPr>
            </w:pPr>
            <w:r w:rsidRPr="008E0CF7">
              <w:rPr>
                <w:rFonts w:ascii="PT Astra Serif" w:hAnsi="PT Astra Serif"/>
                <w:szCs w:val="26"/>
                <w:lang w:bidi="ru-RU"/>
              </w:rPr>
              <w:t>Цели региональной программы</w:t>
            </w:r>
          </w:p>
        </w:tc>
        <w:tc>
          <w:tcPr>
            <w:tcW w:w="6946" w:type="dxa"/>
            <w:shd w:val="clear" w:color="auto" w:fill="auto"/>
          </w:tcPr>
          <w:p w:rsidR="00356F76" w:rsidRPr="008E0CF7" w:rsidRDefault="00054EB9" w:rsidP="00862F8D">
            <w:pPr>
              <w:keepNext/>
              <w:keepLines/>
              <w:widowControl w:val="0"/>
              <w:ind w:left="130" w:right="131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 xml:space="preserve">Цель 1. </w:t>
            </w:r>
            <w:r w:rsidR="00356F76" w:rsidRPr="008E0CF7">
              <w:rPr>
                <w:rFonts w:ascii="PT Astra Serif" w:hAnsi="PT Astra Serif"/>
                <w:szCs w:val="26"/>
              </w:rPr>
              <w:t>Обеспечение доступности и качества первичной медико-санитарной помощи и медицинской помощи.</w:t>
            </w:r>
          </w:p>
          <w:p w:rsidR="00356F76" w:rsidRPr="008E0CF7" w:rsidRDefault="00054EB9" w:rsidP="00862F8D">
            <w:pPr>
              <w:keepNext/>
              <w:keepLines/>
              <w:widowControl w:val="0"/>
              <w:ind w:left="130" w:right="131" w:firstLine="0"/>
              <w:contextualSpacing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 xml:space="preserve">Цель 2. </w:t>
            </w:r>
            <w:r w:rsidR="00356F76" w:rsidRPr="008E0CF7">
              <w:rPr>
                <w:rFonts w:ascii="PT Astra Serif" w:hAnsi="PT Astra Serif"/>
                <w:szCs w:val="26"/>
              </w:rPr>
              <w:t>Обеспечение приоритета интересов пациента при</w:t>
            </w:r>
            <w:r w:rsidR="00A02FAA">
              <w:rPr>
                <w:rFonts w:ascii="PT Astra Serif" w:hAnsi="PT Astra Serif"/>
                <w:szCs w:val="26"/>
              </w:rPr>
              <w:t> </w:t>
            </w:r>
            <w:r w:rsidR="00356F76" w:rsidRPr="008E0CF7">
              <w:rPr>
                <w:rFonts w:ascii="PT Astra Serif" w:hAnsi="PT Astra Serif"/>
                <w:szCs w:val="26"/>
              </w:rPr>
              <w:t xml:space="preserve">оказании первичной медико-санитарной помощи. </w:t>
            </w:r>
          </w:p>
          <w:p w:rsidR="00356F76" w:rsidRPr="008E0CF7" w:rsidRDefault="00054EB9" w:rsidP="00862F8D">
            <w:pPr>
              <w:keepNext/>
              <w:keepLines/>
              <w:widowControl w:val="0"/>
              <w:ind w:left="130" w:right="131" w:firstLine="0"/>
              <w:contextualSpacing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 xml:space="preserve">Цель 3. </w:t>
            </w:r>
            <w:r w:rsidR="00356F76" w:rsidRPr="008E0CF7">
              <w:rPr>
                <w:rFonts w:ascii="PT Astra Serif" w:hAnsi="PT Astra Serif"/>
                <w:szCs w:val="26"/>
              </w:rPr>
              <w:t>Обеспечение соблюдения прав граждан при</w:t>
            </w:r>
            <w:r w:rsidR="00A02FAA">
              <w:rPr>
                <w:rFonts w:ascii="PT Astra Serif" w:hAnsi="PT Astra Serif"/>
                <w:szCs w:val="26"/>
              </w:rPr>
              <w:t> </w:t>
            </w:r>
            <w:r w:rsidR="00356F76" w:rsidRPr="008E0CF7">
              <w:rPr>
                <w:rFonts w:ascii="PT Astra Serif" w:hAnsi="PT Astra Serif"/>
                <w:szCs w:val="26"/>
              </w:rPr>
              <w:t>оказании первичной медико-санитарной помощи и</w:t>
            </w:r>
            <w:r w:rsidR="00A02FAA">
              <w:rPr>
                <w:rFonts w:ascii="PT Astra Serif" w:hAnsi="PT Astra Serif"/>
                <w:szCs w:val="26"/>
              </w:rPr>
              <w:t> </w:t>
            </w:r>
            <w:r w:rsidR="00356F76" w:rsidRPr="008E0CF7">
              <w:rPr>
                <w:rFonts w:ascii="PT Astra Serif" w:hAnsi="PT Astra Serif"/>
                <w:szCs w:val="26"/>
              </w:rPr>
              <w:t>обеспечение связанных с этими правами государственных гарантий.</w:t>
            </w:r>
          </w:p>
          <w:p w:rsidR="00054EB9" w:rsidRPr="008E0CF7" w:rsidRDefault="00356F76" w:rsidP="00A02FAA">
            <w:pPr>
              <w:keepNext/>
              <w:keepLines/>
              <w:widowControl w:val="0"/>
              <w:ind w:left="130" w:right="131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>Цель 4. О</w:t>
            </w:r>
            <w:r w:rsidRPr="008E0CF7">
              <w:rPr>
                <w:rFonts w:ascii="PT Astra Serif" w:hAnsi="PT Astra Serif"/>
                <w:szCs w:val="26"/>
              </w:rPr>
              <w:t>беспечение приоритета профилактики при</w:t>
            </w:r>
            <w:r w:rsidR="00A02FAA">
              <w:rPr>
                <w:rFonts w:ascii="PT Astra Serif" w:hAnsi="PT Astra Serif"/>
                <w:szCs w:val="26"/>
              </w:rPr>
              <w:t> </w:t>
            </w:r>
            <w:r w:rsidRPr="008E0CF7">
              <w:rPr>
                <w:rFonts w:ascii="PT Astra Serif" w:hAnsi="PT Astra Serif"/>
                <w:szCs w:val="26"/>
              </w:rPr>
              <w:t>оказании первичной медико-санитарной помощи</w:t>
            </w:r>
          </w:p>
        </w:tc>
      </w:tr>
      <w:tr w:rsidR="005F1DF4" w:rsidRPr="008E0CF7" w:rsidTr="00581DDE">
        <w:trPr>
          <w:trHeight w:val="130"/>
        </w:trPr>
        <w:tc>
          <w:tcPr>
            <w:tcW w:w="2863" w:type="dxa"/>
            <w:shd w:val="clear" w:color="auto" w:fill="auto"/>
          </w:tcPr>
          <w:p w:rsidR="00054EB9" w:rsidRPr="008E0CF7" w:rsidRDefault="00054EB9" w:rsidP="005571F6">
            <w:pPr>
              <w:keepNext/>
              <w:keepLines/>
              <w:widowControl w:val="0"/>
              <w:ind w:left="130" w:right="132" w:firstLine="0"/>
              <w:contextualSpacing/>
              <w:rPr>
                <w:rFonts w:ascii="PT Astra Serif" w:hAnsi="PT Astra Serif"/>
                <w:szCs w:val="26"/>
                <w:lang w:bidi="ru-RU"/>
              </w:rPr>
            </w:pPr>
            <w:r w:rsidRPr="008E0CF7">
              <w:rPr>
                <w:rFonts w:ascii="PT Astra Serif" w:hAnsi="PT Astra Serif"/>
                <w:szCs w:val="26"/>
                <w:lang w:bidi="ru-RU"/>
              </w:rPr>
              <w:t>Задачи региональной программы</w:t>
            </w:r>
          </w:p>
        </w:tc>
        <w:tc>
          <w:tcPr>
            <w:tcW w:w="6946" w:type="dxa"/>
            <w:shd w:val="clear" w:color="auto" w:fill="auto"/>
          </w:tcPr>
          <w:p w:rsidR="00054EB9" w:rsidRPr="008E0CF7" w:rsidRDefault="00862F8D" w:rsidP="00DD30C8">
            <w:pPr>
              <w:keepNext/>
              <w:keepLines/>
              <w:widowControl w:val="0"/>
              <w:ind w:left="130" w:right="131" w:firstLine="0"/>
              <w:contextualSpacing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>Задача 1. О</w:t>
            </w:r>
            <w:r w:rsidR="00356F76" w:rsidRPr="008E0CF7">
              <w:rPr>
                <w:rFonts w:ascii="PT Astra Serif" w:hAnsi="PT Astra Serif"/>
                <w:szCs w:val="26"/>
              </w:rPr>
              <w:t>рганизация оказания медицинской помощи с</w:t>
            </w:r>
            <w:r w:rsidR="00DD30C8">
              <w:rPr>
                <w:rFonts w:ascii="PT Astra Serif" w:hAnsi="PT Astra Serif"/>
                <w:szCs w:val="26"/>
              </w:rPr>
              <w:t> </w:t>
            </w:r>
            <w:r w:rsidR="00356F76" w:rsidRPr="008E0CF7">
              <w:rPr>
                <w:rFonts w:ascii="PT Astra Serif" w:hAnsi="PT Astra Serif"/>
                <w:szCs w:val="26"/>
              </w:rPr>
              <w:t>приближением к месту жительства, месту обучения или</w:t>
            </w:r>
            <w:r w:rsidR="00DD30C8">
              <w:rPr>
                <w:rFonts w:ascii="PT Astra Serif" w:hAnsi="PT Astra Serif"/>
                <w:szCs w:val="26"/>
              </w:rPr>
              <w:t> </w:t>
            </w:r>
            <w:r w:rsidR="00356F76" w:rsidRPr="008E0CF7">
              <w:rPr>
                <w:rFonts w:ascii="PT Astra Serif" w:hAnsi="PT Astra Serif"/>
                <w:szCs w:val="26"/>
              </w:rPr>
              <w:t>работы исходя из потребностей всех групп населения с</w:t>
            </w:r>
            <w:r w:rsidR="00DD30C8">
              <w:rPr>
                <w:rFonts w:ascii="PT Astra Serif" w:hAnsi="PT Astra Serif"/>
                <w:szCs w:val="26"/>
              </w:rPr>
              <w:t> </w:t>
            </w:r>
            <w:r w:rsidR="00356F76" w:rsidRPr="008E0CF7">
              <w:rPr>
                <w:rFonts w:ascii="PT Astra Serif" w:hAnsi="PT Astra Serif"/>
                <w:szCs w:val="26"/>
              </w:rPr>
              <w:t xml:space="preserve">учетом трехуровневой системы оказания медицинской помощи в сельских поселениях, рабочих поселках, </w:t>
            </w:r>
            <w:r w:rsidR="00356F76" w:rsidRPr="008E0CF7">
              <w:rPr>
                <w:rFonts w:ascii="PT Astra Serif" w:hAnsi="PT Astra Serif"/>
                <w:szCs w:val="26"/>
              </w:rPr>
              <w:lastRenderedPageBreak/>
              <w:t>поселках городского типа и городах с численностью населения до 100 тыс. человек</w:t>
            </w:r>
            <w:r w:rsidR="00054EB9" w:rsidRPr="008E0CF7">
              <w:rPr>
                <w:rFonts w:ascii="PT Astra Serif" w:hAnsi="PT Astra Serif"/>
                <w:szCs w:val="26"/>
              </w:rPr>
              <w:t>.</w:t>
            </w:r>
          </w:p>
          <w:p w:rsidR="00356F76" w:rsidRPr="008E0CF7" w:rsidRDefault="00054EB9" w:rsidP="00DD30C8">
            <w:pPr>
              <w:keepNext/>
              <w:keepLines/>
              <w:widowControl w:val="0"/>
              <w:ind w:left="130" w:right="131" w:firstLine="0"/>
              <w:contextualSpacing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>Задача 2</w:t>
            </w:r>
            <w:r w:rsidR="00862F8D" w:rsidRPr="008E0CF7">
              <w:rPr>
                <w:rFonts w:ascii="PT Astra Serif" w:hAnsi="PT Astra Serif"/>
                <w:szCs w:val="26"/>
              </w:rPr>
              <w:t>. О</w:t>
            </w:r>
            <w:r w:rsidR="00356F76" w:rsidRPr="008E0CF7">
              <w:rPr>
                <w:rFonts w:ascii="PT Astra Serif" w:hAnsi="PT Astra Serif"/>
                <w:szCs w:val="26"/>
              </w:rPr>
              <w:t>беспечение транспортной доступности медицинских организаций для всех групп населения, в</w:t>
            </w:r>
            <w:r w:rsidR="005571F6">
              <w:rPr>
                <w:rFonts w:ascii="PT Astra Serif" w:hAnsi="PT Astra Serif"/>
                <w:szCs w:val="26"/>
              </w:rPr>
              <w:t> </w:t>
            </w:r>
            <w:r w:rsidR="00356F76" w:rsidRPr="008E0CF7">
              <w:rPr>
                <w:rFonts w:ascii="PT Astra Serif" w:hAnsi="PT Astra Serif"/>
                <w:szCs w:val="26"/>
              </w:rPr>
              <w:t>том</w:t>
            </w:r>
            <w:r w:rsidR="005571F6">
              <w:rPr>
                <w:rFonts w:ascii="PT Astra Serif" w:hAnsi="PT Astra Serif"/>
                <w:szCs w:val="26"/>
              </w:rPr>
              <w:t> </w:t>
            </w:r>
            <w:r w:rsidR="00356F76" w:rsidRPr="008E0CF7">
              <w:rPr>
                <w:rFonts w:ascii="PT Astra Serif" w:hAnsi="PT Astra Serif"/>
                <w:szCs w:val="26"/>
              </w:rPr>
              <w:t>числе инвалидов и других групп населения с</w:t>
            </w:r>
            <w:r w:rsidR="005571F6">
              <w:rPr>
                <w:rFonts w:ascii="PT Astra Serif" w:hAnsi="PT Astra Serif"/>
                <w:szCs w:val="26"/>
              </w:rPr>
              <w:t> </w:t>
            </w:r>
            <w:r w:rsidR="00356F76" w:rsidRPr="008E0CF7">
              <w:rPr>
                <w:rFonts w:ascii="PT Astra Serif" w:hAnsi="PT Astra Serif"/>
                <w:szCs w:val="26"/>
              </w:rPr>
              <w:t>ограниченными возможностями здоровья в сельских поселениях, рабочих поселках, поселках городского типа и</w:t>
            </w:r>
            <w:r w:rsidR="005571F6">
              <w:rPr>
                <w:rFonts w:ascii="PT Astra Serif" w:hAnsi="PT Astra Serif"/>
                <w:szCs w:val="26"/>
              </w:rPr>
              <w:t> </w:t>
            </w:r>
            <w:r w:rsidR="00356F76" w:rsidRPr="008E0CF7">
              <w:rPr>
                <w:rFonts w:ascii="PT Astra Serif" w:hAnsi="PT Astra Serif"/>
                <w:szCs w:val="26"/>
              </w:rPr>
              <w:t>городах с численностью населения до 100 тыс. человек.</w:t>
            </w:r>
          </w:p>
          <w:p w:rsidR="00054EB9" w:rsidRPr="008E0CF7" w:rsidRDefault="00862F8D" w:rsidP="00DD30C8">
            <w:pPr>
              <w:keepNext/>
              <w:keepLines/>
              <w:widowControl w:val="0"/>
              <w:ind w:left="130" w:right="131" w:firstLine="0"/>
              <w:contextualSpacing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>Задача 3. О</w:t>
            </w:r>
            <w:r w:rsidR="00356F76" w:rsidRPr="008E0CF7">
              <w:rPr>
                <w:rFonts w:ascii="PT Astra Serif" w:hAnsi="PT Astra Serif"/>
                <w:szCs w:val="26"/>
              </w:rPr>
              <w:t>снащение медицинских организаций, на базе которых оказывается первичная медико-санитарная помощь, а также центральных районных и районных больниц оборудованием для оказания медицинской помощи с учетом особых потребностей инвалидов и</w:t>
            </w:r>
            <w:r w:rsidR="00CF4EC2">
              <w:rPr>
                <w:rFonts w:ascii="PT Astra Serif" w:hAnsi="PT Astra Serif"/>
                <w:szCs w:val="26"/>
              </w:rPr>
              <w:t> </w:t>
            </w:r>
            <w:r w:rsidR="00356F76" w:rsidRPr="008E0CF7">
              <w:rPr>
                <w:rFonts w:ascii="PT Astra Serif" w:hAnsi="PT Astra Serif"/>
                <w:szCs w:val="26"/>
              </w:rPr>
              <w:t>других групп населения с ограниченными возможностями здоровья в сельских поселениях, рабочих</w:t>
            </w:r>
            <w:r w:rsidR="00CF4EC2">
              <w:rPr>
                <w:rFonts w:ascii="PT Astra Serif" w:hAnsi="PT Astra Serif"/>
                <w:szCs w:val="26"/>
              </w:rPr>
              <w:t> </w:t>
            </w:r>
            <w:r w:rsidR="00356F76" w:rsidRPr="008E0CF7">
              <w:rPr>
                <w:rFonts w:ascii="PT Astra Serif" w:hAnsi="PT Astra Serif"/>
                <w:szCs w:val="26"/>
              </w:rPr>
              <w:t>поселках, поселках городского типа и городах с</w:t>
            </w:r>
            <w:r w:rsidR="00CF4EC2">
              <w:rPr>
                <w:rFonts w:ascii="PT Astra Serif" w:hAnsi="PT Astra Serif"/>
                <w:szCs w:val="26"/>
              </w:rPr>
              <w:t> ч</w:t>
            </w:r>
            <w:r w:rsidR="00356F76" w:rsidRPr="008E0CF7">
              <w:rPr>
                <w:rFonts w:ascii="PT Astra Serif" w:hAnsi="PT Astra Serif"/>
                <w:szCs w:val="26"/>
              </w:rPr>
              <w:t>исленностью населения до 100 тыс. человек</w:t>
            </w:r>
            <w:r w:rsidR="00054EB9" w:rsidRPr="008E0CF7">
              <w:rPr>
                <w:rFonts w:ascii="PT Astra Serif" w:hAnsi="PT Astra Serif"/>
                <w:szCs w:val="26"/>
              </w:rPr>
              <w:t>.</w:t>
            </w:r>
          </w:p>
          <w:p w:rsidR="00054EB9" w:rsidRPr="008E0CF7" w:rsidRDefault="00054EB9" w:rsidP="00DD30C8">
            <w:pPr>
              <w:keepNext/>
              <w:keepLines/>
              <w:widowControl w:val="0"/>
              <w:ind w:left="130" w:right="131" w:firstLine="0"/>
              <w:contextualSpacing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Задача 4. </w:t>
            </w:r>
            <w:r w:rsidR="00862F8D" w:rsidRPr="008E0CF7">
              <w:rPr>
                <w:rFonts w:ascii="PT Astra Serif" w:hAnsi="PT Astra Serif"/>
                <w:szCs w:val="26"/>
              </w:rPr>
              <w:t>У</w:t>
            </w:r>
            <w:r w:rsidR="00356F76" w:rsidRPr="008E0CF7">
              <w:rPr>
                <w:rFonts w:ascii="PT Astra Serif" w:hAnsi="PT Astra Serif"/>
                <w:szCs w:val="26"/>
              </w:rPr>
              <w:t xml:space="preserve">странение дефицита кадров в первичном звене здравоохранения и повышение уровня </w:t>
            </w:r>
            <w:r w:rsidR="00356F76" w:rsidRPr="008E0CF7">
              <w:rPr>
                <w:rFonts w:ascii="PT Astra Serif" w:hAnsi="PT Astra Serif"/>
                <w:szCs w:val="26"/>
              </w:rPr>
              <w:br/>
              <w:t xml:space="preserve">их квалификации, в том числе в целях обеспечения возможности выбора </w:t>
            </w:r>
            <w:r w:rsidR="00AA18EE">
              <w:rPr>
                <w:rFonts w:ascii="PT Astra Serif" w:hAnsi="PT Astra Serif"/>
                <w:szCs w:val="26"/>
              </w:rPr>
              <w:t>медицинской организации и врача</w:t>
            </w:r>
            <w:r w:rsidRPr="008E0CF7">
              <w:rPr>
                <w:rFonts w:ascii="PT Astra Serif" w:hAnsi="PT Astra Serif"/>
                <w:szCs w:val="26"/>
              </w:rPr>
              <w:t>.</w:t>
            </w:r>
          </w:p>
          <w:p w:rsidR="00054EB9" w:rsidRPr="008E0CF7" w:rsidRDefault="00054EB9" w:rsidP="00DD30C8">
            <w:pPr>
              <w:keepNext/>
              <w:keepLines/>
              <w:widowControl w:val="0"/>
              <w:ind w:left="130" w:right="131" w:firstLine="0"/>
              <w:contextualSpacing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Задача 5. </w:t>
            </w:r>
            <w:r w:rsidR="00862F8D" w:rsidRPr="008E0CF7">
              <w:rPr>
                <w:rFonts w:ascii="PT Astra Serif" w:hAnsi="PT Astra Serif"/>
                <w:szCs w:val="26"/>
              </w:rPr>
              <w:t xml:space="preserve">Обеспечение потребности в дорогостоящих диагностических исследованиях, проводимых </w:t>
            </w:r>
            <w:r w:rsidR="00862F8D" w:rsidRPr="008E0CF7">
              <w:rPr>
                <w:rFonts w:ascii="PT Astra Serif" w:hAnsi="PT Astra Serif"/>
                <w:szCs w:val="26"/>
              </w:rPr>
              <w:br/>
              <w:t xml:space="preserve">в амбулаторных условиях, и выделение </w:t>
            </w:r>
            <w:r w:rsidR="00862F8D" w:rsidRPr="008E0CF7">
              <w:rPr>
                <w:rFonts w:ascii="PT Astra Serif" w:hAnsi="PT Astra Serif"/>
                <w:szCs w:val="26"/>
              </w:rPr>
              <w:br/>
              <w:t>их из подушевого норматива финансирования оказания первичной медико-санитарной помощи</w:t>
            </w:r>
            <w:r w:rsidRPr="008E0CF7">
              <w:rPr>
                <w:rFonts w:ascii="PT Astra Serif" w:hAnsi="PT Astra Serif"/>
                <w:szCs w:val="26"/>
              </w:rPr>
              <w:t>.</w:t>
            </w:r>
          </w:p>
          <w:p w:rsidR="00054EB9" w:rsidRPr="008E0CF7" w:rsidRDefault="00054EB9" w:rsidP="00DD30C8">
            <w:pPr>
              <w:keepNext/>
              <w:keepLines/>
              <w:widowControl w:val="0"/>
              <w:ind w:left="130" w:right="131" w:firstLine="0"/>
              <w:contextualSpacing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Задача 6. </w:t>
            </w:r>
            <w:r w:rsidR="00862F8D" w:rsidRPr="008E0CF7">
              <w:rPr>
                <w:rFonts w:ascii="PT Astra Serif" w:hAnsi="PT Astra Serif"/>
                <w:szCs w:val="26"/>
              </w:rPr>
              <w:t>Создание механизма мотивации руководителей и</w:t>
            </w:r>
            <w:r w:rsidR="00660326">
              <w:rPr>
                <w:rFonts w:ascii="PT Astra Serif" w:hAnsi="PT Astra Serif"/>
                <w:szCs w:val="26"/>
              </w:rPr>
              <w:t> </w:t>
            </w:r>
            <w:r w:rsidR="00862F8D" w:rsidRPr="008E0CF7">
              <w:rPr>
                <w:rFonts w:ascii="PT Astra Serif" w:hAnsi="PT Astra Serif"/>
                <w:szCs w:val="26"/>
              </w:rPr>
              <w:t>медицинских работников медицинских организаций первичного звена здравоохранения с учетом степени соответствия медицинской организации статусу медицинской организации, внедряющей новую модель оказания гражданам первичной медико-санитарной помощи</w:t>
            </w:r>
            <w:r w:rsidRPr="008E0CF7">
              <w:rPr>
                <w:rFonts w:ascii="PT Astra Serif" w:hAnsi="PT Astra Serif"/>
                <w:szCs w:val="26"/>
              </w:rPr>
              <w:t>.</w:t>
            </w:r>
          </w:p>
          <w:p w:rsidR="00054EB9" w:rsidRPr="008E0CF7" w:rsidRDefault="00054EB9" w:rsidP="00DD30C8">
            <w:pPr>
              <w:keepNext/>
              <w:keepLines/>
              <w:widowControl w:val="0"/>
              <w:ind w:left="130" w:right="131" w:firstLine="0"/>
              <w:contextualSpacing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Задача 7. </w:t>
            </w:r>
            <w:r w:rsidR="00862F8D" w:rsidRPr="008E0CF7">
              <w:rPr>
                <w:rFonts w:ascii="PT Astra Serif" w:hAnsi="PT Astra Serif"/>
                <w:szCs w:val="26"/>
              </w:rPr>
              <w:t>Разработка и утверждение территориальных программ государственных гарантий бесплатного оказания гражданам медицинской помощи с учетом результатов реализации мероприятий региональной программы</w:t>
            </w:r>
            <w:r w:rsidRPr="008E0CF7">
              <w:rPr>
                <w:rFonts w:ascii="PT Astra Serif" w:hAnsi="PT Astra Serif"/>
                <w:szCs w:val="26"/>
              </w:rPr>
              <w:t>.</w:t>
            </w:r>
          </w:p>
          <w:p w:rsidR="00054EB9" w:rsidRPr="008E0CF7" w:rsidRDefault="00054EB9" w:rsidP="00DD30C8">
            <w:pPr>
              <w:keepNext/>
              <w:keepLines/>
              <w:widowControl w:val="0"/>
              <w:ind w:left="130" w:right="131" w:firstLine="0"/>
              <w:contextualSpacing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Задача 8. </w:t>
            </w:r>
            <w:r w:rsidR="00862F8D" w:rsidRPr="008E0CF7">
              <w:rPr>
                <w:rFonts w:ascii="PT Astra Serif" w:hAnsi="PT Astra Serif"/>
                <w:szCs w:val="26"/>
              </w:rPr>
              <w:t xml:space="preserve">Реализация мероприятий пилотного проекта </w:t>
            </w:r>
            <w:r w:rsidR="00862F8D" w:rsidRPr="008E0CF7">
              <w:rPr>
                <w:rFonts w:ascii="PT Astra Serif" w:hAnsi="PT Astra Serif"/>
                <w:szCs w:val="26"/>
              </w:rPr>
              <w:br/>
              <w:t xml:space="preserve">по вовлечению частных медицинских организаций </w:t>
            </w:r>
            <w:r w:rsidR="00862F8D" w:rsidRPr="008E0CF7">
              <w:rPr>
                <w:rFonts w:ascii="PT Astra Serif" w:hAnsi="PT Astra Serif"/>
                <w:szCs w:val="26"/>
              </w:rPr>
              <w:br/>
              <w:t>в оказание медико-социальных услуг лицам в возрасте 65</w:t>
            </w:r>
            <w:r w:rsidR="00D75F72">
              <w:rPr>
                <w:rFonts w:ascii="PT Astra Serif" w:hAnsi="PT Astra Serif"/>
                <w:szCs w:val="26"/>
              </w:rPr>
              <w:t> </w:t>
            </w:r>
            <w:r w:rsidR="00862F8D" w:rsidRPr="008E0CF7">
              <w:rPr>
                <w:rFonts w:ascii="PT Astra Serif" w:hAnsi="PT Astra Serif"/>
                <w:szCs w:val="26"/>
              </w:rPr>
              <w:t>лет и старше</w:t>
            </w:r>
            <w:r w:rsidRPr="008E0CF7">
              <w:rPr>
                <w:rFonts w:ascii="PT Astra Serif" w:hAnsi="PT Astra Serif"/>
                <w:szCs w:val="26"/>
              </w:rPr>
              <w:t>.</w:t>
            </w:r>
          </w:p>
          <w:p w:rsidR="00054EB9" w:rsidRPr="008E0CF7" w:rsidRDefault="00862F8D" w:rsidP="00A71055">
            <w:pPr>
              <w:keepNext/>
              <w:keepLines/>
              <w:widowControl w:val="0"/>
              <w:ind w:left="130" w:right="131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Задача 9. Профилактика осложнений сердечно-сосудистых заболеваний у пациентов высокого риска путем обеспечения лекарственными препаратами граждан, которые перенесли острое нарушение мозгового кровообращения, инфаркт миокарда </w:t>
            </w:r>
            <w:r w:rsidRPr="008E0CF7">
              <w:rPr>
                <w:rFonts w:ascii="PT Astra Serif" w:hAnsi="PT Astra Serif"/>
                <w:szCs w:val="26"/>
              </w:rPr>
              <w:br/>
              <w:t>и другие острые сердечно-сосудистые заболевания или</w:t>
            </w:r>
            <w:r w:rsidR="00A71055">
              <w:rPr>
                <w:rFonts w:ascii="PT Astra Serif" w:hAnsi="PT Astra Serif"/>
                <w:szCs w:val="26"/>
              </w:rPr>
              <w:t> </w:t>
            </w:r>
            <w:r w:rsidRPr="008E0CF7">
              <w:rPr>
                <w:rFonts w:ascii="PT Astra Serif" w:hAnsi="PT Astra Serif"/>
                <w:szCs w:val="26"/>
              </w:rPr>
              <w:t>операции на сосудах и которые получают медицинскую помощь в амбулаторных условиях</w:t>
            </w:r>
          </w:p>
        </w:tc>
      </w:tr>
      <w:tr w:rsidR="005F1DF4" w:rsidRPr="008E0CF7" w:rsidTr="00356F76">
        <w:tc>
          <w:tcPr>
            <w:tcW w:w="2863" w:type="dxa"/>
            <w:shd w:val="clear" w:color="auto" w:fill="auto"/>
          </w:tcPr>
          <w:p w:rsidR="00054EB9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lastRenderedPageBreak/>
              <w:t>Параметры финансового обеспечения реализации региональной программы</w:t>
            </w:r>
          </w:p>
        </w:tc>
        <w:tc>
          <w:tcPr>
            <w:tcW w:w="6946" w:type="dxa"/>
            <w:shd w:val="clear" w:color="auto" w:fill="auto"/>
          </w:tcPr>
          <w:p w:rsidR="00054EB9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214B4E">
              <w:rPr>
                <w:rFonts w:ascii="PT Astra Serif" w:hAnsi="PT Astra Serif"/>
                <w:szCs w:val="26"/>
              </w:rPr>
              <w:t>Консолидированный бюджет</w:t>
            </w:r>
            <w:r w:rsidRPr="008E0CF7">
              <w:rPr>
                <w:rFonts w:ascii="PT Astra Serif" w:hAnsi="PT Astra Serif"/>
                <w:szCs w:val="26"/>
              </w:rPr>
              <w:t xml:space="preserve"> – </w:t>
            </w:r>
            <w:r w:rsidR="00B620BF" w:rsidRPr="008E0CF7">
              <w:rPr>
                <w:rFonts w:ascii="PT Astra Serif" w:hAnsi="PT Astra Serif"/>
                <w:szCs w:val="26"/>
              </w:rPr>
              <w:t>8 841 935,</w:t>
            </w:r>
            <w:r w:rsidR="00C9086C" w:rsidRPr="008E0CF7">
              <w:rPr>
                <w:rFonts w:ascii="PT Astra Serif" w:hAnsi="PT Astra Serif"/>
                <w:szCs w:val="26"/>
              </w:rPr>
              <w:t>4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рублей;</w:t>
            </w:r>
          </w:p>
          <w:p w:rsidR="00054EB9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средства федерального бюджета – </w:t>
            </w:r>
            <w:r w:rsidR="00B620BF" w:rsidRPr="008E0CF7">
              <w:rPr>
                <w:rFonts w:ascii="PT Astra Serif" w:hAnsi="PT Astra Serif"/>
                <w:szCs w:val="26"/>
              </w:rPr>
              <w:t>8</w:t>
            </w:r>
            <w:r w:rsidR="00077EEC" w:rsidRPr="008E0CF7">
              <w:rPr>
                <w:rFonts w:ascii="PT Astra Serif" w:hAnsi="PT Astra Serif"/>
                <w:szCs w:val="26"/>
              </w:rPr>
              <w:t> 578 947,9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рублей;</w:t>
            </w:r>
          </w:p>
          <w:p w:rsidR="000B063E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средства бюджета субъекта Российской Федерации – </w:t>
            </w:r>
            <w:r w:rsidR="00077EEC" w:rsidRPr="008E0CF7">
              <w:rPr>
                <w:rFonts w:ascii="PT Astra Serif" w:hAnsi="PT Astra Serif"/>
                <w:szCs w:val="26"/>
              </w:rPr>
              <w:t>262 987,</w:t>
            </w:r>
            <w:r w:rsidR="00C9086C" w:rsidRPr="008E0CF7">
              <w:rPr>
                <w:rFonts w:ascii="PT Astra Serif" w:hAnsi="PT Astra Serif"/>
                <w:szCs w:val="26"/>
              </w:rPr>
              <w:t>5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</w:t>
            </w:r>
            <w:r w:rsidR="000B063E" w:rsidRPr="008E0CF7">
              <w:rPr>
                <w:rFonts w:ascii="PT Astra Serif" w:hAnsi="PT Astra Serif"/>
                <w:szCs w:val="26"/>
              </w:rPr>
              <w:t>.</w:t>
            </w:r>
          </w:p>
          <w:p w:rsidR="00054EB9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В 2021 году – </w:t>
            </w:r>
            <w:r w:rsidR="003968D3" w:rsidRPr="008E0CF7">
              <w:rPr>
                <w:rFonts w:ascii="PT Astra Serif" w:hAnsi="PT Astra Serif"/>
                <w:szCs w:val="26"/>
              </w:rPr>
              <w:t>806 344,0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</w:t>
            </w:r>
            <w:r w:rsidR="00776D3E">
              <w:rPr>
                <w:rFonts w:ascii="PT Astra Serif" w:hAnsi="PT Astra Serif"/>
                <w:szCs w:val="26"/>
              </w:rPr>
              <w:t>;</w:t>
            </w:r>
          </w:p>
          <w:p w:rsidR="00054EB9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>средства федерального бюджета – 772 614,70 тыс. рублей;</w:t>
            </w:r>
          </w:p>
          <w:p w:rsidR="00054EB9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>средства бюджета субъекта Российской</w:t>
            </w:r>
            <w:r w:rsidR="00AE1E39">
              <w:rPr>
                <w:rFonts w:ascii="PT Astra Serif" w:hAnsi="PT Astra Serif"/>
                <w:szCs w:val="26"/>
              </w:rPr>
              <w:t xml:space="preserve"> </w:t>
            </w:r>
            <w:r w:rsidRPr="008E0CF7">
              <w:rPr>
                <w:rFonts w:ascii="PT Astra Serif" w:hAnsi="PT Astra Serif"/>
                <w:szCs w:val="26"/>
              </w:rPr>
              <w:t xml:space="preserve">Федерации – </w:t>
            </w:r>
            <w:r w:rsidR="003968D3" w:rsidRPr="008E0CF7">
              <w:rPr>
                <w:rFonts w:ascii="PT Astra Serif" w:hAnsi="PT Astra Serif"/>
                <w:szCs w:val="26"/>
              </w:rPr>
              <w:t>33 729,3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рублей.</w:t>
            </w:r>
          </w:p>
          <w:p w:rsidR="000B063E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В 2022 году – </w:t>
            </w:r>
            <w:r w:rsidR="003968D3" w:rsidRPr="008E0CF7">
              <w:rPr>
                <w:rFonts w:ascii="PT Astra Serif" w:hAnsi="PT Astra Serif"/>
                <w:szCs w:val="26"/>
              </w:rPr>
              <w:t>866 518,3</w:t>
            </w:r>
            <w:r w:rsidR="00585A89">
              <w:rPr>
                <w:rFonts w:ascii="PT Astra Serif" w:hAnsi="PT Astra Serif"/>
                <w:szCs w:val="26"/>
              </w:rPr>
              <w:t xml:space="preserve"> </w:t>
            </w:r>
            <w:r w:rsidRPr="008E0CF7">
              <w:rPr>
                <w:rFonts w:ascii="PT Astra Serif" w:hAnsi="PT Astra Serif"/>
                <w:szCs w:val="26"/>
              </w:rPr>
              <w:t>тыс. рублей</w:t>
            </w:r>
            <w:r w:rsidR="000B063E" w:rsidRPr="008E0CF7">
              <w:rPr>
                <w:rFonts w:ascii="PT Astra Serif" w:hAnsi="PT Astra Serif"/>
                <w:szCs w:val="26"/>
              </w:rPr>
              <w:t>;</w:t>
            </w:r>
          </w:p>
          <w:p w:rsidR="00054EB9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>с</w:t>
            </w:r>
            <w:r w:rsidR="000B063E" w:rsidRPr="008E0CF7">
              <w:rPr>
                <w:rFonts w:ascii="PT Astra Serif" w:hAnsi="PT Astra Serif"/>
                <w:szCs w:val="26"/>
              </w:rPr>
              <w:t xml:space="preserve">редства федерального бюджета – </w:t>
            </w:r>
            <w:r w:rsidR="003968D3" w:rsidRPr="008E0CF7">
              <w:rPr>
                <w:rFonts w:ascii="PT Astra Serif" w:hAnsi="PT Astra Serif"/>
                <w:szCs w:val="26"/>
              </w:rPr>
              <w:t>829 887,7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рублей;</w:t>
            </w:r>
          </w:p>
          <w:p w:rsidR="00054EB9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средства бюджета субъекта Российской Федерации – </w:t>
            </w:r>
            <w:r w:rsidR="003968D3" w:rsidRPr="008E0CF7">
              <w:rPr>
                <w:rFonts w:ascii="PT Astra Serif" w:hAnsi="PT Astra Serif"/>
                <w:szCs w:val="26"/>
              </w:rPr>
              <w:t>36 630,6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рублей.</w:t>
            </w:r>
          </w:p>
          <w:p w:rsidR="00054EB9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В 2023 году – </w:t>
            </w:r>
            <w:r w:rsidR="003968D3" w:rsidRPr="008E0CF7">
              <w:rPr>
                <w:rFonts w:ascii="PT Astra Serif" w:hAnsi="PT Astra Serif"/>
                <w:szCs w:val="26"/>
              </w:rPr>
              <w:t>739 479,6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</w:t>
            </w:r>
            <w:r w:rsidR="000B063E" w:rsidRPr="008E0CF7">
              <w:rPr>
                <w:rFonts w:ascii="PT Astra Serif" w:hAnsi="PT Astra Serif"/>
                <w:szCs w:val="26"/>
              </w:rPr>
              <w:t>;</w:t>
            </w:r>
          </w:p>
          <w:p w:rsidR="00054EB9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средства федерального бюджета – </w:t>
            </w:r>
            <w:r w:rsidR="003968D3" w:rsidRPr="008E0CF7">
              <w:rPr>
                <w:rFonts w:ascii="PT Astra Serif" w:hAnsi="PT Astra Serif"/>
                <w:szCs w:val="26"/>
              </w:rPr>
              <w:t>708 219,4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рублей;</w:t>
            </w:r>
          </w:p>
          <w:p w:rsidR="00054EB9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средства бюджета субъекта Российской Федерации – </w:t>
            </w:r>
            <w:r w:rsidR="003968D3" w:rsidRPr="008E0CF7">
              <w:rPr>
                <w:rFonts w:ascii="PT Astra Serif" w:hAnsi="PT Astra Serif"/>
                <w:szCs w:val="26"/>
              </w:rPr>
              <w:t>31 260,2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рублей.</w:t>
            </w:r>
          </w:p>
          <w:p w:rsidR="00054EB9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В 2024 году – </w:t>
            </w:r>
            <w:r w:rsidR="003968D3" w:rsidRPr="008E0CF7">
              <w:rPr>
                <w:rFonts w:ascii="PT Astra Serif" w:hAnsi="PT Astra Serif"/>
                <w:szCs w:val="26"/>
              </w:rPr>
              <w:t>583 806,1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</w:t>
            </w:r>
            <w:r w:rsidR="000B063E" w:rsidRPr="008E0CF7">
              <w:rPr>
                <w:rFonts w:ascii="PT Astra Serif" w:hAnsi="PT Astra Serif"/>
                <w:szCs w:val="26"/>
              </w:rPr>
              <w:t>;</w:t>
            </w:r>
          </w:p>
          <w:p w:rsidR="00054EB9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>с</w:t>
            </w:r>
            <w:r w:rsidR="000B063E" w:rsidRPr="008E0CF7">
              <w:rPr>
                <w:rFonts w:ascii="PT Astra Serif" w:hAnsi="PT Astra Serif"/>
                <w:szCs w:val="26"/>
              </w:rPr>
              <w:t xml:space="preserve">редства федерального бюджета – </w:t>
            </w:r>
            <w:r w:rsidR="003968D3" w:rsidRPr="008E0CF7">
              <w:rPr>
                <w:rFonts w:ascii="PT Astra Serif" w:hAnsi="PT Astra Serif"/>
                <w:szCs w:val="26"/>
              </w:rPr>
              <w:t>559 126,7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рублей;</w:t>
            </w:r>
          </w:p>
          <w:p w:rsidR="00054EB9" w:rsidRPr="008E0CF7" w:rsidRDefault="00054EB9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>средства бюджета субъекта</w:t>
            </w:r>
            <w:r w:rsidR="00B15F6E" w:rsidRPr="00B15F6E">
              <w:rPr>
                <w:rFonts w:ascii="PT Astra Serif" w:hAnsi="PT Astra Serif"/>
                <w:szCs w:val="26"/>
              </w:rPr>
              <w:t xml:space="preserve"> </w:t>
            </w:r>
            <w:r w:rsidRPr="008E0CF7">
              <w:rPr>
                <w:rFonts w:ascii="PT Astra Serif" w:hAnsi="PT Astra Serif"/>
                <w:szCs w:val="26"/>
              </w:rPr>
              <w:t>Росси</w:t>
            </w:r>
            <w:r w:rsidR="000B063E" w:rsidRPr="008E0CF7">
              <w:rPr>
                <w:rFonts w:ascii="PT Astra Serif" w:hAnsi="PT Astra Serif"/>
                <w:szCs w:val="26"/>
              </w:rPr>
              <w:t xml:space="preserve">йской </w:t>
            </w:r>
            <w:r w:rsidRPr="008E0CF7">
              <w:rPr>
                <w:rFonts w:ascii="PT Astra Serif" w:hAnsi="PT Astra Serif"/>
                <w:szCs w:val="26"/>
              </w:rPr>
              <w:t xml:space="preserve">Федерации – </w:t>
            </w:r>
            <w:r w:rsidR="003968D3" w:rsidRPr="008E0CF7">
              <w:rPr>
                <w:rFonts w:ascii="PT Astra Serif" w:hAnsi="PT Astra Serif"/>
                <w:szCs w:val="26"/>
              </w:rPr>
              <w:t>24 679,4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рублей.</w:t>
            </w:r>
          </w:p>
          <w:p w:rsidR="00BF550B" w:rsidRPr="00BD794A" w:rsidRDefault="00BF550B" w:rsidP="00BF550B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u w:val="single"/>
                <w:lang w:bidi="ru-RU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 xml:space="preserve">В 2025 году – 887 </w:t>
            </w:r>
            <w:r w:rsidR="00615BA8" w:rsidRPr="008E0CF7">
              <w:rPr>
                <w:rFonts w:ascii="PT Astra Serif" w:eastAsia="Arial Unicode MS" w:hAnsi="PT Astra Serif"/>
                <w:szCs w:val="26"/>
                <w:lang w:bidi="ru-RU"/>
              </w:rPr>
              <w:t>8</w:t>
            </w: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 xml:space="preserve">00,6 тыс. рублей, </w:t>
            </w:r>
          </w:p>
          <w:p w:rsidR="00BF550B" w:rsidRPr="00F94C79" w:rsidRDefault="00BF550B" w:rsidP="00BF550B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F94C79">
              <w:rPr>
                <w:rFonts w:ascii="PT Astra Serif" w:eastAsia="Arial Unicode MS" w:hAnsi="PT Astra Serif"/>
                <w:szCs w:val="26"/>
                <w:lang w:bidi="ru-RU"/>
              </w:rPr>
              <w:t>средства федерального бюджета – 850 272,5 тыс. рублей;</w:t>
            </w:r>
          </w:p>
          <w:p w:rsidR="00BF550B" w:rsidRPr="008E0CF7" w:rsidRDefault="00BF550B" w:rsidP="00BF550B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>средства бюджета субъекта Российской Федерации – 37 528,1 тыс. рублей</w:t>
            </w:r>
            <w:r w:rsidR="0084294B">
              <w:rPr>
                <w:rFonts w:ascii="PT Astra Serif" w:eastAsia="Arial Unicode MS" w:hAnsi="PT Astra Serif"/>
                <w:szCs w:val="26"/>
                <w:lang w:bidi="ru-RU"/>
              </w:rPr>
              <w:t>.</w:t>
            </w:r>
          </w:p>
          <w:p w:rsidR="000B063E" w:rsidRPr="008E0CF7" w:rsidRDefault="000B063E" w:rsidP="00BF550B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В 2026 году – </w:t>
            </w:r>
            <w:r w:rsidR="003968D3" w:rsidRPr="008E0CF7">
              <w:rPr>
                <w:rFonts w:ascii="PT Astra Serif" w:hAnsi="PT Astra Serif"/>
                <w:szCs w:val="26"/>
              </w:rPr>
              <w:t>603 968,8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рублей;</w:t>
            </w:r>
          </w:p>
          <w:p w:rsidR="000B063E" w:rsidRPr="008E0CF7" w:rsidRDefault="000B063E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средства федерального бюджета – </w:t>
            </w:r>
            <w:r w:rsidR="003968D3" w:rsidRPr="008E0CF7">
              <w:rPr>
                <w:rFonts w:ascii="PT Astra Serif" w:hAnsi="PT Astra Serif"/>
                <w:szCs w:val="26"/>
              </w:rPr>
              <w:t>591 889,4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рублей;</w:t>
            </w:r>
          </w:p>
          <w:p w:rsidR="000B063E" w:rsidRPr="008E0CF7" w:rsidRDefault="000B063E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средства бюджета субъекта Российской Федерации – </w:t>
            </w:r>
            <w:r w:rsidR="003968D3" w:rsidRPr="008E0CF7">
              <w:rPr>
                <w:rFonts w:ascii="PT Astra Serif" w:hAnsi="PT Astra Serif"/>
                <w:szCs w:val="26"/>
              </w:rPr>
              <w:t>12 079,4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рублей.</w:t>
            </w:r>
          </w:p>
          <w:p w:rsidR="000B063E" w:rsidRPr="008E0CF7" w:rsidRDefault="000B063E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В 2027 году – </w:t>
            </w:r>
            <w:r w:rsidR="003968D3" w:rsidRPr="008E0CF7">
              <w:rPr>
                <w:rFonts w:ascii="PT Astra Serif" w:hAnsi="PT Astra Serif"/>
                <w:szCs w:val="26"/>
              </w:rPr>
              <w:t>599 591,4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рублей;</w:t>
            </w:r>
          </w:p>
          <w:p w:rsidR="000B063E" w:rsidRPr="008E0CF7" w:rsidRDefault="000B063E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средства федерального бюджета – </w:t>
            </w:r>
            <w:r w:rsidR="003968D3" w:rsidRPr="008E0CF7">
              <w:rPr>
                <w:rFonts w:ascii="PT Astra Serif" w:hAnsi="PT Astra Serif"/>
                <w:szCs w:val="26"/>
              </w:rPr>
              <w:t>587 599,5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рублей;</w:t>
            </w:r>
          </w:p>
          <w:p w:rsidR="000B063E" w:rsidRPr="008E0CF7" w:rsidRDefault="000B063E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средства бюджета субъекта Российской Федерации – </w:t>
            </w:r>
            <w:r w:rsidR="003968D3" w:rsidRPr="008E0CF7">
              <w:rPr>
                <w:rFonts w:ascii="PT Astra Serif" w:hAnsi="PT Astra Serif"/>
                <w:szCs w:val="26"/>
              </w:rPr>
              <w:t>11 991,9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рублей.</w:t>
            </w:r>
          </w:p>
          <w:p w:rsidR="000B063E" w:rsidRPr="008E0CF7" w:rsidRDefault="000B063E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В 2028 году – </w:t>
            </w:r>
            <w:r w:rsidR="003968D3" w:rsidRPr="008E0CF7">
              <w:rPr>
                <w:rFonts w:ascii="PT Astra Serif" w:hAnsi="PT Astra Serif"/>
                <w:szCs w:val="26"/>
              </w:rPr>
              <w:t>1 008 714,0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рублей;</w:t>
            </w:r>
          </w:p>
          <w:p w:rsidR="000B063E" w:rsidRPr="008E0CF7" w:rsidRDefault="000B063E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средства федерального бюджета – </w:t>
            </w:r>
            <w:r w:rsidR="003968D3" w:rsidRPr="008E0CF7">
              <w:rPr>
                <w:rFonts w:ascii="PT Astra Serif" w:hAnsi="PT Astra Serif"/>
                <w:szCs w:val="26"/>
              </w:rPr>
              <w:t>988 539,7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рублей;</w:t>
            </w:r>
          </w:p>
          <w:p w:rsidR="000B063E" w:rsidRPr="008E0CF7" w:rsidRDefault="000B063E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средства бюджета субъекта Российской Федерации – </w:t>
            </w:r>
            <w:r w:rsidR="003968D3" w:rsidRPr="008E0CF7">
              <w:rPr>
                <w:rFonts w:ascii="PT Astra Serif" w:hAnsi="PT Astra Serif"/>
                <w:szCs w:val="26"/>
              </w:rPr>
              <w:t>20 174,3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рублей.</w:t>
            </w:r>
          </w:p>
          <w:p w:rsidR="000B063E" w:rsidRPr="008E0CF7" w:rsidRDefault="000B063E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В 2029 году – </w:t>
            </w:r>
            <w:r w:rsidR="003968D3" w:rsidRPr="008E0CF7">
              <w:rPr>
                <w:rFonts w:ascii="PT Astra Serif" w:hAnsi="PT Astra Serif"/>
                <w:szCs w:val="26"/>
              </w:rPr>
              <w:t>1 289 078,</w:t>
            </w:r>
            <w:r w:rsidR="00962C3D" w:rsidRPr="008E0CF7">
              <w:rPr>
                <w:rFonts w:ascii="PT Astra Serif" w:hAnsi="PT Astra Serif"/>
                <w:szCs w:val="26"/>
              </w:rPr>
              <w:t>8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рублей;</w:t>
            </w:r>
          </w:p>
          <w:p w:rsidR="000B063E" w:rsidRPr="008E0CF7" w:rsidRDefault="000B063E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средства федерального бюджета – </w:t>
            </w:r>
            <w:r w:rsidR="003968D3" w:rsidRPr="008E0CF7">
              <w:rPr>
                <w:rFonts w:ascii="PT Astra Serif" w:hAnsi="PT Astra Serif"/>
                <w:szCs w:val="26"/>
              </w:rPr>
              <w:t>1 263 297,2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рублей;</w:t>
            </w:r>
          </w:p>
          <w:p w:rsidR="000B063E" w:rsidRPr="008E0CF7" w:rsidRDefault="000B063E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средства бюджета субъекта Российской Федерации – </w:t>
            </w:r>
            <w:r w:rsidR="003968D3" w:rsidRPr="008E0CF7">
              <w:rPr>
                <w:rFonts w:ascii="PT Astra Serif" w:hAnsi="PT Astra Serif"/>
                <w:szCs w:val="26"/>
              </w:rPr>
              <w:t>25 781,</w:t>
            </w:r>
            <w:r w:rsidR="00962C3D" w:rsidRPr="008E0CF7">
              <w:rPr>
                <w:rFonts w:ascii="PT Astra Serif" w:hAnsi="PT Astra Serif"/>
                <w:szCs w:val="26"/>
              </w:rPr>
              <w:t>6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рублей.</w:t>
            </w:r>
          </w:p>
          <w:p w:rsidR="000B063E" w:rsidRPr="008E0CF7" w:rsidRDefault="000B063E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В 2030 году – </w:t>
            </w:r>
            <w:r w:rsidR="003968D3" w:rsidRPr="008E0CF7">
              <w:rPr>
                <w:rFonts w:ascii="PT Astra Serif" w:hAnsi="PT Astra Serif"/>
                <w:szCs w:val="26"/>
              </w:rPr>
              <w:t>1 456 633,</w:t>
            </w:r>
            <w:r w:rsidR="00C9086C" w:rsidRPr="008E0CF7">
              <w:rPr>
                <w:rFonts w:ascii="PT Astra Serif" w:hAnsi="PT Astra Serif"/>
                <w:szCs w:val="26"/>
              </w:rPr>
              <w:t>8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рублей;</w:t>
            </w:r>
          </w:p>
          <w:p w:rsidR="000B063E" w:rsidRPr="008E0CF7" w:rsidRDefault="000B063E" w:rsidP="000B063E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средства федерального бюджета – </w:t>
            </w:r>
            <w:r w:rsidR="003968D3" w:rsidRPr="008E0CF7">
              <w:rPr>
                <w:rFonts w:ascii="PT Astra Serif" w:hAnsi="PT Astra Serif"/>
                <w:szCs w:val="26"/>
              </w:rPr>
              <w:t>1 427 501,1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рублей;</w:t>
            </w:r>
          </w:p>
          <w:p w:rsidR="000B063E" w:rsidRPr="008E0CF7" w:rsidRDefault="000B063E" w:rsidP="00962C3D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средства бюджета субъекта Российской Федерации – </w:t>
            </w:r>
            <w:r w:rsidR="003968D3" w:rsidRPr="008E0CF7">
              <w:rPr>
                <w:rFonts w:ascii="PT Astra Serif" w:hAnsi="PT Astra Serif"/>
                <w:szCs w:val="26"/>
              </w:rPr>
              <w:t>29 132,</w:t>
            </w:r>
            <w:r w:rsidR="00C9086C" w:rsidRPr="008E0CF7">
              <w:rPr>
                <w:rFonts w:ascii="PT Astra Serif" w:hAnsi="PT Astra Serif"/>
                <w:szCs w:val="26"/>
              </w:rPr>
              <w:t>7</w:t>
            </w:r>
            <w:r w:rsidRPr="008E0CF7">
              <w:rPr>
                <w:rFonts w:ascii="PT Astra Serif" w:hAnsi="PT Astra Serif"/>
                <w:szCs w:val="26"/>
              </w:rPr>
              <w:t xml:space="preserve"> тыс. рублей.</w:t>
            </w:r>
          </w:p>
          <w:p w:rsidR="00D77D5A" w:rsidRPr="00F94C79" w:rsidRDefault="001723C9" w:rsidP="006627A2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F94C79">
              <w:rPr>
                <w:rFonts w:ascii="PT Astra Serif" w:hAnsi="PT Astra Serif"/>
                <w:szCs w:val="26"/>
              </w:rPr>
              <w:t xml:space="preserve">Несофинансируемые расходы </w:t>
            </w:r>
            <w:r w:rsidR="00D77D5A" w:rsidRPr="00F94C79">
              <w:rPr>
                <w:rFonts w:ascii="PT Astra Serif" w:hAnsi="PT Astra Serif"/>
                <w:szCs w:val="26"/>
              </w:rPr>
              <w:t>региональной программы (прочие расходы):</w:t>
            </w:r>
          </w:p>
          <w:p w:rsidR="00D77D5A" w:rsidRPr="008E0CF7" w:rsidRDefault="00D77D5A" w:rsidP="00962C3D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b/>
                <w:szCs w:val="26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>средства бюджета субъекта Российской Федерации – 1 898 300,6 тыс. руб</w:t>
            </w:r>
            <w:r w:rsidR="006627A2">
              <w:rPr>
                <w:rFonts w:ascii="PT Astra Serif" w:eastAsia="Arial Unicode MS" w:hAnsi="PT Astra Serif"/>
                <w:szCs w:val="26"/>
                <w:lang w:bidi="ru-RU"/>
              </w:rPr>
              <w:t>лей.</w:t>
            </w:r>
          </w:p>
          <w:p w:rsidR="00D77D5A" w:rsidRPr="008E0CF7" w:rsidRDefault="00D77D5A" w:rsidP="00D77D5A">
            <w:pPr>
              <w:keepNext/>
              <w:keepLines/>
              <w:widowControl w:val="0"/>
              <w:ind w:left="77" w:right="130" w:firstLine="0"/>
              <w:contextualSpacing/>
              <w:rPr>
                <w:rFonts w:ascii="PT Astra Serif" w:eastAsia="Arial Unicode MS" w:hAnsi="PT Astra Serif"/>
                <w:szCs w:val="26"/>
                <w:lang w:bidi="ru-RU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 xml:space="preserve">В 2024 году </w:t>
            </w:r>
          </w:p>
          <w:p w:rsidR="00D77D5A" w:rsidRPr="008E0CF7" w:rsidRDefault="00D77D5A" w:rsidP="00D77D5A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eastAsia="Arial Unicode MS" w:hAnsi="PT Astra Serif"/>
                <w:szCs w:val="26"/>
                <w:lang w:bidi="ru-RU"/>
              </w:rPr>
              <w:t>средства бюджета субъекта Российской Федерации – 658 291,6 тыс. рублей</w:t>
            </w:r>
            <w:r w:rsidR="006627A2">
              <w:rPr>
                <w:rFonts w:ascii="PT Astra Serif" w:eastAsia="Arial Unicode MS" w:hAnsi="PT Astra Serif"/>
                <w:szCs w:val="26"/>
                <w:lang w:bidi="ru-RU"/>
              </w:rPr>
              <w:t>.</w:t>
            </w:r>
          </w:p>
          <w:p w:rsidR="00D77D5A" w:rsidRPr="008E0CF7" w:rsidRDefault="00D77D5A" w:rsidP="00D77D5A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В 2025 году </w:t>
            </w:r>
          </w:p>
          <w:p w:rsidR="00D77D5A" w:rsidRPr="008E0CF7" w:rsidRDefault="00D77D5A" w:rsidP="00D77D5A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>средства бюджета субъекта Российской Федерации – 600 961,0 тыс. рублей.</w:t>
            </w:r>
          </w:p>
          <w:p w:rsidR="00D77D5A" w:rsidRPr="008E0CF7" w:rsidRDefault="00D77D5A" w:rsidP="00D77D5A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8E0CF7">
              <w:rPr>
                <w:rFonts w:ascii="PT Astra Serif" w:hAnsi="PT Astra Serif"/>
                <w:szCs w:val="26"/>
              </w:rPr>
              <w:t xml:space="preserve">В 2026 году </w:t>
            </w:r>
          </w:p>
          <w:p w:rsidR="00D77D5A" w:rsidRPr="00B15F6E" w:rsidRDefault="00D77D5A" w:rsidP="00D77D5A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B15F6E">
              <w:rPr>
                <w:rFonts w:ascii="PT Astra Serif" w:hAnsi="PT Astra Serif"/>
                <w:szCs w:val="26"/>
              </w:rPr>
              <w:t>средства бюджета субъекта Российской Федерации – 639 048,0 тыс. рублей.</w:t>
            </w:r>
          </w:p>
          <w:p w:rsidR="00D77D5A" w:rsidRPr="00B15F6E" w:rsidRDefault="00D77D5A" w:rsidP="00962C3D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B15F6E">
              <w:rPr>
                <w:rFonts w:ascii="PT Astra Serif" w:hAnsi="PT Astra Serif"/>
                <w:szCs w:val="26"/>
              </w:rPr>
              <w:t>Итого по региональной программе:</w:t>
            </w:r>
          </w:p>
          <w:p w:rsidR="00D77D5A" w:rsidRPr="00B15F6E" w:rsidRDefault="00077EEC" w:rsidP="00D77D5A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B15F6E">
              <w:rPr>
                <w:rFonts w:ascii="PT Astra Serif" w:hAnsi="PT Astra Serif"/>
                <w:szCs w:val="26"/>
              </w:rPr>
              <w:t xml:space="preserve">Итого </w:t>
            </w:r>
            <w:r w:rsidR="00D77D5A" w:rsidRPr="00B15F6E">
              <w:rPr>
                <w:rFonts w:ascii="PT Astra Serif" w:hAnsi="PT Astra Serif"/>
                <w:szCs w:val="26"/>
              </w:rPr>
              <w:t xml:space="preserve">бюджет </w:t>
            </w:r>
            <w:r w:rsidRPr="00B15F6E">
              <w:rPr>
                <w:rFonts w:ascii="PT Astra Serif" w:hAnsi="PT Astra Serif"/>
                <w:szCs w:val="26"/>
              </w:rPr>
              <w:t>региональной программы</w:t>
            </w:r>
            <w:r w:rsidR="006627A2" w:rsidRPr="00B15F6E">
              <w:rPr>
                <w:rFonts w:ascii="PT Astra Serif" w:hAnsi="PT Astra Serif"/>
                <w:b/>
                <w:szCs w:val="26"/>
              </w:rPr>
              <w:t xml:space="preserve"> </w:t>
            </w:r>
            <w:r w:rsidR="00C9086C" w:rsidRPr="00B15F6E">
              <w:rPr>
                <w:rFonts w:ascii="PT Astra Serif" w:hAnsi="PT Astra Serif"/>
                <w:szCs w:val="26"/>
              </w:rPr>
              <w:t>– 10 740 236,0</w:t>
            </w:r>
            <w:r w:rsidR="006627A2" w:rsidRPr="00B15F6E">
              <w:rPr>
                <w:rFonts w:ascii="PT Astra Serif" w:hAnsi="PT Astra Serif"/>
                <w:szCs w:val="26"/>
              </w:rPr>
              <w:t> </w:t>
            </w:r>
            <w:r w:rsidR="00D77D5A" w:rsidRPr="00B15F6E">
              <w:rPr>
                <w:rFonts w:ascii="PT Astra Serif" w:hAnsi="PT Astra Serif"/>
                <w:szCs w:val="26"/>
              </w:rPr>
              <w:t>тыс. рублей;</w:t>
            </w:r>
          </w:p>
          <w:p w:rsidR="00D77D5A" w:rsidRPr="00B15F6E" w:rsidRDefault="00D77D5A" w:rsidP="00D77D5A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B15F6E">
              <w:rPr>
                <w:rFonts w:ascii="PT Astra Serif" w:hAnsi="PT Astra Serif"/>
                <w:szCs w:val="26"/>
              </w:rPr>
              <w:t xml:space="preserve">средства федерального бюджета – </w:t>
            </w:r>
            <w:r w:rsidR="00077EEC" w:rsidRPr="00B15F6E">
              <w:rPr>
                <w:rFonts w:ascii="PT Astra Serif" w:hAnsi="PT Astra Serif"/>
                <w:szCs w:val="26"/>
              </w:rPr>
              <w:t xml:space="preserve">8 578 947,9 </w:t>
            </w:r>
            <w:r w:rsidRPr="00B15F6E">
              <w:rPr>
                <w:rFonts w:ascii="PT Astra Serif" w:hAnsi="PT Astra Serif"/>
                <w:szCs w:val="26"/>
              </w:rPr>
              <w:t>тыс. рублей;</w:t>
            </w:r>
          </w:p>
          <w:p w:rsidR="00D77D5A" w:rsidRPr="008E0CF7" w:rsidRDefault="00D77D5A" w:rsidP="006627A2">
            <w:pPr>
              <w:keepNext/>
              <w:keepLines/>
              <w:widowControl w:val="0"/>
              <w:ind w:left="130" w:right="131" w:firstLine="0"/>
              <w:contextualSpacing/>
              <w:jc w:val="both"/>
              <w:rPr>
                <w:rFonts w:ascii="PT Astra Serif" w:hAnsi="PT Astra Serif"/>
                <w:szCs w:val="26"/>
              </w:rPr>
            </w:pPr>
            <w:r w:rsidRPr="00B15F6E">
              <w:rPr>
                <w:rFonts w:ascii="PT Astra Serif" w:hAnsi="PT Astra Serif"/>
                <w:szCs w:val="26"/>
              </w:rPr>
              <w:t xml:space="preserve">средства бюджета субъекта Российской Федерации – </w:t>
            </w:r>
            <w:r w:rsidR="00C9086C" w:rsidRPr="00B15F6E">
              <w:rPr>
                <w:rFonts w:ascii="PT Astra Serif" w:hAnsi="PT Astra Serif"/>
                <w:szCs w:val="26"/>
              </w:rPr>
              <w:t xml:space="preserve">  2 161 288,1</w:t>
            </w:r>
            <w:r w:rsidRPr="00B15F6E">
              <w:rPr>
                <w:rFonts w:ascii="PT Astra Serif" w:hAnsi="PT Astra Serif"/>
                <w:szCs w:val="26"/>
              </w:rPr>
              <w:t xml:space="preserve"> тыс. рублей.</w:t>
            </w:r>
          </w:p>
        </w:tc>
      </w:tr>
    </w:tbl>
    <w:p w:rsidR="00A563C2" w:rsidRPr="008E0CF7" w:rsidRDefault="00A563C2" w:rsidP="002F06A6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  <w:sectPr w:rsidR="00A563C2" w:rsidRPr="008E0CF7" w:rsidSect="00AA52C5">
          <w:headerReference w:type="default" r:id="rId13"/>
          <w:headerReference w:type="first" r:id="rId14"/>
          <w:pgSz w:w="11907" w:h="16840" w:code="9"/>
          <w:pgMar w:top="1134" w:right="850" w:bottom="1134" w:left="1701" w:header="720" w:footer="567" w:gutter="0"/>
          <w:pgNumType w:start="1"/>
          <w:cols w:space="720"/>
          <w:titlePg/>
          <w:docGrid w:linePitch="354"/>
        </w:sectPr>
      </w:pPr>
    </w:p>
    <w:p w:rsidR="00693861" w:rsidRDefault="00693861" w:rsidP="002F06A6">
      <w:pPr>
        <w:ind w:firstLine="0"/>
        <w:jc w:val="center"/>
        <w:rPr>
          <w:rFonts w:ascii="PT Astra Serif" w:eastAsia="Calibri" w:hAnsi="PT Astra Serif" w:cs="Calibri"/>
          <w:szCs w:val="26"/>
          <w:lang w:val="en-US" w:eastAsia="en-US"/>
        </w:rPr>
      </w:pPr>
      <w:r w:rsidRPr="008E0CF7">
        <w:rPr>
          <w:rFonts w:ascii="PT Astra Serif" w:eastAsia="Calibri" w:hAnsi="PT Astra Serif" w:cs="Calibri"/>
          <w:szCs w:val="26"/>
          <w:lang w:eastAsia="en-US"/>
        </w:rPr>
        <w:t xml:space="preserve">Ресурсное обеспечение региональной </w:t>
      </w:r>
      <w:r w:rsidR="001723C9">
        <w:rPr>
          <w:rFonts w:ascii="PT Astra Serif" w:eastAsia="Calibri" w:hAnsi="PT Astra Serif" w:cs="Calibri"/>
          <w:szCs w:val="26"/>
          <w:lang w:eastAsia="en-US"/>
        </w:rPr>
        <w:t>п</w:t>
      </w:r>
      <w:r w:rsidRPr="008E0CF7">
        <w:rPr>
          <w:rFonts w:ascii="PT Astra Serif" w:eastAsia="Calibri" w:hAnsi="PT Astra Serif" w:cs="Calibri"/>
          <w:szCs w:val="26"/>
          <w:lang w:eastAsia="en-US"/>
        </w:rPr>
        <w:t>рограммы</w:t>
      </w:r>
    </w:p>
    <w:p w:rsidR="00B15F6E" w:rsidRPr="00B15F6E" w:rsidRDefault="00B15F6E" w:rsidP="002F06A6">
      <w:pPr>
        <w:ind w:firstLine="0"/>
        <w:jc w:val="center"/>
        <w:rPr>
          <w:rFonts w:ascii="PT Astra Serif" w:eastAsia="Calibri" w:hAnsi="PT Astra Serif" w:cs="Calibri"/>
          <w:sz w:val="20"/>
          <w:lang w:val="en-US" w:eastAsia="en-US"/>
        </w:rPr>
      </w:pPr>
    </w:p>
    <w:tbl>
      <w:tblPr>
        <w:tblW w:w="50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3260"/>
        <w:gridCol w:w="427"/>
        <w:gridCol w:w="689"/>
        <w:gridCol w:w="677"/>
        <w:gridCol w:w="714"/>
        <w:gridCol w:w="816"/>
        <w:gridCol w:w="801"/>
        <w:gridCol w:w="677"/>
        <w:gridCol w:w="847"/>
        <w:gridCol w:w="847"/>
        <w:gridCol w:w="325"/>
        <w:gridCol w:w="544"/>
        <w:gridCol w:w="15"/>
        <w:gridCol w:w="714"/>
        <w:gridCol w:w="6"/>
        <w:gridCol w:w="872"/>
        <w:gridCol w:w="6"/>
        <w:gridCol w:w="844"/>
        <w:gridCol w:w="844"/>
        <w:gridCol w:w="1097"/>
      </w:tblGrid>
      <w:tr w:rsidR="00BD794A" w:rsidRPr="008E0CF7" w:rsidTr="00BD794A">
        <w:trPr>
          <w:trHeight w:val="582"/>
        </w:trPr>
        <w:tc>
          <w:tcPr>
            <w:tcW w:w="140" w:type="pct"/>
            <w:vMerge w:val="restart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№ п/п</w:t>
            </w:r>
          </w:p>
        </w:tc>
        <w:tc>
          <w:tcPr>
            <w:tcW w:w="1055" w:type="pct"/>
            <w:vMerge w:val="restart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left="106" w:right="141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 w:cs="Arial"/>
                <w:sz w:val="18"/>
                <w:szCs w:val="18"/>
              </w:rPr>
              <w:t xml:space="preserve">Наименование мероприятия </w:t>
            </w:r>
            <w:r w:rsidRPr="008E0CF7">
              <w:rPr>
                <w:rFonts w:ascii="PT Astra Serif" w:hAnsi="PT Astra Serif" w:cs="Arial"/>
                <w:sz w:val="18"/>
                <w:szCs w:val="18"/>
              </w:rPr>
              <w:br/>
              <w:t>и источники его финансового обеспечения</w:t>
            </w:r>
          </w:p>
        </w:tc>
        <w:tc>
          <w:tcPr>
            <w:tcW w:w="811" w:type="pct"/>
            <w:gridSpan w:val="4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8E0CF7">
              <w:rPr>
                <w:rFonts w:ascii="PT Astra Serif" w:hAnsi="PT Astra Serif" w:cs="Arial"/>
                <w:sz w:val="18"/>
                <w:szCs w:val="18"/>
              </w:rPr>
              <w:t>Код бюджетной классификации</w:t>
            </w:r>
          </w:p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(КБК)</w:t>
            </w:r>
          </w:p>
        </w:tc>
        <w:tc>
          <w:tcPr>
            <w:tcW w:w="2994" w:type="pct"/>
            <w:gridSpan w:val="15"/>
            <w:shd w:val="clear" w:color="000000" w:fill="FFFFFF"/>
            <w:vAlign w:val="center"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Объемы финансового обеспечения по годам реализации</w:t>
            </w:r>
          </w:p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региональной Программы (тыс. рублей)</w:t>
            </w:r>
          </w:p>
        </w:tc>
      </w:tr>
      <w:tr w:rsidR="00BD794A" w:rsidRPr="008E0CF7" w:rsidTr="00BD794A">
        <w:trPr>
          <w:trHeight w:val="59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vMerge/>
            <w:vAlign w:val="center"/>
            <w:hideMark/>
          </w:tcPr>
          <w:p w:rsidR="00BD794A" w:rsidRPr="008E0CF7" w:rsidRDefault="00BD794A" w:rsidP="00B15F6E">
            <w:pPr>
              <w:ind w:left="106" w:right="141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глава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раздел/ под-раздел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целевая</w:t>
            </w:r>
            <w:r w:rsidRPr="008E0CF7">
              <w:rPr>
                <w:rFonts w:ascii="PT Astra Serif" w:hAnsi="PT Astra Serif"/>
                <w:sz w:val="18"/>
                <w:szCs w:val="18"/>
              </w:rPr>
              <w:br/>
              <w:t>статья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вид</w:t>
            </w:r>
            <w:r w:rsidRPr="008E0CF7">
              <w:rPr>
                <w:rFonts w:ascii="PT Astra Serif" w:hAnsi="PT Astra Serif"/>
                <w:sz w:val="18"/>
                <w:szCs w:val="18"/>
              </w:rPr>
              <w:br/>
              <w:t>расхо-дов</w:t>
            </w:r>
          </w:p>
        </w:tc>
        <w:tc>
          <w:tcPr>
            <w:tcW w:w="264" w:type="pct"/>
            <w:shd w:val="clear" w:color="auto" w:fill="auto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2021</w:t>
            </w:r>
          </w:p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год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2022</w:t>
            </w:r>
          </w:p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год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2023</w:t>
            </w:r>
          </w:p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год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2024</w:t>
            </w:r>
          </w:p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год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2025</w:t>
            </w:r>
          </w:p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год</w:t>
            </w:r>
          </w:p>
        </w:tc>
        <w:tc>
          <w:tcPr>
            <w:tcW w:w="281" w:type="pct"/>
            <w:gridSpan w:val="2"/>
            <w:shd w:val="clear" w:color="000000" w:fill="FFFFFF"/>
            <w:vAlign w:val="center"/>
          </w:tcPr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2026</w:t>
            </w:r>
          </w:p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год</w:t>
            </w:r>
          </w:p>
        </w:tc>
        <w:tc>
          <w:tcPr>
            <w:tcW w:w="236" w:type="pct"/>
            <w:gridSpan w:val="2"/>
            <w:shd w:val="clear" w:color="000000" w:fill="FFFFFF"/>
            <w:vAlign w:val="center"/>
          </w:tcPr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2027</w:t>
            </w:r>
          </w:p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год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2028</w:t>
            </w:r>
          </w:p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год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2029</w:t>
            </w:r>
          </w:p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год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2030</w:t>
            </w:r>
          </w:p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год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2021 – 2030 годы (итого)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055" w:type="pct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left="106" w:right="141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811" w:type="pct"/>
            <w:gridSpan w:val="4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81" w:type="pct"/>
            <w:gridSpan w:val="2"/>
            <w:shd w:val="clear" w:color="000000" w:fill="FFFFFF"/>
            <w:vAlign w:val="center"/>
          </w:tcPr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238" w:type="pct"/>
            <w:gridSpan w:val="3"/>
            <w:shd w:val="clear" w:color="000000" w:fill="FFFFFF"/>
            <w:vAlign w:val="center"/>
          </w:tcPr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BD794A" w:rsidRDefault="00BD794A" w:rsidP="00B15F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</w:tr>
      <w:tr w:rsidR="00BD794A" w:rsidRPr="008E0CF7" w:rsidTr="00BD794A">
        <w:trPr>
          <w:trHeight w:val="1215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6C67C5" w:rsidRDefault="00BD794A" w:rsidP="00B15F6E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6C67C5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</w:p>
          <w:p w:rsidR="00BD794A" w:rsidRPr="008E0CF7" w:rsidRDefault="00BD794A" w:rsidP="00B15F6E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 xml:space="preserve">региональной </w:t>
            </w:r>
            <w:r>
              <w:rPr>
                <w:rFonts w:ascii="PT Astra Serif" w:hAnsi="PT Astra Serif"/>
                <w:sz w:val="18"/>
                <w:szCs w:val="18"/>
              </w:rPr>
              <w:t>п</w:t>
            </w:r>
            <w:r w:rsidRPr="008E0CF7">
              <w:rPr>
                <w:rFonts w:ascii="PT Astra Serif" w:hAnsi="PT Astra Serif"/>
                <w:sz w:val="18"/>
                <w:szCs w:val="18"/>
              </w:rPr>
              <w:t>рограммы (межбюджетный трансферт федерального бюджета, бюджет субъекта Российской Федерации, не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>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806 344,0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866 518,3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739 479,6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1 242 097,7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1 488 761,6</w:t>
            </w:r>
          </w:p>
        </w:tc>
        <w:tc>
          <w:tcPr>
            <w:tcW w:w="281" w:type="pct"/>
            <w:gridSpan w:val="2"/>
            <w:shd w:val="clear" w:color="000000" w:fill="FFFFFF"/>
            <w:vAlign w:val="center"/>
          </w:tcPr>
          <w:p w:rsidR="00BD794A" w:rsidRPr="00BD794A" w:rsidRDefault="00BD794A" w:rsidP="00AA18EE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BD794A">
              <w:rPr>
                <w:rFonts w:ascii="PT Astra Serif" w:hAnsi="PT Astra Serif"/>
                <w:sz w:val="16"/>
                <w:szCs w:val="16"/>
              </w:rPr>
              <w:t>1 243 016,8</w:t>
            </w:r>
          </w:p>
        </w:tc>
        <w:tc>
          <w:tcPr>
            <w:tcW w:w="236" w:type="pct"/>
            <w:gridSpan w:val="2"/>
            <w:shd w:val="clear" w:color="000000" w:fill="FFFFFF"/>
            <w:vAlign w:val="center"/>
          </w:tcPr>
          <w:p w:rsidR="00BD794A" w:rsidRPr="00BD794A" w:rsidRDefault="00BD794A" w:rsidP="0078542A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D794A">
              <w:rPr>
                <w:rFonts w:ascii="PT Astra Serif" w:hAnsi="PT Astra Serif"/>
                <w:sz w:val="16"/>
                <w:szCs w:val="16"/>
              </w:rPr>
              <w:t>599 591,4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BD794A" w:rsidRDefault="00BD794A" w:rsidP="0078542A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D794A">
              <w:rPr>
                <w:rFonts w:ascii="PT Astra Serif" w:hAnsi="PT Astra Serif"/>
                <w:sz w:val="16"/>
                <w:szCs w:val="16"/>
              </w:rPr>
              <w:t>1 008 714,0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BD794A" w:rsidRDefault="00BD794A" w:rsidP="0078542A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D794A">
              <w:rPr>
                <w:rFonts w:ascii="PT Astra Serif" w:hAnsi="PT Astra Serif"/>
                <w:sz w:val="16"/>
                <w:szCs w:val="16"/>
              </w:rPr>
              <w:t>1 289 078,8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BD794A" w:rsidRDefault="00BD794A" w:rsidP="00C9086C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D794A">
              <w:rPr>
                <w:rFonts w:ascii="PT Astra Serif" w:hAnsi="PT Astra Serif"/>
                <w:sz w:val="16"/>
                <w:szCs w:val="16"/>
              </w:rPr>
              <w:t>1 456 633,8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BD794A" w:rsidRDefault="00BD794A" w:rsidP="00C9086C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D794A">
              <w:rPr>
                <w:rFonts w:ascii="PT Astra Serif" w:hAnsi="PT Astra Serif"/>
                <w:sz w:val="16"/>
                <w:szCs w:val="16"/>
              </w:rPr>
              <w:t>10 740 236,0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6C67C5" w:rsidRDefault="00BD794A" w:rsidP="00B15F6E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6C67C5">
              <w:rPr>
                <w:rFonts w:ascii="PT Astra Serif" w:hAnsi="PT Astra Serif"/>
                <w:bCs/>
                <w:sz w:val="18"/>
                <w:szCs w:val="18"/>
              </w:rPr>
              <w:t xml:space="preserve">Консолидированный бюджет, </w:t>
            </w:r>
            <w:r w:rsidRPr="00BD794A"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6C67C5">
              <w:rPr>
                <w:rFonts w:ascii="PT Astra Serif" w:hAnsi="PT Astra Serif"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806 344,0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866 518,3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739 479,6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583 806,1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887 800,6</w:t>
            </w:r>
          </w:p>
        </w:tc>
        <w:tc>
          <w:tcPr>
            <w:tcW w:w="281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603 968,8</w:t>
            </w:r>
          </w:p>
        </w:tc>
        <w:tc>
          <w:tcPr>
            <w:tcW w:w="236" w:type="pct"/>
            <w:gridSpan w:val="2"/>
            <w:shd w:val="clear" w:color="000000" w:fill="FFFFFF"/>
            <w:vAlign w:val="center"/>
          </w:tcPr>
          <w:p w:rsidR="00BD794A" w:rsidRPr="008E0CF7" w:rsidRDefault="00BD794A" w:rsidP="00A50C29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599 591,4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78542A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1 008 714,0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78542A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1 289 078,8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78542A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1 456 633,6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hanging="5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8 841 935,4</w:t>
            </w:r>
          </w:p>
        </w:tc>
      </w:tr>
      <w:tr w:rsidR="00BD794A" w:rsidRPr="008E0CF7" w:rsidTr="00BD794A">
        <w:trPr>
          <w:trHeight w:val="49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B15F6E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772 614,7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772 614,7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708 219,4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559 126,7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850 272,5</w:t>
            </w:r>
          </w:p>
        </w:tc>
        <w:tc>
          <w:tcPr>
            <w:tcW w:w="281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591 889,4</w:t>
            </w:r>
          </w:p>
        </w:tc>
        <w:tc>
          <w:tcPr>
            <w:tcW w:w="236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587 599,5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988 539,7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1 263 297,2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1 427 501,1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8 521 674,9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B15F6E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33 729,3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34 102,6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31 260,2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24 679,4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37 528,1</w:t>
            </w:r>
          </w:p>
        </w:tc>
        <w:tc>
          <w:tcPr>
            <w:tcW w:w="281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12 079,4</w:t>
            </w:r>
          </w:p>
        </w:tc>
        <w:tc>
          <w:tcPr>
            <w:tcW w:w="236" w:type="pct"/>
            <w:gridSpan w:val="2"/>
            <w:shd w:val="clear" w:color="000000" w:fill="FFFFFF"/>
            <w:vAlign w:val="center"/>
          </w:tcPr>
          <w:p w:rsidR="00BD794A" w:rsidRPr="008E0CF7" w:rsidRDefault="00BD794A" w:rsidP="00A50C2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11 991,9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20 174,3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435E66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25 781,6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9086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29 132,7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9086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260 459,5</w:t>
            </w:r>
          </w:p>
        </w:tc>
      </w:tr>
      <w:tr w:rsidR="00BD794A" w:rsidRPr="008E0CF7" w:rsidTr="00BD794A">
        <w:trPr>
          <w:trHeight w:val="67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B15F6E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57 273,0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1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6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57 273,0</w:t>
            </w:r>
          </w:p>
        </w:tc>
      </w:tr>
      <w:tr w:rsidR="00BD794A" w:rsidRPr="008E0CF7" w:rsidTr="00BD794A">
        <w:trPr>
          <w:trHeight w:val="724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B15F6E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2 528,0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1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6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2 528,0</w:t>
            </w:r>
          </w:p>
        </w:tc>
      </w:tr>
      <w:tr w:rsidR="00BD794A" w:rsidRPr="008E0CF7" w:rsidTr="00BD794A">
        <w:trPr>
          <w:trHeight w:val="441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6C67C5" w:rsidRDefault="00BD794A" w:rsidP="00B15F6E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6C67C5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658 291,6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935027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600 961,0</w:t>
            </w:r>
          </w:p>
        </w:tc>
        <w:tc>
          <w:tcPr>
            <w:tcW w:w="281" w:type="pct"/>
            <w:gridSpan w:val="2"/>
            <w:shd w:val="clear" w:color="000000" w:fill="FFFFFF"/>
            <w:vAlign w:val="center"/>
          </w:tcPr>
          <w:p w:rsidR="00BD794A" w:rsidRPr="008E0CF7" w:rsidRDefault="00BD794A" w:rsidP="00AA18EE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639 048,0</w:t>
            </w:r>
          </w:p>
        </w:tc>
        <w:tc>
          <w:tcPr>
            <w:tcW w:w="236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1 898 300,6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8E0CF7" w:rsidRDefault="00BD794A" w:rsidP="00B15F6E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Не софинансируемые из средств федерального бюджета расходы субъекта Российской Федерации на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8E0CF7">
              <w:rPr>
                <w:rFonts w:ascii="PT Astra Serif" w:hAnsi="PT Astra Serif"/>
                <w:sz w:val="18"/>
                <w:szCs w:val="18"/>
              </w:rPr>
              <w:t>мероприятия, реализуемые в рамках модернизации первичного звена здравоохранения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658 291,6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600 961,0</w:t>
            </w:r>
          </w:p>
        </w:tc>
        <w:tc>
          <w:tcPr>
            <w:tcW w:w="281" w:type="pct"/>
            <w:gridSpan w:val="2"/>
            <w:shd w:val="clear" w:color="000000" w:fill="FFFFFF"/>
            <w:vAlign w:val="center"/>
          </w:tcPr>
          <w:p w:rsidR="00BD794A" w:rsidRPr="008E0CF7" w:rsidRDefault="00BD794A" w:rsidP="00AA18EE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639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0</w:t>
            </w:r>
            <w:r w:rsidRPr="008E0CF7">
              <w:rPr>
                <w:rFonts w:ascii="PT Astra Serif" w:hAnsi="PT Astra Serif"/>
                <w:sz w:val="16"/>
                <w:szCs w:val="16"/>
              </w:rPr>
              <w:t>48,0</w:t>
            </w:r>
          </w:p>
        </w:tc>
        <w:tc>
          <w:tcPr>
            <w:tcW w:w="238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1 898 300,6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B15F6E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1" w:type="pct"/>
            <w:gridSpan w:val="2"/>
            <w:shd w:val="clear" w:color="000000" w:fill="FFFFFF"/>
            <w:vAlign w:val="center"/>
          </w:tcPr>
          <w:p w:rsidR="00BD794A" w:rsidRPr="00BD794A" w:rsidRDefault="00BD794A" w:rsidP="00BD794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D794A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8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8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B15F6E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межбюджетные трансферты из бюджетов субъектов Р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оссийской </w:t>
            </w:r>
            <w:r w:rsidRPr="008E0CF7">
              <w:rPr>
                <w:rFonts w:ascii="PT Astra Serif" w:hAnsi="PT Astra Serif"/>
                <w:sz w:val="18"/>
                <w:szCs w:val="18"/>
              </w:rPr>
              <w:t>Ф</w:t>
            </w:r>
            <w:r>
              <w:rPr>
                <w:rFonts w:ascii="PT Astra Serif" w:hAnsi="PT Astra Serif"/>
                <w:sz w:val="18"/>
                <w:szCs w:val="18"/>
              </w:rPr>
              <w:t>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1" w:type="pct"/>
            <w:gridSpan w:val="2"/>
            <w:shd w:val="clear" w:color="000000" w:fill="FFFFFF"/>
            <w:vAlign w:val="center"/>
          </w:tcPr>
          <w:p w:rsidR="00BD794A" w:rsidRPr="00BD794A" w:rsidRDefault="00BD794A" w:rsidP="00BD794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D794A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8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53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B15F6E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1" w:type="pct"/>
            <w:gridSpan w:val="2"/>
            <w:shd w:val="clear" w:color="000000" w:fill="FFFFFF"/>
            <w:vAlign w:val="center"/>
          </w:tcPr>
          <w:p w:rsidR="00BD794A" w:rsidRPr="00BD794A" w:rsidRDefault="00BD794A" w:rsidP="00BD794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D794A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8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B15F6E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1" w:type="pct"/>
            <w:gridSpan w:val="2"/>
            <w:shd w:val="clear" w:color="000000" w:fill="FFFFFF"/>
            <w:vAlign w:val="center"/>
          </w:tcPr>
          <w:p w:rsidR="00BD794A" w:rsidRPr="00BD794A" w:rsidRDefault="00BD794A" w:rsidP="00BD794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BD794A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8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188"/>
        </w:trPr>
        <w:tc>
          <w:tcPr>
            <w:tcW w:w="140" w:type="pct"/>
            <w:shd w:val="clear" w:color="000000" w:fill="FFFFFF"/>
            <w:hideMark/>
          </w:tcPr>
          <w:p w:rsidR="00BD794A" w:rsidRPr="00607194" w:rsidRDefault="00BD794A" w:rsidP="00AE32EB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607194">
              <w:rPr>
                <w:rFonts w:ascii="PT Astra Serif" w:hAnsi="PT Astra Serif"/>
                <w:bCs/>
                <w:sz w:val="18"/>
                <w:szCs w:val="18"/>
              </w:rPr>
              <w:t>1.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607194" w:rsidRDefault="00BD794A" w:rsidP="00B15F6E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607194">
              <w:rPr>
                <w:rFonts w:ascii="PT Astra Serif" w:hAnsi="PT Astra Serif"/>
                <w:bCs/>
                <w:sz w:val="18"/>
                <w:szCs w:val="18"/>
              </w:rPr>
              <w:t>Мероприятие 1. Осуществление нового строительства (реконструкции)</w:t>
            </w:r>
            <w:r w:rsidRPr="00607194">
              <w:rPr>
                <w:rFonts w:ascii="PT Astra Serif" w:hAnsi="PT Astra Serif"/>
                <w:bCs/>
                <w:color w:val="FF0000"/>
                <w:sz w:val="18"/>
                <w:szCs w:val="18"/>
              </w:rPr>
              <w:t xml:space="preserve"> </w:t>
            </w:r>
            <w:r w:rsidRPr="00607194">
              <w:rPr>
                <w:rFonts w:ascii="PT Astra Serif" w:hAnsi="PT Astra Serif"/>
                <w:sz w:val="18"/>
                <w:szCs w:val="18"/>
              </w:rPr>
              <w:t xml:space="preserve">(его завершение), замены зданий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607194">
              <w:rPr>
                <w:rFonts w:ascii="PT Astra Serif" w:hAnsi="PT Astra Serif"/>
                <w:sz w:val="18"/>
                <w:szCs w:val="18"/>
              </w:rPr>
              <w:t xml:space="preserve">в случае высокой степени износа, наличия избыточных площадей медицинских организаций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607194">
              <w:rPr>
                <w:rFonts w:ascii="PT Astra Serif" w:hAnsi="PT Astra Serif"/>
                <w:sz w:val="18"/>
                <w:szCs w:val="18"/>
              </w:rPr>
              <w:t>и их обособленных структурных подразделений, на базе которых оказывается первичная медико-санитарная помощь (поликлиники, поликлинические подразделения, амбулатории отделения (центры) врача общей практики, фельдшерско-акушерские и фельдшерские пункты), а также зданий (отдельных зданий, комплексов зданий) центральных районных и районных больниц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1945"/>
        </w:trPr>
        <w:tc>
          <w:tcPr>
            <w:tcW w:w="140" w:type="pct"/>
            <w:shd w:val="clear" w:color="000000" w:fill="FFFFFF"/>
            <w:hideMark/>
          </w:tcPr>
          <w:p w:rsidR="00BD794A" w:rsidRPr="00607194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B15F6E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6C67C5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 региональной </w:t>
            </w:r>
            <w:r>
              <w:rPr>
                <w:rFonts w:ascii="PT Astra Serif" w:hAnsi="PT Astra Serif"/>
                <w:sz w:val="18"/>
                <w:szCs w:val="18"/>
              </w:rPr>
              <w:t>программ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ы (межбюджетный трансферт федерального бюджета, бюджет субъекта Российской Федерации,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8E0CF7">
              <w:rPr>
                <w:rFonts w:ascii="PT Astra Serif" w:hAnsi="PT Astra Serif"/>
                <w:sz w:val="18"/>
                <w:szCs w:val="18"/>
              </w:rPr>
              <w:t>не 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364 729,4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266 402,5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399 911,2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997 954,9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967 885,7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A18EE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630 259,1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391 021,8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643 114,2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288 294,8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9086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385 190,6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9086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5 334 764,2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6C67C5" w:rsidRDefault="00BD794A" w:rsidP="00B15F6E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6C67C5">
              <w:rPr>
                <w:rFonts w:ascii="PT Astra Serif" w:hAnsi="PT Astra Serif"/>
                <w:bCs/>
                <w:sz w:val="18"/>
                <w:szCs w:val="18"/>
              </w:rPr>
              <w:t xml:space="preserve">Консолидированный бюджет,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6C67C5">
              <w:rPr>
                <w:rFonts w:ascii="PT Astra Serif" w:hAnsi="PT Astra Serif"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364 729,4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266 402,5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399 911,2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446 333,6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565 529,3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391 021,8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643 114,2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288 294,8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9086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385 190,6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9086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3 750 527,4</w:t>
            </w:r>
          </w:p>
        </w:tc>
      </w:tr>
      <w:tr w:rsidR="00BD794A" w:rsidRPr="008E0CF7" w:rsidTr="00BD794A">
        <w:trPr>
          <w:trHeight w:val="454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607194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349 311,0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255 140,8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383 005,6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427 465,6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541 622,5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383 201,3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630 251,9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282 528,9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377 486,7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3 630 014,3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607194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15 418,4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11 261,7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16 905,6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18 868,0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23 906,8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50C2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7 820,5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12 862,3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5 765,9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9086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7 703,9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9086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120 513,1</w:t>
            </w:r>
          </w:p>
        </w:tc>
      </w:tr>
      <w:tr w:rsidR="00BD794A" w:rsidRPr="008E0CF7" w:rsidTr="00BD794A">
        <w:trPr>
          <w:trHeight w:val="717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607194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692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607194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19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E21BDE" w:rsidRDefault="00BD794A" w:rsidP="00607194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E21BDE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551 621,3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402 356,4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A18EE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630 259,1</w:t>
            </w:r>
          </w:p>
        </w:tc>
        <w:tc>
          <w:tcPr>
            <w:tcW w:w="233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1 584 236,8</w:t>
            </w:r>
          </w:p>
        </w:tc>
      </w:tr>
      <w:tr w:rsidR="00BD794A" w:rsidRPr="008E0CF7" w:rsidTr="00BD794A">
        <w:trPr>
          <w:trHeight w:val="227"/>
        </w:trPr>
        <w:tc>
          <w:tcPr>
            <w:tcW w:w="140" w:type="pct"/>
            <w:vMerge/>
            <w:vAlign w:val="center"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E21BDE" w:rsidRDefault="00BD794A" w:rsidP="00607194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E21BDE">
              <w:rPr>
                <w:rFonts w:ascii="PT Astra Serif" w:hAnsi="PT Astra Serif"/>
                <w:sz w:val="18"/>
                <w:szCs w:val="18"/>
              </w:rPr>
              <w:t>не софинансируемые из средств федерального бюджета расходы субъекта Российской Федерации на мероприятия, реализуемые в рамках модернизации первичного звена здравоохранения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551 621,3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402 356,4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A18EE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630259,1</w:t>
            </w:r>
          </w:p>
        </w:tc>
        <w:tc>
          <w:tcPr>
            <w:tcW w:w="233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1 584 236,8</w:t>
            </w:r>
          </w:p>
        </w:tc>
      </w:tr>
      <w:tr w:rsidR="00BD794A" w:rsidRPr="008E0CF7" w:rsidTr="00BD794A">
        <w:trPr>
          <w:trHeight w:val="227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E21BDE" w:rsidRDefault="00BD794A" w:rsidP="00607194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E21BDE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05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1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3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6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E21BDE" w:rsidRDefault="00BD794A" w:rsidP="00607194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E21BDE">
              <w:rPr>
                <w:rFonts w:ascii="PT Astra Serif" w:hAnsi="PT Astra Serif"/>
                <w:sz w:val="18"/>
                <w:szCs w:val="18"/>
              </w:rPr>
              <w:t xml:space="preserve">межбюджетные трансферты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E21BDE">
              <w:rPr>
                <w:rFonts w:ascii="PT Astra Serif" w:hAnsi="PT Astra Serif"/>
                <w:sz w:val="18"/>
                <w:szCs w:val="18"/>
              </w:rPr>
              <w:t>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25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E21BDE" w:rsidRDefault="00BD794A" w:rsidP="00607194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E21BDE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33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E21BDE" w:rsidRDefault="00BD794A" w:rsidP="00607194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E21BDE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851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E21BDE" w:rsidRDefault="00BD794A" w:rsidP="00607194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E21BDE">
              <w:rPr>
                <w:rFonts w:ascii="PT Astra Serif" w:hAnsi="PT Astra Serif"/>
                <w:bCs/>
                <w:sz w:val="18"/>
                <w:szCs w:val="18"/>
              </w:rPr>
              <w:t xml:space="preserve">Мероприятие 2. Осуществление капитального ремонта </w:t>
            </w:r>
            <w:r w:rsidRPr="00E21BDE">
              <w:rPr>
                <w:rFonts w:ascii="PT Astra Serif" w:hAnsi="PT Astra Serif"/>
                <w:sz w:val="18"/>
                <w:szCs w:val="18"/>
              </w:rPr>
              <w:t>зданий медицинских организаций и их обособленных структурных подразделений, на базе которых оказывается первичная медико-санитарная помощь (поликлиники, поликлинические подразделения, амбулатории отделения (центры) врача общей практики, фельдшерско-акушерские и фельдшерские пункты), а также зданий (отдельных зданий, комплексов зданий) центральных районных и районных больниц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1828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E21BDE" w:rsidRDefault="00BD794A" w:rsidP="00607194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E21BDE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E21BDE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166 517,1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106 663,4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131 582,2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198 986,4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418 266,9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8 788,9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66 219,0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164 939,9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873 756,6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625 388,0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2 761 108,4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E21BDE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E21BDE">
              <w:rPr>
                <w:rFonts w:ascii="PT Astra Serif" w:hAnsi="PT Astra Serif"/>
                <w:bCs/>
                <w:sz w:val="18"/>
                <w:szCs w:val="18"/>
              </w:rPr>
              <w:t xml:space="preserve">Консолидированный бюджет,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E21BDE">
              <w:rPr>
                <w:rFonts w:ascii="PT Astra Serif" w:hAnsi="PT Astra Serif"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166 517,1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106 663,4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131 582,2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103 463,4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234 060,2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66 219,0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164 939,9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873 756,6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625 388,0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2 472 589,8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159 477,9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102 154,4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126 019,8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99 089,7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224 167,9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64 894,6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161 641,1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856 281,5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612 880,2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D01165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2 406 607,1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7 039,2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4 509,0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5 562,4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4 373,7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9 892,3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1 324,4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3 298,8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17 475,1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12 507,8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65 982,7</w:t>
            </w:r>
          </w:p>
        </w:tc>
      </w:tr>
      <w:tr w:rsidR="00BD794A" w:rsidRPr="008E0CF7" w:rsidTr="00BD794A">
        <w:trPr>
          <w:trHeight w:val="828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0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95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6C5D38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6C5D38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95 523,0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184 206,7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8 788,9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288 518,6</w:t>
            </w:r>
          </w:p>
        </w:tc>
      </w:tr>
      <w:tr w:rsidR="00BD794A" w:rsidRPr="008E0CF7" w:rsidTr="00BD794A">
        <w:trPr>
          <w:trHeight w:val="217"/>
        </w:trPr>
        <w:tc>
          <w:tcPr>
            <w:tcW w:w="140" w:type="pct"/>
            <w:vMerge/>
            <w:vAlign w:val="center"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6C5D38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6C5D38">
              <w:rPr>
                <w:rFonts w:ascii="PT Astra Serif" w:hAnsi="PT Astra Serif"/>
                <w:sz w:val="18"/>
                <w:szCs w:val="18"/>
              </w:rPr>
              <w:t xml:space="preserve">не софинансируемые из средств федерального бюджета расходы субъекта Российской Федерации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6C5D38">
              <w:rPr>
                <w:rFonts w:ascii="PT Astra Serif" w:hAnsi="PT Astra Serif"/>
                <w:sz w:val="18"/>
                <w:szCs w:val="18"/>
              </w:rPr>
              <w:t xml:space="preserve">на мероприятия, реализуемые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6C5D38">
              <w:rPr>
                <w:rFonts w:ascii="PT Astra Serif" w:hAnsi="PT Astra Serif"/>
                <w:sz w:val="18"/>
                <w:szCs w:val="18"/>
              </w:rPr>
              <w:t>в рамках модернизации первичного звена здравоохранения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95 523,0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184 206,7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8 788,9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288 518,6</w:t>
            </w:r>
          </w:p>
        </w:tc>
      </w:tr>
      <w:tr w:rsidR="00BD794A" w:rsidRPr="008E0CF7" w:rsidTr="00BD794A">
        <w:trPr>
          <w:trHeight w:val="217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6C5D38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6C5D38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4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6C5D38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6C5D38">
              <w:rPr>
                <w:rFonts w:ascii="PT Astra Serif" w:hAnsi="PT Astra Serif"/>
                <w:sz w:val="18"/>
                <w:szCs w:val="18"/>
              </w:rPr>
              <w:t xml:space="preserve">межбюджетные трансферты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6C5D38">
              <w:rPr>
                <w:rFonts w:ascii="PT Astra Serif" w:hAnsi="PT Astra Serif"/>
                <w:sz w:val="18"/>
                <w:szCs w:val="18"/>
              </w:rPr>
              <w:t>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1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6C5D38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6C5D38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13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6C5D38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6C5D38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888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6C5D38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6C5D38">
              <w:rPr>
                <w:rFonts w:ascii="PT Astra Serif" w:hAnsi="PT Astra Serif"/>
                <w:bCs/>
                <w:sz w:val="18"/>
                <w:szCs w:val="18"/>
              </w:rPr>
              <w:t>Мероприятие  3. Приобретение объектов недвижимого имущества</w:t>
            </w:r>
            <w:r w:rsidRPr="006C5D38">
              <w:rPr>
                <w:rFonts w:ascii="PT Astra Serif" w:hAnsi="PT Astra Serif"/>
                <w:sz w:val="18"/>
                <w:szCs w:val="18"/>
              </w:rPr>
              <w:t xml:space="preserve">, с даты ввода в эксплуатацию которых прошло не более 5 лет,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6C5D38">
              <w:rPr>
                <w:rFonts w:ascii="PT Astra Serif" w:hAnsi="PT Astra Serif"/>
                <w:sz w:val="18"/>
                <w:szCs w:val="18"/>
              </w:rPr>
              <w:t xml:space="preserve">и некапитальных строений, с даты завершения строительства которых прошло более 5 лет, а также земельных участков, на которых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6C5D38">
              <w:rPr>
                <w:rFonts w:ascii="PT Astra Serif" w:hAnsi="PT Astra Serif"/>
                <w:sz w:val="18"/>
                <w:szCs w:val="18"/>
              </w:rPr>
              <w:t>они находятся, для размещения медицинских организаций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341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3.1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6C5D38">
              <w:rPr>
                <w:rFonts w:ascii="PT Astra Serif" w:hAnsi="PT Astra Serif"/>
                <w:bCs/>
                <w:sz w:val="18"/>
                <w:szCs w:val="18"/>
              </w:rPr>
              <w:t xml:space="preserve">Общий объем финансирования </w:t>
            </w:r>
            <w:r w:rsidRPr="006C5D38">
              <w:rPr>
                <w:rFonts w:ascii="PT Astra Serif" w:hAnsi="PT Astra Serif"/>
                <w:sz w:val="18"/>
                <w:szCs w:val="18"/>
              </w:rPr>
              <w:t>региональной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п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рограммы (межбюджетный трансферт федерального бюджета, бюджет субъекта Российской Федерации,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8E0CF7">
              <w:rPr>
                <w:rFonts w:ascii="PT Astra Serif" w:hAnsi="PT Astra Serif"/>
                <w:sz w:val="18"/>
                <w:szCs w:val="18"/>
              </w:rPr>
              <w:t>не 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50 000,0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50 000,0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3.2.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6C5D38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6C5D38">
              <w:rPr>
                <w:rFonts w:ascii="PT Astra Serif" w:hAnsi="PT Astra Serif"/>
                <w:bCs/>
                <w:sz w:val="18"/>
                <w:szCs w:val="18"/>
              </w:rPr>
              <w:t xml:space="preserve">Консолидированный бюджет,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6C5D38">
              <w:rPr>
                <w:rFonts w:ascii="PT Astra Serif" w:hAnsi="PT Astra Serif"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50 000,0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50 000,0</w:t>
            </w:r>
          </w:p>
        </w:tc>
      </w:tr>
      <w:tr w:rsidR="00BD794A" w:rsidRPr="008E0CF7" w:rsidTr="00BD794A">
        <w:trPr>
          <w:trHeight w:val="49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47 886,3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47 886,3</w:t>
            </w:r>
          </w:p>
        </w:tc>
      </w:tr>
      <w:tr w:rsidR="00BD794A" w:rsidRPr="008E0CF7" w:rsidTr="00BD794A">
        <w:trPr>
          <w:trHeight w:val="278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2 113,7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2 113,7</w:t>
            </w:r>
          </w:p>
        </w:tc>
      </w:tr>
      <w:tr w:rsidR="00BD794A" w:rsidRPr="008E0CF7" w:rsidTr="00BD794A">
        <w:trPr>
          <w:trHeight w:val="724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69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5A5255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5A5255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41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3.3.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5A5255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5A5255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 xml:space="preserve">не софинансируемые из средств федерального бюджета расходы субъекта Российской Федерации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8E0CF7">
              <w:rPr>
                <w:rFonts w:ascii="PT Astra Serif" w:hAnsi="PT Astra Serif"/>
                <w:sz w:val="18"/>
                <w:szCs w:val="18"/>
              </w:rPr>
              <w:t>на мероприятия, реализуемые в рамках модернизации первичного звена здравоохранения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8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 xml:space="preserve">межбюджетные трансферты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8E0CF7">
              <w:rPr>
                <w:rFonts w:ascii="PT Astra Serif" w:hAnsi="PT Astra Serif"/>
                <w:sz w:val="18"/>
                <w:szCs w:val="18"/>
              </w:rPr>
              <w:t>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9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335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4.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5A5255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5A5255">
              <w:rPr>
                <w:rFonts w:ascii="PT Astra Serif" w:hAnsi="PT Astra Serif"/>
                <w:bCs/>
                <w:sz w:val="18"/>
                <w:szCs w:val="18"/>
              </w:rPr>
              <w:t xml:space="preserve">Мероприятие 4. Приобретение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5A5255">
              <w:rPr>
                <w:rFonts w:ascii="PT Astra Serif" w:hAnsi="PT Astra Serif"/>
                <w:bCs/>
                <w:sz w:val="18"/>
                <w:szCs w:val="18"/>
              </w:rPr>
              <w:t>и монтаж быстровозводимых модульных конструкций</w:t>
            </w:r>
            <w:r w:rsidRPr="005A5255">
              <w:rPr>
                <w:rFonts w:ascii="PT Astra Serif" w:hAnsi="PT Astra Serif"/>
                <w:sz w:val="18"/>
                <w:szCs w:val="18"/>
              </w:rPr>
              <w:t xml:space="preserve"> врачебных амбулаторий, центров (отделений) общей врачебной практики (семейной медицины), фельдшерско-акушерских пунктов, фельдшерских здравпунктов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483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4.1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5A5255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5A5255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5A5255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99 389,6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194 526,0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34 888,5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39 985,5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126 943,8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26 260,0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111 801,6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223 606,2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857 401,2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4.2.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5A5255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5A5255">
              <w:rPr>
                <w:rFonts w:ascii="PT Astra Serif" w:hAnsi="PT Astra Serif"/>
                <w:bCs/>
                <w:sz w:val="18"/>
                <w:szCs w:val="18"/>
              </w:rPr>
              <w:t xml:space="preserve">Консолидированный бюджет,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5A5255">
              <w:rPr>
                <w:rFonts w:ascii="PT Astra Serif" w:hAnsi="PT Astra Serif"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99 389,6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194 526,0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34 888,5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32 639,2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126 943,8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26 260,0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111 801,6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223 606,2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850 054,9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5A5255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5A5255">
              <w:rPr>
                <w:rFonts w:ascii="PT Astra Serif" w:hAnsi="PT Astra Serif"/>
                <w:sz w:val="18"/>
                <w:szCs w:val="18"/>
              </w:rPr>
              <w:t xml:space="preserve">межбюджетный трансферт федерального бюджета (по 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95 188,1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152 302,8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33 413,7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31 259,4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124 404,9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25 734,8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109 565,6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219 134,1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791 003,4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5A5255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5A5255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4 201,5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6 722,5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1 474,8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1 379,8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2 538,9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525,2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2 236,0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4 472,1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23 550,8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5A5255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5A5255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34 000,0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34 000,0</w:t>
            </w:r>
          </w:p>
        </w:tc>
      </w:tr>
      <w:tr w:rsidR="00BD794A" w:rsidRPr="008E0CF7" w:rsidTr="00BD794A">
        <w:trPr>
          <w:trHeight w:val="724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5A5255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5A5255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1 500,7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1 500,7</w:t>
            </w:r>
          </w:p>
        </w:tc>
      </w:tr>
      <w:tr w:rsidR="00BD794A" w:rsidRPr="008E0CF7" w:rsidTr="00BD794A">
        <w:trPr>
          <w:trHeight w:val="441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4.3.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5A5255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5A5255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7 346,3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7 346,3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 xml:space="preserve">не софинансируемые из средств федерального бюджета расходы субъекта Российской Федерации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8E0CF7">
              <w:rPr>
                <w:rFonts w:ascii="PT Astra Serif" w:hAnsi="PT Astra Serif"/>
                <w:sz w:val="18"/>
                <w:szCs w:val="18"/>
              </w:rPr>
              <w:t>на мероприятия, реализуемые в рамках модернизации первичного звена здравоохранения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7 346,3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7 346,3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 xml:space="preserve">межбюджетные трансферты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8E0CF7">
              <w:rPr>
                <w:rFonts w:ascii="PT Astra Serif" w:hAnsi="PT Astra Serif"/>
                <w:sz w:val="18"/>
                <w:szCs w:val="18"/>
              </w:rPr>
              <w:t>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55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57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531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5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b/>
                <w:bCs/>
                <w:sz w:val="18"/>
                <w:szCs w:val="18"/>
              </w:rPr>
            </w:pPr>
            <w:r w:rsidRPr="005A5255">
              <w:rPr>
                <w:rFonts w:ascii="PT Astra Serif" w:hAnsi="PT Astra Serif"/>
                <w:bCs/>
                <w:sz w:val="18"/>
                <w:szCs w:val="18"/>
              </w:rPr>
              <w:t>Мероприятие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> </w:t>
            </w:r>
            <w:r w:rsidRPr="005A5255">
              <w:rPr>
                <w:rFonts w:ascii="PT Astra Serif" w:hAnsi="PT Astra Serif"/>
                <w:bCs/>
                <w:sz w:val="18"/>
                <w:szCs w:val="18"/>
              </w:rPr>
              <w:t>5.</w:t>
            </w:r>
            <w:r w:rsidRPr="008E0CF7">
              <w:rPr>
                <w:rFonts w:ascii="PT Astra Serif" w:hAnsi="PT Astra Serif"/>
                <w:b/>
                <w:bCs/>
                <w:sz w:val="18"/>
                <w:szCs w:val="18"/>
              </w:rPr>
              <w:t xml:space="preserve"> </w:t>
            </w:r>
            <w:r w:rsidRPr="008E0CF7">
              <w:rPr>
                <w:rFonts w:ascii="PT Astra Serif" w:hAnsi="PT Astra Serif"/>
                <w:bCs/>
                <w:sz w:val="18"/>
                <w:szCs w:val="18"/>
              </w:rPr>
              <w:t>Оснащение транспортными средствами медицинских организаций, оказывающих первичную медико-санитарную помощь, центральных районных и районных больниц, расположенных в сельской местности, поселках городского типа и малых городах (с численностью населения до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bCs/>
                <w:sz w:val="18"/>
                <w:szCs w:val="18"/>
              </w:rPr>
              <w:t>100 тыс. человек): для доставки пациентов в медицинские организации, для доставки медицинских работников до места жительства пациентов, перевозки биологических материалов для исследований, доставки лекарственных препаратов до жителей отдаленных районов, доставки беременных женщин для проведения осмотров и обратно, а также для доставки несовершеннолетних и маломобильных пациентов до медицинских организаций и обратно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1179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5.1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83C3A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83C3A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B83C3A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25 906,0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57 569,1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26 227,1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34 009,1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41 343,5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19 600,0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2 173,5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26 441,2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233 269,5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5.2.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83C3A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83C3A">
              <w:rPr>
                <w:rFonts w:ascii="PT Astra Serif" w:hAnsi="PT Astra Serif"/>
                <w:bCs/>
                <w:sz w:val="18"/>
                <w:szCs w:val="18"/>
              </w:rPr>
              <w:t xml:space="preserve">Консолидированный бюджет,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B83C3A">
              <w:rPr>
                <w:rFonts w:ascii="PT Astra Serif" w:hAnsi="PT Astra Serif"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25 906,0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57 569,1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26 227,1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34 009,1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36 158,7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19 600,0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2 173,5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26 441,2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D01165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228 084,7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25 168,1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55 135,5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25 118,4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32 571,4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34 630,1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19 208,0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2 130,0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25 912,4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219 873,9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737,9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2 433,6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1 108,7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1 437,7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1 528,6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392,0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43,5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528,8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D01165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8 210,8</w:t>
            </w:r>
          </w:p>
        </w:tc>
      </w:tr>
      <w:tr w:rsidR="00BD794A" w:rsidRPr="008E0CF7" w:rsidTr="00BD794A">
        <w:trPr>
          <w:trHeight w:val="67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23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5.3.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83C3A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83C3A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5 184,8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5 184,8</w:t>
            </w:r>
          </w:p>
        </w:tc>
      </w:tr>
      <w:tr w:rsidR="00BD794A" w:rsidRPr="008E0CF7" w:rsidTr="00BD794A">
        <w:trPr>
          <w:trHeight w:val="357"/>
        </w:trPr>
        <w:tc>
          <w:tcPr>
            <w:tcW w:w="140" w:type="pct"/>
            <w:vMerge/>
            <w:vAlign w:val="center"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B83C3A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83C3A">
              <w:rPr>
                <w:rFonts w:ascii="PT Astra Serif" w:hAnsi="PT Astra Serif"/>
                <w:sz w:val="18"/>
                <w:szCs w:val="18"/>
              </w:rPr>
              <w:t>не софинансируемые из средств федерального бюджета расходы субъекта Российской Федерации на мероприятия, реализуемые в рамках модернизации первичного звена здравоохранения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5 184,8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5 184,8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83C3A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83C3A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83C3A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83C3A">
              <w:rPr>
                <w:rFonts w:ascii="PT Astra Serif" w:hAnsi="PT Astra Serif"/>
                <w:sz w:val="18"/>
                <w:szCs w:val="18"/>
              </w:rPr>
              <w:t xml:space="preserve">межбюджетные трансферты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B83C3A">
              <w:rPr>
                <w:rFonts w:ascii="PT Astra Serif" w:hAnsi="PT Astra Serif"/>
                <w:sz w:val="18"/>
                <w:szCs w:val="18"/>
              </w:rPr>
              <w:t>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83C3A" w:rsidRDefault="00BD794A" w:rsidP="00DD620A">
            <w:pPr>
              <w:ind w:left="106" w:right="141" w:firstLine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B83C3A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83C3A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83C3A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772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6.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83C3A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83C3A">
              <w:rPr>
                <w:rFonts w:ascii="PT Astra Serif" w:hAnsi="PT Astra Serif"/>
                <w:bCs/>
                <w:sz w:val="18"/>
                <w:szCs w:val="18"/>
              </w:rPr>
              <w:t>Мероприятие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> </w:t>
            </w:r>
            <w:r w:rsidRPr="00B83C3A">
              <w:rPr>
                <w:rFonts w:ascii="PT Astra Serif" w:hAnsi="PT Astra Serif"/>
                <w:bCs/>
                <w:sz w:val="18"/>
                <w:szCs w:val="18"/>
              </w:rPr>
              <w:t xml:space="preserve">6. </w:t>
            </w:r>
            <w:r w:rsidRPr="00B83C3A">
              <w:rPr>
                <w:rFonts w:ascii="PT Astra Serif" w:hAnsi="PT Astra Serif"/>
                <w:sz w:val="18"/>
                <w:szCs w:val="18"/>
              </w:rPr>
              <w:t>Приобретение оборудования в медицинские организации, оказывающие первичную медико-санитарную помощь, а также в медицинские организации, расположенные в сельской местности, поселках городского типа и малых городах с численностью населения до 100 тыс. человек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245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6.1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39302E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39302E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39302E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149 801,9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191 357,3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146 870,6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11 147,3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21 280,0</w:t>
            </w:r>
          </w:p>
        </w:tc>
        <w:tc>
          <w:tcPr>
            <w:tcW w:w="286" w:type="pct"/>
            <w:gridSpan w:val="3"/>
            <w:shd w:val="clear" w:color="auto" w:fill="auto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367 425,0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116 090,6</w:t>
            </w:r>
          </w:p>
        </w:tc>
        <w:tc>
          <w:tcPr>
            <w:tcW w:w="284" w:type="pct"/>
            <w:gridSpan w:val="2"/>
            <w:shd w:val="clear" w:color="auto" w:fill="auto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88 858,3</w:t>
            </w:r>
          </w:p>
        </w:tc>
        <w:tc>
          <w:tcPr>
            <w:tcW w:w="275" w:type="pct"/>
            <w:gridSpan w:val="2"/>
            <w:shd w:val="clear" w:color="auto" w:fill="auto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69 853,9</w:t>
            </w:r>
          </w:p>
        </w:tc>
        <w:tc>
          <w:tcPr>
            <w:tcW w:w="273" w:type="pct"/>
            <w:shd w:val="clear" w:color="auto" w:fill="auto"/>
            <w:vAlign w:val="center"/>
          </w:tcPr>
          <w:p w:rsidR="00BD794A" w:rsidRPr="008E0CF7" w:rsidRDefault="00BD794A" w:rsidP="00C9086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196 007,8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9086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1 358 692,7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6.2.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39302E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39302E">
              <w:rPr>
                <w:rFonts w:ascii="PT Astra Serif" w:hAnsi="PT Astra Serif"/>
                <w:bCs/>
                <w:sz w:val="18"/>
                <w:szCs w:val="18"/>
              </w:rPr>
              <w:t xml:space="preserve">Консолидированный бюджет,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39302E">
              <w:rPr>
                <w:rFonts w:ascii="PT Astra Serif" w:hAnsi="PT Astra Serif"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149 801,9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191 357,3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146 870,6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19 413,2</w:t>
            </w:r>
          </w:p>
        </w:tc>
        <w:tc>
          <w:tcPr>
            <w:tcW w:w="286" w:type="pct"/>
            <w:gridSpan w:val="3"/>
            <w:shd w:val="clear" w:color="auto" w:fill="auto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367 425,0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116 090,6</w:t>
            </w:r>
          </w:p>
        </w:tc>
        <w:tc>
          <w:tcPr>
            <w:tcW w:w="284" w:type="pct"/>
            <w:gridSpan w:val="2"/>
            <w:shd w:val="clear" w:color="auto" w:fill="auto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88 858,3</w:t>
            </w:r>
          </w:p>
        </w:tc>
        <w:tc>
          <w:tcPr>
            <w:tcW w:w="275" w:type="pct"/>
            <w:gridSpan w:val="2"/>
            <w:shd w:val="clear" w:color="auto" w:fill="auto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69 853,9</w:t>
            </w:r>
          </w:p>
        </w:tc>
        <w:tc>
          <w:tcPr>
            <w:tcW w:w="273" w:type="pct"/>
            <w:shd w:val="clear" w:color="auto" w:fill="auto"/>
            <w:vAlign w:val="center"/>
          </w:tcPr>
          <w:p w:rsidR="00BD794A" w:rsidRPr="008E0CF7" w:rsidRDefault="00BD794A" w:rsidP="00C9086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196 007,8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9086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1 345 678,6</w:t>
            </w:r>
          </w:p>
        </w:tc>
      </w:tr>
      <w:tr w:rsidR="00BD794A" w:rsidRPr="008E0CF7" w:rsidTr="00BD794A">
        <w:trPr>
          <w:trHeight w:val="44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143 469,6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159 994,9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140 661,9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18 592,6</w:t>
            </w:r>
          </w:p>
        </w:tc>
        <w:tc>
          <w:tcPr>
            <w:tcW w:w="286" w:type="pct"/>
            <w:gridSpan w:val="3"/>
            <w:shd w:val="clear" w:color="auto" w:fill="auto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360 076,5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BD794A" w:rsidRPr="008E0CF7" w:rsidRDefault="00BD794A" w:rsidP="00CD67D4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113 768,8</w:t>
            </w:r>
          </w:p>
        </w:tc>
        <w:tc>
          <w:tcPr>
            <w:tcW w:w="284" w:type="pct"/>
            <w:gridSpan w:val="2"/>
            <w:shd w:val="clear" w:color="auto" w:fill="auto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87 081,1</w:t>
            </w:r>
          </w:p>
        </w:tc>
        <w:tc>
          <w:tcPr>
            <w:tcW w:w="275" w:type="pct"/>
            <w:gridSpan w:val="2"/>
            <w:shd w:val="clear" w:color="auto" w:fill="auto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68 456,8</w:t>
            </w:r>
          </w:p>
        </w:tc>
        <w:tc>
          <w:tcPr>
            <w:tcW w:w="273" w:type="pct"/>
            <w:shd w:val="clear" w:color="auto" w:fill="auto"/>
            <w:vAlign w:val="center"/>
          </w:tcPr>
          <w:p w:rsidR="00BD794A" w:rsidRPr="008E0CF7" w:rsidRDefault="00BD794A" w:rsidP="00D01165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192 087,7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D01165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1 284 189,9</w:t>
            </w:r>
          </w:p>
        </w:tc>
      </w:tr>
      <w:tr w:rsidR="00BD794A" w:rsidRPr="008E0CF7" w:rsidTr="00BD794A">
        <w:trPr>
          <w:trHeight w:val="273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6 332,3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7 062,1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6 208,7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820,6</w:t>
            </w:r>
          </w:p>
        </w:tc>
        <w:tc>
          <w:tcPr>
            <w:tcW w:w="286" w:type="pct"/>
            <w:gridSpan w:val="3"/>
            <w:shd w:val="clear" w:color="auto" w:fill="auto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7 348,5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2 321,8</w:t>
            </w:r>
          </w:p>
        </w:tc>
        <w:tc>
          <w:tcPr>
            <w:tcW w:w="284" w:type="pct"/>
            <w:gridSpan w:val="2"/>
            <w:shd w:val="clear" w:color="auto" w:fill="auto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1 777,2</w:t>
            </w:r>
          </w:p>
        </w:tc>
        <w:tc>
          <w:tcPr>
            <w:tcW w:w="275" w:type="pct"/>
            <w:gridSpan w:val="2"/>
            <w:shd w:val="clear" w:color="auto" w:fill="auto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1 397,1</w:t>
            </w:r>
          </w:p>
        </w:tc>
        <w:tc>
          <w:tcPr>
            <w:tcW w:w="273" w:type="pct"/>
            <w:shd w:val="clear" w:color="auto" w:fill="auto"/>
            <w:vAlign w:val="center"/>
          </w:tcPr>
          <w:p w:rsidR="00BD794A" w:rsidRPr="008E0CF7" w:rsidRDefault="00BD794A" w:rsidP="00C9086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3 920,1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9086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37 188,4</w:t>
            </w:r>
          </w:p>
        </w:tc>
      </w:tr>
      <w:tr w:rsidR="00BD794A" w:rsidRPr="008E0CF7" w:rsidTr="00BD794A">
        <w:trPr>
          <w:trHeight w:val="34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23 273,0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23 273,0</w:t>
            </w:r>
          </w:p>
        </w:tc>
      </w:tr>
      <w:tr w:rsidR="00BD794A" w:rsidRPr="008E0CF7" w:rsidTr="00BD794A">
        <w:trPr>
          <w:trHeight w:val="70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1 027,3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1 027,3</w:t>
            </w:r>
          </w:p>
        </w:tc>
      </w:tr>
      <w:tr w:rsidR="00BD794A" w:rsidRPr="008E0CF7" w:rsidTr="00BD794A">
        <w:trPr>
          <w:trHeight w:val="355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6.3.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D13A31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D13A31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11 147,3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1 866,8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13 014,1</w:t>
            </w:r>
          </w:p>
        </w:tc>
      </w:tr>
      <w:tr w:rsidR="00BD794A" w:rsidRPr="008E0CF7" w:rsidTr="00BD794A">
        <w:trPr>
          <w:trHeight w:val="277"/>
        </w:trPr>
        <w:tc>
          <w:tcPr>
            <w:tcW w:w="140" w:type="pct"/>
            <w:vMerge/>
            <w:vAlign w:val="center"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D13A31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D13A31">
              <w:rPr>
                <w:rFonts w:ascii="PT Astra Serif" w:hAnsi="PT Astra Serif"/>
                <w:sz w:val="18"/>
                <w:szCs w:val="18"/>
              </w:rPr>
              <w:t>не софинансируемые из средств федерального бюджета расходы субъекта Российской Федерации на мероприятия, реализуемые в рамках модернизации первичного звена здравоохранения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11 147,3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1 866,8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13 014,1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D13A31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D13A31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2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D13A31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D13A31">
              <w:rPr>
                <w:rFonts w:ascii="PT Astra Serif" w:hAnsi="PT Astra Serif"/>
                <w:sz w:val="18"/>
                <w:szCs w:val="18"/>
              </w:rPr>
              <w:t xml:space="preserve">межбюджетные трансферты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D13A31">
              <w:rPr>
                <w:rFonts w:ascii="PT Astra Serif" w:hAnsi="PT Astra Serif"/>
                <w:sz w:val="18"/>
                <w:szCs w:val="18"/>
              </w:rPr>
              <w:t>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1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D13A31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D13A31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27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D13A31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D13A31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43"/>
        </w:trPr>
        <w:tc>
          <w:tcPr>
            <w:tcW w:w="140" w:type="pct"/>
            <w:shd w:val="clear" w:color="000000" w:fill="FFFFFF"/>
            <w:hideMark/>
          </w:tcPr>
          <w:p w:rsidR="00BD794A" w:rsidRPr="00E26277" w:rsidRDefault="00BD794A" w:rsidP="00AE32EB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E26277">
              <w:rPr>
                <w:rFonts w:ascii="PT Astra Serif" w:hAnsi="PT Astra Serif"/>
                <w:bCs/>
                <w:sz w:val="18"/>
                <w:szCs w:val="18"/>
              </w:rPr>
              <w:t>7.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D13A31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D13A31">
              <w:rPr>
                <w:rFonts w:ascii="PT Astra Serif" w:hAnsi="PT Astra Serif"/>
                <w:bCs/>
                <w:sz w:val="18"/>
                <w:szCs w:val="18"/>
              </w:rPr>
              <w:t>Мероприятие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> </w:t>
            </w:r>
            <w:r w:rsidRPr="00D13A31">
              <w:rPr>
                <w:rFonts w:ascii="PT Astra Serif" w:hAnsi="PT Astra Serif"/>
                <w:bCs/>
                <w:sz w:val="18"/>
                <w:szCs w:val="18"/>
              </w:rPr>
              <w:t>7</w:t>
            </w:r>
            <w:r w:rsidRPr="00D13A31">
              <w:rPr>
                <w:rFonts w:ascii="PT Astra Serif" w:hAnsi="PT Astra Serif"/>
                <w:sz w:val="18"/>
                <w:szCs w:val="18"/>
              </w:rPr>
              <w:t xml:space="preserve">. </w:t>
            </w:r>
            <w:r w:rsidRPr="00D13A31">
              <w:rPr>
                <w:rFonts w:ascii="PT Astra Serif" w:hAnsi="PT Astra Serif"/>
                <w:bCs/>
                <w:sz w:val="18"/>
                <w:szCs w:val="18"/>
              </w:rPr>
              <w:t>Приобретение передвижных мобильных комплексов</w:t>
            </w:r>
            <w:r w:rsidRPr="00D13A31">
              <w:rPr>
                <w:rFonts w:ascii="PT Astra Serif" w:hAnsi="PT Astra Serif"/>
                <w:sz w:val="18"/>
                <w:szCs w:val="18"/>
              </w:rPr>
              <w:t xml:space="preserve"> в медицинские организации для оказания медицинской помощи жителям сельских поселений и малых городов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868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7.1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D13A31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D13A31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D13A31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90 000,0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55 000,0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145 000,0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7.2.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D13A31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D13A31">
              <w:rPr>
                <w:rFonts w:ascii="PT Astra Serif" w:hAnsi="PT Astra Serif"/>
                <w:bCs/>
                <w:sz w:val="18"/>
                <w:szCs w:val="18"/>
              </w:rPr>
              <w:t xml:space="preserve">Консолидированный бюджет,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D13A31">
              <w:rPr>
                <w:rFonts w:ascii="PT Astra Serif" w:hAnsi="PT Astra Serif"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90 000,0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55 000,0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145 000,0</w:t>
            </w:r>
          </w:p>
        </w:tc>
      </w:tr>
      <w:tr w:rsidR="00BD794A" w:rsidRPr="008E0CF7" w:rsidTr="00BD794A">
        <w:trPr>
          <w:trHeight w:val="44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88 200,0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53 900,0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142 100,0</w:t>
            </w:r>
          </w:p>
        </w:tc>
      </w:tr>
      <w:tr w:rsidR="00BD794A" w:rsidRPr="008E0CF7" w:rsidTr="00BD794A">
        <w:trPr>
          <w:trHeight w:val="18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1 800,0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1 100,0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2 900,0</w:t>
            </w:r>
          </w:p>
        </w:tc>
      </w:tr>
      <w:tr w:rsidR="00BD794A" w:rsidRPr="008E0CF7" w:rsidTr="00BD794A">
        <w:trPr>
          <w:trHeight w:val="78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68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40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7.3.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F07427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07427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7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0742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07427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6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0742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07427">
              <w:rPr>
                <w:rFonts w:ascii="PT Astra Serif" w:hAnsi="PT Astra Serif"/>
                <w:sz w:val="18"/>
                <w:szCs w:val="18"/>
              </w:rPr>
              <w:t xml:space="preserve">межбюджетные трансферты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F07427">
              <w:rPr>
                <w:rFonts w:ascii="PT Astra Serif" w:hAnsi="PT Astra Serif"/>
                <w:sz w:val="18"/>
                <w:szCs w:val="18"/>
              </w:rPr>
              <w:t>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0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0742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07427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4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AE32EB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0742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07427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AE32E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598"/>
        </w:trPr>
        <w:tc>
          <w:tcPr>
            <w:tcW w:w="140" w:type="pct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8E0CF7">
              <w:rPr>
                <w:rFonts w:ascii="PT Astra Serif" w:hAnsi="PT Astra Serif"/>
                <w:bCs/>
                <w:sz w:val="18"/>
                <w:szCs w:val="18"/>
              </w:rPr>
              <w:t>8.</w:t>
            </w:r>
          </w:p>
        </w:tc>
        <w:tc>
          <w:tcPr>
            <w:tcW w:w="1055" w:type="pct"/>
            <w:shd w:val="clear" w:color="000000" w:fill="FFFFFF"/>
          </w:tcPr>
          <w:p w:rsidR="00BD794A" w:rsidRPr="00F0742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07427">
              <w:rPr>
                <w:rFonts w:ascii="PT Astra Serif" w:hAnsi="PT Astra Serif"/>
                <w:sz w:val="18"/>
                <w:szCs w:val="18"/>
              </w:rPr>
              <w:t xml:space="preserve">Мероприятие  8. Открытие первичных сосудистых отделений, центров амбулаторной онкологической помощи и других медицинских подразделений на базе центральных районных, районных и городских больниц для обеспечения доступности специализированной медицинской помощи сельским жителям, жителям поселков городского типа, рабочих поселков и малых городов с численностью населения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F07427">
              <w:rPr>
                <w:rFonts w:ascii="PT Astra Serif" w:hAnsi="PT Astra Serif"/>
                <w:sz w:val="18"/>
                <w:szCs w:val="18"/>
              </w:rPr>
              <w:t>до 100 тыс. человек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</w:tr>
      <w:tr w:rsidR="00BD794A" w:rsidRPr="008E0CF7" w:rsidTr="00BD794A">
        <w:trPr>
          <w:trHeight w:val="1619"/>
        </w:trPr>
        <w:tc>
          <w:tcPr>
            <w:tcW w:w="140" w:type="pct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8.1.</w:t>
            </w:r>
          </w:p>
        </w:tc>
        <w:tc>
          <w:tcPr>
            <w:tcW w:w="1055" w:type="pct"/>
            <w:shd w:val="clear" w:color="000000" w:fill="FFFFFF"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Общий объем финансирования региональной программы модернизации (межбюджетный трансферт федерального бюджета, бюджет субъекта Российской Федерации, не 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3"/>
        </w:trPr>
        <w:tc>
          <w:tcPr>
            <w:tcW w:w="140" w:type="pct"/>
            <w:vMerge w:val="restart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8.2.</w:t>
            </w:r>
          </w:p>
        </w:tc>
        <w:tc>
          <w:tcPr>
            <w:tcW w:w="1055" w:type="pct"/>
            <w:shd w:val="clear" w:color="000000" w:fill="FFFFFF"/>
          </w:tcPr>
          <w:p w:rsidR="00BD794A" w:rsidRPr="00F07427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07427">
              <w:rPr>
                <w:rFonts w:ascii="PT Astra Serif" w:hAnsi="PT Astra Serif"/>
                <w:bCs/>
                <w:sz w:val="18"/>
                <w:szCs w:val="18"/>
              </w:rPr>
              <w:t xml:space="preserve">Консолидированный бюджет,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F07427">
              <w:rPr>
                <w:rFonts w:ascii="PT Astra Serif" w:hAnsi="PT Astra Serif"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69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02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12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10"/>
        </w:trPr>
        <w:tc>
          <w:tcPr>
            <w:tcW w:w="140" w:type="pct"/>
            <w:vMerge w:val="restart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8.3.</w:t>
            </w:r>
          </w:p>
        </w:tc>
        <w:tc>
          <w:tcPr>
            <w:tcW w:w="1055" w:type="pct"/>
            <w:shd w:val="clear" w:color="000000" w:fill="FFFFFF"/>
          </w:tcPr>
          <w:p w:rsidR="00BD794A" w:rsidRPr="001C66B5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1C66B5">
              <w:rPr>
                <w:rFonts w:ascii="PT Astra Serif" w:hAnsi="PT Astra Serif"/>
                <w:bCs/>
                <w:sz w:val="18"/>
                <w:szCs w:val="18"/>
              </w:rPr>
              <w:t xml:space="preserve">Прочие расходы региональной программы модернизации,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1C66B5">
              <w:rPr>
                <w:rFonts w:ascii="PT Astra Serif" w:hAnsi="PT Astra Serif"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1C66B5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1C66B5">
              <w:rPr>
                <w:rFonts w:ascii="PT Astra Serif" w:hAnsi="PT Astra Serif"/>
                <w:sz w:val="18"/>
                <w:szCs w:val="18"/>
              </w:rPr>
              <w:t>Не софинансируемые из средств федерального бюджета расходы субъекта Российской Федерации на мероприятия, реализуемые в рамках модернизации первичного звена здравоохранения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1C66B5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1C66B5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88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1C66B5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1C66B5">
              <w:rPr>
                <w:rFonts w:ascii="PT Astra Serif" w:hAnsi="PT Astra Serif"/>
                <w:sz w:val="18"/>
                <w:szCs w:val="18"/>
              </w:rPr>
              <w:t>межбюджетные трансферты 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9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1C66B5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1C66B5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9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1C66B5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1C66B5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9"/>
        </w:trPr>
        <w:tc>
          <w:tcPr>
            <w:tcW w:w="140" w:type="pct"/>
          </w:tcPr>
          <w:p w:rsidR="00BD794A" w:rsidRPr="00E26277" w:rsidRDefault="00BD794A" w:rsidP="00C73DE9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E26277">
              <w:rPr>
                <w:rFonts w:ascii="PT Astra Serif" w:hAnsi="PT Astra Serif"/>
                <w:bCs/>
                <w:sz w:val="18"/>
                <w:szCs w:val="18"/>
              </w:rPr>
              <w:t>9.</w:t>
            </w:r>
          </w:p>
        </w:tc>
        <w:tc>
          <w:tcPr>
            <w:tcW w:w="1055" w:type="pct"/>
            <w:shd w:val="clear" w:color="000000" w:fill="FFFFFF"/>
          </w:tcPr>
          <w:p w:rsidR="00BD794A" w:rsidRPr="001C66B5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1C66B5">
              <w:rPr>
                <w:rFonts w:ascii="PT Astra Serif" w:hAnsi="PT Astra Serif"/>
                <w:bCs/>
                <w:sz w:val="18"/>
                <w:szCs w:val="18"/>
              </w:rPr>
              <w:t>Мероприятие 9.</w:t>
            </w:r>
            <w:r w:rsidRPr="001C66B5">
              <w:rPr>
                <w:rFonts w:ascii="PT Astra Serif" w:hAnsi="PT Astra Serif"/>
                <w:sz w:val="18"/>
                <w:szCs w:val="18"/>
              </w:rPr>
              <w:t xml:space="preserve"> Увеличение числа обучающихся профессиональных образовательных организаций, осуществляющих подготовку специалистов со средним медицинским образованием, не менее чем на 30 процентов в год от имеющегося дефицита таких специалистов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269"/>
        </w:trPr>
        <w:tc>
          <w:tcPr>
            <w:tcW w:w="140" w:type="pct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9.1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</w:tcPr>
          <w:p w:rsidR="00BD794A" w:rsidRPr="001C66B5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1C66B5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1C66B5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9"/>
        </w:trPr>
        <w:tc>
          <w:tcPr>
            <w:tcW w:w="140" w:type="pct"/>
            <w:vMerge w:val="restart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9.2.</w:t>
            </w:r>
          </w:p>
        </w:tc>
        <w:tc>
          <w:tcPr>
            <w:tcW w:w="1055" w:type="pct"/>
            <w:shd w:val="clear" w:color="000000" w:fill="FFFFFF"/>
          </w:tcPr>
          <w:p w:rsidR="00BD794A" w:rsidRPr="001C66B5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1C66B5">
              <w:rPr>
                <w:rFonts w:ascii="PT Astra Serif" w:hAnsi="PT Astra Serif"/>
                <w:bCs/>
                <w:sz w:val="18"/>
                <w:szCs w:val="18"/>
              </w:rPr>
              <w:t>Консолидированный бюджет, в том числе: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9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9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9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9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9"/>
        </w:trPr>
        <w:tc>
          <w:tcPr>
            <w:tcW w:w="140" w:type="pct"/>
            <w:vMerge w:val="restart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9.3.</w:t>
            </w:r>
          </w:p>
        </w:tc>
        <w:tc>
          <w:tcPr>
            <w:tcW w:w="1055" w:type="pct"/>
            <w:shd w:val="clear" w:color="000000" w:fill="FFFFFF"/>
          </w:tcPr>
          <w:p w:rsidR="00BD794A" w:rsidRPr="00400B9C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400B9C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9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9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межбюджетные трансферты 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9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9"/>
        </w:trPr>
        <w:tc>
          <w:tcPr>
            <w:tcW w:w="140" w:type="pct"/>
            <w:vMerge/>
            <w:vAlign w:val="center"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</w:tcPr>
          <w:p w:rsidR="00BD794A" w:rsidRPr="00400B9C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400B9C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1" w:type="pct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75" w:type="pct"/>
            <w:gridSpan w:val="2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73" w:type="pct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55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81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10.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400B9C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D794A">
              <w:rPr>
                <w:rFonts w:ascii="PT Astra Serif" w:hAnsi="PT Astra Serif"/>
                <w:bCs/>
                <w:sz w:val="18"/>
                <w:szCs w:val="18"/>
              </w:rPr>
              <w:t xml:space="preserve">Мероприятие 10. </w:t>
            </w:r>
            <w:r w:rsidRPr="00BD794A">
              <w:rPr>
                <w:rFonts w:ascii="PT Astra Serif" w:hAnsi="PT Astra Serif"/>
                <w:sz w:val="18"/>
                <w:szCs w:val="18"/>
              </w:rPr>
              <w:t xml:space="preserve">Утверждение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400B9C">
              <w:rPr>
                <w:rFonts w:ascii="PT Astra Serif" w:hAnsi="PT Astra Serif"/>
                <w:sz w:val="18"/>
                <w:szCs w:val="18"/>
              </w:rPr>
              <w:t>и поэтапное внедрение отраслевой системы оплаты труда медицинских работников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70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10.1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400B9C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400B9C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400B9C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10.2.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400B9C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400B9C">
              <w:rPr>
                <w:rFonts w:ascii="PT Astra Serif" w:hAnsi="PT Astra Serif"/>
                <w:bCs/>
                <w:sz w:val="18"/>
                <w:szCs w:val="18"/>
              </w:rPr>
              <w:t>Консолидированный бюджет,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0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86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82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65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10.3.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400B9C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400B9C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межбюджетные трансферты 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15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23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888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11.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b/>
                <w:bCs/>
                <w:sz w:val="18"/>
                <w:szCs w:val="18"/>
              </w:rPr>
            </w:pPr>
            <w:r w:rsidRPr="00BD794A">
              <w:rPr>
                <w:rFonts w:ascii="PT Astra Serif" w:hAnsi="PT Astra Serif"/>
                <w:bCs/>
                <w:sz w:val="18"/>
                <w:szCs w:val="18"/>
              </w:rPr>
              <w:t>Мероприятие</w:t>
            </w:r>
            <w:r w:rsidRPr="00BD794A">
              <w:rPr>
                <w:rFonts w:ascii="PT Astra Serif" w:hAnsi="PT Astra Serif"/>
                <w:sz w:val="18"/>
                <w:szCs w:val="18"/>
              </w:rPr>
              <w:t xml:space="preserve"> 1</w:t>
            </w:r>
            <w:r w:rsidRPr="00351529">
              <w:rPr>
                <w:rFonts w:ascii="PT Astra Serif" w:hAnsi="PT Astra Serif"/>
                <w:sz w:val="18"/>
                <w:szCs w:val="18"/>
              </w:rPr>
              <w:t>1</w:t>
            </w:r>
            <w:r w:rsidRPr="00BD794A">
              <w:rPr>
                <w:rFonts w:ascii="PT Astra Serif" w:hAnsi="PT Astra Serif"/>
                <w:bCs/>
                <w:sz w:val="18"/>
                <w:szCs w:val="18"/>
              </w:rPr>
              <w:t>.</w:t>
            </w:r>
            <w:r w:rsidRPr="00BD794A">
              <w:rPr>
                <w:rFonts w:ascii="PT Astra Serif" w:hAnsi="PT Astra Serif"/>
                <w:b/>
                <w:bCs/>
                <w:sz w:val="18"/>
                <w:szCs w:val="18"/>
              </w:rPr>
              <w:t xml:space="preserve"> </w:t>
            </w:r>
            <w:r w:rsidRPr="00BD794A">
              <w:rPr>
                <w:rFonts w:ascii="PT Astra Serif" w:hAnsi="PT Astra Serif"/>
                <w:sz w:val="18"/>
                <w:szCs w:val="18"/>
              </w:rPr>
              <w:t xml:space="preserve">Принятие 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мер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по укомплектованию медицинских организаций, оказывающих первичную медико-санитарную помощь, центральных районных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и районных больниц медицинскими работниками в соответствии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8E0CF7">
              <w:rPr>
                <w:rFonts w:ascii="PT Astra Serif" w:hAnsi="PT Astra Serif"/>
                <w:sz w:val="18"/>
                <w:szCs w:val="18"/>
              </w:rPr>
              <w:t>с целевыми показателями, указанными в паспортах таких медицинских организаций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1830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11.1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4E4B5C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4E4B5C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20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11.2.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4E4B5C">
              <w:rPr>
                <w:rFonts w:ascii="PT Astra Serif" w:hAnsi="PT Astra Serif"/>
                <w:bCs/>
                <w:sz w:val="18"/>
                <w:szCs w:val="18"/>
              </w:rPr>
              <w:t xml:space="preserve">Консолидированный бюджет,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4E4B5C">
              <w:rPr>
                <w:rFonts w:ascii="PT Astra Serif" w:hAnsi="PT Astra Serif"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4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24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36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11.3.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E26277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4E4B5C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4E4B5C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4E4B5C">
              <w:rPr>
                <w:rFonts w:ascii="PT Astra Serif" w:hAnsi="PT Astra Serif"/>
                <w:sz w:val="18"/>
                <w:szCs w:val="18"/>
              </w:rPr>
              <w:t xml:space="preserve">межбюджетные трансферты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4E4B5C">
              <w:rPr>
                <w:rFonts w:ascii="PT Astra Serif" w:hAnsi="PT Astra Serif"/>
                <w:sz w:val="18"/>
                <w:szCs w:val="18"/>
              </w:rPr>
              <w:t>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15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4E4B5C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23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E26277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4E4B5C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895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12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4E4B5C">
              <w:rPr>
                <w:rFonts w:ascii="PT Astra Serif" w:hAnsi="PT Astra Serif"/>
                <w:bCs/>
                <w:sz w:val="18"/>
                <w:szCs w:val="18"/>
              </w:rPr>
              <w:t>Мероприятие 12.</w:t>
            </w:r>
            <w:r w:rsidRPr="004E4B5C">
              <w:rPr>
                <w:rFonts w:ascii="PT Astra Serif" w:hAnsi="PT Astra Serif"/>
                <w:sz w:val="18"/>
                <w:szCs w:val="18"/>
              </w:rPr>
              <w:t xml:space="preserve"> Увеличение заявок на целевое обучение врачей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4E4B5C">
              <w:rPr>
                <w:rFonts w:ascii="PT Astra Serif" w:hAnsi="PT Astra Serif"/>
                <w:sz w:val="18"/>
                <w:szCs w:val="18"/>
              </w:rPr>
              <w:t>в соответствии с дефицитными специальностями первичного звена здравоохранения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1433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12.1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4E4B5C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4E4B5C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84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12.2.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4E4B5C">
              <w:rPr>
                <w:rFonts w:ascii="PT Astra Serif" w:hAnsi="PT Astra Serif"/>
                <w:bCs/>
                <w:sz w:val="18"/>
                <w:szCs w:val="18"/>
              </w:rPr>
              <w:t>Консолидированный бюджет,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6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802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37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41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12.3.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4E4B5C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4E4B5C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4E4B5C">
              <w:rPr>
                <w:rFonts w:ascii="PT Astra Serif" w:hAnsi="PT Astra Serif"/>
                <w:sz w:val="18"/>
                <w:szCs w:val="18"/>
              </w:rPr>
              <w:t xml:space="preserve">межбюджетные трансферты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4E4B5C">
              <w:rPr>
                <w:rFonts w:ascii="PT Astra Serif" w:hAnsi="PT Astra Serif"/>
                <w:sz w:val="18"/>
                <w:szCs w:val="18"/>
              </w:rPr>
              <w:t>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4E4B5C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4E4B5C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633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4E4B5C">
              <w:rPr>
                <w:rFonts w:ascii="PT Astra Serif" w:hAnsi="PT Astra Serif"/>
                <w:bCs/>
                <w:sz w:val="18"/>
                <w:szCs w:val="18"/>
              </w:rPr>
              <w:t xml:space="preserve">Мероприятие </w:t>
            </w:r>
            <w:r w:rsidRPr="004E4B5C">
              <w:rPr>
                <w:rFonts w:ascii="PT Astra Serif" w:hAnsi="PT Astra Serif"/>
                <w:sz w:val="18"/>
                <w:szCs w:val="18"/>
              </w:rPr>
              <w:t>13</w:t>
            </w:r>
            <w:r w:rsidRPr="004E4B5C">
              <w:rPr>
                <w:rFonts w:ascii="PT Astra Serif" w:hAnsi="PT Astra Serif"/>
                <w:bCs/>
                <w:sz w:val="18"/>
                <w:szCs w:val="18"/>
              </w:rPr>
              <w:t>.</w:t>
            </w:r>
            <w:r w:rsidRPr="004E4B5C">
              <w:rPr>
                <w:rFonts w:ascii="PT Astra Serif" w:hAnsi="PT Astra Serif"/>
                <w:sz w:val="18"/>
                <w:szCs w:val="18"/>
              </w:rPr>
              <w:t xml:space="preserve"> Увеличение числа обучающихся профессиональных образовательных организаций, осуществляющих подготовку специалистов со средним медицинским образованием, не менее чем на 30 процентов в год от имеющегося дефицита таких специалистов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1215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13.1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4E4B5C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4E4B5C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4E4B5C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13.2.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04F79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04F79">
              <w:rPr>
                <w:rFonts w:ascii="PT Astra Serif" w:hAnsi="PT Astra Serif"/>
                <w:bCs/>
                <w:sz w:val="18"/>
                <w:szCs w:val="18"/>
              </w:rPr>
              <w:t xml:space="preserve">Консолидированный бюджет,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B04F79">
              <w:rPr>
                <w:rFonts w:ascii="PT Astra Serif" w:hAnsi="PT Astra Serif"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04F7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04F79">
              <w:rPr>
                <w:rFonts w:ascii="PT Astra Serif" w:hAnsi="PT Astra Serif"/>
                <w:sz w:val="18"/>
                <w:szCs w:val="18"/>
              </w:rPr>
              <w:t xml:space="preserve">межбюджетный трансферт федерального бюджета (по 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04F7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04F79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657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04F7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04F79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66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04F7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04F79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93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13.3.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04F79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04F79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 xml:space="preserve">межбюджетные трансферты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8E0CF7">
              <w:rPr>
                <w:rFonts w:ascii="PT Astra Serif" w:hAnsi="PT Astra Serif"/>
                <w:sz w:val="18"/>
                <w:szCs w:val="18"/>
              </w:rPr>
              <w:t>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1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594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14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04F79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04F79">
              <w:rPr>
                <w:rFonts w:ascii="PT Astra Serif" w:hAnsi="PT Astra Serif"/>
                <w:bCs/>
                <w:sz w:val="18"/>
                <w:szCs w:val="18"/>
              </w:rPr>
              <w:t>Мероприятие 14.</w:t>
            </w:r>
            <w:r w:rsidRPr="00B04F79">
              <w:rPr>
                <w:rFonts w:ascii="PT Astra Serif" w:hAnsi="PT Astra Serif"/>
                <w:sz w:val="18"/>
                <w:szCs w:val="18"/>
              </w:rPr>
              <w:t xml:space="preserve"> Разработка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B04F79">
              <w:rPr>
                <w:rFonts w:ascii="PT Astra Serif" w:hAnsi="PT Astra Serif"/>
                <w:sz w:val="18"/>
                <w:szCs w:val="18"/>
              </w:rPr>
              <w:t>и реализация региональных мер стимулирования медицинских работников в части предоставления единовременных выплат, в том числе при переезде в сельскую местность, рабочие поселки, поселки городского типа и города с населением до 50 тыс. человек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14.1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04F7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04F79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B04F79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14.2.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04F79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04F79">
              <w:rPr>
                <w:rFonts w:ascii="PT Astra Serif" w:hAnsi="PT Astra Serif"/>
                <w:bCs/>
                <w:sz w:val="18"/>
                <w:szCs w:val="18"/>
              </w:rPr>
              <w:t xml:space="preserve">Консолидированный бюджет,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B04F79">
              <w:rPr>
                <w:rFonts w:ascii="PT Astra Serif" w:hAnsi="PT Astra Serif"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635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644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98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14.3.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04F79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04F79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55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 xml:space="preserve">межбюджетные трансферты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8E0CF7">
              <w:rPr>
                <w:rFonts w:ascii="PT Astra Serif" w:hAnsi="PT Astra Serif"/>
                <w:sz w:val="18"/>
                <w:szCs w:val="18"/>
              </w:rPr>
              <w:t>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47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D794A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D794A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99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15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D794A" w:rsidRDefault="00BD794A" w:rsidP="008D5B73">
            <w:pPr>
              <w:ind w:left="106" w:right="141" w:firstLine="0"/>
              <w:rPr>
                <w:rFonts w:ascii="PT Astra Serif" w:hAnsi="PT Astra Serif"/>
                <w:b/>
                <w:bCs/>
                <w:sz w:val="18"/>
                <w:szCs w:val="18"/>
              </w:rPr>
            </w:pPr>
            <w:r w:rsidRPr="00BD794A">
              <w:rPr>
                <w:rFonts w:ascii="PT Astra Serif" w:hAnsi="PT Astra Serif"/>
                <w:bCs/>
                <w:sz w:val="18"/>
                <w:szCs w:val="18"/>
              </w:rPr>
              <w:t>Мероприятие 15.</w:t>
            </w:r>
            <w:r w:rsidRPr="00BD794A">
              <w:rPr>
                <w:rFonts w:ascii="PT Astra Serif" w:hAnsi="PT Astra Serif"/>
                <w:sz w:val="18"/>
                <w:szCs w:val="18"/>
              </w:rPr>
              <w:t xml:space="preserve"> Разработка </w:t>
            </w:r>
            <w:r w:rsidRPr="00BD794A">
              <w:rPr>
                <w:rFonts w:ascii="PT Astra Serif" w:hAnsi="PT Astra Serif"/>
                <w:sz w:val="18"/>
                <w:szCs w:val="18"/>
              </w:rPr>
              <w:br/>
              <w:t xml:space="preserve">и реализация региональных мер социальной поддержки медицинских работников первичного звена здравоохранения и скорой медицинской помощи, медицинских работников центральных районных </w:t>
            </w:r>
            <w:r w:rsidRPr="00BD794A">
              <w:rPr>
                <w:rFonts w:ascii="PT Astra Serif" w:hAnsi="PT Astra Serif"/>
                <w:sz w:val="18"/>
                <w:szCs w:val="18"/>
              </w:rPr>
              <w:br/>
              <w:t>и районных больниц, в том числе их приоритетное обеспечение служебным жильем, использование иных механизмов обеспечения жильем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1209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15.1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04F7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04F79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B04F79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71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15.2.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04F79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04F79">
              <w:rPr>
                <w:rFonts w:ascii="PT Astra Serif" w:hAnsi="PT Astra Serif"/>
                <w:bCs/>
                <w:sz w:val="18"/>
                <w:szCs w:val="18"/>
              </w:rPr>
              <w:t>Консолидированный бюджет,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05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7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24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2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05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15.3.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04F79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04F79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13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6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межбюджетные трансферты 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25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DD620A">
            <w:pPr>
              <w:ind w:left="106" w:right="141" w:firstLine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1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DD620A">
            <w:pPr>
              <w:ind w:left="106" w:right="141" w:firstLine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176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16.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b/>
                <w:bCs/>
                <w:sz w:val="18"/>
                <w:szCs w:val="18"/>
              </w:rPr>
            </w:pPr>
            <w:r w:rsidRPr="00BD794A">
              <w:rPr>
                <w:rFonts w:ascii="PT Astra Serif" w:hAnsi="PT Astra Serif"/>
                <w:bCs/>
                <w:sz w:val="18"/>
                <w:szCs w:val="18"/>
              </w:rPr>
              <w:t>Мероприятие 1</w:t>
            </w:r>
            <w:r w:rsidRPr="00351529">
              <w:rPr>
                <w:rFonts w:ascii="PT Astra Serif" w:hAnsi="PT Astra Serif"/>
                <w:bCs/>
                <w:sz w:val="18"/>
                <w:szCs w:val="18"/>
              </w:rPr>
              <w:t>6</w:t>
            </w:r>
            <w:r w:rsidRPr="00BD794A">
              <w:rPr>
                <w:rFonts w:ascii="PT Astra Serif" w:hAnsi="PT Astra Serif"/>
                <w:bCs/>
                <w:sz w:val="18"/>
                <w:szCs w:val="18"/>
              </w:rPr>
              <w:t>.</w:t>
            </w:r>
            <w:r w:rsidRPr="00BD794A">
              <w:rPr>
                <w:rFonts w:ascii="PT Astra Serif" w:hAnsi="PT Astra Serif"/>
                <w:sz w:val="18"/>
                <w:szCs w:val="18"/>
              </w:rPr>
              <w:t xml:space="preserve"> Включение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8E0CF7">
              <w:rPr>
                <w:rFonts w:ascii="PT Astra Serif" w:hAnsi="PT Astra Serif"/>
                <w:sz w:val="18"/>
                <w:szCs w:val="18"/>
              </w:rPr>
              <w:t>в показатели эффективности деятельности руководителей медицинских организаций показателей, характеризующих обеспечение медицинских организаций медицинскими работниками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1291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16.1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04F7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04F79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B04F79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16.2.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04F79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04F79">
              <w:rPr>
                <w:rFonts w:ascii="PT Astra Serif" w:hAnsi="PT Astra Serif"/>
                <w:bCs/>
                <w:sz w:val="18"/>
                <w:szCs w:val="18"/>
              </w:rPr>
              <w:t xml:space="preserve">Консолидированный бюджет,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B04F79">
              <w:rPr>
                <w:rFonts w:ascii="PT Astra Serif" w:hAnsi="PT Astra Serif"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27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24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05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16.3.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904F9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904F9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0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904F9">
              <w:rPr>
                <w:rFonts w:ascii="PT Astra Serif" w:hAnsi="PT Astra Serif"/>
                <w:sz w:val="18"/>
                <w:szCs w:val="18"/>
              </w:rPr>
              <w:t xml:space="preserve">межбюджетные трансферты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B904F9">
              <w:rPr>
                <w:rFonts w:ascii="PT Astra Serif" w:hAnsi="PT Astra Serif"/>
                <w:sz w:val="18"/>
                <w:szCs w:val="18"/>
              </w:rPr>
              <w:t>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0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904F9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904F9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4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17.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904F9">
              <w:rPr>
                <w:rFonts w:ascii="PT Astra Serif" w:hAnsi="PT Astra Serif"/>
                <w:bCs/>
                <w:sz w:val="18"/>
                <w:szCs w:val="18"/>
              </w:rPr>
              <w:t>Мероприятие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t> </w:t>
            </w:r>
            <w:r w:rsidRPr="00B904F9">
              <w:rPr>
                <w:rFonts w:ascii="PT Astra Serif" w:hAnsi="PT Astra Serif"/>
                <w:bCs/>
                <w:sz w:val="18"/>
                <w:szCs w:val="18"/>
              </w:rPr>
              <w:t>17.</w:t>
            </w:r>
            <w:r w:rsidRPr="00B904F9">
              <w:rPr>
                <w:rFonts w:ascii="PT Astra Serif" w:hAnsi="PT Astra Serif"/>
                <w:sz w:val="18"/>
                <w:szCs w:val="18"/>
              </w:rPr>
              <w:t xml:space="preserve"> Разработка механизма наставничества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B904F9">
              <w:rPr>
                <w:rFonts w:ascii="PT Astra Serif" w:hAnsi="PT Astra Serif"/>
                <w:sz w:val="18"/>
                <w:szCs w:val="18"/>
              </w:rPr>
              <w:t>в отношении врачей  –  молодых специалистов, прошедших целевое обучение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1285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17.1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904F9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B904F9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17.2.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904F9">
              <w:rPr>
                <w:rFonts w:ascii="PT Astra Serif" w:hAnsi="PT Astra Serif"/>
                <w:bCs/>
                <w:sz w:val="18"/>
                <w:szCs w:val="18"/>
              </w:rPr>
              <w:t>Консолидированный бюджет,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08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904F9">
              <w:rPr>
                <w:rFonts w:ascii="PT Astra Serif" w:hAnsi="PT Astra Serif"/>
                <w:sz w:val="18"/>
                <w:szCs w:val="18"/>
              </w:rPr>
              <w:t xml:space="preserve">межбюджетный трансферт федерального бюджета (по 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1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904F9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92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904F9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25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904F9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17.3.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904F9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межбюджетные трансферты 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7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3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365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18.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904F9">
              <w:rPr>
                <w:rFonts w:ascii="PT Astra Serif" w:hAnsi="PT Astra Serif"/>
                <w:bCs/>
                <w:sz w:val="18"/>
                <w:szCs w:val="18"/>
              </w:rPr>
              <w:t>Мероприятие  18.</w:t>
            </w:r>
            <w:r w:rsidRPr="00B904F9">
              <w:rPr>
                <w:rFonts w:ascii="PT Astra Serif" w:hAnsi="PT Astra Serif"/>
                <w:sz w:val="18"/>
                <w:szCs w:val="18"/>
              </w:rPr>
              <w:t xml:space="preserve"> Внесение изменений в территориальную программу государственных гарантий бесплатного оказания гражданам медицинской помощи в части обеспечения потребности в дорогостоящих диагностических исследованиях, проводимых в амбулаторных условиях, и выделение их из подушевого норматива финансирования оказания первичной медико-санитарной помощи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1253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18.1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B904F9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B904F9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18.2.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B904F9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B904F9">
              <w:rPr>
                <w:rFonts w:ascii="PT Astra Serif" w:hAnsi="PT Astra Serif"/>
                <w:bCs/>
                <w:sz w:val="18"/>
                <w:szCs w:val="18"/>
              </w:rPr>
              <w:t>Консолидированный бюджет,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83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1" w:type="pct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75" w:type="pct"/>
            <w:gridSpan w:val="2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73" w:type="pct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24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68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41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18.3.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E7C26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E7C26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4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E7C26">
              <w:rPr>
                <w:rFonts w:ascii="PT Astra Serif" w:hAnsi="PT Astra Serif"/>
                <w:sz w:val="18"/>
                <w:szCs w:val="18"/>
              </w:rPr>
              <w:t xml:space="preserve">межбюджетные трансферты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FE7C26">
              <w:rPr>
                <w:rFonts w:ascii="PT Astra Serif" w:hAnsi="PT Astra Serif"/>
                <w:sz w:val="18"/>
                <w:szCs w:val="18"/>
              </w:rPr>
              <w:t>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93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E7C26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E7C26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560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19.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E7C26">
              <w:rPr>
                <w:rFonts w:ascii="PT Astra Serif" w:hAnsi="PT Astra Serif"/>
                <w:bCs/>
                <w:sz w:val="18"/>
                <w:szCs w:val="18"/>
              </w:rPr>
              <w:t>Мероприятие  19.</w:t>
            </w:r>
            <w:r w:rsidRPr="00FE7C26">
              <w:rPr>
                <w:rFonts w:ascii="PT Astra Serif" w:hAnsi="PT Astra Serif"/>
                <w:sz w:val="18"/>
                <w:szCs w:val="18"/>
              </w:rPr>
              <w:t xml:space="preserve"> Внесение изменений в территориальную программу государственных гарантий бесплатного оказания гражданам медицинской помощи в части введения коэффициентов дифференциации для подушевого норматива финансирования на прикрепившихся лиц для медицинских организаций, расположенных в сельской местности, рабочих поселках, поселках городского типа и малых городах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1165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19.1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E7C26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FE7C26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55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19.2.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E7C26">
              <w:rPr>
                <w:rFonts w:ascii="PT Astra Serif" w:hAnsi="PT Astra Serif"/>
                <w:bCs/>
                <w:sz w:val="18"/>
                <w:szCs w:val="18"/>
              </w:rPr>
              <w:t>Консолидированный бюджет,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8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8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86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22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07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19.3.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E7C26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E7C26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6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E7C26">
              <w:rPr>
                <w:rFonts w:ascii="PT Astra Serif" w:hAnsi="PT Astra Serif"/>
                <w:sz w:val="18"/>
                <w:szCs w:val="18"/>
              </w:rPr>
              <w:t xml:space="preserve">межбюджетные трансферты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FE7C26">
              <w:rPr>
                <w:rFonts w:ascii="PT Astra Serif" w:hAnsi="PT Astra Serif"/>
                <w:sz w:val="18"/>
                <w:szCs w:val="18"/>
              </w:rPr>
              <w:t>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67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E7C26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E7C26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34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20.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E7C26">
              <w:rPr>
                <w:rFonts w:ascii="PT Astra Serif" w:hAnsi="PT Astra Serif"/>
                <w:bCs/>
                <w:sz w:val="18"/>
                <w:szCs w:val="18"/>
              </w:rPr>
              <w:t xml:space="preserve">Мероприятие </w:t>
            </w:r>
            <w:r w:rsidRPr="00FE7C26">
              <w:rPr>
                <w:rFonts w:ascii="PT Astra Serif" w:hAnsi="PT Astra Serif"/>
                <w:sz w:val="18"/>
                <w:szCs w:val="18"/>
              </w:rPr>
              <w:t>20</w:t>
            </w:r>
            <w:r w:rsidRPr="00FE7C26">
              <w:rPr>
                <w:rFonts w:ascii="PT Astra Serif" w:hAnsi="PT Astra Serif"/>
                <w:bCs/>
                <w:sz w:val="18"/>
                <w:szCs w:val="18"/>
              </w:rPr>
              <w:t>.</w:t>
            </w:r>
            <w:r w:rsidRPr="00FE7C26">
              <w:rPr>
                <w:rFonts w:ascii="PT Astra Serif" w:hAnsi="PT Astra Serif"/>
                <w:sz w:val="18"/>
                <w:szCs w:val="18"/>
              </w:rPr>
              <w:t xml:space="preserve"> Стимулирование руководителей и медицинских работников медицинских организаций первичного звена здравоохранения внедряющих новую модель оказания гражданам первичной медико-санитарной помощи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1686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20.1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E7C26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FE7C26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</w:t>
            </w:r>
            <w:r w:rsidRPr="00FE7C26">
              <w:rPr>
                <w:rFonts w:ascii="PT Astra Serif" w:hAnsi="PT Astra Serif"/>
                <w:sz w:val="18"/>
                <w:szCs w:val="18"/>
              </w:rPr>
              <w:br w:type="page"/>
              <w:t>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20.2.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E7C26">
              <w:rPr>
                <w:rFonts w:ascii="PT Astra Serif" w:hAnsi="PT Astra Serif"/>
                <w:bCs/>
                <w:sz w:val="18"/>
                <w:szCs w:val="18"/>
              </w:rPr>
              <w:t xml:space="preserve">Консолидированный бюджет, </w:t>
            </w:r>
            <w:r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FE7C26">
              <w:rPr>
                <w:rFonts w:ascii="PT Astra Serif" w:hAnsi="PT Astra Serif"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E7C26">
              <w:rPr>
                <w:rFonts w:ascii="PT Astra Serif" w:hAnsi="PT Astra Serif"/>
                <w:sz w:val="18"/>
                <w:szCs w:val="18"/>
              </w:rPr>
              <w:t xml:space="preserve">межбюджетный трансферт федерального бюджета (по 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3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E7C26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24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E7C26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63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E7C26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43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20.3.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E7C26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88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 xml:space="preserve">межбюджетные трансферты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8E0CF7">
              <w:rPr>
                <w:rFonts w:ascii="PT Astra Serif" w:hAnsi="PT Astra Serif"/>
                <w:sz w:val="18"/>
                <w:szCs w:val="18"/>
              </w:rPr>
              <w:t>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15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746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21.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E7C26">
              <w:rPr>
                <w:rFonts w:ascii="PT Astra Serif" w:hAnsi="PT Astra Serif"/>
                <w:bCs/>
                <w:sz w:val="18"/>
                <w:szCs w:val="18"/>
              </w:rPr>
              <w:t>Мероприятие  21.</w:t>
            </w:r>
            <w:r w:rsidRPr="00FE7C26">
              <w:rPr>
                <w:rFonts w:ascii="PT Astra Serif" w:hAnsi="PT Astra Serif"/>
                <w:sz w:val="18"/>
                <w:szCs w:val="18"/>
              </w:rPr>
              <w:t xml:space="preserve"> Обеспечение бездефицитного финансового обеспечения оказания медицинской помощи в рамках территориальной программы государственных гарантий бесплатного оказания гражданам медицинской помощи, с учетом реализации мероприятий региональной программы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1008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21.1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FE7C26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FE7C26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21.2.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FE7C26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FE7C26">
              <w:rPr>
                <w:rFonts w:ascii="PT Astra Serif" w:hAnsi="PT Astra Serif"/>
                <w:bCs/>
                <w:sz w:val="18"/>
                <w:szCs w:val="18"/>
              </w:rPr>
              <w:t>Консолидированный бюджет,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27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(по</w:t>
            </w:r>
            <w:r>
              <w:rPr>
                <w:rFonts w:ascii="PT Astra Serif" w:hAnsi="PT Astra Serif"/>
                <w:sz w:val="18"/>
                <w:szCs w:val="18"/>
              </w:rPr>
              <w:t> </w:t>
            </w:r>
            <w:r w:rsidRPr="008E0CF7">
              <w:rPr>
                <w:rFonts w:ascii="PT Astra Serif" w:hAnsi="PT Astra Serif"/>
                <w:sz w:val="18"/>
                <w:szCs w:val="18"/>
              </w:rPr>
              <w:t xml:space="preserve">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6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24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1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50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21.3.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0C6857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0C6857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0C685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0C6857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37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0C685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0C6857">
              <w:rPr>
                <w:rFonts w:ascii="PT Astra Serif" w:hAnsi="PT Astra Serif"/>
                <w:sz w:val="18"/>
                <w:szCs w:val="18"/>
              </w:rPr>
              <w:t>межбюджетные трансферты 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87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0C685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0C6857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0C685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0C6857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80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22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0C6857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0C6857">
              <w:rPr>
                <w:rFonts w:ascii="PT Astra Serif" w:hAnsi="PT Astra Serif"/>
                <w:bCs/>
                <w:sz w:val="18"/>
                <w:szCs w:val="18"/>
              </w:rPr>
              <w:t>Мероприятие  22.</w:t>
            </w:r>
            <w:r w:rsidRPr="000C6857">
              <w:rPr>
                <w:rFonts w:ascii="PT Astra Serif" w:hAnsi="PT Astra Serif"/>
                <w:sz w:val="18"/>
                <w:szCs w:val="18"/>
              </w:rPr>
              <w:t xml:space="preserve"> Участие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0C6857">
              <w:rPr>
                <w:rFonts w:ascii="PT Astra Serif" w:hAnsi="PT Astra Serif"/>
                <w:sz w:val="18"/>
                <w:szCs w:val="18"/>
              </w:rPr>
              <w:t xml:space="preserve">в реализации пилотного проекта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0C6857">
              <w:rPr>
                <w:rFonts w:ascii="PT Astra Serif" w:hAnsi="PT Astra Serif"/>
                <w:sz w:val="18"/>
                <w:szCs w:val="18"/>
              </w:rPr>
              <w:t>по вовлечению частных медицинских организаций в оказание медико-социальных услуг лицам в возрасте 65 лет и старше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1705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22.1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0C685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0C6857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0C6857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6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22.2.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0C6857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0C6857">
              <w:rPr>
                <w:rFonts w:ascii="PT Astra Serif" w:hAnsi="PT Astra Serif"/>
                <w:bCs/>
                <w:sz w:val="18"/>
                <w:szCs w:val="18"/>
              </w:rPr>
              <w:t>Консолидированный бюджет,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17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0C685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0C6857">
              <w:rPr>
                <w:rFonts w:ascii="PT Astra Serif" w:hAnsi="PT Astra Serif"/>
                <w:sz w:val="18"/>
                <w:szCs w:val="18"/>
              </w:rPr>
              <w:t xml:space="preserve">межбюджетный трансферт федерального бюджета (по 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11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0C685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0C685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24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0C685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0C6857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2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0C685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0C6857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05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22.3.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0C6857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0C6857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13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6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межбюджетные трансферты 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83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AA3AE1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AA3AE1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99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AA3AE1">
              <w:rPr>
                <w:rFonts w:ascii="PT Astra Serif" w:hAnsi="PT Astra Serif"/>
                <w:bCs/>
                <w:sz w:val="18"/>
                <w:szCs w:val="18"/>
              </w:rPr>
              <w:t>Мероприятие  </w:t>
            </w:r>
            <w:r w:rsidRPr="00AA3AE1">
              <w:rPr>
                <w:rFonts w:ascii="PT Astra Serif" w:hAnsi="PT Astra Serif"/>
                <w:sz w:val="18"/>
                <w:szCs w:val="18"/>
              </w:rPr>
              <w:t>23</w:t>
            </w:r>
            <w:r w:rsidRPr="00AA3AE1">
              <w:rPr>
                <w:rFonts w:ascii="PT Astra Serif" w:hAnsi="PT Astra Serif"/>
                <w:bCs/>
                <w:sz w:val="18"/>
                <w:szCs w:val="18"/>
              </w:rPr>
              <w:t>.</w:t>
            </w:r>
            <w:r w:rsidRPr="00AA3AE1">
              <w:rPr>
                <w:rFonts w:ascii="PT Astra Serif" w:hAnsi="PT Astra Serif"/>
                <w:sz w:val="18"/>
                <w:szCs w:val="18"/>
              </w:rPr>
              <w:t xml:space="preserve"> Обеспечение лекарственными препаратами граждан, которые перенесли острое нарушение мозгового кровообращения, инфаркт миокарда </w:t>
            </w:r>
          </w:p>
          <w:p w:rsidR="00BD794A" w:rsidRPr="00AA3AE1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AA3AE1">
              <w:rPr>
                <w:rFonts w:ascii="PT Astra Serif" w:hAnsi="PT Astra Serif"/>
                <w:sz w:val="18"/>
                <w:szCs w:val="18"/>
              </w:rPr>
              <w:t>и другие острые сердечно-сосудистые заболевания или операции на сосудах и которые получают медицинскую помощь в амбулаторных условиях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X</w:t>
            </w:r>
          </w:p>
        </w:tc>
      </w:tr>
      <w:tr w:rsidR="00BD794A" w:rsidRPr="008E0CF7" w:rsidTr="00BD794A">
        <w:trPr>
          <w:trHeight w:val="1137"/>
        </w:trPr>
        <w:tc>
          <w:tcPr>
            <w:tcW w:w="140" w:type="pc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23.1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AA3AE1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AA3AE1">
              <w:rPr>
                <w:rFonts w:ascii="PT Astra Serif" w:hAnsi="PT Astra Serif"/>
                <w:bCs/>
                <w:sz w:val="18"/>
                <w:szCs w:val="18"/>
              </w:rPr>
              <w:t>Общий объем финансирования</w:t>
            </w:r>
            <w:r w:rsidRPr="00AA3AE1">
              <w:rPr>
                <w:rFonts w:ascii="PT Astra Serif" w:hAnsi="PT Astra Serif"/>
                <w:sz w:val="18"/>
                <w:szCs w:val="18"/>
              </w:rPr>
              <w:t xml:space="preserve"> региональной программы (межбюджетный трансферт федерального бюджета, бюджет субъекта Российской Федерации, не софинансируемые за счет средств федерального бюджета расходы субъекта Российской Федерации, средства юридических лиц и пр.)*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283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23.2.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AA3AE1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AA3AE1">
              <w:rPr>
                <w:rFonts w:ascii="PT Astra Serif" w:hAnsi="PT Astra Serif"/>
                <w:bCs/>
                <w:sz w:val="18"/>
                <w:szCs w:val="18"/>
              </w:rPr>
              <w:t>Консолидированный бюджет,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15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AA3AE1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AA3AE1">
              <w:rPr>
                <w:rFonts w:ascii="PT Astra Serif" w:hAnsi="PT Astra Serif"/>
                <w:sz w:val="18"/>
                <w:szCs w:val="18"/>
              </w:rPr>
              <w:t xml:space="preserve">межбюджетный трансферт федерального бюджета (по согласованию) 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AA3AE1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AA3AE1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1" w:type="pct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4" w:type="pct"/>
            <w:gridSpan w:val="2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5" w:type="pct"/>
            <w:gridSpan w:val="2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3" w:type="pct"/>
            <w:shd w:val="clear" w:color="000000" w:fill="FFFFFF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</w:tr>
      <w:tr w:rsidR="00BD794A" w:rsidRPr="008E0CF7" w:rsidTr="00BD794A">
        <w:trPr>
          <w:trHeight w:val="724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AA3AE1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AA3AE1">
              <w:rPr>
                <w:rFonts w:ascii="PT Astra Serif" w:hAnsi="PT Astra Serif"/>
                <w:sz w:val="18"/>
                <w:szCs w:val="18"/>
              </w:rPr>
              <w:t>межбюджетный трансферт федерального бюджета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72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AA3AE1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AA3AE1">
              <w:rPr>
                <w:rFonts w:ascii="PT Astra Serif" w:hAnsi="PT Astra Serif"/>
                <w:sz w:val="18"/>
                <w:szCs w:val="18"/>
              </w:rPr>
              <w:t>бюджет субъекта Российской Федерации (распоряжение Правительства Российской Федерации от 27.05.2022 № 1327-р)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547"/>
        </w:trPr>
        <w:tc>
          <w:tcPr>
            <w:tcW w:w="140" w:type="pct"/>
            <w:vMerge w:val="restart"/>
            <w:shd w:val="clear" w:color="000000" w:fill="FFFFFF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23.3.</w:t>
            </w:r>
          </w:p>
        </w:tc>
        <w:tc>
          <w:tcPr>
            <w:tcW w:w="1055" w:type="pct"/>
            <w:shd w:val="clear" w:color="000000" w:fill="FFFFFF"/>
            <w:hideMark/>
          </w:tcPr>
          <w:p w:rsidR="00BD794A" w:rsidRPr="00AA3AE1" w:rsidRDefault="00BD794A" w:rsidP="008D5B73">
            <w:pPr>
              <w:ind w:left="106" w:right="141"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AA3AE1">
              <w:rPr>
                <w:rFonts w:ascii="PT Astra Serif" w:hAnsi="PT Astra Serif"/>
                <w:bCs/>
                <w:sz w:val="18"/>
                <w:szCs w:val="18"/>
              </w:rPr>
              <w:t>Прочие расходы региональной программы, в том числе: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30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бюджеты муниципальных образований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40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межбюджетные трансферты из бюджетов субъектов РФ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359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государственных внебюджетных фондов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BD794A" w:rsidRPr="008E0CF7" w:rsidTr="00BD794A">
        <w:trPr>
          <w:trHeight w:val="155"/>
        </w:trPr>
        <w:tc>
          <w:tcPr>
            <w:tcW w:w="140" w:type="pct"/>
            <w:vMerge/>
            <w:vAlign w:val="center"/>
            <w:hideMark/>
          </w:tcPr>
          <w:p w:rsidR="00BD794A" w:rsidRPr="008E0CF7" w:rsidRDefault="00BD794A" w:rsidP="00C73DE9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55" w:type="pct"/>
            <w:shd w:val="clear" w:color="000000" w:fill="FFFFFF"/>
            <w:hideMark/>
          </w:tcPr>
          <w:p w:rsidR="00BD794A" w:rsidRPr="008E0CF7" w:rsidRDefault="00BD794A" w:rsidP="008D5B73">
            <w:pPr>
              <w:ind w:left="106" w:right="141" w:firstLine="0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средства юридических лиц</w:t>
            </w:r>
          </w:p>
        </w:tc>
        <w:tc>
          <w:tcPr>
            <w:tcW w:w="138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23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1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E0CF7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6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19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3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1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4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5" w:type="pct"/>
            <w:gridSpan w:val="2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73" w:type="pct"/>
            <w:shd w:val="clear" w:color="000000" w:fill="FFFFFF"/>
            <w:vAlign w:val="center"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355" w:type="pct"/>
            <w:shd w:val="clear" w:color="000000" w:fill="FFFFFF"/>
            <w:vAlign w:val="center"/>
            <w:hideMark/>
          </w:tcPr>
          <w:p w:rsidR="00BD794A" w:rsidRPr="008E0CF7" w:rsidRDefault="00BD794A" w:rsidP="00C73DE9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E0CF7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</w:tbl>
    <w:p w:rsidR="008D5B73" w:rsidRDefault="008D5B73" w:rsidP="008027E1">
      <w:pPr>
        <w:tabs>
          <w:tab w:val="left" w:pos="14459"/>
        </w:tabs>
        <w:rPr>
          <w:rFonts w:ascii="PT Astra Serif" w:hAnsi="PT Astra Serif"/>
          <w:sz w:val="20"/>
        </w:rPr>
      </w:pPr>
    </w:p>
    <w:p w:rsidR="008027E1" w:rsidRDefault="008027E1" w:rsidP="008027E1">
      <w:pPr>
        <w:tabs>
          <w:tab w:val="left" w:pos="14459"/>
        </w:tabs>
        <w:rPr>
          <w:rFonts w:ascii="PT Astra Serif" w:hAnsi="PT Astra Serif"/>
          <w:sz w:val="20"/>
        </w:rPr>
      </w:pPr>
      <w:r w:rsidRPr="008E0CF7">
        <w:rPr>
          <w:rFonts w:ascii="PT Astra Serif" w:hAnsi="PT Astra Serif"/>
          <w:sz w:val="20"/>
        </w:rPr>
        <w:t xml:space="preserve">* - Заполняется справочно общая сумма финансирования мероприятий региональной программы модернизации </w:t>
      </w:r>
    </w:p>
    <w:p w:rsidR="008D5B73" w:rsidRPr="008E0CF7" w:rsidRDefault="008D5B73" w:rsidP="008027E1">
      <w:pPr>
        <w:tabs>
          <w:tab w:val="left" w:pos="14459"/>
        </w:tabs>
        <w:rPr>
          <w:rFonts w:ascii="PT Astra Serif" w:eastAsia="Calibri" w:hAnsi="PT Astra Serif"/>
          <w:sz w:val="24"/>
          <w:szCs w:val="22"/>
          <w:lang w:eastAsia="en-US"/>
        </w:rPr>
      </w:pPr>
    </w:p>
    <w:p w:rsidR="00A51AD7" w:rsidRPr="008E0CF7" w:rsidRDefault="00A51AD7" w:rsidP="008E54A9">
      <w:pPr>
        <w:ind w:left="10632" w:firstLine="0"/>
        <w:rPr>
          <w:rFonts w:ascii="PT Astra Serif" w:hAnsi="PT Astra Serif"/>
          <w:sz w:val="24"/>
        </w:rPr>
        <w:sectPr w:rsidR="00A51AD7" w:rsidRPr="008E0CF7" w:rsidSect="00B15F6E">
          <w:headerReference w:type="first" r:id="rId15"/>
          <w:pgSz w:w="16838" w:h="11906" w:orient="landscape"/>
          <w:pgMar w:top="284" w:right="820" w:bottom="850" w:left="709" w:header="708" w:footer="708" w:gutter="0"/>
          <w:cols w:space="708"/>
          <w:titlePg/>
          <w:docGrid w:linePitch="360"/>
        </w:sectPr>
      </w:pPr>
    </w:p>
    <w:p w:rsidR="00DD4046" w:rsidRPr="008E0CF7" w:rsidRDefault="00DD4046" w:rsidP="00DD4046">
      <w:pPr>
        <w:pStyle w:val="211"/>
        <w:keepNext/>
        <w:keepLines/>
        <w:widowControl/>
        <w:spacing w:line="240" w:lineRule="auto"/>
        <w:contextualSpacing/>
        <w:outlineLvl w:val="0"/>
        <w:rPr>
          <w:rFonts w:ascii="PT Astra Serif" w:hAnsi="PT Astra Serif"/>
          <w:bCs/>
        </w:rPr>
      </w:pPr>
      <w:r w:rsidRPr="008E0CF7">
        <w:rPr>
          <w:rFonts w:ascii="PT Astra Serif" w:hAnsi="PT Astra Serif"/>
          <w:bCs/>
        </w:rPr>
        <w:t xml:space="preserve">Перечень </w:t>
      </w:r>
    </w:p>
    <w:p w:rsidR="00DD4046" w:rsidRPr="008E0CF7" w:rsidRDefault="00DD4046" w:rsidP="00DD4046">
      <w:pPr>
        <w:pStyle w:val="211"/>
        <w:keepNext/>
        <w:keepLines/>
        <w:widowControl/>
        <w:spacing w:line="240" w:lineRule="auto"/>
        <w:contextualSpacing/>
        <w:outlineLvl w:val="0"/>
        <w:rPr>
          <w:rFonts w:ascii="PT Astra Serif" w:hAnsi="PT Astra Serif"/>
          <w:bCs/>
        </w:rPr>
      </w:pPr>
      <w:r w:rsidRPr="008E0CF7">
        <w:rPr>
          <w:rFonts w:ascii="PT Astra Serif" w:hAnsi="PT Astra Serif"/>
          <w:bCs/>
        </w:rPr>
        <w:t>основных нормативных правовых актов, на основе которых р</w:t>
      </w:r>
      <w:r w:rsidR="00057A1A">
        <w:rPr>
          <w:rFonts w:ascii="PT Astra Serif" w:hAnsi="PT Astra Serif"/>
          <w:bCs/>
        </w:rPr>
        <w:t>азработана региональная п</w:t>
      </w:r>
      <w:r w:rsidRPr="008E0CF7">
        <w:rPr>
          <w:rFonts w:ascii="PT Astra Serif" w:hAnsi="PT Astra Serif"/>
          <w:bCs/>
        </w:rPr>
        <w:t xml:space="preserve">рограмма </w:t>
      </w:r>
    </w:p>
    <w:p w:rsidR="00DD4046" w:rsidRDefault="00DD4046" w:rsidP="00DD4046">
      <w:pPr>
        <w:pStyle w:val="211"/>
        <w:keepNext/>
        <w:keepLines/>
        <w:widowControl/>
        <w:spacing w:line="240" w:lineRule="auto"/>
        <w:contextualSpacing/>
        <w:outlineLvl w:val="0"/>
        <w:rPr>
          <w:rFonts w:ascii="PT Astra Serif" w:hAnsi="PT Astra Serif"/>
          <w:bCs/>
        </w:rPr>
      </w:pPr>
    </w:p>
    <w:p w:rsidR="008D5B73" w:rsidRPr="008E0CF7" w:rsidRDefault="008D5B73" w:rsidP="00DD4046">
      <w:pPr>
        <w:pStyle w:val="211"/>
        <w:keepNext/>
        <w:keepLines/>
        <w:widowControl/>
        <w:spacing w:line="240" w:lineRule="auto"/>
        <w:contextualSpacing/>
        <w:outlineLvl w:val="0"/>
        <w:rPr>
          <w:rFonts w:ascii="PT Astra Serif" w:hAnsi="PT Astra Serif"/>
          <w:bCs/>
        </w:rPr>
      </w:pP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1. Конституция Российской Федерации.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2. Федеральный закон от 21 ноября 2011 года № 323-ФЗ «Об основах охраны здоровья граждан в Российской Федерации».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3. Постановление Правительства Российской Федерации от 09.10.2019 № 1304 «О модернизации первичного звена здравоохранения в Российской Федерации».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4. Градостроительный кодекс Российской Федерации.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5. Приказ Минздрава России от 14.04.2025 № 202н «Об утверждении Положения об организации оказания первичной медико-санитарной помощи взрослому населению».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6. Приказ Минздравсоцразвития России от 01.12.2005 № 753 «Об оснащении диагностическим оборудованием амбулаторно-поликлинических и стационарно-поликлинических учреждений муниципальных образований».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7. Приказ Минздрава России от 27.05.2025 № 313н «Об утверждении Положения об организации оказания первичной медико-санитарной помощи детям».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 xml:space="preserve">8. Приказ Минтруда России от 14.04.2025 № 243н «Об утверждении Положения об организации оказания паллиативной медицинской помощи, включая порядок взаимодействия медицинских организаций, организаций социального обслуживания </w:t>
      </w:r>
      <w:r w:rsidRPr="008E0CF7">
        <w:rPr>
          <w:rFonts w:ascii="PT Astra Serif" w:hAnsi="PT Astra Serif"/>
          <w:szCs w:val="26"/>
        </w:rPr>
        <w:br/>
        <w:t>и общественных объединений, иных некоммерческих организаций, осуществляющих свою деятельность в сфере охраны здоровья».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9. Приказ Минздрава России от 27.02.2016 № 132н «О Требованиях к размещению медицинских организаций государственной системы здравоохранения и муниципальной системы здравоохранения исходя из потребностей населения».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 xml:space="preserve">10. Приказ Минздрава России от 20.04.2018 № 182 «Об утверждении методических рекомендации о применении нормативов </w:t>
      </w:r>
      <w:r w:rsidRPr="008E0CF7">
        <w:rPr>
          <w:rFonts w:ascii="PT Astra Serif" w:hAnsi="PT Astra Serif"/>
          <w:szCs w:val="26"/>
        </w:rPr>
        <w:br/>
        <w:t>и норм ресурсной обеспеченности населения в сфере здравоохранения».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11. Приказ Минздрава России от 14.04.2025 № 216н «Об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12. Приказ Минздрава России от 14.04.2025 № 215н «Об утверждении Порядка выбора гражданином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гражданин, при оказании ему медицинской помощи в рамках программы государственных гарантий бесплатного оказания медицинской помощи».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13. Приказ Минздрава России от 27.04.2021 № 404н «Об утверждении Порядка проведения профилактического медицинского осмотра и диспансеризации определенных групп взрослого населения».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 xml:space="preserve">14. Приказ Минздрава России от 14.04.2025 № 211н «Об утверждении порядка прохождения несовершеннолетними профилактических медицинских осмотров, учетной формы № 030-ПО/у «Карта профилактического медицинского осмотра несовершеннолетнего», порядка ее ведения, а также формы отраслевого статистического наблюдения № 030-ПО/о «Сведения </w:t>
      </w:r>
      <w:r w:rsidRPr="008E0CF7">
        <w:rPr>
          <w:rFonts w:ascii="PT Astra Serif" w:hAnsi="PT Astra Serif"/>
          <w:szCs w:val="26"/>
        </w:rPr>
        <w:br/>
        <w:t>о профилактических медицинских осмотрах несовершеннолетних», порядка ее заполнения».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15. Приказ Минздрава России от 11.04.2025 № 192н «Об утверждении порядка прохождения несовершеннолетними диспансерного наблюдения, в том числе в период обучения и воспитания в образовательных организациях».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 xml:space="preserve">16. Приказ Минздрава России от 14.04.2025 № 212н «Об утверждении порядка проведения диспансеризации пребывающих </w:t>
      </w:r>
      <w:r w:rsidRPr="008E0CF7">
        <w:rPr>
          <w:rFonts w:ascii="PT Astra Serif" w:hAnsi="PT Astra Serif"/>
          <w:szCs w:val="26"/>
        </w:rPr>
        <w:br/>
        <w:t>в стационарных учреждениях детей-сирот и детей, находящихся в трудной жизненной ситуации, учетной формы № 030/у-Д/с, порядка ее ведения, а также формы отраслевого статистического наблюдения № 030/о-Д/с, порядка ее заполнения».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 xml:space="preserve">17. Приказ Минздрава России от 21.04.2022 № 275н «Об утверждении Порядка диспансеризации детей-сирот и детей, оставшихся без попечения родителей, в том числе усыновленных (удочеренных), принятых под опеку (попечительство), в приемную </w:t>
      </w:r>
      <w:r w:rsidRPr="008E0CF7">
        <w:rPr>
          <w:rFonts w:ascii="PT Astra Serif" w:hAnsi="PT Astra Serif"/>
          <w:szCs w:val="26"/>
        </w:rPr>
        <w:br/>
        <w:t>или патронатную семью».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18. Приказ Минздрава России от 14.04.2025 № 213н «Об утверждении порядка оказания несовершеннолетним медицинской помощи, в том числе в период обучения и воспитания в образовательных организациях».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 xml:space="preserve">19. Приказ Минздрава России от 11.04.2025 № 185н «Об утверждении положения об организации специализированной, </w:t>
      </w:r>
      <w:r w:rsidRPr="008E0CF7">
        <w:rPr>
          <w:rFonts w:ascii="PT Astra Serif" w:hAnsi="PT Astra Serif"/>
          <w:szCs w:val="26"/>
        </w:rPr>
        <w:br/>
        <w:t>в том числе высокотехнологичной, медицинской помощи».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 xml:space="preserve">20. Приказ Минздрава России от 11.04.2025 № 193н «Об утверждении Порядка организации и оказания медицинской помощи </w:t>
      </w:r>
      <w:r w:rsidRPr="008E0CF7">
        <w:rPr>
          <w:rFonts w:ascii="PT Astra Serif" w:hAnsi="PT Astra Serif"/>
          <w:szCs w:val="26"/>
        </w:rPr>
        <w:br/>
        <w:t>с применением телемедицинских технологий».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21. Постановление Главного государственного санитарного врача Российской Федерации от 24.12.2020 № 44 «Об утверждении санитарных правил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22. Свод правил «СП 42.13330.2016. Свод правил. Градостроительство. Планировка и застройка городских и сельских поселений. Актуализированная редакция СНиП 2.07.01-89*», утвержденный приказом Минстроя России от 30.12.2016 № 1034/пр.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23. Свод правил «СП 158.13330.2014. Свод правил. Здания и помещения медицинских организаций. Правила проектирования», утвержденный приказом Минстроя России от 18.02.2014 №</w:t>
      </w:r>
      <w:r w:rsidRPr="008E0CF7">
        <w:rPr>
          <w:rFonts w:ascii="PT Astra Serif" w:hAnsi="PT Astra Serif"/>
          <w:szCs w:val="26"/>
          <w:lang w:val="en-US"/>
        </w:rPr>
        <w:t> </w:t>
      </w:r>
      <w:r w:rsidRPr="008E0CF7">
        <w:rPr>
          <w:rFonts w:ascii="PT Astra Serif" w:hAnsi="PT Astra Serif"/>
          <w:szCs w:val="26"/>
        </w:rPr>
        <w:t>58пр.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24. Приказ Минстроя России от 30.12.2020 № 904/пр «Об утверждении СП 59.13330.2020 «СНиП 35-01-2001 Доступность зданий и сооружений для маломобильных групп населения».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25. Свод правил «СП 255.1325800.2016. Здания и сооружения. Правила эксплуатации. Основные положения».</w:t>
      </w:r>
    </w:p>
    <w:p w:rsidR="00DD4046" w:rsidRPr="008E0CF7" w:rsidRDefault="00DD4046" w:rsidP="00DD4046">
      <w:pPr>
        <w:ind w:firstLine="708"/>
        <w:jc w:val="both"/>
        <w:rPr>
          <w:rFonts w:ascii="PT Astra Serif" w:hAnsi="PT Astra Serif"/>
          <w:szCs w:val="26"/>
        </w:rPr>
      </w:pPr>
      <w:r w:rsidRPr="008E0CF7">
        <w:rPr>
          <w:rFonts w:ascii="PT Astra Serif" w:hAnsi="PT Astra Serif"/>
          <w:szCs w:val="26"/>
        </w:rPr>
        <w:t>26. «ГОСТ 31937-2024. Межгосударственный стандарт. Здания и сооружения. Правила обследования и мониторинга технического состояния».</w:t>
      </w:r>
    </w:p>
    <w:p w:rsidR="00DD4046" w:rsidRPr="008E0CF7" w:rsidRDefault="00DD4046" w:rsidP="00DD4046">
      <w:pPr>
        <w:ind w:left="10632" w:firstLine="0"/>
        <w:rPr>
          <w:rFonts w:ascii="PT Astra Serif" w:hAnsi="PT Astra Serif"/>
          <w:sz w:val="24"/>
        </w:rPr>
      </w:pPr>
    </w:p>
    <w:p w:rsidR="00DD4046" w:rsidRPr="008E0CF7" w:rsidRDefault="00DD4046" w:rsidP="00A51AD7">
      <w:pPr>
        <w:rPr>
          <w:rFonts w:ascii="PT Astra Serif" w:hAnsi="PT Astra Serif"/>
          <w:szCs w:val="26"/>
        </w:rPr>
        <w:sectPr w:rsidR="00DD4046" w:rsidRPr="008E0CF7" w:rsidSect="008D5B73">
          <w:pgSz w:w="16838" w:h="11906" w:orient="landscape"/>
          <w:pgMar w:top="284" w:right="822" w:bottom="851" w:left="709" w:header="709" w:footer="709" w:gutter="0"/>
          <w:cols w:space="708"/>
          <w:docGrid w:linePitch="360"/>
        </w:sectPr>
      </w:pPr>
    </w:p>
    <w:p w:rsidR="00A51AD7" w:rsidRPr="008E0CF7" w:rsidRDefault="00DD4046" w:rsidP="008D5B73">
      <w:pPr>
        <w:ind w:left="10915" w:firstLine="0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>Приложение № 1</w:t>
      </w:r>
    </w:p>
    <w:p w:rsidR="00DD4046" w:rsidRPr="008E0CF7" w:rsidRDefault="00A51AD7" w:rsidP="008D5B73">
      <w:pPr>
        <w:ind w:left="10915" w:firstLine="0"/>
        <w:jc w:val="both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 xml:space="preserve">к </w:t>
      </w:r>
      <w:r w:rsidR="00057A1A">
        <w:rPr>
          <w:rFonts w:ascii="PT Astra Serif" w:hAnsi="PT Astra Serif"/>
          <w:sz w:val="24"/>
        </w:rPr>
        <w:t>региональной п</w:t>
      </w:r>
      <w:r w:rsidR="00DD4046" w:rsidRPr="008E0CF7">
        <w:rPr>
          <w:rFonts w:ascii="PT Astra Serif" w:hAnsi="PT Astra Serif"/>
          <w:sz w:val="24"/>
        </w:rPr>
        <w:t xml:space="preserve">рограмме модернизации первичного звена здравоохранения </w:t>
      </w:r>
    </w:p>
    <w:p w:rsidR="00A51AD7" w:rsidRPr="008E0CF7" w:rsidRDefault="00DD4046" w:rsidP="008D5B73">
      <w:pPr>
        <w:ind w:left="10915" w:firstLine="0"/>
        <w:jc w:val="both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>Томской области</w:t>
      </w:r>
    </w:p>
    <w:p w:rsidR="00693861" w:rsidRDefault="00693861" w:rsidP="008D5B73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0A2E93" w:rsidRPr="008E0CF7" w:rsidRDefault="000A2E93" w:rsidP="008D5B73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234037" w:rsidRPr="008E0CF7" w:rsidRDefault="001A66E4" w:rsidP="008D5B73">
      <w:pPr>
        <w:tabs>
          <w:tab w:val="left" w:pos="14459"/>
        </w:tabs>
        <w:ind w:left="13041"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>Таблица №</w:t>
      </w:r>
      <w:r w:rsidR="00F724CC">
        <w:rPr>
          <w:rFonts w:ascii="PT Astra Serif" w:eastAsia="Calibri" w:hAnsi="PT Astra Serif"/>
          <w:sz w:val="24"/>
          <w:szCs w:val="22"/>
          <w:lang w:eastAsia="en-US"/>
        </w:rPr>
        <w:t xml:space="preserve"> </w:t>
      </w:r>
      <w:r w:rsidR="00234037" w:rsidRPr="008E0CF7">
        <w:rPr>
          <w:rFonts w:ascii="PT Astra Serif" w:eastAsia="Calibri" w:hAnsi="PT Astra Serif"/>
          <w:sz w:val="24"/>
          <w:szCs w:val="22"/>
          <w:lang w:eastAsia="en-US"/>
        </w:rPr>
        <w:t>1</w:t>
      </w:r>
    </w:p>
    <w:p w:rsidR="00234037" w:rsidRDefault="00234037" w:rsidP="008D5B73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 xml:space="preserve">Строительство (реконструкция) медицинских организаций, подведомственных </w:t>
      </w:r>
      <w:r w:rsidR="00AD4D92">
        <w:rPr>
          <w:rFonts w:ascii="PT Astra Serif" w:eastAsia="Calibri" w:hAnsi="PT Astra Serif"/>
          <w:sz w:val="24"/>
          <w:szCs w:val="22"/>
          <w:lang w:eastAsia="en-US"/>
        </w:rPr>
        <w:t>Департаменту здравоохранения Томской области</w:t>
      </w:r>
      <w:r w:rsidRPr="008E0CF7">
        <w:rPr>
          <w:rFonts w:ascii="PT Astra Serif" w:eastAsia="Calibri" w:hAnsi="PT Astra Serif"/>
          <w:sz w:val="24"/>
          <w:szCs w:val="22"/>
          <w:lang w:eastAsia="en-US"/>
        </w:rPr>
        <w:t xml:space="preserve">, </w:t>
      </w:r>
      <w:r w:rsidRPr="008E0CF7">
        <w:rPr>
          <w:rFonts w:ascii="PT Astra Serif" w:eastAsia="Calibri" w:hAnsi="PT Astra Serif"/>
          <w:sz w:val="24"/>
          <w:szCs w:val="22"/>
          <w:lang w:eastAsia="en-US"/>
        </w:rPr>
        <w:br/>
        <w:t xml:space="preserve">и (или) муниципальных медицинских организаций, расположенных на территории </w:t>
      </w:r>
      <w:r w:rsidR="00162224">
        <w:rPr>
          <w:rFonts w:ascii="PT Astra Serif" w:eastAsia="Calibri" w:hAnsi="PT Astra Serif"/>
          <w:sz w:val="24"/>
          <w:szCs w:val="22"/>
          <w:lang w:eastAsia="en-US"/>
        </w:rPr>
        <w:t>Томской области</w:t>
      </w:r>
      <w:r w:rsidRPr="008E0CF7">
        <w:rPr>
          <w:rFonts w:ascii="PT Astra Serif" w:eastAsia="Calibri" w:hAnsi="PT Astra Serif"/>
          <w:sz w:val="24"/>
          <w:szCs w:val="22"/>
          <w:lang w:eastAsia="en-US"/>
        </w:rPr>
        <w:t>, оказывающих первичную медико-санитарную помощь взрослым и детям, их обособленных структурных подразделений, центральных районных и районных больниц</w:t>
      </w:r>
    </w:p>
    <w:p w:rsidR="008D5B73" w:rsidRPr="008D5B73" w:rsidRDefault="008D5B73" w:rsidP="008D5B73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0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1714"/>
        <w:gridCol w:w="2577"/>
        <w:gridCol w:w="1897"/>
        <w:gridCol w:w="2093"/>
        <w:gridCol w:w="1132"/>
        <w:gridCol w:w="1089"/>
        <w:gridCol w:w="1199"/>
        <w:gridCol w:w="1746"/>
        <w:gridCol w:w="1619"/>
      </w:tblGrid>
      <w:tr w:rsidR="005F1DF4" w:rsidRPr="001158A1" w:rsidTr="00385EE5">
        <w:trPr>
          <w:trHeight w:val="1134"/>
        </w:trPr>
        <w:tc>
          <w:tcPr>
            <w:tcW w:w="15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№ п/п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Наименование заказчика (застройщика)</w:t>
            </w:r>
          </w:p>
        </w:tc>
        <w:tc>
          <w:tcPr>
            <w:tcW w:w="840" w:type="pct"/>
            <w:shd w:val="clear" w:color="auto" w:fill="auto"/>
            <w:vAlign w:val="center"/>
            <w:hideMark/>
          </w:tcPr>
          <w:p w:rsidR="00090ACA" w:rsidRPr="001158A1" w:rsidRDefault="00090ACA" w:rsidP="000A2E9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 xml:space="preserve">Наименование объекта </w:t>
            </w:r>
            <w:r w:rsidR="001008F5" w:rsidRPr="001158A1">
              <w:rPr>
                <w:rFonts w:ascii="PT Astra Serif" w:hAnsi="PT Astra Serif"/>
                <w:sz w:val="18"/>
                <w:szCs w:val="18"/>
              </w:rPr>
              <w:br/>
            </w:r>
            <w:r w:rsidRPr="001158A1">
              <w:rPr>
                <w:rFonts w:ascii="PT Astra Serif" w:hAnsi="PT Astra Serif"/>
                <w:sz w:val="18"/>
                <w:szCs w:val="18"/>
              </w:rPr>
              <w:t>(в соответствии с</w:t>
            </w:r>
            <w:r w:rsidR="00807F87" w:rsidRPr="001158A1">
              <w:rPr>
                <w:rFonts w:ascii="PT Astra Serif" w:hAnsi="PT Astra Serif"/>
                <w:sz w:val="18"/>
                <w:szCs w:val="18"/>
              </w:rPr>
              <w:t xml:space="preserve"> заключением </w:t>
            </w:r>
            <w:r w:rsidRPr="001158A1">
              <w:rPr>
                <w:rFonts w:ascii="PT Astra Serif" w:hAnsi="PT Astra Serif"/>
                <w:sz w:val="18"/>
                <w:szCs w:val="18"/>
              </w:rPr>
              <w:t>экспертизы, при</w:t>
            </w:r>
            <w:r w:rsidR="000A2E93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 xml:space="preserve">отсутствии </w:t>
            </w:r>
            <w:r w:rsidR="000A2E93">
              <w:rPr>
                <w:rFonts w:ascii="PT Astra Serif" w:hAnsi="PT Astra Serif"/>
                <w:sz w:val="18"/>
                <w:szCs w:val="18"/>
              </w:rPr>
              <w:t>–</w:t>
            </w:r>
            <w:r w:rsidRPr="001158A1">
              <w:rPr>
                <w:rFonts w:ascii="PT Astra Serif" w:hAnsi="PT Astra Serif"/>
                <w:sz w:val="18"/>
                <w:szCs w:val="18"/>
              </w:rPr>
              <w:t xml:space="preserve"> в</w:t>
            </w:r>
            <w:r w:rsidR="000A2E93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>соответствии с заданием на</w:t>
            </w:r>
            <w:r w:rsidR="000A2E93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>разработку проектно-сметной документации)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D1446B" w:rsidRDefault="00090ACA" w:rsidP="0016222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Краткое наименование объекта</w:t>
            </w:r>
            <w:r w:rsidR="00162224" w:rsidRPr="001158A1">
              <w:rPr>
                <w:rFonts w:ascii="PT Astra Serif" w:hAnsi="PT Astra Serif"/>
                <w:sz w:val="18"/>
                <w:szCs w:val="18"/>
              </w:rPr>
              <w:br/>
              <w:t>- районная больница</w:t>
            </w:r>
            <w:r w:rsidRPr="001158A1">
              <w:rPr>
                <w:rFonts w:ascii="PT Astra Serif" w:hAnsi="PT Astra Serif"/>
                <w:sz w:val="18"/>
                <w:szCs w:val="18"/>
              </w:rPr>
              <w:t xml:space="preserve"> (</w:t>
            </w:r>
            <w:r w:rsidR="00162224" w:rsidRPr="001158A1">
              <w:rPr>
                <w:rFonts w:ascii="PT Astra Serif" w:hAnsi="PT Astra Serif"/>
                <w:sz w:val="18"/>
                <w:szCs w:val="18"/>
              </w:rPr>
              <w:t xml:space="preserve">далее – </w:t>
            </w:r>
            <w:r w:rsidRPr="001158A1">
              <w:rPr>
                <w:rFonts w:ascii="PT Astra Serif" w:hAnsi="PT Astra Serif"/>
                <w:sz w:val="18"/>
                <w:szCs w:val="18"/>
              </w:rPr>
              <w:t>РБ</w:t>
            </w:r>
            <w:r w:rsidR="00162224" w:rsidRPr="001158A1">
              <w:rPr>
                <w:rFonts w:ascii="PT Astra Serif" w:hAnsi="PT Astra Serif"/>
                <w:sz w:val="18"/>
                <w:szCs w:val="18"/>
              </w:rPr>
              <w:t>);</w:t>
            </w:r>
            <w:r w:rsidR="00162224" w:rsidRPr="001158A1">
              <w:rPr>
                <w:rFonts w:ascii="PT Astra Serif" w:hAnsi="PT Astra Serif"/>
                <w:sz w:val="18"/>
                <w:szCs w:val="18"/>
              </w:rPr>
              <w:br/>
              <w:t xml:space="preserve">- центральная районная больница (далее – </w:t>
            </w:r>
            <w:r w:rsidRPr="001158A1">
              <w:rPr>
                <w:rFonts w:ascii="PT Astra Serif" w:hAnsi="PT Astra Serif"/>
                <w:sz w:val="18"/>
                <w:szCs w:val="18"/>
              </w:rPr>
              <w:t>ЦРБ</w:t>
            </w:r>
            <w:r w:rsidR="00162224" w:rsidRPr="001158A1">
              <w:rPr>
                <w:rFonts w:ascii="PT Astra Serif" w:hAnsi="PT Astra Serif"/>
                <w:sz w:val="18"/>
                <w:szCs w:val="18"/>
              </w:rPr>
              <w:t>);</w:t>
            </w:r>
            <w:r w:rsidR="00D1446B">
              <w:rPr>
                <w:rFonts w:ascii="PT Astra Serif" w:hAnsi="PT Astra Serif"/>
                <w:sz w:val="18"/>
                <w:szCs w:val="18"/>
              </w:rPr>
              <w:t> </w:t>
            </w:r>
          </w:p>
          <w:p w:rsidR="00162224" w:rsidRPr="001158A1" w:rsidRDefault="00D1446B" w:rsidP="0016222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 </w:t>
            </w:r>
            <w:r w:rsidR="00162224" w:rsidRPr="001158A1">
              <w:rPr>
                <w:rFonts w:ascii="PT Astra Serif" w:hAnsi="PT Astra Serif"/>
                <w:sz w:val="18"/>
                <w:szCs w:val="18"/>
              </w:rPr>
              <w:t xml:space="preserve">фельдшерско-акушерский пункт (далее – </w:t>
            </w:r>
            <w:r w:rsidR="00090ACA" w:rsidRPr="001158A1">
              <w:rPr>
                <w:rFonts w:ascii="PT Astra Serif" w:hAnsi="PT Astra Serif"/>
                <w:sz w:val="18"/>
                <w:szCs w:val="18"/>
              </w:rPr>
              <w:t>ФАП</w:t>
            </w:r>
            <w:r w:rsidR="00162224" w:rsidRPr="001158A1">
              <w:rPr>
                <w:rFonts w:ascii="PT Astra Serif" w:hAnsi="PT Astra Serif"/>
                <w:sz w:val="18"/>
                <w:szCs w:val="18"/>
              </w:rPr>
              <w:t>);</w:t>
            </w:r>
          </w:p>
          <w:p w:rsidR="00090ACA" w:rsidRPr="001158A1" w:rsidRDefault="00162224" w:rsidP="00455BD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 xml:space="preserve">- врачебная амбулатория (далее – </w:t>
            </w:r>
            <w:r w:rsidR="00090ACA" w:rsidRPr="001158A1">
              <w:rPr>
                <w:rFonts w:ascii="PT Astra Serif" w:hAnsi="PT Astra Serif"/>
                <w:sz w:val="18"/>
                <w:szCs w:val="18"/>
              </w:rPr>
              <w:t>ВА</w:t>
            </w:r>
            <w:r w:rsidRPr="001158A1">
              <w:rPr>
                <w:rFonts w:ascii="PT Astra Serif" w:hAnsi="PT Astra Serif"/>
                <w:sz w:val="18"/>
                <w:szCs w:val="18"/>
              </w:rPr>
              <w:t>);</w:t>
            </w:r>
            <w:r w:rsidRPr="001158A1">
              <w:rPr>
                <w:rFonts w:ascii="PT Astra Serif" w:hAnsi="PT Astra Serif"/>
                <w:sz w:val="18"/>
                <w:szCs w:val="18"/>
              </w:rPr>
              <w:br/>
              <w:t xml:space="preserve">- фельдшерский пункт (далее – </w:t>
            </w:r>
            <w:r w:rsidR="00090ACA" w:rsidRPr="001158A1">
              <w:rPr>
                <w:rFonts w:ascii="PT Astra Serif" w:hAnsi="PT Astra Serif"/>
                <w:sz w:val="18"/>
                <w:szCs w:val="18"/>
              </w:rPr>
              <w:t>ФП</w:t>
            </w:r>
            <w:r w:rsidRPr="001158A1">
              <w:rPr>
                <w:rFonts w:ascii="PT Astra Serif" w:hAnsi="PT Astra Serif"/>
                <w:sz w:val="18"/>
                <w:szCs w:val="18"/>
              </w:rPr>
              <w:t>);</w:t>
            </w:r>
            <w:r w:rsidRPr="001158A1">
              <w:rPr>
                <w:rFonts w:ascii="PT Astra Serif" w:hAnsi="PT Astra Serif"/>
                <w:sz w:val="18"/>
                <w:szCs w:val="18"/>
              </w:rPr>
              <w:br/>
              <w:t xml:space="preserve">- центр врача общей практики (далее </w:t>
            </w:r>
            <w:r w:rsidR="00D1446B">
              <w:rPr>
                <w:rFonts w:ascii="PT Astra Serif" w:hAnsi="PT Astra Serif"/>
                <w:sz w:val="18"/>
                <w:szCs w:val="18"/>
              </w:rPr>
              <w:t>–</w:t>
            </w:r>
            <w:r w:rsidRPr="001158A1">
              <w:rPr>
                <w:rFonts w:ascii="PT Astra Serif" w:hAnsi="PT Astra Serif"/>
                <w:sz w:val="18"/>
                <w:szCs w:val="18"/>
              </w:rPr>
              <w:t xml:space="preserve"> ЦВОП);</w:t>
            </w:r>
            <w:r w:rsidRPr="001158A1">
              <w:rPr>
                <w:rFonts w:ascii="PT Astra Serif" w:hAnsi="PT Astra Serif"/>
                <w:sz w:val="18"/>
                <w:szCs w:val="18"/>
              </w:rPr>
              <w:br/>
              <w:t xml:space="preserve">- </w:t>
            </w:r>
            <w:r w:rsidR="00587D6D" w:rsidRPr="001158A1">
              <w:rPr>
                <w:rFonts w:ascii="PT Astra Serif" w:hAnsi="PT Astra Serif"/>
                <w:sz w:val="18"/>
                <w:szCs w:val="18"/>
              </w:rPr>
              <w:t>поликлиника детская</w:t>
            </w:r>
            <w:r w:rsidR="00455BD7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1158A1">
              <w:rPr>
                <w:rFonts w:ascii="PT Astra Serif" w:hAnsi="PT Astra Serif"/>
                <w:sz w:val="18"/>
                <w:szCs w:val="18"/>
              </w:rPr>
              <w:t>(далее –</w:t>
            </w:r>
            <w:r w:rsidR="00090ACA" w:rsidRPr="001158A1">
              <w:rPr>
                <w:rFonts w:ascii="PT Astra Serif" w:hAnsi="PT Astra Serif"/>
                <w:sz w:val="18"/>
                <w:szCs w:val="18"/>
              </w:rPr>
              <w:t xml:space="preserve"> ПД</w:t>
            </w:r>
            <w:r w:rsidRPr="001158A1">
              <w:rPr>
                <w:rFonts w:ascii="PT Astra Serif" w:hAnsi="PT Astra Serif"/>
                <w:sz w:val="18"/>
                <w:szCs w:val="18"/>
              </w:rPr>
              <w:t>)</w:t>
            </w:r>
            <w:r w:rsidR="001008F5" w:rsidRPr="001158A1">
              <w:rPr>
                <w:rFonts w:ascii="PT Astra Serif" w:hAnsi="PT Astra Serif"/>
                <w:sz w:val="18"/>
                <w:szCs w:val="18"/>
              </w:rPr>
              <w:t>;</w:t>
            </w:r>
            <w:r w:rsidR="001008F5" w:rsidRPr="001158A1">
              <w:rPr>
                <w:rFonts w:ascii="PT Astra Serif" w:hAnsi="PT Astra Serif"/>
                <w:sz w:val="18"/>
                <w:szCs w:val="18"/>
              </w:rPr>
              <w:br/>
              <w:t xml:space="preserve">(далее </w:t>
            </w:r>
            <w:r w:rsidR="00455BD7">
              <w:rPr>
                <w:rFonts w:ascii="PT Astra Serif" w:hAnsi="PT Astra Serif"/>
                <w:sz w:val="18"/>
                <w:szCs w:val="18"/>
              </w:rPr>
              <w:t>–</w:t>
            </w:r>
            <w:r w:rsidR="001008F5" w:rsidRPr="001158A1">
              <w:rPr>
                <w:rFonts w:ascii="PT Astra Serif" w:hAnsi="PT Astra Serif"/>
                <w:sz w:val="18"/>
                <w:szCs w:val="18"/>
              </w:rPr>
              <w:t xml:space="preserve"> П);</w:t>
            </w:r>
            <w:r w:rsidR="001008F5" w:rsidRPr="001158A1">
              <w:rPr>
                <w:rFonts w:ascii="PT Astra Serif" w:hAnsi="PT Astra Serif"/>
                <w:sz w:val="18"/>
                <w:szCs w:val="18"/>
              </w:rPr>
              <w:br/>
            </w:r>
            <w:r w:rsidRPr="001158A1">
              <w:rPr>
                <w:rFonts w:ascii="PT Astra Serif" w:hAnsi="PT Astra Serif"/>
                <w:sz w:val="18"/>
                <w:szCs w:val="18"/>
              </w:rPr>
              <w:t>- участковая больница (далее – УБ);</w:t>
            </w:r>
            <w:r w:rsidRPr="001158A1">
              <w:rPr>
                <w:rFonts w:ascii="PT Astra Serif" w:hAnsi="PT Astra Serif"/>
                <w:sz w:val="18"/>
                <w:szCs w:val="18"/>
              </w:rPr>
              <w:br/>
            </w:r>
            <w:r w:rsidR="001008F5" w:rsidRPr="001158A1">
              <w:rPr>
                <w:rFonts w:ascii="PT Astra Serif" w:hAnsi="PT Astra Serif"/>
                <w:sz w:val="18"/>
                <w:szCs w:val="18"/>
              </w:rPr>
              <w:t>- стационар;</w:t>
            </w:r>
            <w:r w:rsidR="001008F5" w:rsidRPr="001158A1">
              <w:rPr>
                <w:rFonts w:ascii="PT Astra Serif" w:hAnsi="PT Astra Serif"/>
                <w:sz w:val="18"/>
                <w:szCs w:val="18"/>
              </w:rPr>
              <w:br/>
              <w:t>- женская консультация (далее</w:t>
            </w:r>
            <w:r w:rsidR="00455BD7">
              <w:rPr>
                <w:rFonts w:ascii="PT Astra Serif" w:hAnsi="PT Astra Serif"/>
                <w:sz w:val="18"/>
                <w:szCs w:val="18"/>
              </w:rPr>
              <w:t> </w:t>
            </w:r>
            <w:r w:rsidR="001008F5" w:rsidRPr="001158A1">
              <w:rPr>
                <w:rFonts w:ascii="PT Astra Serif" w:hAnsi="PT Astra Serif"/>
                <w:sz w:val="18"/>
                <w:szCs w:val="18"/>
              </w:rPr>
              <w:t xml:space="preserve">– </w:t>
            </w:r>
            <w:r w:rsidR="00090ACA" w:rsidRPr="001158A1">
              <w:rPr>
                <w:rFonts w:ascii="PT Astra Serif" w:hAnsi="PT Astra Serif"/>
                <w:sz w:val="18"/>
                <w:szCs w:val="18"/>
              </w:rPr>
              <w:t>ЖК</w:t>
            </w:r>
            <w:r w:rsidR="001008F5" w:rsidRPr="001158A1">
              <w:rPr>
                <w:rFonts w:ascii="PT Astra Serif" w:hAnsi="PT Astra Serif"/>
                <w:sz w:val="18"/>
                <w:szCs w:val="18"/>
              </w:rPr>
              <w:t>);</w:t>
            </w:r>
            <w:r w:rsidR="001008F5" w:rsidRPr="001158A1">
              <w:rPr>
                <w:rFonts w:ascii="PT Astra Serif" w:hAnsi="PT Astra Serif"/>
                <w:sz w:val="18"/>
                <w:szCs w:val="18"/>
              </w:rPr>
              <w:br/>
              <w:t xml:space="preserve">- </w:t>
            </w:r>
            <w:r w:rsidR="00090ACA" w:rsidRPr="001158A1">
              <w:rPr>
                <w:rFonts w:ascii="PT Astra Serif" w:hAnsi="PT Astra Serif"/>
                <w:sz w:val="18"/>
                <w:szCs w:val="18"/>
              </w:rPr>
              <w:t>поликлиническое подразделение</w:t>
            </w:r>
            <w:r w:rsidR="001008F5" w:rsidRPr="001158A1">
              <w:rPr>
                <w:rFonts w:ascii="PT Astra Serif" w:hAnsi="PT Astra Serif"/>
                <w:sz w:val="18"/>
                <w:szCs w:val="18"/>
              </w:rPr>
              <w:br/>
              <w:t xml:space="preserve">(далее </w:t>
            </w:r>
            <w:r w:rsidR="00455BD7">
              <w:rPr>
                <w:rFonts w:ascii="PT Astra Serif" w:hAnsi="PT Astra Serif"/>
                <w:sz w:val="18"/>
                <w:szCs w:val="18"/>
              </w:rPr>
              <w:t>–</w:t>
            </w:r>
            <w:r w:rsidR="00E31328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1008F5" w:rsidRPr="001158A1">
              <w:rPr>
                <w:rFonts w:ascii="PT Astra Serif" w:hAnsi="PT Astra Serif"/>
                <w:sz w:val="18"/>
                <w:szCs w:val="18"/>
              </w:rPr>
              <w:t>ПП</w:t>
            </w:r>
            <w:r w:rsidR="00090ACA" w:rsidRPr="001158A1">
              <w:rPr>
                <w:rFonts w:ascii="PT Astra Serif" w:hAnsi="PT Astra Serif"/>
                <w:sz w:val="18"/>
                <w:szCs w:val="18"/>
              </w:rPr>
              <w:t>)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Адрес объекта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Опорный населенный пункт (да/нет)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Сельская территория (да/нет)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Арктическая зона (да/нет)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 xml:space="preserve">Планируемое мероприятие (реконструкция, строительство взамен существующего, новое строительство) 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Износ (%)*</w:t>
            </w:r>
          </w:p>
        </w:tc>
      </w:tr>
      <w:tr w:rsidR="005F1DF4" w:rsidRPr="001158A1" w:rsidTr="00385EE5">
        <w:trPr>
          <w:trHeight w:val="60"/>
        </w:trPr>
        <w:tc>
          <w:tcPr>
            <w:tcW w:w="155" w:type="pct"/>
            <w:shd w:val="clear" w:color="auto" w:fill="auto"/>
            <w:vAlign w:val="center"/>
            <w:hideMark/>
          </w:tcPr>
          <w:p w:rsidR="00090ACA" w:rsidRPr="001158A1" w:rsidRDefault="00807F87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840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5F1DF4" w:rsidRPr="001158A1" w:rsidTr="00385EE5">
        <w:trPr>
          <w:trHeight w:val="60"/>
        </w:trPr>
        <w:tc>
          <w:tcPr>
            <w:tcW w:w="15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</w:t>
            </w:r>
            <w:r w:rsidR="003C799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left="-7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1158A1">
              <w:rPr>
                <w:rFonts w:ascii="PT Astra Serif" w:hAnsi="PT Astra Serif" w:cs="Calibri"/>
                <w:sz w:val="18"/>
                <w:szCs w:val="18"/>
              </w:rPr>
              <w:t>Облстройзаказчик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840" w:type="pct"/>
            <w:shd w:val="clear" w:color="auto" w:fill="auto"/>
            <w:vAlign w:val="center"/>
            <w:hideMark/>
          </w:tcPr>
          <w:p w:rsidR="00090ACA" w:rsidRPr="001158A1" w:rsidRDefault="00090ACA" w:rsidP="003C39F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Строительство детской поликлиники на 200 п/смену по адресу: г. Асино, ул.</w:t>
            </w:r>
            <w:r w:rsidR="003C39FA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 xml:space="preserve">Гончарова, 170 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ПД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90ACA" w:rsidRPr="008D5B73" w:rsidRDefault="00090ACA" w:rsidP="001805A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D5B73">
              <w:rPr>
                <w:rFonts w:ascii="PT Astra Serif" w:hAnsi="PT Astra Serif"/>
                <w:sz w:val="18"/>
                <w:szCs w:val="18"/>
              </w:rPr>
              <w:t>Томская область, муниципальный район Асиновский, городское поселение Асиновское, город Асино, ул.</w:t>
            </w:r>
            <w:r w:rsidR="001805A8" w:rsidRPr="008D5B73">
              <w:rPr>
                <w:rFonts w:ascii="PT Astra Serif" w:hAnsi="PT Astra Serif"/>
                <w:sz w:val="18"/>
                <w:szCs w:val="18"/>
              </w:rPr>
              <w:t> </w:t>
            </w:r>
            <w:r w:rsidR="008D5B73" w:rsidRPr="008D5B73">
              <w:rPr>
                <w:rFonts w:ascii="PT Astra Serif" w:hAnsi="PT Astra Serif"/>
                <w:sz w:val="18"/>
                <w:szCs w:val="18"/>
              </w:rPr>
              <w:t>и</w:t>
            </w:r>
            <w:r w:rsidRPr="008D5B73">
              <w:rPr>
                <w:rFonts w:ascii="PT Astra Serif" w:hAnsi="PT Astra Serif"/>
                <w:sz w:val="18"/>
                <w:szCs w:val="18"/>
              </w:rPr>
              <w:t>м.</w:t>
            </w:r>
            <w:r w:rsidR="003C39FA" w:rsidRPr="008D5B73">
              <w:rPr>
                <w:rFonts w:ascii="PT Astra Serif" w:hAnsi="PT Astra Serif"/>
                <w:sz w:val="18"/>
                <w:szCs w:val="18"/>
              </w:rPr>
              <w:t> </w:t>
            </w:r>
            <w:r w:rsidRPr="008D5B73">
              <w:rPr>
                <w:rFonts w:ascii="PT Astra Serif" w:hAnsi="PT Astra Serif"/>
                <w:sz w:val="18"/>
                <w:szCs w:val="18"/>
              </w:rPr>
              <w:t>Гончарова, дом</w:t>
            </w:r>
            <w:r w:rsidR="001805A8" w:rsidRPr="008D5B73">
              <w:rPr>
                <w:rFonts w:ascii="PT Astra Serif" w:hAnsi="PT Astra Serif"/>
                <w:sz w:val="18"/>
                <w:szCs w:val="18"/>
              </w:rPr>
              <w:t> </w:t>
            </w:r>
            <w:r w:rsidRPr="008D5B73">
              <w:rPr>
                <w:rFonts w:ascii="PT Astra Serif" w:hAnsi="PT Astra Serif"/>
                <w:sz w:val="18"/>
                <w:szCs w:val="18"/>
              </w:rPr>
              <w:t>170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 xml:space="preserve">строительство взамен существующего 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68 (приспособленное помещение)</w:t>
            </w:r>
          </w:p>
        </w:tc>
      </w:tr>
      <w:tr w:rsidR="005F1DF4" w:rsidRPr="001158A1" w:rsidTr="00385EE5">
        <w:trPr>
          <w:trHeight w:val="932"/>
        </w:trPr>
        <w:tc>
          <w:tcPr>
            <w:tcW w:w="15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</w:t>
            </w:r>
            <w:r w:rsidR="003C7994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left="-7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1158A1">
              <w:rPr>
                <w:rFonts w:ascii="PT Astra Serif" w:hAnsi="PT Astra Serif" w:cs="Calibri"/>
                <w:sz w:val="18"/>
                <w:szCs w:val="18"/>
              </w:rPr>
              <w:t>Облстройзаказчик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840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Строительство поликлиники на 400 посещений в смену (мкр. Южные ворота)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ПП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90ACA" w:rsidRPr="008D5B73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8D5B73">
              <w:rPr>
                <w:rFonts w:ascii="PT Astra Serif" w:hAnsi="PT Astra Serif" w:cs="Calibri"/>
                <w:sz w:val="18"/>
                <w:szCs w:val="18"/>
              </w:rPr>
              <w:t xml:space="preserve">Томская </w:t>
            </w:r>
            <w:r w:rsidR="008D5B73" w:rsidRPr="008D5B73">
              <w:rPr>
                <w:rFonts w:ascii="PT Astra Serif" w:hAnsi="PT Astra Serif" w:cs="Calibri"/>
                <w:sz w:val="18"/>
                <w:szCs w:val="18"/>
              </w:rPr>
              <w:t>область, м</w:t>
            </w:r>
            <w:r w:rsidRPr="008D5B73">
              <w:rPr>
                <w:rFonts w:ascii="PT Astra Serif" w:hAnsi="PT Astra Serif" w:cs="Calibri"/>
                <w:sz w:val="18"/>
                <w:szCs w:val="18"/>
              </w:rPr>
              <w:t xml:space="preserve">униципальный район Томский, сельское поселение Зональненское, </w:t>
            </w:r>
            <w:r w:rsidR="00CF1C04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8D5B73" w:rsidRPr="008D5B73">
              <w:rPr>
                <w:rFonts w:ascii="PT Astra Serif" w:hAnsi="PT Astra Serif" w:cs="Calibri"/>
                <w:sz w:val="18"/>
                <w:szCs w:val="18"/>
              </w:rPr>
              <w:t>п.</w:t>
            </w:r>
            <w:r w:rsidRPr="008D5B73">
              <w:rPr>
                <w:rFonts w:ascii="PT Astra Serif" w:hAnsi="PT Astra Serif" w:cs="Calibri"/>
                <w:sz w:val="18"/>
                <w:szCs w:val="18"/>
              </w:rPr>
              <w:t xml:space="preserve"> Зональная Станция, </w:t>
            </w:r>
            <w:r w:rsidR="008D5B73" w:rsidRPr="008D5B73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Pr="008D5B73">
              <w:rPr>
                <w:rFonts w:ascii="PT Astra Serif" w:hAnsi="PT Astra Serif" w:cs="Calibri"/>
                <w:sz w:val="18"/>
                <w:szCs w:val="18"/>
              </w:rPr>
              <w:t xml:space="preserve"> Титова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новое строительство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</w:tr>
      <w:tr w:rsidR="005F1DF4" w:rsidRPr="001158A1" w:rsidTr="00385EE5">
        <w:trPr>
          <w:trHeight w:val="990"/>
        </w:trPr>
        <w:tc>
          <w:tcPr>
            <w:tcW w:w="15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</w:t>
            </w:r>
            <w:r w:rsidR="003C7994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left="-7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1158A1">
              <w:rPr>
                <w:rFonts w:ascii="PT Astra Serif" w:hAnsi="PT Astra Serif" w:cs="Calibri"/>
                <w:sz w:val="18"/>
                <w:szCs w:val="18"/>
              </w:rPr>
              <w:t>Облстройзаказчик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840" w:type="pct"/>
            <w:shd w:val="clear" w:color="auto" w:fill="auto"/>
            <w:vAlign w:val="center"/>
            <w:hideMark/>
          </w:tcPr>
          <w:p w:rsidR="00090ACA" w:rsidRPr="001158A1" w:rsidRDefault="00090ACA" w:rsidP="00275F3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Строительство поликлиники смешанного типа мощностью 350 посещений в смену с детским отделением на 120 посещений в смену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ПП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90ACA" w:rsidRPr="008D5B73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8D5B73">
              <w:rPr>
                <w:rFonts w:ascii="PT Astra Serif" w:hAnsi="PT Astra Serif" w:cs="Calibri"/>
                <w:sz w:val="18"/>
                <w:szCs w:val="18"/>
              </w:rPr>
              <w:t xml:space="preserve">Томская </w:t>
            </w:r>
            <w:r w:rsidR="008D5B73" w:rsidRPr="008D5B73">
              <w:rPr>
                <w:rFonts w:ascii="PT Astra Serif" w:hAnsi="PT Astra Serif" w:cs="Calibri"/>
                <w:sz w:val="18"/>
                <w:szCs w:val="18"/>
              </w:rPr>
              <w:t>область, г</w:t>
            </w:r>
            <w:r w:rsidRPr="008D5B73">
              <w:rPr>
                <w:rFonts w:ascii="PT Astra Serif" w:hAnsi="PT Astra Serif" w:cs="Calibri"/>
                <w:sz w:val="18"/>
                <w:szCs w:val="18"/>
              </w:rPr>
              <w:t>ородской округ город Томск, Город Томск,</w:t>
            </w:r>
            <w:r w:rsidR="008D5B73" w:rsidRPr="008D5B73">
              <w:rPr>
                <w:rFonts w:ascii="PT Astra Serif" w:hAnsi="PT Astra Serif" w:cs="Calibri"/>
                <w:sz w:val="18"/>
                <w:szCs w:val="18"/>
              </w:rPr>
              <w:t xml:space="preserve"> ул.</w:t>
            </w:r>
            <w:r w:rsidRPr="008D5B73">
              <w:rPr>
                <w:rFonts w:ascii="PT Astra Serif" w:hAnsi="PT Astra Serif" w:cs="Calibri"/>
                <w:sz w:val="18"/>
                <w:szCs w:val="18"/>
              </w:rPr>
              <w:t xml:space="preserve"> Юрия Ковалева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новое строительство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</w:tr>
      <w:tr w:rsidR="005F1DF4" w:rsidRPr="001158A1" w:rsidTr="00385EE5">
        <w:trPr>
          <w:trHeight w:val="1020"/>
        </w:trPr>
        <w:tc>
          <w:tcPr>
            <w:tcW w:w="15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4</w:t>
            </w:r>
            <w:r w:rsidR="003C7994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left="-7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1158A1">
              <w:rPr>
                <w:rFonts w:ascii="PT Astra Serif" w:hAnsi="PT Astra Serif" w:cs="Calibri"/>
                <w:sz w:val="18"/>
                <w:szCs w:val="18"/>
              </w:rPr>
              <w:t>Облстройзаказчик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840" w:type="pct"/>
            <w:shd w:val="clear" w:color="auto" w:fill="auto"/>
            <w:vAlign w:val="center"/>
            <w:hideMark/>
          </w:tcPr>
          <w:p w:rsidR="00090ACA" w:rsidRPr="001158A1" w:rsidRDefault="00090ACA" w:rsidP="003C39F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Строительство поликлиники смешанного типа мощностью 350 посещений в смену с детским отделением на 120 посещений в смену (мкр.</w:t>
            </w:r>
            <w:r w:rsidR="003C39FA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1158A1">
              <w:rPr>
                <w:rFonts w:ascii="PT Astra Serif" w:hAnsi="PT Astra Serif" w:cs="Calibri"/>
                <w:sz w:val="18"/>
                <w:szCs w:val="18"/>
              </w:rPr>
              <w:t>Северный парк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»</w:t>
            </w:r>
            <w:r w:rsidRPr="001158A1">
              <w:rPr>
                <w:rFonts w:ascii="PT Astra Serif" w:hAnsi="PT Astra Serif" w:cs="Calibri"/>
                <w:sz w:val="18"/>
                <w:szCs w:val="18"/>
              </w:rPr>
              <w:t>, мкр.</w:t>
            </w:r>
            <w:r w:rsidR="003C39FA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1158A1">
              <w:rPr>
                <w:rFonts w:ascii="PT Astra Serif" w:hAnsi="PT Astra Serif" w:cs="Calibri"/>
                <w:sz w:val="18"/>
                <w:szCs w:val="18"/>
              </w:rPr>
              <w:t>Левобережный лайф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»</w:t>
            </w:r>
            <w:r w:rsidRPr="001158A1">
              <w:rPr>
                <w:rFonts w:ascii="PT Astra Serif" w:hAnsi="PT Astra Serif" w:cs="Calibri"/>
                <w:sz w:val="18"/>
                <w:szCs w:val="18"/>
              </w:rPr>
              <w:t>)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ПП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90ACA" w:rsidRPr="008D5B73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8D5B73">
              <w:rPr>
                <w:rFonts w:ascii="PT Astra Serif" w:hAnsi="PT Astra Serif" w:cs="Calibri"/>
                <w:sz w:val="18"/>
                <w:szCs w:val="18"/>
              </w:rPr>
              <w:t xml:space="preserve">Томская </w:t>
            </w:r>
            <w:r w:rsidR="008D5B73" w:rsidRPr="008D5B73">
              <w:rPr>
                <w:rFonts w:ascii="PT Astra Serif" w:hAnsi="PT Astra Serif" w:cs="Calibri"/>
                <w:sz w:val="18"/>
                <w:szCs w:val="18"/>
              </w:rPr>
              <w:t>область, м</w:t>
            </w:r>
            <w:r w:rsidRPr="008D5B73">
              <w:rPr>
                <w:rFonts w:ascii="PT Astra Serif" w:hAnsi="PT Astra Serif" w:cs="Calibri"/>
                <w:sz w:val="18"/>
                <w:szCs w:val="18"/>
              </w:rPr>
              <w:t xml:space="preserve">униципальный район Томский, сельское поселение Заречное, </w:t>
            </w:r>
            <w:r w:rsidR="008D5B73" w:rsidRPr="008D5B73">
              <w:rPr>
                <w:rFonts w:ascii="PT Astra Serif" w:hAnsi="PT Astra Serif" w:cs="Calibri"/>
                <w:sz w:val="18"/>
                <w:szCs w:val="18"/>
              </w:rPr>
              <w:br/>
              <w:t xml:space="preserve">д. </w:t>
            </w:r>
            <w:r w:rsidRPr="008D5B73">
              <w:rPr>
                <w:rFonts w:ascii="PT Astra Serif" w:hAnsi="PT Astra Serif" w:cs="Calibri"/>
                <w:sz w:val="18"/>
                <w:szCs w:val="18"/>
              </w:rPr>
              <w:t>Кисловка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новое строительство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</w:tr>
      <w:tr w:rsidR="005F1DF4" w:rsidRPr="001158A1" w:rsidTr="00385EE5">
        <w:trPr>
          <w:trHeight w:val="900"/>
        </w:trPr>
        <w:tc>
          <w:tcPr>
            <w:tcW w:w="15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5</w:t>
            </w:r>
            <w:r w:rsidR="003C7994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left="-7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1158A1">
              <w:rPr>
                <w:rFonts w:ascii="PT Astra Serif" w:hAnsi="PT Astra Serif" w:cs="Calibri"/>
                <w:sz w:val="18"/>
                <w:szCs w:val="18"/>
              </w:rPr>
              <w:t>Облстройзаказчик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840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 xml:space="preserve">Поликлиника ОГАУЗ 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1158A1">
              <w:rPr>
                <w:rFonts w:ascii="PT Astra Serif" w:hAnsi="PT Astra Serif" w:cs="Calibri"/>
                <w:sz w:val="18"/>
                <w:szCs w:val="18"/>
              </w:rPr>
              <w:t>Светленская районная больница</w:t>
            </w:r>
            <w:r w:rsidR="00807F87" w:rsidRPr="001158A1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ПП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90ACA" w:rsidRPr="008D5B73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8D5B73">
              <w:rPr>
                <w:rFonts w:ascii="PT Astra Serif" w:hAnsi="PT Astra Serif" w:cs="Calibri"/>
                <w:sz w:val="18"/>
                <w:szCs w:val="18"/>
              </w:rPr>
              <w:t xml:space="preserve">Томская </w:t>
            </w:r>
            <w:r w:rsidR="008D5B73" w:rsidRPr="008D5B73">
              <w:rPr>
                <w:rFonts w:ascii="PT Astra Serif" w:hAnsi="PT Astra Serif" w:cs="Calibri"/>
                <w:sz w:val="18"/>
                <w:szCs w:val="18"/>
              </w:rPr>
              <w:t>область, г</w:t>
            </w:r>
            <w:r w:rsidRPr="008D5B73">
              <w:rPr>
                <w:rFonts w:ascii="PT Astra Serif" w:hAnsi="PT Astra Serif" w:cs="Calibri"/>
                <w:sz w:val="18"/>
                <w:szCs w:val="18"/>
              </w:rPr>
              <w:t xml:space="preserve">ородской округ город Томск, </w:t>
            </w:r>
            <w:r w:rsidR="008D5B73" w:rsidRPr="008D5B73">
              <w:rPr>
                <w:rFonts w:ascii="PT Astra Serif" w:hAnsi="PT Astra Serif" w:cs="Calibri"/>
                <w:sz w:val="18"/>
                <w:szCs w:val="18"/>
              </w:rPr>
              <w:t xml:space="preserve">п. </w:t>
            </w:r>
            <w:r w:rsidRPr="008D5B73">
              <w:rPr>
                <w:rFonts w:ascii="PT Astra Serif" w:hAnsi="PT Astra Serif" w:cs="Calibri"/>
                <w:sz w:val="18"/>
                <w:szCs w:val="18"/>
              </w:rPr>
              <w:t>Светлый, 34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строительство взамен существующего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81</w:t>
            </w:r>
          </w:p>
        </w:tc>
      </w:tr>
      <w:tr w:rsidR="005F1DF4" w:rsidRPr="001158A1" w:rsidTr="00385EE5">
        <w:trPr>
          <w:trHeight w:val="60"/>
        </w:trPr>
        <w:tc>
          <w:tcPr>
            <w:tcW w:w="155" w:type="pct"/>
            <w:shd w:val="clear" w:color="auto" w:fill="auto"/>
            <w:vAlign w:val="center"/>
          </w:tcPr>
          <w:p w:rsidR="00090ACA" w:rsidRPr="001158A1" w:rsidRDefault="00090ACA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565" w:type="pct"/>
            <w:shd w:val="clear" w:color="auto" w:fill="auto"/>
            <w:vAlign w:val="center"/>
          </w:tcPr>
          <w:p w:rsidR="00090ACA" w:rsidRPr="00477989" w:rsidRDefault="00BD794A" w:rsidP="00477989">
            <w:pPr>
              <w:ind w:left="-7" w:right="-107"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477989">
              <w:rPr>
                <w:rFonts w:ascii="PT Astra Serif" w:hAnsi="PT Astra Serif" w:cs="Calibri"/>
                <w:sz w:val="18"/>
                <w:szCs w:val="18"/>
              </w:rPr>
              <w:t>Итого</w:t>
            </w:r>
          </w:p>
        </w:tc>
        <w:tc>
          <w:tcPr>
            <w:tcW w:w="840" w:type="pct"/>
            <w:shd w:val="clear" w:color="auto" w:fill="auto"/>
            <w:vAlign w:val="center"/>
          </w:tcPr>
          <w:p w:rsidR="00090ACA" w:rsidRPr="008D5B73" w:rsidRDefault="00E70200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  <w:tc>
          <w:tcPr>
            <w:tcW w:w="621" w:type="pct"/>
            <w:shd w:val="clear" w:color="auto" w:fill="auto"/>
            <w:vAlign w:val="center"/>
          </w:tcPr>
          <w:p w:rsidR="00090ACA" w:rsidRPr="008D5B73" w:rsidRDefault="00E70200" w:rsidP="006D2F9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  <w:lang w:val="en-US"/>
              </w:rPr>
              <w:t>X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090ACA" w:rsidRPr="008D5B73" w:rsidRDefault="00E70200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8D5B73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090ACA" w:rsidRPr="008D5B73" w:rsidRDefault="00E70200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090ACA" w:rsidRPr="008D5B73" w:rsidRDefault="00E70200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090ACA" w:rsidRPr="008D5B73" w:rsidRDefault="00E70200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090ACA" w:rsidRPr="008D5B73" w:rsidRDefault="00E70200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090ACA" w:rsidRPr="008D5B73" w:rsidRDefault="00E70200" w:rsidP="006D2F9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</w:tr>
    </w:tbl>
    <w:p w:rsidR="00234037" w:rsidRPr="001158A1" w:rsidRDefault="00234037" w:rsidP="00807F87">
      <w:pPr>
        <w:ind w:firstLine="0"/>
        <w:jc w:val="right"/>
        <w:rPr>
          <w:rFonts w:ascii="PT Astra Serif" w:hAnsi="PT Astra Serif"/>
          <w:sz w:val="18"/>
          <w:szCs w:val="18"/>
        </w:rPr>
      </w:pPr>
    </w:p>
    <w:p w:rsidR="001008F5" w:rsidRPr="001158A1" w:rsidRDefault="001008F5" w:rsidP="00807F87">
      <w:pPr>
        <w:ind w:firstLine="0"/>
        <w:jc w:val="right"/>
        <w:rPr>
          <w:rFonts w:ascii="PT Astra Serif" w:hAnsi="PT Astra Serif"/>
          <w:sz w:val="18"/>
          <w:szCs w:val="18"/>
        </w:rPr>
      </w:pPr>
    </w:p>
    <w:p w:rsidR="001008F5" w:rsidRPr="001158A1" w:rsidRDefault="001008F5" w:rsidP="00807F87">
      <w:pPr>
        <w:ind w:firstLine="0"/>
        <w:jc w:val="right"/>
        <w:rPr>
          <w:rFonts w:ascii="PT Astra Serif" w:hAnsi="PT Astra Serif"/>
          <w:sz w:val="18"/>
          <w:szCs w:val="18"/>
        </w:rPr>
      </w:pPr>
    </w:p>
    <w:p w:rsidR="001008F5" w:rsidRPr="001158A1" w:rsidRDefault="001008F5" w:rsidP="00807F87">
      <w:pPr>
        <w:ind w:firstLine="0"/>
        <w:jc w:val="right"/>
        <w:rPr>
          <w:rFonts w:ascii="PT Astra Serif" w:hAnsi="PT Astra Serif"/>
          <w:sz w:val="18"/>
          <w:szCs w:val="18"/>
        </w:rPr>
      </w:pPr>
    </w:p>
    <w:p w:rsidR="001008F5" w:rsidRPr="001158A1" w:rsidRDefault="001008F5" w:rsidP="00807F87">
      <w:pPr>
        <w:ind w:firstLine="0"/>
        <w:jc w:val="right"/>
        <w:rPr>
          <w:rFonts w:ascii="PT Astra Serif" w:hAnsi="PT Astra Serif"/>
          <w:sz w:val="18"/>
          <w:szCs w:val="18"/>
        </w:rPr>
      </w:pPr>
    </w:p>
    <w:p w:rsidR="001008F5" w:rsidRPr="001158A1" w:rsidRDefault="001008F5" w:rsidP="00807F87">
      <w:pPr>
        <w:ind w:firstLine="0"/>
        <w:jc w:val="right"/>
        <w:rPr>
          <w:rFonts w:ascii="PT Astra Serif" w:hAnsi="PT Astra Serif"/>
          <w:sz w:val="18"/>
          <w:szCs w:val="18"/>
        </w:rPr>
      </w:pPr>
    </w:p>
    <w:p w:rsidR="001008F5" w:rsidRPr="001158A1" w:rsidRDefault="001008F5" w:rsidP="00807F87">
      <w:pPr>
        <w:ind w:firstLine="0"/>
        <w:jc w:val="right"/>
        <w:rPr>
          <w:rFonts w:ascii="PT Astra Serif" w:hAnsi="PT Astra Serif"/>
          <w:sz w:val="18"/>
          <w:szCs w:val="18"/>
        </w:rPr>
      </w:pPr>
    </w:p>
    <w:p w:rsidR="001008F5" w:rsidRPr="001158A1" w:rsidRDefault="001008F5" w:rsidP="00807F87">
      <w:pPr>
        <w:ind w:firstLine="0"/>
        <w:jc w:val="right"/>
        <w:rPr>
          <w:rFonts w:ascii="PT Astra Serif" w:hAnsi="PT Astra Serif"/>
          <w:sz w:val="18"/>
          <w:szCs w:val="18"/>
        </w:rPr>
      </w:pPr>
    </w:p>
    <w:p w:rsidR="001008F5" w:rsidRPr="001158A1" w:rsidRDefault="001008F5" w:rsidP="00807F87">
      <w:pPr>
        <w:ind w:firstLine="0"/>
        <w:jc w:val="right"/>
        <w:rPr>
          <w:rFonts w:ascii="PT Astra Serif" w:hAnsi="PT Astra Serif"/>
          <w:sz w:val="18"/>
          <w:szCs w:val="18"/>
        </w:rPr>
      </w:pPr>
    </w:p>
    <w:p w:rsidR="001008F5" w:rsidRPr="001158A1" w:rsidRDefault="001008F5" w:rsidP="00807F87">
      <w:pPr>
        <w:ind w:firstLine="0"/>
        <w:jc w:val="right"/>
        <w:rPr>
          <w:rFonts w:ascii="PT Astra Serif" w:hAnsi="PT Astra Serif"/>
          <w:sz w:val="18"/>
          <w:szCs w:val="18"/>
        </w:rPr>
      </w:pPr>
    </w:p>
    <w:p w:rsidR="001008F5" w:rsidRPr="001158A1" w:rsidRDefault="001008F5" w:rsidP="00807F87">
      <w:pPr>
        <w:ind w:firstLine="0"/>
        <w:jc w:val="right"/>
        <w:rPr>
          <w:rFonts w:ascii="PT Astra Serif" w:hAnsi="PT Astra Serif"/>
          <w:sz w:val="18"/>
          <w:szCs w:val="18"/>
        </w:rPr>
      </w:pPr>
    </w:p>
    <w:p w:rsidR="001008F5" w:rsidRPr="001158A1" w:rsidRDefault="001008F5" w:rsidP="00807F87">
      <w:pPr>
        <w:ind w:firstLine="0"/>
        <w:jc w:val="right"/>
        <w:rPr>
          <w:rFonts w:ascii="PT Astra Serif" w:hAnsi="PT Astra Serif"/>
          <w:sz w:val="18"/>
          <w:szCs w:val="18"/>
        </w:rPr>
      </w:pPr>
    </w:p>
    <w:p w:rsidR="001008F5" w:rsidRPr="001158A1" w:rsidRDefault="001008F5" w:rsidP="00807F87">
      <w:pPr>
        <w:ind w:firstLine="0"/>
        <w:jc w:val="right"/>
        <w:rPr>
          <w:rFonts w:ascii="PT Astra Serif" w:hAnsi="PT Astra Serif"/>
          <w:sz w:val="18"/>
          <w:szCs w:val="18"/>
        </w:rPr>
      </w:pPr>
    </w:p>
    <w:p w:rsidR="001008F5" w:rsidRPr="001158A1" w:rsidRDefault="001008F5" w:rsidP="00807F87">
      <w:pPr>
        <w:ind w:firstLine="0"/>
        <w:jc w:val="right"/>
        <w:rPr>
          <w:rFonts w:ascii="PT Astra Serif" w:hAnsi="PT Astra Serif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5"/>
        <w:gridCol w:w="1491"/>
        <w:gridCol w:w="1712"/>
        <w:gridCol w:w="2041"/>
        <w:gridCol w:w="1980"/>
        <w:gridCol w:w="2275"/>
        <w:gridCol w:w="1831"/>
        <w:gridCol w:w="1980"/>
      </w:tblGrid>
      <w:tr w:rsidR="005F1DF4" w:rsidRPr="001158A1" w:rsidTr="00385EE5">
        <w:trPr>
          <w:trHeight w:val="1433"/>
        </w:trPr>
        <w:tc>
          <w:tcPr>
            <w:tcW w:w="720" w:type="pct"/>
            <w:shd w:val="clear" w:color="auto" w:fill="auto"/>
            <w:vAlign w:val="center"/>
          </w:tcPr>
          <w:p w:rsidR="00807F87" w:rsidRPr="00CF1C04" w:rsidRDefault="00807F87" w:rsidP="00090AC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F1C04">
              <w:rPr>
                <w:rFonts w:ascii="PT Astra Serif" w:hAnsi="PT Astra Serif"/>
                <w:sz w:val="18"/>
                <w:szCs w:val="18"/>
              </w:rPr>
              <w:t xml:space="preserve">Количество населения, </w:t>
            </w:r>
            <w:r w:rsidRPr="00CF1C04">
              <w:rPr>
                <w:rFonts w:ascii="PT Astra Serif" w:hAnsi="PT Astra Serif"/>
                <w:bCs/>
                <w:iCs/>
                <w:sz w:val="18"/>
                <w:szCs w:val="18"/>
              </w:rPr>
              <w:t>обслуживаемо</w:t>
            </w:r>
            <w:r w:rsidR="00CF1C04" w:rsidRPr="00CF1C04">
              <w:rPr>
                <w:rFonts w:ascii="PT Astra Serif" w:hAnsi="PT Astra Serif"/>
                <w:bCs/>
                <w:iCs/>
                <w:sz w:val="18"/>
                <w:szCs w:val="18"/>
              </w:rPr>
              <w:t>го</w:t>
            </w:r>
            <w:r w:rsidRPr="00CF1C04">
              <w:rPr>
                <w:rFonts w:ascii="PT Astra Serif" w:hAnsi="PT Astra Serif"/>
                <w:sz w:val="18"/>
                <w:szCs w:val="18"/>
              </w:rPr>
              <w:br/>
              <w:t>медицинской организацией (структурным подразделением)</w:t>
            </w:r>
          </w:p>
          <w:p w:rsidR="00807F87" w:rsidRPr="001158A1" w:rsidRDefault="00807F87" w:rsidP="00090AC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F1C04">
              <w:rPr>
                <w:rFonts w:ascii="PT Astra Serif" w:hAnsi="PT Astra Serif"/>
                <w:sz w:val="18"/>
                <w:szCs w:val="18"/>
              </w:rPr>
              <w:t>**(планируемое)</w:t>
            </w:r>
          </w:p>
        </w:tc>
        <w:tc>
          <w:tcPr>
            <w:tcW w:w="435" w:type="pct"/>
            <w:shd w:val="clear" w:color="auto" w:fill="auto"/>
            <w:vAlign w:val="center"/>
            <w:hideMark/>
          </w:tcPr>
          <w:p w:rsidR="00807F87" w:rsidRPr="001158A1" w:rsidRDefault="00807F87" w:rsidP="00090AC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Обслуживаемое население (существующее)</w:t>
            </w:r>
          </w:p>
        </w:tc>
        <w:tc>
          <w:tcPr>
            <w:tcW w:w="558" w:type="pct"/>
            <w:shd w:val="clear" w:color="auto" w:fill="auto"/>
            <w:vAlign w:val="center"/>
            <w:hideMark/>
          </w:tcPr>
          <w:p w:rsidR="00807F87" w:rsidRPr="001158A1" w:rsidRDefault="00807F87" w:rsidP="0098209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Наличие детских подразделений (при наличии указать численность детского населения, при отсутствии указать</w:t>
            </w:r>
            <w:r w:rsidR="00982095">
              <w:rPr>
                <w:rFonts w:ascii="PT Astra Serif" w:hAnsi="PT Astra Serif"/>
                <w:sz w:val="18"/>
                <w:szCs w:val="18"/>
              </w:rPr>
              <w:t> –</w:t>
            </w:r>
            <w:r w:rsidRPr="001158A1">
              <w:rPr>
                <w:rFonts w:ascii="PT Astra Serif" w:hAnsi="PT Astra Serif"/>
                <w:sz w:val="18"/>
                <w:szCs w:val="18"/>
              </w:rPr>
              <w:t xml:space="preserve"> нет)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807F87" w:rsidRPr="001158A1" w:rsidRDefault="00807F87" w:rsidP="00D822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Площадь объекта кв.</w:t>
            </w:r>
            <w:r w:rsidR="00982095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1158A1">
              <w:rPr>
                <w:rFonts w:ascii="PT Astra Serif" w:hAnsi="PT Astra Serif"/>
                <w:sz w:val="18"/>
                <w:szCs w:val="18"/>
              </w:rPr>
              <w:t xml:space="preserve">м (в соответствии с заключением экспертизы, при отсутствии </w:t>
            </w:r>
            <w:r w:rsidR="00982095">
              <w:rPr>
                <w:rFonts w:ascii="PT Astra Serif" w:hAnsi="PT Astra Serif"/>
                <w:sz w:val="18"/>
                <w:szCs w:val="18"/>
              </w:rPr>
              <w:t>–</w:t>
            </w:r>
            <w:r w:rsidRPr="001158A1">
              <w:rPr>
                <w:rFonts w:ascii="PT Astra Serif" w:hAnsi="PT Astra Serif"/>
                <w:sz w:val="18"/>
                <w:szCs w:val="18"/>
              </w:rPr>
              <w:t xml:space="preserve"> в</w:t>
            </w:r>
            <w:r w:rsidR="00D822E1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>соответствии с</w:t>
            </w:r>
            <w:r w:rsidR="00D822E1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>заданием на</w:t>
            </w:r>
            <w:r w:rsidR="00D822E1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>разработку ПСД)</w:t>
            </w:r>
            <w:r w:rsidR="0066747B" w:rsidRPr="001158A1">
              <w:rPr>
                <w:rFonts w:ascii="PT Astra Serif" w:hAnsi="PT Astra Serif"/>
                <w:sz w:val="18"/>
                <w:szCs w:val="18"/>
              </w:rPr>
              <w:t>, тыс. руб.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807F87" w:rsidRPr="001158A1" w:rsidRDefault="00807F87" w:rsidP="00D822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Мощность объекта (в</w:t>
            </w:r>
            <w:r w:rsidR="00D822E1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>соответствии с</w:t>
            </w:r>
            <w:r w:rsidR="00D822E1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 xml:space="preserve">заключением экспертизы, при отсутствии </w:t>
            </w:r>
            <w:r w:rsidR="00D822E1">
              <w:rPr>
                <w:rFonts w:ascii="PT Astra Serif" w:hAnsi="PT Astra Serif"/>
                <w:sz w:val="18"/>
                <w:szCs w:val="18"/>
              </w:rPr>
              <w:t>–</w:t>
            </w:r>
            <w:r w:rsidRPr="001158A1">
              <w:rPr>
                <w:rFonts w:ascii="PT Astra Serif" w:hAnsi="PT Astra Serif"/>
                <w:sz w:val="18"/>
                <w:szCs w:val="18"/>
              </w:rPr>
              <w:t xml:space="preserve"> в</w:t>
            </w:r>
            <w:r w:rsidR="00D822E1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>соответствии с</w:t>
            </w:r>
            <w:r w:rsidR="00D822E1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>заданием на</w:t>
            </w:r>
            <w:r w:rsidR="00D822E1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>разработку ПСД)</w:t>
            </w:r>
          </w:p>
        </w:tc>
        <w:tc>
          <w:tcPr>
            <w:tcW w:w="739" w:type="pct"/>
            <w:shd w:val="clear" w:color="auto" w:fill="auto"/>
            <w:vAlign w:val="center"/>
            <w:hideMark/>
          </w:tcPr>
          <w:p w:rsidR="00807F87" w:rsidRPr="001158A1" w:rsidRDefault="00807F87" w:rsidP="00816D5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Единицы измерения мощности объекта (посещений в смену, койко-мест для стационаров) в</w:t>
            </w:r>
            <w:r w:rsidR="00816D5E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>соответствии с</w:t>
            </w:r>
            <w:r w:rsidR="00816D5E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 xml:space="preserve">заключением экспертизы, при отсутствии </w:t>
            </w:r>
            <w:r w:rsidR="00816D5E">
              <w:rPr>
                <w:rFonts w:ascii="PT Astra Serif" w:hAnsi="PT Astra Serif"/>
                <w:sz w:val="18"/>
                <w:szCs w:val="18"/>
              </w:rPr>
              <w:t>–</w:t>
            </w:r>
            <w:r w:rsidRPr="001158A1">
              <w:rPr>
                <w:rFonts w:ascii="PT Astra Serif" w:hAnsi="PT Astra Serif"/>
                <w:sz w:val="18"/>
                <w:szCs w:val="18"/>
              </w:rPr>
              <w:t xml:space="preserve"> в</w:t>
            </w:r>
            <w:r w:rsidR="00816D5E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>соответствии с заданием на разработку ПСД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807F87" w:rsidRPr="001158A1" w:rsidRDefault="00807F87" w:rsidP="00090AC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Сметная стоимость объекта по заключению экспертизы или предполагаемая стоимость по заданию на разработку ПСД</w:t>
            </w:r>
            <w:r w:rsidR="0066747B" w:rsidRPr="001158A1">
              <w:rPr>
                <w:rFonts w:ascii="PT Astra Serif" w:hAnsi="PT Astra Serif"/>
                <w:sz w:val="18"/>
                <w:szCs w:val="18"/>
              </w:rPr>
              <w:t>, тыс. руб.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807F87" w:rsidRPr="001158A1" w:rsidRDefault="00807F87" w:rsidP="00816D5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Год определения сметной стоимости по</w:t>
            </w:r>
            <w:r w:rsidR="00816D5E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>заключению экспертизы, или год определения предполагаемой стоимости по заданию на разработку ПСД</w:t>
            </w:r>
          </w:p>
        </w:tc>
      </w:tr>
      <w:tr w:rsidR="005F1DF4" w:rsidRPr="001158A1" w:rsidTr="00385EE5">
        <w:trPr>
          <w:trHeight w:val="60"/>
        </w:trPr>
        <w:tc>
          <w:tcPr>
            <w:tcW w:w="720" w:type="pct"/>
            <w:shd w:val="clear" w:color="auto" w:fill="auto"/>
            <w:vAlign w:val="center"/>
          </w:tcPr>
          <w:p w:rsidR="00807F87" w:rsidRPr="001158A1" w:rsidRDefault="00807F87" w:rsidP="00090AC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435" w:type="pct"/>
            <w:shd w:val="clear" w:color="auto" w:fill="auto"/>
            <w:vAlign w:val="center"/>
            <w:hideMark/>
          </w:tcPr>
          <w:p w:rsidR="00807F87" w:rsidRPr="001158A1" w:rsidRDefault="00807F87" w:rsidP="00090AC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558" w:type="pct"/>
            <w:shd w:val="clear" w:color="auto" w:fill="auto"/>
            <w:vAlign w:val="center"/>
            <w:hideMark/>
          </w:tcPr>
          <w:p w:rsidR="00807F87" w:rsidRPr="001158A1" w:rsidRDefault="00807F87" w:rsidP="00090AC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807F87" w:rsidRPr="001158A1" w:rsidRDefault="00807F87" w:rsidP="00090AC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807F87" w:rsidRPr="001158A1" w:rsidRDefault="00807F87" w:rsidP="00090AC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739" w:type="pct"/>
            <w:shd w:val="clear" w:color="auto" w:fill="auto"/>
            <w:vAlign w:val="center"/>
            <w:hideMark/>
          </w:tcPr>
          <w:p w:rsidR="00807F87" w:rsidRPr="001158A1" w:rsidRDefault="00807F87" w:rsidP="00090AC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807F87" w:rsidRPr="001158A1" w:rsidRDefault="00807F87" w:rsidP="00090AC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807F87" w:rsidRPr="001158A1" w:rsidRDefault="00807F87" w:rsidP="00090AC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</w:tr>
      <w:tr w:rsidR="00F97B64" w:rsidRPr="001158A1" w:rsidTr="00385EE5">
        <w:trPr>
          <w:trHeight w:val="992"/>
        </w:trPr>
        <w:tc>
          <w:tcPr>
            <w:tcW w:w="720" w:type="pct"/>
            <w:shd w:val="clear" w:color="auto" w:fill="auto"/>
            <w:vAlign w:val="center"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5641</w:t>
            </w:r>
          </w:p>
        </w:tc>
        <w:tc>
          <w:tcPr>
            <w:tcW w:w="435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5641</w:t>
            </w:r>
          </w:p>
        </w:tc>
        <w:tc>
          <w:tcPr>
            <w:tcW w:w="558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5641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6039,2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200</w:t>
            </w:r>
          </w:p>
        </w:tc>
        <w:tc>
          <w:tcPr>
            <w:tcW w:w="739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посещений в смену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433 874,6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 2021</w:t>
            </w:r>
          </w:p>
        </w:tc>
      </w:tr>
      <w:tr w:rsidR="00F97B64" w:rsidRPr="001158A1" w:rsidTr="00385EE5">
        <w:trPr>
          <w:trHeight w:val="992"/>
        </w:trPr>
        <w:tc>
          <w:tcPr>
            <w:tcW w:w="720" w:type="pct"/>
            <w:shd w:val="clear" w:color="auto" w:fill="auto"/>
            <w:vAlign w:val="center"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42200</w:t>
            </w:r>
          </w:p>
        </w:tc>
        <w:tc>
          <w:tcPr>
            <w:tcW w:w="435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7200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10608,66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400</w:t>
            </w:r>
          </w:p>
        </w:tc>
        <w:tc>
          <w:tcPr>
            <w:tcW w:w="739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посещений в смену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1 509 191,</w:t>
            </w:r>
            <w:r w:rsidR="0052025C" w:rsidRPr="001158A1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F97B64" w:rsidRPr="001158A1" w:rsidTr="00385EE5">
        <w:trPr>
          <w:trHeight w:val="992"/>
        </w:trPr>
        <w:tc>
          <w:tcPr>
            <w:tcW w:w="720" w:type="pct"/>
            <w:shd w:val="clear" w:color="auto" w:fill="auto"/>
            <w:vAlign w:val="center"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40000</w:t>
            </w:r>
          </w:p>
        </w:tc>
        <w:tc>
          <w:tcPr>
            <w:tcW w:w="435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9500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4597,6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350</w:t>
            </w:r>
          </w:p>
        </w:tc>
        <w:tc>
          <w:tcPr>
            <w:tcW w:w="739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посещений в смену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1 193 124,8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2024</w:t>
            </w:r>
          </w:p>
        </w:tc>
      </w:tr>
      <w:tr w:rsidR="00F97B64" w:rsidRPr="001158A1" w:rsidTr="00385EE5">
        <w:trPr>
          <w:trHeight w:val="992"/>
        </w:trPr>
        <w:tc>
          <w:tcPr>
            <w:tcW w:w="720" w:type="pct"/>
            <w:shd w:val="clear" w:color="auto" w:fill="auto"/>
            <w:vAlign w:val="center"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35000</w:t>
            </w:r>
          </w:p>
        </w:tc>
        <w:tc>
          <w:tcPr>
            <w:tcW w:w="435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7200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4597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350</w:t>
            </w:r>
          </w:p>
        </w:tc>
        <w:tc>
          <w:tcPr>
            <w:tcW w:w="739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посещений в смену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988</w:t>
            </w:r>
            <w:r w:rsidR="0052025C" w:rsidRPr="001158A1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>406</w:t>
            </w:r>
            <w:r w:rsidR="0052025C" w:rsidRPr="001158A1">
              <w:rPr>
                <w:rFonts w:ascii="PT Astra Serif" w:hAnsi="PT Astra Serif"/>
                <w:sz w:val="18"/>
                <w:szCs w:val="18"/>
              </w:rPr>
              <w:t>,4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2026</w:t>
            </w:r>
          </w:p>
        </w:tc>
      </w:tr>
      <w:tr w:rsidR="00F97B64" w:rsidRPr="001158A1" w:rsidTr="00385EE5">
        <w:trPr>
          <w:trHeight w:val="992"/>
        </w:trPr>
        <w:tc>
          <w:tcPr>
            <w:tcW w:w="720" w:type="pct"/>
            <w:shd w:val="clear" w:color="auto" w:fill="auto"/>
            <w:vAlign w:val="center"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28162</w:t>
            </w:r>
          </w:p>
        </w:tc>
        <w:tc>
          <w:tcPr>
            <w:tcW w:w="435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28162</w:t>
            </w:r>
          </w:p>
        </w:tc>
        <w:tc>
          <w:tcPr>
            <w:tcW w:w="558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3782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3500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250</w:t>
            </w:r>
          </w:p>
        </w:tc>
        <w:tc>
          <w:tcPr>
            <w:tcW w:w="739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посещений в смену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F97B64" w:rsidRPr="001158A1" w:rsidRDefault="00F97B64" w:rsidP="00CE615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719</w:t>
            </w:r>
            <w:r w:rsidR="00CE6158" w:rsidRPr="001158A1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>21</w:t>
            </w:r>
            <w:r w:rsidR="00CE6158" w:rsidRPr="001158A1">
              <w:rPr>
                <w:rFonts w:ascii="PT Astra Serif" w:hAnsi="PT Astra Serif"/>
                <w:sz w:val="18"/>
                <w:szCs w:val="18"/>
              </w:rPr>
              <w:t>5,0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F97B64" w:rsidRPr="001158A1" w:rsidRDefault="00F97B64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2028</w:t>
            </w:r>
          </w:p>
        </w:tc>
      </w:tr>
      <w:tr w:rsidR="00F97B64" w:rsidRPr="001158A1" w:rsidTr="00385EE5">
        <w:trPr>
          <w:trHeight w:val="62"/>
        </w:trPr>
        <w:tc>
          <w:tcPr>
            <w:tcW w:w="720" w:type="pct"/>
            <w:shd w:val="clear" w:color="auto" w:fill="auto"/>
            <w:vAlign w:val="center"/>
          </w:tcPr>
          <w:p w:rsidR="00F97B64" w:rsidRPr="001158A1" w:rsidRDefault="00E70200" w:rsidP="00F97B6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  <w:lang w:val="en-US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  <w:tc>
          <w:tcPr>
            <w:tcW w:w="435" w:type="pct"/>
            <w:shd w:val="clear" w:color="auto" w:fill="auto"/>
            <w:vAlign w:val="center"/>
            <w:hideMark/>
          </w:tcPr>
          <w:p w:rsidR="00F97B64" w:rsidRPr="001158A1" w:rsidRDefault="00E70200" w:rsidP="00E702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1158A1">
              <w:rPr>
                <w:rFonts w:ascii="PT Astra Serif" w:hAnsi="PT Astra Serif"/>
                <w:sz w:val="18"/>
                <w:szCs w:val="18"/>
                <w:lang w:val="en-US"/>
              </w:rPr>
              <w:t>X</w:t>
            </w:r>
          </w:p>
        </w:tc>
        <w:tc>
          <w:tcPr>
            <w:tcW w:w="558" w:type="pct"/>
            <w:shd w:val="clear" w:color="auto" w:fill="auto"/>
            <w:vAlign w:val="center"/>
            <w:hideMark/>
          </w:tcPr>
          <w:p w:rsidR="00F97B64" w:rsidRPr="001158A1" w:rsidRDefault="00E70200" w:rsidP="00E702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1158A1">
              <w:rPr>
                <w:rFonts w:ascii="PT Astra Serif" w:hAnsi="PT Astra Serif"/>
                <w:sz w:val="18"/>
                <w:szCs w:val="18"/>
                <w:lang w:val="en-US"/>
              </w:rPr>
              <w:t>X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:rsidR="00F97B64" w:rsidRPr="00973BBE" w:rsidRDefault="00F97B64" w:rsidP="00F97B6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73BBE">
              <w:rPr>
                <w:rFonts w:ascii="PT Astra Serif" w:hAnsi="PT Astra Serif"/>
                <w:sz w:val="18"/>
                <w:szCs w:val="18"/>
              </w:rPr>
              <w:t>29342,46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F97B64" w:rsidRPr="00973BBE" w:rsidRDefault="00E70200" w:rsidP="00E702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73BBE">
              <w:rPr>
                <w:rFonts w:ascii="PT Astra Serif" w:hAnsi="PT Astra Serif"/>
                <w:sz w:val="18"/>
                <w:szCs w:val="18"/>
                <w:lang w:val="en-US"/>
              </w:rPr>
              <w:t>X</w:t>
            </w:r>
          </w:p>
        </w:tc>
        <w:tc>
          <w:tcPr>
            <w:tcW w:w="739" w:type="pct"/>
            <w:shd w:val="clear" w:color="auto" w:fill="auto"/>
            <w:vAlign w:val="center"/>
            <w:hideMark/>
          </w:tcPr>
          <w:p w:rsidR="00F97B64" w:rsidRPr="00973BBE" w:rsidRDefault="00E70200" w:rsidP="00E702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73BBE">
              <w:rPr>
                <w:rFonts w:ascii="PT Astra Serif" w:hAnsi="PT Astra Serif"/>
                <w:sz w:val="18"/>
                <w:szCs w:val="18"/>
                <w:lang w:val="en-US"/>
              </w:rPr>
              <w:t>X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F97B64" w:rsidRPr="00973BBE" w:rsidRDefault="00F97B64" w:rsidP="00F97B6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73BBE">
              <w:rPr>
                <w:rFonts w:ascii="PT Astra Serif" w:hAnsi="PT Astra Serif"/>
                <w:sz w:val="18"/>
                <w:szCs w:val="18"/>
              </w:rPr>
              <w:t>4 843 812,</w:t>
            </w:r>
            <w:r w:rsidR="00CE6158" w:rsidRPr="00973BBE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F97B64" w:rsidRPr="001158A1" w:rsidRDefault="00E70200" w:rsidP="00F97B6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1158A1">
              <w:rPr>
                <w:rFonts w:ascii="PT Astra Serif" w:hAnsi="PT Astra Serif"/>
                <w:sz w:val="18"/>
                <w:szCs w:val="18"/>
                <w:lang w:val="en-US"/>
              </w:rPr>
              <w:t>X</w:t>
            </w:r>
          </w:p>
        </w:tc>
      </w:tr>
    </w:tbl>
    <w:p w:rsidR="00807F87" w:rsidRPr="001158A1" w:rsidRDefault="00807F87">
      <w:pPr>
        <w:ind w:firstLine="0"/>
        <w:rPr>
          <w:rFonts w:ascii="PT Astra Serif" w:hAnsi="PT Astra Serif"/>
          <w:sz w:val="18"/>
          <w:szCs w:val="18"/>
        </w:rPr>
      </w:pPr>
    </w:p>
    <w:p w:rsidR="001008F5" w:rsidRPr="001158A1" w:rsidRDefault="001008F5">
      <w:pPr>
        <w:ind w:firstLine="0"/>
        <w:rPr>
          <w:rFonts w:ascii="PT Astra Serif" w:hAnsi="PT Astra Serif"/>
          <w:sz w:val="18"/>
          <w:szCs w:val="18"/>
        </w:rPr>
      </w:pPr>
    </w:p>
    <w:p w:rsidR="001008F5" w:rsidRPr="001158A1" w:rsidRDefault="001008F5">
      <w:pPr>
        <w:ind w:firstLine="0"/>
        <w:rPr>
          <w:rFonts w:ascii="PT Astra Serif" w:hAnsi="PT Astra Serif"/>
          <w:sz w:val="18"/>
          <w:szCs w:val="18"/>
        </w:rPr>
      </w:pPr>
    </w:p>
    <w:p w:rsidR="001008F5" w:rsidRPr="001158A1" w:rsidRDefault="001008F5">
      <w:pPr>
        <w:ind w:firstLine="0"/>
        <w:rPr>
          <w:rFonts w:ascii="PT Astra Serif" w:hAnsi="PT Astra Serif"/>
          <w:sz w:val="18"/>
          <w:szCs w:val="18"/>
        </w:rPr>
      </w:pPr>
    </w:p>
    <w:p w:rsidR="001008F5" w:rsidRPr="001158A1" w:rsidRDefault="001008F5">
      <w:pPr>
        <w:ind w:firstLine="0"/>
        <w:rPr>
          <w:rFonts w:ascii="PT Astra Serif" w:hAnsi="PT Astra Serif"/>
          <w:sz w:val="18"/>
          <w:szCs w:val="18"/>
        </w:rPr>
      </w:pPr>
    </w:p>
    <w:p w:rsidR="001008F5" w:rsidRPr="001158A1" w:rsidRDefault="001008F5">
      <w:pPr>
        <w:ind w:firstLine="0"/>
        <w:rPr>
          <w:rFonts w:ascii="PT Astra Serif" w:hAnsi="PT Astra Serif"/>
          <w:sz w:val="18"/>
          <w:szCs w:val="18"/>
        </w:rPr>
      </w:pPr>
    </w:p>
    <w:p w:rsidR="001008F5" w:rsidRPr="001158A1" w:rsidRDefault="001008F5">
      <w:pPr>
        <w:ind w:firstLine="0"/>
        <w:rPr>
          <w:rFonts w:ascii="PT Astra Serif" w:hAnsi="PT Astra Serif"/>
          <w:sz w:val="18"/>
          <w:szCs w:val="18"/>
        </w:rPr>
      </w:pPr>
    </w:p>
    <w:p w:rsidR="001008F5" w:rsidRPr="001158A1" w:rsidRDefault="001008F5">
      <w:pPr>
        <w:ind w:firstLine="0"/>
        <w:rPr>
          <w:rFonts w:ascii="PT Astra Serif" w:hAnsi="PT Astra Serif"/>
          <w:sz w:val="18"/>
          <w:szCs w:val="18"/>
        </w:rPr>
      </w:pPr>
    </w:p>
    <w:p w:rsidR="001008F5" w:rsidRPr="001158A1" w:rsidRDefault="001008F5">
      <w:pPr>
        <w:ind w:firstLine="0"/>
        <w:rPr>
          <w:rFonts w:ascii="PT Astra Serif" w:hAnsi="PT Astra Serif"/>
          <w:sz w:val="18"/>
          <w:szCs w:val="1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951"/>
        <w:gridCol w:w="1276"/>
        <w:gridCol w:w="1270"/>
        <w:gridCol w:w="1453"/>
        <w:gridCol w:w="1453"/>
        <w:gridCol w:w="1453"/>
        <w:gridCol w:w="1335"/>
        <w:gridCol w:w="1335"/>
        <w:gridCol w:w="1335"/>
        <w:gridCol w:w="1335"/>
        <w:gridCol w:w="1329"/>
      </w:tblGrid>
      <w:tr w:rsidR="005F1DF4" w:rsidRPr="001158A1" w:rsidTr="00385EE5">
        <w:trPr>
          <w:trHeight w:val="57"/>
        </w:trPr>
        <w:tc>
          <w:tcPr>
            <w:tcW w:w="6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Сметная стоимость или предполагаемая стоимость в ценах соответствующих лет реализации проекта (консолидированный бюджет)</w:t>
            </w:r>
          </w:p>
          <w:p w:rsidR="00E94384" w:rsidRPr="001158A1" w:rsidRDefault="00E94384" w:rsidP="00D911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 xml:space="preserve">(сумма столбцов </w:t>
            </w:r>
            <w:r w:rsidR="00D91112">
              <w:rPr>
                <w:rFonts w:ascii="PT Astra Serif" w:hAnsi="PT Astra Serif"/>
                <w:sz w:val="18"/>
                <w:szCs w:val="18"/>
              </w:rPr>
              <w:br/>
            </w:r>
            <w:r w:rsidRPr="00CF1C04">
              <w:rPr>
                <w:rFonts w:ascii="PT Astra Serif" w:hAnsi="PT Astra Serif"/>
                <w:sz w:val="18"/>
                <w:szCs w:val="18"/>
              </w:rPr>
              <w:t>20</w:t>
            </w:r>
            <w:r w:rsidR="00D91112" w:rsidRPr="00CF1C04">
              <w:rPr>
                <w:rFonts w:ascii="PT Astra Serif" w:hAnsi="PT Astra Serif"/>
                <w:sz w:val="18"/>
                <w:szCs w:val="18"/>
              </w:rPr>
              <w:t> </w:t>
            </w:r>
            <w:r w:rsidR="002E41B1" w:rsidRPr="00CF1C04">
              <w:rPr>
                <w:rFonts w:ascii="PT Astra Serif" w:hAnsi="PT Astra Serif"/>
                <w:sz w:val="18"/>
                <w:szCs w:val="18"/>
              </w:rPr>
              <w:t>–</w:t>
            </w:r>
            <w:r w:rsidR="00D91112" w:rsidRPr="00CF1C04">
              <w:rPr>
                <w:rFonts w:ascii="PT Astra Serif" w:hAnsi="PT Astra Serif"/>
                <w:sz w:val="18"/>
                <w:szCs w:val="18"/>
              </w:rPr>
              <w:t> </w:t>
            </w:r>
            <w:r w:rsidRPr="00CF1C04">
              <w:rPr>
                <w:rFonts w:ascii="PT Astra Serif" w:hAnsi="PT Astra Serif"/>
                <w:sz w:val="18"/>
                <w:szCs w:val="18"/>
              </w:rPr>
              <w:t>29)</w:t>
            </w:r>
            <w:r w:rsidR="0066747B" w:rsidRPr="00CF1C04">
              <w:rPr>
                <w:rFonts w:ascii="PT Astra Serif" w:hAnsi="PT Astra Serif"/>
                <w:sz w:val="18"/>
                <w:szCs w:val="18"/>
              </w:rPr>
              <w:t>,</w:t>
            </w:r>
            <w:r w:rsidR="0066747B" w:rsidRPr="001158A1">
              <w:rPr>
                <w:rFonts w:ascii="PT Astra Serif" w:hAnsi="PT Astra Serif"/>
                <w:sz w:val="18"/>
                <w:szCs w:val="18"/>
              </w:rPr>
              <w:t xml:space="preserve"> тыс. руб.</w:t>
            </w:r>
          </w:p>
        </w:tc>
        <w:tc>
          <w:tcPr>
            <w:tcW w:w="437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Консолидированный бюджет</w:t>
            </w:r>
            <w:r w:rsidR="0066747B" w:rsidRPr="001158A1">
              <w:rPr>
                <w:rFonts w:ascii="PT Astra Serif" w:hAnsi="PT Astra Serif"/>
                <w:sz w:val="18"/>
                <w:szCs w:val="18"/>
              </w:rPr>
              <w:t xml:space="preserve"> (тыс. руб.)</w:t>
            </w:r>
            <w:r w:rsidRPr="001158A1">
              <w:rPr>
                <w:rFonts w:ascii="PT Astra Serif" w:hAnsi="PT Astra Serif"/>
                <w:sz w:val="18"/>
                <w:szCs w:val="18"/>
              </w:rPr>
              <w:t>, в том числе по годам:</w:t>
            </w:r>
          </w:p>
        </w:tc>
      </w:tr>
      <w:tr w:rsidR="005F1DF4" w:rsidRPr="001158A1" w:rsidTr="00385EE5">
        <w:trPr>
          <w:trHeight w:val="1429"/>
        </w:trPr>
        <w:tc>
          <w:tcPr>
            <w:tcW w:w="6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2021</w:t>
            </w:r>
            <w:r w:rsidR="00894A6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2022</w:t>
            </w:r>
            <w:r w:rsidR="00894A6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2023</w:t>
            </w:r>
            <w:r w:rsidR="00894A6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894A6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</w:t>
            </w:r>
            <w:r w:rsidR="00894A63">
              <w:rPr>
                <w:rFonts w:ascii="PT Astra Serif" w:hAnsi="PT Astra Serif"/>
                <w:sz w:val="18"/>
                <w:szCs w:val="18"/>
              </w:rPr>
              <w:t>4 г.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2025</w:t>
            </w:r>
            <w:r w:rsidR="00894A6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2026</w:t>
            </w:r>
            <w:r w:rsidR="00894A6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2027</w:t>
            </w:r>
            <w:r w:rsidR="00894A6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2028</w:t>
            </w:r>
            <w:r w:rsidR="00894A6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2029</w:t>
            </w:r>
            <w:r w:rsidR="00894A6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2030</w:t>
            </w:r>
            <w:r w:rsidR="00894A6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</w:tr>
      <w:tr w:rsidR="005F1DF4" w:rsidRPr="001158A1" w:rsidTr="00385EE5">
        <w:trPr>
          <w:trHeight w:val="60"/>
        </w:trPr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29</w:t>
            </w:r>
          </w:p>
        </w:tc>
      </w:tr>
      <w:tr w:rsidR="005F1DF4" w:rsidRPr="001158A1" w:rsidTr="00385EE5">
        <w:trPr>
          <w:trHeight w:val="992"/>
        </w:trPr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433 874,6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364 729,4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69 145,2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</w:tr>
      <w:tr w:rsidR="005F1DF4" w:rsidRPr="001158A1" w:rsidTr="00385EE5">
        <w:trPr>
          <w:trHeight w:val="992"/>
        </w:trPr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834 425,8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197 257,3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399 911,2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217 257,3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20 000,0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</w:tr>
      <w:tr w:rsidR="005F1DF4" w:rsidRPr="001158A1" w:rsidTr="00385EE5">
        <w:trPr>
          <w:trHeight w:val="992"/>
        </w:trPr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774 605,6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229 076,3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545 529,3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</w:tr>
      <w:tr w:rsidR="005F1DF4" w:rsidRPr="001158A1" w:rsidTr="00385EE5">
        <w:trPr>
          <w:trHeight w:val="992"/>
        </w:trPr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988 406,4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B15BBA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B15BBA" w:rsidP="00F57F13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391 021,</w:t>
            </w:r>
            <w:r w:rsidR="00F57F13" w:rsidRPr="001158A1">
              <w:rPr>
                <w:rFonts w:ascii="PT Astra Serif" w:hAnsi="PT Astra Serif" w:cs="Calibri"/>
                <w:sz w:val="18"/>
                <w:szCs w:val="18"/>
              </w:rPr>
              <w:t>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B15BBA" w:rsidP="00F57F13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597 384,</w:t>
            </w:r>
            <w:r w:rsidR="00F57F13" w:rsidRPr="001158A1">
              <w:rPr>
                <w:rFonts w:ascii="PT Astra Serif" w:hAnsi="PT Astra Serif" w:cs="Calibri"/>
                <w:sz w:val="18"/>
                <w:szCs w:val="18"/>
              </w:rPr>
              <w:t>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</w:tr>
      <w:tr w:rsidR="005F1DF4" w:rsidRPr="001158A1" w:rsidTr="00385EE5">
        <w:trPr>
          <w:trHeight w:val="992"/>
        </w:trPr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CE615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719</w:t>
            </w:r>
            <w:r w:rsidR="00CE6158" w:rsidRPr="001158A1">
              <w:rPr>
                <w:rFonts w:ascii="PT Astra Serif" w:hAnsi="PT Astra Serif"/>
                <w:sz w:val="18"/>
                <w:szCs w:val="18"/>
              </w:rPr>
              <w:t> </w:t>
            </w:r>
            <w:r w:rsidR="00864E8E" w:rsidRPr="001158A1">
              <w:rPr>
                <w:rFonts w:ascii="PT Astra Serif" w:hAnsi="PT Astra Serif"/>
                <w:sz w:val="18"/>
                <w:szCs w:val="18"/>
              </w:rPr>
              <w:t>21</w:t>
            </w:r>
            <w:r w:rsidR="00CE6158" w:rsidRPr="001158A1">
              <w:rPr>
                <w:rFonts w:ascii="PT Astra Serif" w:hAnsi="PT Astra Serif"/>
                <w:sz w:val="18"/>
                <w:szCs w:val="18"/>
              </w:rPr>
              <w:t>5,0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C1282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 xml:space="preserve">45 </w:t>
            </w:r>
            <w:r w:rsidR="00F57F13" w:rsidRPr="001158A1">
              <w:rPr>
                <w:rFonts w:ascii="PT Astra Serif" w:hAnsi="PT Astra Serif" w:cs="Calibri"/>
                <w:sz w:val="18"/>
                <w:szCs w:val="18"/>
              </w:rPr>
              <w:t>729,6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F57F13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288 294,</w:t>
            </w:r>
            <w:r w:rsidR="00F57F13" w:rsidRPr="001158A1">
              <w:rPr>
                <w:rFonts w:ascii="PT Astra Serif" w:hAnsi="PT Astra Serif" w:cs="Calibri"/>
                <w:sz w:val="18"/>
                <w:szCs w:val="18"/>
              </w:rPr>
              <w:t>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CE615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385 190,</w:t>
            </w:r>
            <w:r w:rsidR="00CE6158" w:rsidRPr="001158A1">
              <w:rPr>
                <w:rFonts w:ascii="PT Astra Serif" w:hAnsi="PT Astra Serif" w:cs="Calibri"/>
                <w:sz w:val="18"/>
                <w:szCs w:val="18"/>
              </w:rPr>
              <w:t>6</w:t>
            </w:r>
          </w:p>
        </w:tc>
      </w:tr>
      <w:tr w:rsidR="0069283B" w:rsidRPr="00973BBE" w:rsidTr="00385EE5">
        <w:trPr>
          <w:trHeight w:val="62"/>
        </w:trPr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973BBE" w:rsidRDefault="0069283B" w:rsidP="00CE615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73BBE">
              <w:rPr>
                <w:rFonts w:ascii="PT Astra Serif" w:hAnsi="PT Astra Serif"/>
                <w:sz w:val="18"/>
                <w:szCs w:val="18"/>
              </w:rPr>
              <w:t>3 750</w:t>
            </w:r>
            <w:r w:rsidR="00462B53" w:rsidRPr="00973BBE">
              <w:rPr>
                <w:rFonts w:ascii="PT Astra Serif" w:hAnsi="PT Astra Serif"/>
                <w:sz w:val="18"/>
                <w:szCs w:val="18"/>
              </w:rPr>
              <w:t> 527,</w:t>
            </w:r>
            <w:r w:rsidR="00CE6158" w:rsidRPr="00973BBE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973BBE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73BBE">
              <w:rPr>
                <w:rFonts w:ascii="PT Astra Serif" w:hAnsi="PT Astra Serif"/>
                <w:sz w:val="18"/>
                <w:szCs w:val="18"/>
              </w:rPr>
              <w:t>364 72</w:t>
            </w:r>
            <w:r w:rsidR="00DC1282" w:rsidRPr="00973BBE">
              <w:rPr>
                <w:rFonts w:ascii="PT Astra Serif" w:hAnsi="PT Astra Serif"/>
                <w:sz w:val="18"/>
                <w:szCs w:val="18"/>
              </w:rPr>
              <w:t>9,4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973BBE" w:rsidRDefault="00DC1282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73BBE">
              <w:rPr>
                <w:rFonts w:ascii="PT Astra Serif" w:hAnsi="PT Astra Serif"/>
                <w:sz w:val="18"/>
                <w:szCs w:val="18"/>
              </w:rPr>
              <w:t>266 402,5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973BBE" w:rsidRDefault="00DC1282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73BBE">
              <w:rPr>
                <w:rFonts w:ascii="PT Astra Serif" w:hAnsi="PT Astra Serif"/>
                <w:sz w:val="18"/>
                <w:szCs w:val="18"/>
              </w:rPr>
              <w:t>399 911,2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973BBE" w:rsidRDefault="00DC1282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73BBE">
              <w:rPr>
                <w:rFonts w:ascii="PT Astra Serif" w:hAnsi="PT Astra Serif"/>
                <w:sz w:val="18"/>
                <w:szCs w:val="18"/>
              </w:rPr>
              <w:t>446 333,6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973BBE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73BBE">
              <w:rPr>
                <w:rFonts w:ascii="PT Astra Serif" w:hAnsi="PT Astra Serif"/>
                <w:sz w:val="18"/>
                <w:szCs w:val="18"/>
              </w:rPr>
              <w:t>565 529,3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973BBE" w:rsidRDefault="00B15BBA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73BBE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973BBE" w:rsidRDefault="00B15BBA" w:rsidP="00F57F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73BBE">
              <w:rPr>
                <w:rFonts w:ascii="PT Astra Serif" w:hAnsi="PT Astra Serif" w:cs="Calibri"/>
                <w:sz w:val="18"/>
                <w:szCs w:val="18"/>
              </w:rPr>
              <w:t>391 021,</w:t>
            </w:r>
            <w:r w:rsidR="00F57F13" w:rsidRPr="00973BBE">
              <w:rPr>
                <w:rFonts w:ascii="PT Astra Serif" w:hAnsi="PT Astra Serif" w:cs="Calibri"/>
                <w:sz w:val="18"/>
                <w:szCs w:val="18"/>
              </w:rPr>
              <w:t>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973BBE" w:rsidRDefault="00B15BBA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73BBE">
              <w:rPr>
                <w:rFonts w:ascii="PT Astra Serif" w:hAnsi="PT Astra Serif"/>
                <w:sz w:val="18"/>
                <w:szCs w:val="18"/>
              </w:rPr>
              <w:t>643 114,2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973BBE" w:rsidRDefault="0069283B" w:rsidP="00F57F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73BBE">
              <w:rPr>
                <w:rFonts w:ascii="PT Astra Serif" w:hAnsi="PT Astra Serif"/>
                <w:sz w:val="18"/>
                <w:szCs w:val="18"/>
              </w:rPr>
              <w:t>288</w:t>
            </w:r>
            <w:r w:rsidR="00F57F13" w:rsidRPr="00973BBE">
              <w:rPr>
                <w:rFonts w:ascii="PT Astra Serif" w:hAnsi="PT Astra Serif"/>
                <w:sz w:val="18"/>
                <w:szCs w:val="18"/>
              </w:rPr>
              <w:t> </w:t>
            </w:r>
            <w:r w:rsidRPr="00973BBE">
              <w:rPr>
                <w:rFonts w:ascii="PT Astra Serif" w:hAnsi="PT Astra Serif"/>
                <w:sz w:val="18"/>
                <w:szCs w:val="18"/>
              </w:rPr>
              <w:t>294</w:t>
            </w:r>
            <w:r w:rsidR="00F57F13" w:rsidRPr="00973BBE">
              <w:rPr>
                <w:rFonts w:ascii="PT Astra Serif" w:hAnsi="PT Astra Serif"/>
                <w:sz w:val="18"/>
                <w:szCs w:val="18"/>
              </w:rPr>
              <w:t>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973BBE" w:rsidRDefault="0069283B" w:rsidP="00CE615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73BBE">
              <w:rPr>
                <w:rFonts w:ascii="PT Astra Serif" w:hAnsi="PT Astra Serif"/>
                <w:sz w:val="18"/>
                <w:szCs w:val="18"/>
              </w:rPr>
              <w:t>385 190,</w:t>
            </w:r>
            <w:r w:rsidR="00CE6158" w:rsidRPr="00973BBE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</w:tr>
    </w:tbl>
    <w:p w:rsidR="00E94384" w:rsidRPr="001158A1" w:rsidRDefault="00E94384" w:rsidP="002F06A6">
      <w:pPr>
        <w:ind w:firstLine="0"/>
        <w:rPr>
          <w:rFonts w:ascii="PT Astra Serif" w:hAnsi="PT Astra Serif"/>
          <w:b/>
          <w:sz w:val="18"/>
          <w:szCs w:val="18"/>
        </w:rPr>
      </w:pPr>
    </w:p>
    <w:p w:rsidR="00E94384" w:rsidRPr="001158A1" w:rsidRDefault="00E94384">
      <w:pPr>
        <w:ind w:firstLine="0"/>
        <w:rPr>
          <w:rFonts w:ascii="PT Astra Serif" w:hAnsi="PT Astra Serif"/>
          <w:b/>
          <w:sz w:val="18"/>
          <w:szCs w:val="18"/>
        </w:rPr>
      </w:pPr>
      <w:r w:rsidRPr="001158A1">
        <w:rPr>
          <w:rFonts w:ascii="PT Astra Serif" w:hAnsi="PT Astra Serif"/>
          <w:b/>
          <w:sz w:val="18"/>
          <w:szCs w:val="1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1357"/>
        <w:gridCol w:w="1357"/>
        <w:gridCol w:w="1358"/>
        <w:gridCol w:w="1357"/>
        <w:gridCol w:w="1358"/>
        <w:gridCol w:w="1357"/>
        <w:gridCol w:w="1357"/>
        <w:gridCol w:w="1358"/>
        <w:gridCol w:w="1357"/>
        <w:gridCol w:w="1358"/>
      </w:tblGrid>
      <w:tr w:rsidR="005F1DF4" w:rsidRPr="001158A1" w:rsidTr="00B15BBA">
        <w:trPr>
          <w:trHeight w:val="60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2E41B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 xml:space="preserve">Сметная стоимость или предполагаемая стоимость в ценах соответствующих лет реализации проекта (федеральный бюджет) (сумма столбцов </w:t>
            </w:r>
            <w:r w:rsidRPr="00CF1C04">
              <w:rPr>
                <w:rFonts w:ascii="PT Astra Serif" w:hAnsi="PT Astra Serif"/>
                <w:sz w:val="18"/>
                <w:szCs w:val="18"/>
              </w:rPr>
              <w:t xml:space="preserve">31 </w:t>
            </w:r>
            <w:r w:rsidR="002E41B1" w:rsidRPr="00CF1C04">
              <w:rPr>
                <w:rFonts w:ascii="PT Astra Serif" w:hAnsi="PT Astra Serif"/>
                <w:sz w:val="18"/>
                <w:szCs w:val="18"/>
              </w:rPr>
              <w:t>–</w:t>
            </w:r>
            <w:r w:rsidRPr="00CF1C04">
              <w:rPr>
                <w:rFonts w:ascii="PT Astra Serif" w:hAnsi="PT Astra Serif"/>
                <w:sz w:val="18"/>
                <w:szCs w:val="18"/>
              </w:rPr>
              <w:t xml:space="preserve"> 40)</w:t>
            </w:r>
            <w:r w:rsidR="007A48B0" w:rsidRPr="00CF1C04">
              <w:rPr>
                <w:rFonts w:ascii="PT Astra Serif" w:hAnsi="PT Astra Serif"/>
                <w:sz w:val="18"/>
                <w:szCs w:val="18"/>
              </w:rPr>
              <w:t>,</w:t>
            </w:r>
            <w:r w:rsidR="007A48B0" w:rsidRPr="001158A1">
              <w:rPr>
                <w:rFonts w:ascii="PT Astra Serif" w:hAnsi="PT Astra Serif"/>
                <w:sz w:val="18"/>
                <w:szCs w:val="18"/>
              </w:rPr>
              <w:t xml:space="preserve"> тыс. руб.</w:t>
            </w:r>
          </w:p>
        </w:tc>
        <w:tc>
          <w:tcPr>
            <w:tcW w:w="135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Федеральный бюджет</w:t>
            </w:r>
            <w:r w:rsidR="0066747B" w:rsidRPr="001158A1">
              <w:rPr>
                <w:rFonts w:ascii="PT Astra Serif" w:hAnsi="PT Astra Serif"/>
                <w:sz w:val="18"/>
                <w:szCs w:val="18"/>
              </w:rPr>
              <w:t xml:space="preserve"> (тыс. руб.)</w:t>
            </w:r>
            <w:r w:rsidRPr="001158A1">
              <w:rPr>
                <w:rFonts w:ascii="PT Astra Serif" w:hAnsi="PT Astra Serif"/>
                <w:sz w:val="18"/>
                <w:szCs w:val="18"/>
              </w:rPr>
              <w:t>, в том числе по годам:</w:t>
            </w:r>
          </w:p>
        </w:tc>
      </w:tr>
      <w:tr w:rsidR="005F1DF4" w:rsidRPr="001158A1" w:rsidTr="00B15BBA">
        <w:trPr>
          <w:trHeight w:val="1429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2021</w:t>
            </w:r>
            <w:r w:rsidR="00BE5E42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2022</w:t>
            </w:r>
            <w:r w:rsidR="00BE5E42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2023</w:t>
            </w:r>
            <w:r w:rsidR="00BE5E42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2024</w:t>
            </w:r>
            <w:r w:rsidR="00BE5E42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2025</w:t>
            </w:r>
            <w:r w:rsidR="00BE5E42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2026</w:t>
            </w:r>
            <w:r w:rsidR="00BE5E42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2027</w:t>
            </w:r>
            <w:r w:rsidR="00BE5E42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2028</w:t>
            </w:r>
            <w:r w:rsidR="00BE5E42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2029</w:t>
            </w:r>
            <w:r w:rsidR="00BE5E42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2030</w:t>
            </w:r>
            <w:r w:rsidR="00BE5E42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</w:tr>
      <w:tr w:rsidR="005F1DF4" w:rsidRPr="001158A1" w:rsidTr="00B15BBA">
        <w:trPr>
          <w:trHeight w:val="6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31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32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33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34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35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36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37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38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39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84" w:rsidRPr="001158A1" w:rsidRDefault="00E94384" w:rsidP="00E943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40</w:t>
            </w:r>
          </w:p>
        </w:tc>
      </w:tr>
      <w:tr w:rsidR="005F1DF4" w:rsidRPr="001158A1" w:rsidTr="00B15BBA">
        <w:trPr>
          <w:trHeight w:val="992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415 533,2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349 311,0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66 222,2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</w:tr>
      <w:tr w:rsidR="005F1DF4" w:rsidRPr="001158A1" w:rsidTr="00B15BBA">
        <w:trPr>
          <w:trHeight w:val="992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799 151,8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188 918,</w:t>
            </w:r>
            <w:r w:rsidR="0052025C" w:rsidRPr="001158A1">
              <w:rPr>
                <w:rFonts w:ascii="PT Astra Serif" w:hAnsi="PT Astra Serif" w:cs="Calibri"/>
                <w:sz w:val="18"/>
                <w:szCs w:val="18"/>
              </w:rPr>
              <w:t>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383 005,6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208 073,1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52025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19 154,5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</w:tr>
      <w:tr w:rsidR="005F1DF4" w:rsidRPr="001158A1" w:rsidTr="00B15BBA">
        <w:trPr>
          <w:trHeight w:val="992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864E8E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741 860,5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864E8E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219 392,5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52025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522</w:t>
            </w:r>
            <w:r w:rsidR="0052025C" w:rsidRPr="001158A1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 w:cs="Calibri"/>
                <w:sz w:val="18"/>
                <w:szCs w:val="18"/>
              </w:rPr>
              <w:t>46</w:t>
            </w:r>
            <w:r w:rsidR="0052025C" w:rsidRPr="001158A1">
              <w:rPr>
                <w:rFonts w:ascii="PT Astra Serif" w:hAnsi="PT Astra Serif" w:cs="Calibri"/>
                <w:sz w:val="18"/>
                <w:szCs w:val="18"/>
              </w:rPr>
              <w:t>8,0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</w:tr>
      <w:tr w:rsidR="005F1DF4" w:rsidRPr="001158A1" w:rsidTr="00B15BBA">
        <w:trPr>
          <w:trHeight w:val="992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B15BBA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968 638,2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</w:t>
            </w:r>
            <w:r w:rsidR="0052025C" w:rsidRPr="001158A1">
              <w:rPr>
                <w:rFonts w:ascii="PT Astra Serif" w:hAnsi="PT Astra Serif" w:cs="Calibri"/>
                <w:sz w:val="18"/>
                <w:szCs w:val="18"/>
              </w:rPr>
              <w:t>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B15BBA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B15BBA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383 201,3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B15BBA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585 436,9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</w:tr>
      <w:tr w:rsidR="005F1DF4" w:rsidRPr="001158A1" w:rsidTr="00B15BBA">
        <w:trPr>
          <w:trHeight w:val="992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704 830,6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44 815,0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282 528,</w:t>
            </w:r>
            <w:r w:rsidR="00F31704" w:rsidRPr="001158A1">
              <w:rPr>
                <w:rFonts w:ascii="PT Astra Serif" w:hAnsi="PT Astra Serif" w:cs="Calibri"/>
                <w:sz w:val="18"/>
                <w:szCs w:val="18"/>
              </w:rPr>
              <w:t>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F31704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377 486,7</w:t>
            </w:r>
          </w:p>
        </w:tc>
      </w:tr>
      <w:tr w:rsidR="0069283B" w:rsidRPr="000C56C9" w:rsidTr="00B15BBA">
        <w:trPr>
          <w:trHeight w:val="57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0C56C9" w:rsidRDefault="00864E8E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C56C9">
              <w:rPr>
                <w:rFonts w:ascii="PT Astra Serif" w:hAnsi="PT Astra Serif"/>
                <w:sz w:val="18"/>
                <w:szCs w:val="18"/>
              </w:rPr>
              <w:t>3 630 014,3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0C56C9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C56C9">
              <w:rPr>
                <w:rFonts w:ascii="PT Astra Serif" w:hAnsi="PT Astra Serif"/>
                <w:sz w:val="18"/>
                <w:szCs w:val="18"/>
              </w:rPr>
              <w:t>349 311,0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0C56C9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C56C9">
              <w:rPr>
                <w:rFonts w:ascii="PT Astra Serif" w:hAnsi="PT Astra Serif"/>
                <w:sz w:val="18"/>
                <w:szCs w:val="18"/>
              </w:rPr>
              <w:t>255 140,8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0C56C9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C56C9">
              <w:rPr>
                <w:rFonts w:ascii="PT Astra Serif" w:hAnsi="PT Astra Serif"/>
                <w:sz w:val="18"/>
                <w:szCs w:val="18"/>
              </w:rPr>
              <w:t>383 005,6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0C56C9" w:rsidRDefault="00864E8E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C56C9">
              <w:rPr>
                <w:rFonts w:ascii="PT Astra Serif" w:hAnsi="PT Astra Serif"/>
                <w:sz w:val="18"/>
                <w:szCs w:val="18"/>
              </w:rPr>
              <w:t>427 465,6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0C56C9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C56C9">
              <w:rPr>
                <w:rFonts w:ascii="PT Astra Serif" w:hAnsi="PT Astra Serif"/>
                <w:sz w:val="18"/>
                <w:szCs w:val="18"/>
              </w:rPr>
              <w:t>541 622,5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0C56C9" w:rsidRDefault="00B15BBA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C56C9">
              <w:rPr>
                <w:rFonts w:ascii="PT Astra Serif" w:hAnsi="PT Astra Serif"/>
                <w:sz w:val="18"/>
                <w:szCs w:val="18"/>
              </w:rPr>
              <w:t>0,00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0C56C9" w:rsidRDefault="00B15BBA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C56C9">
              <w:rPr>
                <w:rFonts w:ascii="PT Astra Serif" w:hAnsi="PT Astra Serif"/>
                <w:sz w:val="18"/>
                <w:szCs w:val="18"/>
              </w:rPr>
              <w:t>383 201,3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0C56C9" w:rsidRDefault="00B15BBA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C56C9">
              <w:rPr>
                <w:rFonts w:ascii="PT Astra Serif" w:hAnsi="PT Astra Serif"/>
                <w:sz w:val="18"/>
                <w:szCs w:val="18"/>
              </w:rPr>
              <w:t>630 251,9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0C56C9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C56C9">
              <w:rPr>
                <w:rFonts w:ascii="PT Astra Serif" w:hAnsi="PT Astra Serif"/>
                <w:sz w:val="18"/>
                <w:szCs w:val="18"/>
              </w:rPr>
              <w:t>282 528,</w:t>
            </w:r>
            <w:r w:rsidR="00F31704" w:rsidRPr="000C56C9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0C56C9" w:rsidRDefault="00F31704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C56C9">
              <w:rPr>
                <w:rFonts w:ascii="PT Astra Serif" w:hAnsi="PT Astra Serif"/>
                <w:sz w:val="18"/>
                <w:szCs w:val="18"/>
              </w:rPr>
              <w:t>377 486,7</w:t>
            </w:r>
          </w:p>
        </w:tc>
      </w:tr>
    </w:tbl>
    <w:p w:rsidR="00904A45" w:rsidRPr="001158A1" w:rsidRDefault="00904A45" w:rsidP="002F06A6">
      <w:pPr>
        <w:ind w:firstLine="0"/>
        <w:rPr>
          <w:rFonts w:ascii="PT Astra Serif" w:hAnsi="PT Astra Serif"/>
          <w:b/>
          <w:sz w:val="18"/>
          <w:szCs w:val="18"/>
        </w:rPr>
      </w:pPr>
    </w:p>
    <w:p w:rsidR="002A4E06" w:rsidRPr="001158A1" w:rsidRDefault="002A4E06">
      <w:pPr>
        <w:ind w:firstLine="0"/>
        <w:rPr>
          <w:rFonts w:ascii="PT Astra Serif" w:hAnsi="PT Astra Serif"/>
          <w:sz w:val="18"/>
          <w:szCs w:val="18"/>
        </w:rPr>
      </w:pPr>
      <w:r w:rsidRPr="001158A1">
        <w:rPr>
          <w:rFonts w:ascii="PT Astra Serif" w:hAnsi="PT Astra Serif"/>
          <w:sz w:val="18"/>
          <w:szCs w:val="18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950"/>
        <w:gridCol w:w="1279"/>
        <w:gridCol w:w="1276"/>
        <w:gridCol w:w="1416"/>
        <w:gridCol w:w="1419"/>
        <w:gridCol w:w="1559"/>
        <w:gridCol w:w="1276"/>
        <w:gridCol w:w="1416"/>
        <w:gridCol w:w="1276"/>
        <w:gridCol w:w="1236"/>
        <w:gridCol w:w="1422"/>
      </w:tblGrid>
      <w:tr w:rsidR="005F1DF4" w:rsidRPr="001158A1" w:rsidTr="00385EE5">
        <w:trPr>
          <w:trHeight w:val="60"/>
        </w:trPr>
        <w:tc>
          <w:tcPr>
            <w:tcW w:w="6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06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Сметная стоимость или предполагаемая стоимость в ценах соответствующих лет реализации проекта (средства регионального бюджет)</w:t>
            </w:r>
          </w:p>
          <w:p w:rsidR="00807F87" w:rsidRPr="001158A1" w:rsidRDefault="00807F87" w:rsidP="008C489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 xml:space="preserve">(сумма столбцов </w:t>
            </w:r>
            <w:r w:rsidR="008C4895">
              <w:rPr>
                <w:rFonts w:ascii="PT Astra Serif" w:hAnsi="PT Astra Serif"/>
                <w:sz w:val="18"/>
                <w:szCs w:val="18"/>
              </w:rPr>
              <w:br/>
            </w:r>
            <w:r w:rsidRPr="00CF1C04">
              <w:rPr>
                <w:rFonts w:ascii="PT Astra Serif" w:hAnsi="PT Astra Serif"/>
                <w:sz w:val="18"/>
                <w:szCs w:val="18"/>
              </w:rPr>
              <w:t>42</w:t>
            </w:r>
            <w:r w:rsidR="008C4895" w:rsidRPr="00CF1C04">
              <w:rPr>
                <w:rFonts w:ascii="PT Astra Serif" w:hAnsi="PT Astra Serif"/>
                <w:sz w:val="18"/>
                <w:szCs w:val="18"/>
              </w:rPr>
              <w:t> – </w:t>
            </w:r>
            <w:r w:rsidRPr="00CF1C04">
              <w:rPr>
                <w:rFonts w:ascii="PT Astra Serif" w:hAnsi="PT Astra Serif"/>
                <w:sz w:val="18"/>
                <w:szCs w:val="18"/>
              </w:rPr>
              <w:t>51</w:t>
            </w:r>
            <w:r w:rsidRPr="001158A1">
              <w:rPr>
                <w:rFonts w:ascii="PT Astra Serif" w:hAnsi="PT Astra Serif"/>
                <w:sz w:val="18"/>
                <w:szCs w:val="18"/>
              </w:rPr>
              <w:t>)</w:t>
            </w:r>
            <w:r w:rsidR="007A48B0" w:rsidRPr="001158A1">
              <w:rPr>
                <w:rFonts w:ascii="PT Astra Serif" w:hAnsi="PT Astra Serif"/>
                <w:sz w:val="18"/>
                <w:szCs w:val="18"/>
              </w:rPr>
              <w:t>, тыс. руб.</w:t>
            </w:r>
          </w:p>
        </w:tc>
        <w:tc>
          <w:tcPr>
            <w:tcW w:w="437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Региональный бюджет</w:t>
            </w:r>
            <w:r w:rsidR="0066747B" w:rsidRPr="001158A1">
              <w:rPr>
                <w:rFonts w:ascii="PT Astra Serif" w:hAnsi="PT Astra Serif"/>
                <w:sz w:val="18"/>
                <w:szCs w:val="18"/>
              </w:rPr>
              <w:t xml:space="preserve"> (тыс. руб.)</w:t>
            </w:r>
            <w:r w:rsidRPr="001158A1">
              <w:rPr>
                <w:rFonts w:ascii="PT Astra Serif" w:hAnsi="PT Astra Serif"/>
                <w:sz w:val="18"/>
                <w:szCs w:val="18"/>
              </w:rPr>
              <w:t>, в том числе по годам:</w:t>
            </w:r>
          </w:p>
        </w:tc>
      </w:tr>
      <w:tr w:rsidR="005F1DF4" w:rsidRPr="001158A1" w:rsidTr="00385EE5">
        <w:trPr>
          <w:trHeight w:val="60"/>
        </w:trPr>
        <w:tc>
          <w:tcPr>
            <w:tcW w:w="6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2021</w:t>
            </w:r>
            <w:r w:rsidR="004B2CE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2022</w:t>
            </w:r>
            <w:r w:rsidR="004B2CE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2023</w:t>
            </w:r>
            <w:r w:rsidR="004B2CE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2024</w:t>
            </w:r>
            <w:r w:rsidR="004B2CE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2025</w:t>
            </w:r>
            <w:r w:rsidR="004B2CE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2026</w:t>
            </w:r>
            <w:r w:rsidR="004B2CE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2027</w:t>
            </w:r>
            <w:r w:rsidR="004B2CE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2028</w:t>
            </w:r>
            <w:r w:rsidR="004B2CE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2029</w:t>
            </w:r>
            <w:r w:rsidR="004B2CE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2030</w:t>
            </w:r>
            <w:r w:rsidR="004B2CE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</w:tr>
      <w:tr w:rsidR="005F1DF4" w:rsidRPr="001158A1" w:rsidTr="00385EE5">
        <w:trPr>
          <w:trHeight w:val="60"/>
        </w:trPr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41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42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43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44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46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47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48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49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51</w:t>
            </w:r>
          </w:p>
        </w:tc>
      </w:tr>
      <w:tr w:rsidR="005F1DF4" w:rsidRPr="001158A1" w:rsidTr="00385EE5">
        <w:trPr>
          <w:trHeight w:val="1305"/>
        </w:trPr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18 341,</w:t>
            </w:r>
            <w:r w:rsidR="0052025C" w:rsidRPr="001158A1">
              <w:rPr>
                <w:rFonts w:ascii="PT Astra Serif" w:hAnsi="PT Astra Serif" w:cs="Calibri"/>
                <w:sz w:val="18"/>
                <w:szCs w:val="18"/>
              </w:rPr>
              <w:t>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15 418,4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52025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</w:t>
            </w:r>
            <w:r w:rsidR="0052025C" w:rsidRPr="001158A1">
              <w:rPr>
                <w:rFonts w:ascii="PT Astra Serif" w:hAnsi="PT Astra Serif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/>
                <w:sz w:val="18"/>
                <w:szCs w:val="18"/>
              </w:rPr>
              <w:t>92</w:t>
            </w:r>
            <w:r w:rsidR="0052025C" w:rsidRPr="001158A1">
              <w:rPr>
                <w:rFonts w:ascii="PT Astra Serif" w:hAnsi="PT Astra Serif"/>
                <w:sz w:val="18"/>
                <w:szCs w:val="18"/>
              </w:rPr>
              <w:t>3,0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</w:tr>
      <w:tr w:rsidR="005F1DF4" w:rsidRPr="001158A1" w:rsidTr="00385EE5">
        <w:trPr>
          <w:trHeight w:val="1140"/>
        </w:trPr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35</w:t>
            </w:r>
            <w:r w:rsidR="0052025C" w:rsidRPr="001158A1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1158A1">
              <w:rPr>
                <w:rFonts w:ascii="PT Astra Serif" w:hAnsi="PT Astra Serif" w:cs="Calibri"/>
                <w:sz w:val="18"/>
                <w:szCs w:val="18"/>
              </w:rPr>
              <w:t>27</w:t>
            </w:r>
            <w:r w:rsidR="0052025C" w:rsidRPr="001158A1">
              <w:rPr>
                <w:rFonts w:ascii="PT Astra Serif" w:hAnsi="PT Astra Serif" w:cs="Calibri"/>
                <w:sz w:val="18"/>
                <w:szCs w:val="18"/>
              </w:rPr>
              <w:t>4,0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8 338,7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16 905,</w:t>
            </w:r>
            <w:r w:rsidR="0052025C" w:rsidRPr="001158A1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9 184,</w:t>
            </w:r>
            <w:r w:rsidR="0052025C" w:rsidRPr="001158A1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845,</w:t>
            </w:r>
            <w:r w:rsidR="0052025C" w:rsidRPr="001158A1">
              <w:rPr>
                <w:rFonts w:ascii="PT Astra Serif" w:hAnsi="PT Astra Serif" w:cs="Calibri"/>
                <w:sz w:val="18"/>
                <w:szCs w:val="18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</w:tr>
      <w:tr w:rsidR="005F1DF4" w:rsidRPr="001158A1" w:rsidTr="00385EE5">
        <w:trPr>
          <w:trHeight w:val="990"/>
        </w:trPr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582F5D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32 745,1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582F5D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9 683,8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23 061,3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</w:tr>
      <w:tr w:rsidR="005F1DF4" w:rsidRPr="001158A1" w:rsidTr="00385EE5">
        <w:trPr>
          <w:trHeight w:val="1020"/>
        </w:trPr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19 768,</w:t>
            </w:r>
            <w:r w:rsidR="0052025C" w:rsidRPr="001158A1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B15BBA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B15BBA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7 820,</w:t>
            </w:r>
            <w:r w:rsidR="00F31704" w:rsidRPr="001158A1">
              <w:rPr>
                <w:rFonts w:ascii="PT Astra Serif" w:hAnsi="PT Astra Serif" w:cs="Calibri"/>
                <w:sz w:val="18"/>
                <w:szCs w:val="18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B15BBA" w:rsidP="00F317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11 947,</w:t>
            </w:r>
            <w:r w:rsidR="00F31704" w:rsidRPr="001158A1">
              <w:rPr>
                <w:rFonts w:ascii="PT Astra Serif" w:hAnsi="PT Astra Serif" w:cs="Calibri"/>
                <w:sz w:val="18"/>
                <w:szCs w:val="18"/>
              </w:rPr>
              <w:t>7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</w:tr>
      <w:tr w:rsidR="005F1DF4" w:rsidRPr="001158A1" w:rsidTr="00385EE5">
        <w:trPr>
          <w:trHeight w:val="900"/>
        </w:trPr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CE615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14 384,</w:t>
            </w:r>
            <w:r w:rsidR="00CE6158" w:rsidRPr="001158A1">
              <w:rPr>
                <w:rFonts w:ascii="PT Astra Serif" w:hAnsi="PT Astra Serif" w:cs="Calibri"/>
                <w:sz w:val="18"/>
                <w:szCs w:val="18"/>
              </w:rPr>
              <w:t>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F317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914,</w:t>
            </w:r>
            <w:r w:rsidR="00F31704" w:rsidRPr="001158A1">
              <w:rPr>
                <w:rFonts w:ascii="PT Astra Serif" w:hAnsi="PT Astra Serif" w:cs="Calibri"/>
                <w:sz w:val="18"/>
                <w:szCs w:val="18"/>
              </w:rPr>
              <w:t>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5 765,9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CE615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7 703,</w:t>
            </w:r>
            <w:r w:rsidR="00CE6158" w:rsidRPr="001158A1">
              <w:rPr>
                <w:rFonts w:ascii="PT Astra Serif" w:hAnsi="PT Astra Serif" w:cs="Calibri"/>
                <w:sz w:val="18"/>
                <w:szCs w:val="18"/>
              </w:rPr>
              <w:t>9</w:t>
            </w:r>
          </w:p>
        </w:tc>
      </w:tr>
      <w:tr w:rsidR="005F1DF4" w:rsidRPr="00B47E89" w:rsidTr="00385EE5">
        <w:trPr>
          <w:trHeight w:val="300"/>
        </w:trPr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B47E89" w:rsidRDefault="00582F5D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E89">
              <w:rPr>
                <w:rFonts w:ascii="PT Astra Serif" w:hAnsi="PT Astra Serif"/>
                <w:sz w:val="18"/>
                <w:szCs w:val="18"/>
              </w:rPr>
              <w:t>120 513,</w:t>
            </w:r>
            <w:r w:rsidR="00CE6158" w:rsidRPr="00B47E89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B47E89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E89">
              <w:rPr>
                <w:rFonts w:ascii="PT Astra Serif" w:hAnsi="PT Astra Serif"/>
                <w:sz w:val="18"/>
                <w:szCs w:val="18"/>
              </w:rPr>
              <w:t>15 418,4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B47E89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E89">
              <w:rPr>
                <w:rFonts w:ascii="PT Astra Serif" w:hAnsi="PT Astra Serif"/>
                <w:sz w:val="18"/>
                <w:szCs w:val="18"/>
              </w:rPr>
              <w:t>11 261,7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B47E89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E89">
              <w:rPr>
                <w:rFonts w:ascii="PT Astra Serif" w:hAnsi="PT Astra Serif"/>
                <w:sz w:val="18"/>
                <w:szCs w:val="18"/>
              </w:rPr>
              <w:t>16 905,</w:t>
            </w:r>
            <w:r w:rsidR="0052025C" w:rsidRPr="00B47E89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B47E89" w:rsidRDefault="00582F5D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E89">
              <w:rPr>
                <w:rFonts w:ascii="PT Astra Serif" w:hAnsi="PT Astra Serif"/>
                <w:sz w:val="18"/>
                <w:szCs w:val="18"/>
              </w:rPr>
              <w:t>18 868,0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B47E89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E89">
              <w:rPr>
                <w:rFonts w:ascii="PT Astra Serif" w:hAnsi="PT Astra Serif"/>
                <w:sz w:val="18"/>
                <w:szCs w:val="18"/>
              </w:rPr>
              <w:t>23 906,8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B47E89" w:rsidRDefault="00B15BBA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E89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B47E89" w:rsidRDefault="00B15BBA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E89">
              <w:rPr>
                <w:rFonts w:ascii="PT Astra Serif" w:hAnsi="PT Astra Serif"/>
                <w:sz w:val="18"/>
                <w:szCs w:val="18"/>
              </w:rPr>
              <w:t>7 820,</w:t>
            </w:r>
            <w:r w:rsidR="00F31704" w:rsidRPr="00B47E89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B47E89" w:rsidRDefault="00B15BBA" w:rsidP="00F317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E89">
              <w:rPr>
                <w:rFonts w:ascii="PT Astra Serif" w:hAnsi="PT Astra Serif"/>
                <w:sz w:val="18"/>
                <w:szCs w:val="18"/>
              </w:rPr>
              <w:t>12 862,</w:t>
            </w:r>
            <w:r w:rsidR="00F31704" w:rsidRPr="00B47E89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B47E89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E89">
              <w:rPr>
                <w:rFonts w:ascii="PT Astra Serif" w:hAnsi="PT Astra Serif"/>
                <w:sz w:val="18"/>
                <w:szCs w:val="18"/>
              </w:rPr>
              <w:t>5 765,9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B47E89" w:rsidRDefault="0069283B" w:rsidP="00CE615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47E89">
              <w:rPr>
                <w:rFonts w:ascii="PT Astra Serif" w:hAnsi="PT Astra Serif"/>
                <w:sz w:val="18"/>
                <w:szCs w:val="18"/>
              </w:rPr>
              <w:t>7 703,</w:t>
            </w:r>
            <w:r w:rsidR="00CE6158" w:rsidRPr="00B47E89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</w:tr>
    </w:tbl>
    <w:p w:rsidR="002A4E06" w:rsidRPr="001158A1" w:rsidRDefault="00090ACA" w:rsidP="001008F5">
      <w:pPr>
        <w:ind w:firstLine="0"/>
        <w:rPr>
          <w:rFonts w:ascii="PT Astra Serif" w:eastAsia="Calibri" w:hAnsi="PT Astra Serif"/>
          <w:sz w:val="18"/>
          <w:szCs w:val="18"/>
          <w:lang w:eastAsia="en-US"/>
        </w:rPr>
      </w:pPr>
      <w:r w:rsidRPr="001158A1">
        <w:rPr>
          <w:rFonts w:ascii="PT Astra Serif" w:eastAsia="Calibri" w:hAnsi="PT Astra Serif"/>
          <w:sz w:val="18"/>
          <w:szCs w:val="18"/>
          <w:lang w:eastAsia="en-US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653"/>
        <w:gridCol w:w="759"/>
        <w:gridCol w:w="760"/>
        <w:gridCol w:w="626"/>
        <w:gridCol w:w="1421"/>
        <w:gridCol w:w="1930"/>
        <w:gridCol w:w="949"/>
        <w:gridCol w:w="872"/>
        <w:gridCol w:w="803"/>
        <w:gridCol w:w="803"/>
        <w:gridCol w:w="673"/>
        <w:gridCol w:w="1592"/>
        <w:gridCol w:w="1303"/>
        <w:gridCol w:w="1381"/>
      </w:tblGrid>
      <w:tr w:rsidR="005F1DF4" w:rsidRPr="001158A1" w:rsidTr="00385EE5">
        <w:trPr>
          <w:trHeight w:val="60"/>
        </w:trPr>
        <w:tc>
          <w:tcPr>
            <w:tcW w:w="5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770B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 xml:space="preserve">Не софинансируемые за счет средств федерального бюджета расходы субъекта Российской Федерации*** (сумма столбцов </w:t>
            </w:r>
            <w:r w:rsidRPr="00CF1C04">
              <w:rPr>
                <w:rFonts w:ascii="PT Astra Serif" w:hAnsi="PT Astra Serif"/>
                <w:sz w:val="18"/>
                <w:szCs w:val="18"/>
              </w:rPr>
              <w:t>53</w:t>
            </w:r>
            <w:r w:rsidR="00770BFC" w:rsidRPr="00CF1C04">
              <w:rPr>
                <w:rFonts w:ascii="PT Astra Serif" w:hAnsi="PT Astra Serif"/>
                <w:sz w:val="18"/>
                <w:szCs w:val="18"/>
              </w:rPr>
              <w:t xml:space="preserve"> – </w:t>
            </w:r>
            <w:r w:rsidRPr="00CF1C04">
              <w:rPr>
                <w:rFonts w:ascii="PT Astra Serif" w:hAnsi="PT Astra Serif"/>
                <w:sz w:val="18"/>
                <w:szCs w:val="18"/>
              </w:rPr>
              <w:t>62)</w:t>
            </w:r>
            <w:r w:rsidR="007A48B0" w:rsidRPr="00CF1C04">
              <w:rPr>
                <w:rFonts w:ascii="PT Astra Serif" w:hAnsi="PT Astra Serif"/>
                <w:sz w:val="18"/>
                <w:szCs w:val="18"/>
              </w:rPr>
              <w:t>,</w:t>
            </w:r>
            <w:r w:rsidR="007A48B0" w:rsidRPr="001158A1">
              <w:rPr>
                <w:rFonts w:ascii="PT Astra Serif" w:hAnsi="PT Astra Serif"/>
                <w:sz w:val="18"/>
                <w:szCs w:val="18"/>
              </w:rPr>
              <w:t xml:space="preserve"> тыс. руб.</w:t>
            </w:r>
          </w:p>
        </w:tc>
        <w:tc>
          <w:tcPr>
            <w:tcW w:w="3194" w:type="pct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Не софинансируемые за счет средств федерального бюджета расходы субъекта Российской Федерации в части мероприятий по строительству (реконструкции)</w:t>
            </w:r>
            <w:r w:rsidR="0066747B" w:rsidRPr="001158A1">
              <w:rPr>
                <w:rFonts w:ascii="PT Astra Serif" w:hAnsi="PT Astra Serif"/>
                <w:sz w:val="18"/>
                <w:szCs w:val="18"/>
              </w:rPr>
              <w:t xml:space="preserve"> (тыс. руб.)</w:t>
            </w:r>
            <w:r w:rsidRPr="001158A1">
              <w:rPr>
                <w:rFonts w:ascii="PT Astra Serif" w:hAnsi="PT Astra Serif"/>
                <w:sz w:val="18"/>
                <w:szCs w:val="18"/>
              </w:rPr>
              <w:t>, в том числе по годам**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 xml:space="preserve">ИТОГО общая стоимость объекта в ценах соответствующих лет реализации проекта (сумма </w:t>
            </w:r>
            <w:r w:rsidRPr="00CF1C04">
              <w:rPr>
                <w:rFonts w:ascii="PT Astra Serif" w:hAnsi="PT Astra Serif"/>
                <w:sz w:val="18"/>
                <w:szCs w:val="18"/>
              </w:rPr>
              <w:t>столбцов 19 и 62)</w:t>
            </w:r>
            <w:r w:rsidR="007A48B0" w:rsidRPr="00CF1C04">
              <w:rPr>
                <w:rFonts w:ascii="PT Astra Serif" w:hAnsi="PT Astra Serif"/>
                <w:sz w:val="18"/>
                <w:szCs w:val="18"/>
              </w:rPr>
              <w:t>, тыс. руб.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Год ввода объекта в эксплуатацию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 xml:space="preserve">Месяц, год получения лицензии на осуществление медицинской деятельности </w:t>
            </w:r>
          </w:p>
        </w:tc>
      </w:tr>
      <w:tr w:rsidR="005F1DF4" w:rsidRPr="001158A1" w:rsidTr="00385EE5">
        <w:trPr>
          <w:trHeight w:val="1045"/>
        </w:trPr>
        <w:tc>
          <w:tcPr>
            <w:tcW w:w="5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1F73AB">
            <w:pPr>
              <w:ind w:left="-93" w:right="-7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2021</w:t>
            </w:r>
            <w:r w:rsidR="001F73AB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2022</w:t>
            </w:r>
            <w:r w:rsidR="001F73AB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1F73AB">
            <w:pPr>
              <w:ind w:left="-92" w:right="-86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2023</w:t>
            </w:r>
            <w:r w:rsidR="001F73AB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2024</w:t>
            </w:r>
            <w:r w:rsidR="001F73AB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2025</w:t>
            </w:r>
            <w:r w:rsidR="001F73AB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2026</w:t>
            </w:r>
            <w:r w:rsidR="001F73AB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2027</w:t>
            </w:r>
            <w:r w:rsidR="001F73AB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2028</w:t>
            </w:r>
            <w:r w:rsidR="001F73AB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2029</w:t>
            </w:r>
            <w:r w:rsidR="001F73AB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1F73AB">
            <w:pPr>
              <w:ind w:left="-86" w:right="-124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2030</w:t>
            </w:r>
            <w:r w:rsidR="001F73AB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5F1DF4" w:rsidRPr="001158A1" w:rsidTr="00385EE5">
        <w:trPr>
          <w:trHeight w:val="60"/>
        </w:trPr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56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57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59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60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61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62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63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64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F87" w:rsidRPr="001158A1" w:rsidRDefault="00807F87" w:rsidP="00807F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65</w:t>
            </w:r>
          </w:p>
        </w:tc>
      </w:tr>
      <w:tr w:rsidR="005F1DF4" w:rsidRPr="001158A1" w:rsidTr="00385EE5">
        <w:trPr>
          <w:trHeight w:val="992"/>
        </w:trPr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433 874,6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2022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12.2022</w:t>
            </w:r>
          </w:p>
        </w:tc>
      </w:tr>
      <w:tr w:rsidR="005F1DF4" w:rsidRPr="001158A1" w:rsidTr="00385EE5">
        <w:trPr>
          <w:trHeight w:val="992"/>
        </w:trPr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B4557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996 525,6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527 050,1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557" w:rsidRPr="001158A1" w:rsidRDefault="00DB4557" w:rsidP="00DB45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394 355,3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1B5634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75 120,2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</w:t>
            </w:r>
            <w:r w:rsidR="00462B53" w:rsidRPr="001158A1">
              <w:rPr>
                <w:rFonts w:ascii="PT Astra Serif" w:hAnsi="PT Astra Serif"/>
                <w:sz w:val="18"/>
                <w:szCs w:val="18"/>
              </w:rPr>
              <w:t>,0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B4557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1 830 951,4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2025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12.2025</w:t>
            </w:r>
          </w:p>
        </w:tc>
      </w:tr>
      <w:tr w:rsidR="005F1DF4" w:rsidRPr="001158A1" w:rsidTr="00385EE5">
        <w:trPr>
          <w:trHeight w:val="992"/>
        </w:trPr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B4557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587 711,2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24 571,2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B4557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8 001,1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1B5634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555 138,9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DB4557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1 362 316,8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2025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12.2025</w:t>
            </w:r>
          </w:p>
        </w:tc>
      </w:tr>
      <w:tr w:rsidR="005F1DF4" w:rsidRPr="001158A1" w:rsidTr="00385EE5">
        <w:trPr>
          <w:trHeight w:val="992"/>
        </w:trPr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988 406,4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2028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12.2028</w:t>
            </w:r>
          </w:p>
        </w:tc>
      </w:tr>
      <w:tr w:rsidR="005F1DF4" w:rsidRPr="001158A1" w:rsidTr="00385EE5">
        <w:trPr>
          <w:trHeight w:val="992"/>
        </w:trPr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</w:t>
            </w:r>
            <w:r w:rsidR="00462B53" w:rsidRPr="001158A1">
              <w:rPr>
                <w:rFonts w:ascii="PT Astra Serif" w:hAnsi="PT Astra Serif"/>
                <w:sz w:val="18"/>
                <w:szCs w:val="18"/>
              </w:rPr>
              <w:t>,0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1158A1" w:rsidRDefault="00462B53" w:rsidP="00CE615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158A1">
              <w:rPr>
                <w:rFonts w:ascii="PT Astra Serif" w:hAnsi="PT Astra Serif"/>
                <w:sz w:val="18"/>
                <w:szCs w:val="18"/>
              </w:rPr>
              <w:t>719</w:t>
            </w:r>
            <w:r w:rsidR="00CE6158" w:rsidRPr="001158A1">
              <w:rPr>
                <w:rFonts w:ascii="PT Astra Serif" w:hAnsi="PT Astra Serif"/>
                <w:sz w:val="18"/>
                <w:szCs w:val="18"/>
              </w:rPr>
              <w:t> </w:t>
            </w:r>
            <w:r w:rsidR="00DC1282" w:rsidRPr="001158A1">
              <w:rPr>
                <w:rFonts w:ascii="PT Astra Serif" w:hAnsi="PT Astra Serif"/>
                <w:sz w:val="18"/>
                <w:szCs w:val="18"/>
              </w:rPr>
              <w:t>21</w:t>
            </w:r>
            <w:r w:rsidR="00CE6158" w:rsidRPr="001158A1">
              <w:rPr>
                <w:rFonts w:ascii="PT Astra Serif" w:hAnsi="PT Astra Serif"/>
                <w:sz w:val="18"/>
                <w:szCs w:val="18"/>
              </w:rPr>
              <w:t>5,0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2030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83B" w:rsidRPr="001158A1" w:rsidRDefault="0069283B" w:rsidP="0069283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158A1">
              <w:rPr>
                <w:rFonts w:ascii="PT Astra Serif" w:hAnsi="PT Astra Serif" w:cs="Calibri"/>
                <w:sz w:val="18"/>
                <w:szCs w:val="18"/>
              </w:rPr>
              <w:t>12.2030</w:t>
            </w:r>
          </w:p>
        </w:tc>
      </w:tr>
      <w:tr w:rsidR="0069283B" w:rsidRPr="0025656B" w:rsidTr="00385EE5">
        <w:trPr>
          <w:trHeight w:val="60"/>
        </w:trPr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25656B" w:rsidRDefault="00DB4557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5656B">
              <w:rPr>
                <w:rFonts w:ascii="PT Astra Serif" w:hAnsi="PT Astra Serif"/>
                <w:sz w:val="18"/>
                <w:szCs w:val="18"/>
              </w:rPr>
              <w:t>1 584 236,8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25656B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5656B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25656B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5656B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25656B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5656B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25656B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5656B">
              <w:rPr>
                <w:rFonts w:ascii="PT Astra Serif" w:hAnsi="PT Astra Serif"/>
                <w:sz w:val="18"/>
                <w:szCs w:val="18"/>
              </w:rPr>
              <w:t>551 621,3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25656B" w:rsidRDefault="00D77D5A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5656B">
              <w:rPr>
                <w:rFonts w:ascii="PT Astra Serif" w:hAnsi="PT Astra Serif"/>
                <w:sz w:val="18"/>
                <w:szCs w:val="18"/>
              </w:rPr>
              <w:t>402 356,4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25656B" w:rsidRDefault="00143BE9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5656B">
              <w:rPr>
                <w:rFonts w:ascii="PT Astra Serif" w:hAnsi="PT Astra Serif"/>
                <w:sz w:val="18"/>
                <w:szCs w:val="18"/>
              </w:rPr>
              <w:t>630 259,1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25656B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5656B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25656B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5656B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25656B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5656B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25656B" w:rsidRDefault="00462B53" w:rsidP="006928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5656B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83B" w:rsidRPr="0025656B" w:rsidRDefault="00DB4557" w:rsidP="00CE615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5656B">
              <w:rPr>
                <w:rFonts w:ascii="PT Astra Serif" w:hAnsi="PT Astra Serif"/>
                <w:sz w:val="18"/>
                <w:szCs w:val="18"/>
              </w:rPr>
              <w:t>5 334 764,</w:t>
            </w:r>
            <w:r w:rsidR="00CE6158" w:rsidRPr="0025656B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83B" w:rsidRPr="0025656B" w:rsidRDefault="00E70200" w:rsidP="00E70200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  <w:lang w:val="en-US"/>
              </w:rPr>
            </w:pPr>
            <w:r w:rsidRPr="0025656B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83B" w:rsidRPr="0025656B" w:rsidRDefault="00E70200" w:rsidP="00E70200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  <w:lang w:val="en-US"/>
              </w:rPr>
            </w:pPr>
            <w:r w:rsidRPr="0025656B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</w:tr>
    </w:tbl>
    <w:p w:rsidR="008C5A2A" w:rsidRPr="001158A1" w:rsidRDefault="008C5A2A" w:rsidP="009851A1">
      <w:pPr>
        <w:ind w:firstLine="0"/>
        <w:rPr>
          <w:rFonts w:ascii="PT Astra Serif" w:eastAsia="Calibri" w:hAnsi="PT Astra Serif"/>
          <w:sz w:val="18"/>
          <w:szCs w:val="18"/>
          <w:lang w:eastAsia="en-US"/>
        </w:rPr>
      </w:pPr>
    </w:p>
    <w:p w:rsidR="009851A1" w:rsidRPr="001158A1" w:rsidRDefault="009851A1" w:rsidP="009851A1">
      <w:pPr>
        <w:ind w:firstLine="0"/>
        <w:rPr>
          <w:rFonts w:ascii="PT Astra Serif" w:eastAsia="Calibri" w:hAnsi="PT Astra Serif"/>
          <w:sz w:val="18"/>
          <w:szCs w:val="18"/>
          <w:lang w:eastAsia="en-US"/>
        </w:rPr>
      </w:pPr>
      <w:r w:rsidRPr="001158A1">
        <w:rPr>
          <w:rFonts w:ascii="PT Astra Serif" w:eastAsia="Calibri" w:hAnsi="PT Astra Serif"/>
          <w:sz w:val="18"/>
          <w:szCs w:val="18"/>
          <w:lang w:eastAsia="en-US"/>
        </w:rPr>
        <w:t>*81 и более % </w:t>
      </w:r>
      <w:r w:rsidR="00770BFC">
        <w:rPr>
          <w:rFonts w:ascii="PT Astra Serif" w:eastAsia="Calibri" w:hAnsi="PT Astra Serif"/>
          <w:sz w:val="18"/>
          <w:szCs w:val="18"/>
          <w:lang w:eastAsia="en-US"/>
        </w:rPr>
        <w:t>–</w:t>
      </w:r>
      <w:r w:rsidRPr="001158A1">
        <w:rPr>
          <w:rFonts w:ascii="PT Astra Serif" w:eastAsia="Calibri" w:hAnsi="PT Astra Serif"/>
          <w:sz w:val="18"/>
          <w:szCs w:val="18"/>
          <w:lang w:eastAsia="en-US"/>
        </w:rPr>
        <w:t xml:space="preserve"> строительство взамен существующего, при указании износа меньше 80% наименование объекта следует дополнить словами: «(приспособленное помещение) или (арендованное </w:t>
      </w:r>
      <w:r w:rsidR="008C5A2A" w:rsidRPr="001158A1">
        <w:rPr>
          <w:rFonts w:ascii="PT Astra Serif" w:eastAsia="Calibri" w:hAnsi="PT Astra Serif"/>
          <w:sz w:val="18"/>
          <w:szCs w:val="18"/>
          <w:lang w:eastAsia="en-US"/>
        </w:rPr>
        <w:t>помещение)».</w:t>
      </w:r>
    </w:p>
    <w:p w:rsidR="009851A1" w:rsidRPr="001158A1" w:rsidRDefault="009851A1" w:rsidP="009851A1">
      <w:pPr>
        <w:ind w:firstLine="0"/>
        <w:rPr>
          <w:rFonts w:ascii="PT Astra Serif" w:eastAsia="Calibri" w:hAnsi="PT Astra Serif"/>
          <w:sz w:val="18"/>
          <w:szCs w:val="18"/>
          <w:lang w:eastAsia="en-US"/>
        </w:rPr>
      </w:pPr>
      <w:r w:rsidRPr="001158A1">
        <w:rPr>
          <w:rFonts w:ascii="PT Astra Serif" w:eastAsia="Calibri" w:hAnsi="PT Astra Serif"/>
          <w:sz w:val="18"/>
          <w:szCs w:val="18"/>
          <w:lang w:eastAsia="en-US"/>
        </w:rPr>
        <w:t>**Включение объектов в перечень медицинских организаций, реализация которых финансируется в рамках региональной программы модернизации, должно осуществляться с учетом численности населения, прикрепленного к медицинским организациям для медицинского обслуживания, с учетом прогнозной численности населения для вновь создаваемых объектов, а также с учетом обслуживаемого населения для тех видов медицинских организаций, у которых отсутствует прикрепленное население.</w:t>
      </w:r>
    </w:p>
    <w:p w:rsidR="008A71FE" w:rsidRPr="001158A1" w:rsidRDefault="009851A1" w:rsidP="009851A1">
      <w:pPr>
        <w:ind w:firstLine="0"/>
        <w:rPr>
          <w:rFonts w:ascii="PT Astra Serif" w:eastAsia="Calibri" w:hAnsi="PT Astra Serif"/>
          <w:sz w:val="18"/>
          <w:szCs w:val="18"/>
          <w:lang w:eastAsia="en-US"/>
        </w:rPr>
      </w:pPr>
      <w:r w:rsidRPr="001158A1">
        <w:rPr>
          <w:rFonts w:ascii="PT Astra Serif" w:eastAsia="Calibri" w:hAnsi="PT Astra Serif"/>
          <w:sz w:val="18"/>
          <w:szCs w:val="18"/>
          <w:lang w:eastAsia="en-US"/>
        </w:rPr>
        <w:t>***Заполняется в обязательном порядке в случаях, если на реализацию мероприятия предусмотрены дополнительные объемы финансирования.</w:t>
      </w:r>
    </w:p>
    <w:p w:rsidR="008A71FE" w:rsidRPr="001158A1" w:rsidRDefault="008A71FE">
      <w:pPr>
        <w:ind w:firstLine="0"/>
        <w:rPr>
          <w:rFonts w:ascii="PT Astra Serif" w:eastAsia="Calibri" w:hAnsi="PT Astra Serif"/>
          <w:sz w:val="18"/>
          <w:szCs w:val="18"/>
          <w:lang w:eastAsia="en-US"/>
        </w:rPr>
      </w:pPr>
      <w:r w:rsidRPr="001158A1">
        <w:rPr>
          <w:rFonts w:ascii="PT Astra Serif" w:eastAsia="Calibri" w:hAnsi="PT Astra Serif"/>
          <w:sz w:val="18"/>
          <w:szCs w:val="18"/>
          <w:lang w:eastAsia="en-US"/>
        </w:rPr>
        <w:br w:type="page"/>
      </w:r>
    </w:p>
    <w:p w:rsidR="008A71FE" w:rsidRPr="001158A1" w:rsidRDefault="008A71FE">
      <w:pPr>
        <w:ind w:firstLine="0"/>
        <w:rPr>
          <w:rFonts w:ascii="PT Astra Serif" w:eastAsia="Calibri" w:hAnsi="PT Astra Serif"/>
          <w:sz w:val="18"/>
          <w:szCs w:val="18"/>
          <w:lang w:eastAsia="en-US"/>
        </w:rPr>
        <w:sectPr w:rsidR="008A71FE" w:rsidRPr="001158A1" w:rsidSect="008D5B73">
          <w:pgSz w:w="16838" w:h="11906" w:orient="landscape"/>
          <w:pgMar w:top="284" w:right="820" w:bottom="850" w:left="709" w:header="708" w:footer="708" w:gutter="0"/>
          <w:cols w:space="708"/>
          <w:docGrid w:linePitch="360"/>
        </w:sectPr>
      </w:pPr>
    </w:p>
    <w:p w:rsidR="008A71FE" w:rsidRDefault="008A71FE" w:rsidP="008A71FE">
      <w:pPr>
        <w:ind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 xml:space="preserve">Таблица </w:t>
      </w:r>
      <w:r w:rsidR="004A4359" w:rsidRPr="008E0CF7">
        <w:rPr>
          <w:rFonts w:ascii="PT Astra Serif" w:eastAsia="Calibri" w:hAnsi="PT Astra Serif"/>
          <w:sz w:val="24"/>
          <w:szCs w:val="22"/>
          <w:lang w:eastAsia="en-US"/>
        </w:rPr>
        <w:t>№</w:t>
      </w:r>
      <w:r w:rsidR="00C055B9">
        <w:rPr>
          <w:rFonts w:ascii="PT Astra Serif" w:eastAsia="Calibri" w:hAnsi="PT Astra Serif"/>
          <w:sz w:val="24"/>
          <w:szCs w:val="22"/>
          <w:lang w:eastAsia="en-US"/>
        </w:rPr>
        <w:t xml:space="preserve"> </w:t>
      </w:r>
      <w:r w:rsidRPr="008E0CF7">
        <w:rPr>
          <w:rFonts w:ascii="PT Astra Serif" w:eastAsia="Calibri" w:hAnsi="PT Astra Serif"/>
          <w:sz w:val="24"/>
          <w:szCs w:val="22"/>
          <w:lang w:eastAsia="en-US"/>
        </w:rPr>
        <w:t>2</w:t>
      </w:r>
    </w:p>
    <w:p w:rsidR="003D604B" w:rsidRDefault="003D604B" w:rsidP="008A71FE">
      <w:pPr>
        <w:ind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</w:pPr>
    </w:p>
    <w:p w:rsidR="003D604B" w:rsidRPr="008E0CF7" w:rsidRDefault="003D604B" w:rsidP="008A71FE">
      <w:pPr>
        <w:ind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</w:pPr>
    </w:p>
    <w:p w:rsidR="008A71FE" w:rsidRDefault="008A71FE" w:rsidP="00CF1C04">
      <w:pPr>
        <w:tabs>
          <w:tab w:val="left" w:pos="14459"/>
        </w:tabs>
        <w:ind w:firstLine="0"/>
        <w:jc w:val="center"/>
        <w:rPr>
          <w:rFonts w:ascii="PT Astra Serif" w:hAnsi="PT Astra Serif" w:cs="PT Astra Serif"/>
          <w:sz w:val="24"/>
          <w:szCs w:val="24"/>
        </w:rPr>
      </w:pPr>
      <w:r w:rsidRPr="008E0CF7">
        <w:rPr>
          <w:rFonts w:ascii="PT Astra Serif" w:hAnsi="PT Astra Serif" w:cs="PT Astra Serif"/>
          <w:sz w:val="24"/>
          <w:szCs w:val="24"/>
        </w:rPr>
        <w:t xml:space="preserve">Капитальный ремонт медицинских организаций, подведомственных </w:t>
      </w:r>
      <w:r w:rsidR="001008F5">
        <w:rPr>
          <w:rFonts w:ascii="PT Astra Serif" w:hAnsi="PT Astra Serif" w:cs="PT Astra Serif"/>
          <w:sz w:val="24"/>
          <w:szCs w:val="24"/>
        </w:rPr>
        <w:t>Департаменту здравоохранения Томской области</w:t>
      </w:r>
      <w:r w:rsidR="000952DD">
        <w:rPr>
          <w:rFonts w:ascii="PT Astra Serif" w:hAnsi="PT Astra Serif" w:cs="PT Astra Serif"/>
          <w:sz w:val="24"/>
          <w:szCs w:val="24"/>
        </w:rPr>
        <w:t>,</w:t>
      </w:r>
      <w:r w:rsidRPr="008E0CF7">
        <w:rPr>
          <w:rFonts w:ascii="PT Astra Serif" w:hAnsi="PT Astra Serif" w:cs="PT Astra Serif"/>
          <w:sz w:val="24"/>
          <w:szCs w:val="24"/>
        </w:rPr>
        <w:t xml:space="preserve"> и (или) муниципальных медицинских организаций, расположенных на территории </w:t>
      </w:r>
      <w:r w:rsidR="001008F5">
        <w:rPr>
          <w:rFonts w:ascii="PT Astra Serif" w:hAnsi="PT Astra Serif" w:cs="PT Astra Serif"/>
          <w:sz w:val="24"/>
          <w:szCs w:val="24"/>
        </w:rPr>
        <w:t>Томской области</w:t>
      </w:r>
      <w:r w:rsidRPr="008E0CF7">
        <w:rPr>
          <w:rFonts w:ascii="PT Astra Serif" w:hAnsi="PT Astra Serif" w:cs="PT Astra Serif"/>
          <w:sz w:val="24"/>
          <w:szCs w:val="24"/>
        </w:rPr>
        <w:t>, оказывающих первичную медико-санитарную помощь взрослым и детям, их</w:t>
      </w:r>
      <w:r w:rsidR="003D604B">
        <w:rPr>
          <w:rFonts w:ascii="PT Astra Serif" w:hAnsi="PT Astra Serif" w:cs="PT Astra Serif"/>
          <w:sz w:val="24"/>
          <w:szCs w:val="24"/>
        </w:rPr>
        <w:t> </w:t>
      </w:r>
      <w:r w:rsidRPr="008E0CF7">
        <w:rPr>
          <w:rFonts w:ascii="PT Astra Serif" w:hAnsi="PT Astra Serif" w:cs="PT Astra Serif"/>
          <w:sz w:val="24"/>
          <w:szCs w:val="24"/>
        </w:rPr>
        <w:t>обособленных структурных подразделений, центральных районных и районных больниц</w:t>
      </w:r>
    </w:p>
    <w:p w:rsidR="003D604B" w:rsidRPr="008E0CF7" w:rsidRDefault="003D604B" w:rsidP="003D604B">
      <w:pPr>
        <w:tabs>
          <w:tab w:val="left" w:pos="14459"/>
        </w:tabs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6311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215"/>
        <w:gridCol w:w="2842"/>
        <w:gridCol w:w="1358"/>
        <w:gridCol w:w="1955"/>
        <w:gridCol w:w="710"/>
        <w:gridCol w:w="708"/>
        <w:gridCol w:w="643"/>
        <w:gridCol w:w="558"/>
        <w:gridCol w:w="558"/>
        <w:gridCol w:w="558"/>
        <w:gridCol w:w="551"/>
      </w:tblGrid>
      <w:tr w:rsidR="005F1DF4" w:rsidRPr="003D604B" w:rsidTr="00BD794A">
        <w:trPr>
          <w:gridAfter w:val="4"/>
          <w:wAfter w:w="921" w:type="pct"/>
          <w:trHeight w:val="679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№ п/п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Наимено</w:t>
            </w:r>
            <w:r w:rsidR="00524690">
              <w:rPr>
                <w:rFonts w:ascii="PT Astra Serif" w:hAnsi="PT Astra Serif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/>
                <w:sz w:val="18"/>
                <w:szCs w:val="18"/>
              </w:rPr>
              <w:t>вание заказчика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Н</w:t>
            </w:r>
            <w:r w:rsidR="008A71FE" w:rsidRPr="003D604B">
              <w:rPr>
                <w:rFonts w:ascii="PT Astra Serif" w:hAnsi="PT Astra Serif"/>
                <w:sz w:val="18"/>
                <w:szCs w:val="18"/>
              </w:rPr>
              <w:t>аименование объекта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630266" w:rsidRPr="00E074BC" w:rsidRDefault="00630266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Краткое наименование объекта</w:t>
            </w:r>
            <w:r w:rsidR="0086392B" w:rsidRPr="00E074BC">
              <w:rPr>
                <w:rFonts w:ascii="PT Astra Serif" w:hAnsi="PT Astra Serif"/>
                <w:sz w:val="18"/>
                <w:szCs w:val="18"/>
              </w:rPr>
              <w:t>:</w:t>
            </w:r>
          </w:p>
          <w:p w:rsidR="008A71FE" w:rsidRPr="003D604B" w:rsidRDefault="0086392B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ГБ;</w:t>
            </w:r>
            <w:r w:rsidR="00587D6D" w:rsidRPr="00E074BC">
              <w:rPr>
                <w:rFonts w:ascii="PT Astra Serif" w:hAnsi="PT Astra Serif"/>
                <w:sz w:val="18"/>
                <w:szCs w:val="18"/>
              </w:rPr>
              <w:t xml:space="preserve"> РБ</w:t>
            </w:r>
            <w:r w:rsidR="00630266" w:rsidRPr="00E074BC">
              <w:rPr>
                <w:rFonts w:ascii="PT Astra Serif" w:hAnsi="PT Astra Serif"/>
                <w:sz w:val="18"/>
                <w:szCs w:val="18"/>
              </w:rPr>
              <w:t>;</w:t>
            </w:r>
            <w:r w:rsidR="00524690" w:rsidRPr="00E074BC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630266" w:rsidRPr="00E074BC">
              <w:rPr>
                <w:rFonts w:ascii="PT Astra Serif" w:hAnsi="PT Astra Serif"/>
                <w:sz w:val="18"/>
                <w:szCs w:val="18"/>
              </w:rPr>
              <w:t>ЦРБ;</w:t>
            </w:r>
            <w:r w:rsidR="00524690" w:rsidRPr="00E074BC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630266" w:rsidRPr="00E074BC">
              <w:rPr>
                <w:rFonts w:ascii="PT Astra Serif" w:hAnsi="PT Astra Serif"/>
                <w:sz w:val="18"/>
                <w:szCs w:val="18"/>
              </w:rPr>
              <w:t>ФАП;</w:t>
            </w:r>
            <w:r w:rsidR="00524690" w:rsidRPr="00E074BC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630266" w:rsidRPr="00E074BC">
              <w:rPr>
                <w:rFonts w:ascii="PT Astra Serif" w:hAnsi="PT Astra Serif"/>
                <w:sz w:val="18"/>
                <w:szCs w:val="18"/>
              </w:rPr>
              <w:t>ВА;</w:t>
            </w:r>
            <w:r w:rsidR="00524690" w:rsidRPr="00E074BC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630266" w:rsidRPr="00E074BC">
              <w:rPr>
                <w:rFonts w:ascii="PT Astra Serif" w:hAnsi="PT Astra Serif"/>
                <w:sz w:val="18"/>
                <w:szCs w:val="18"/>
              </w:rPr>
              <w:t>ФП;</w:t>
            </w:r>
            <w:r w:rsidR="00524690" w:rsidRPr="00E074BC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2F6F12" w:rsidRPr="00E074BC">
              <w:rPr>
                <w:rFonts w:ascii="PT Astra Serif" w:hAnsi="PT Astra Serif"/>
                <w:sz w:val="18"/>
                <w:szCs w:val="18"/>
              </w:rPr>
              <w:t>ЦВОП,</w:t>
            </w:r>
            <w:r w:rsidR="00524690" w:rsidRPr="00E074BC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2F6F12" w:rsidRPr="00E074BC">
              <w:rPr>
                <w:rFonts w:ascii="PT Astra Serif" w:hAnsi="PT Astra Serif"/>
                <w:sz w:val="18"/>
                <w:szCs w:val="18"/>
              </w:rPr>
              <w:t xml:space="preserve">П, </w:t>
            </w:r>
            <w:r w:rsidR="00630266" w:rsidRPr="00E074BC">
              <w:rPr>
                <w:rFonts w:ascii="PT Astra Serif" w:hAnsi="PT Astra Serif"/>
                <w:sz w:val="18"/>
                <w:szCs w:val="18"/>
              </w:rPr>
              <w:t>УБ</w:t>
            </w:r>
            <w:r w:rsidR="002F6F12" w:rsidRPr="00E074BC">
              <w:rPr>
                <w:rFonts w:ascii="PT Astra Serif" w:hAnsi="PT Astra Serif"/>
                <w:sz w:val="18"/>
                <w:szCs w:val="18"/>
              </w:rPr>
              <w:t xml:space="preserve">, </w:t>
            </w:r>
            <w:r w:rsidR="00630266" w:rsidRPr="00E074BC">
              <w:rPr>
                <w:rFonts w:ascii="PT Astra Serif" w:hAnsi="PT Astra Serif"/>
                <w:sz w:val="18"/>
                <w:szCs w:val="18"/>
              </w:rPr>
              <w:t>стаци</w:t>
            </w:r>
            <w:r w:rsidR="002F6F12" w:rsidRPr="00E074BC">
              <w:rPr>
                <w:rFonts w:ascii="PT Astra Serif" w:hAnsi="PT Astra Serif"/>
                <w:sz w:val="18"/>
                <w:szCs w:val="18"/>
              </w:rPr>
              <w:t xml:space="preserve">онар, ЖК, ПП, </w:t>
            </w:r>
            <w:r w:rsidRPr="00E074BC">
              <w:rPr>
                <w:rFonts w:ascii="PT Astra Serif" w:hAnsi="PT Astra Serif"/>
                <w:sz w:val="18"/>
                <w:szCs w:val="18"/>
              </w:rPr>
              <w:t>КЦ</w:t>
            </w:r>
            <w:r w:rsidR="002F6F12" w:rsidRPr="00E074BC">
              <w:rPr>
                <w:rFonts w:ascii="PT Astra Serif" w:hAnsi="PT Astra Serif"/>
                <w:sz w:val="18"/>
                <w:szCs w:val="18"/>
              </w:rPr>
              <w:t xml:space="preserve">, </w:t>
            </w:r>
            <w:r w:rsidRPr="00E074BC">
              <w:rPr>
                <w:rFonts w:ascii="PT Astra Serif" w:hAnsi="PT Astra Serif"/>
                <w:sz w:val="18"/>
                <w:szCs w:val="18"/>
              </w:rPr>
              <w:t>А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Адрес объекта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Опор</w:t>
            </w:r>
            <w:r w:rsidR="00524690">
              <w:rPr>
                <w:rFonts w:ascii="PT Astra Serif" w:hAnsi="PT Astra Serif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/>
                <w:sz w:val="18"/>
                <w:szCs w:val="18"/>
              </w:rPr>
              <w:t>ный насе</w:t>
            </w:r>
            <w:r w:rsidR="00524690">
              <w:rPr>
                <w:rFonts w:ascii="PT Astra Serif" w:hAnsi="PT Astra Serif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/>
                <w:sz w:val="18"/>
                <w:szCs w:val="18"/>
              </w:rPr>
              <w:t>ленный пункт (да/нет)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Сель</w:t>
            </w:r>
            <w:r w:rsidR="00524690">
              <w:rPr>
                <w:rFonts w:ascii="PT Astra Serif" w:hAnsi="PT Astra Serif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/>
                <w:sz w:val="18"/>
                <w:szCs w:val="18"/>
              </w:rPr>
              <w:t>ская тер</w:t>
            </w:r>
            <w:r w:rsidR="00040C2B" w:rsidRPr="00610DE4">
              <w:rPr>
                <w:rFonts w:ascii="PT Astra Serif" w:hAnsi="PT Astra Serif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/>
                <w:sz w:val="18"/>
                <w:szCs w:val="18"/>
              </w:rPr>
              <w:t>ри</w:t>
            </w:r>
            <w:r w:rsidR="00040C2B" w:rsidRPr="00040C2B">
              <w:rPr>
                <w:rFonts w:ascii="PT Astra Serif" w:hAnsi="PT Astra Serif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/>
                <w:sz w:val="18"/>
                <w:szCs w:val="18"/>
              </w:rPr>
              <w:t>тория (да/</w:t>
            </w:r>
            <w:r w:rsidR="00040C2B" w:rsidRPr="00040C2B">
              <w:rPr>
                <w:rFonts w:ascii="PT Astra Serif" w:hAnsi="PT Astra Serif"/>
                <w:sz w:val="18"/>
                <w:szCs w:val="18"/>
              </w:rPr>
              <w:br/>
            </w:r>
            <w:r w:rsidRPr="003D604B">
              <w:rPr>
                <w:rFonts w:ascii="PT Astra Serif" w:hAnsi="PT Astra Serif"/>
                <w:sz w:val="18"/>
                <w:szCs w:val="18"/>
              </w:rPr>
              <w:t>нет)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524690" w:rsidRDefault="008A71FE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Арк</w:t>
            </w:r>
            <w:r w:rsidR="00524690">
              <w:rPr>
                <w:rFonts w:ascii="PT Astra Serif" w:hAnsi="PT Astra Serif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/>
                <w:sz w:val="18"/>
                <w:szCs w:val="18"/>
              </w:rPr>
              <w:t>ти</w:t>
            </w:r>
            <w:r w:rsidR="00524690">
              <w:rPr>
                <w:rFonts w:ascii="PT Astra Serif" w:hAnsi="PT Astra Serif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/>
                <w:sz w:val="18"/>
                <w:szCs w:val="18"/>
              </w:rPr>
              <w:t>чес</w:t>
            </w:r>
            <w:r w:rsidR="00524690">
              <w:rPr>
                <w:rFonts w:ascii="PT Astra Serif" w:hAnsi="PT Astra Serif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/>
                <w:sz w:val="18"/>
                <w:szCs w:val="18"/>
              </w:rPr>
              <w:t>кая зона (да/</w:t>
            </w:r>
          </w:p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нет)</w:t>
            </w:r>
          </w:p>
        </w:tc>
      </w:tr>
      <w:tr w:rsidR="005F1DF4" w:rsidRPr="003D604B" w:rsidTr="00BD794A">
        <w:trPr>
          <w:gridAfter w:val="4"/>
          <w:wAfter w:w="921" w:type="pct"/>
          <w:trHeight w:val="60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</w:tr>
      <w:tr w:rsidR="005F1DF4" w:rsidRPr="003D604B" w:rsidTr="00BD794A">
        <w:trPr>
          <w:gridAfter w:val="4"/>
          <w:wAfter w:w="921" w:type="pct"/>
          <w:trHeight w:val="115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1</w:t>
            </w:r>
            <w:r w:rsidR="003D604B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8A71FE" w:rsidP="00B659A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 w:rsidR="00B659A7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 w:rsidR="007E46AA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 w:rsidR="00B659A7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1008F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>Городская клиническая больница №</w:t>
            </w:r>
            <w:r w:rsidR="00B659A7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B659A7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>им. Б.И. Альперовича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8A71FE" w:rsidP="002F6F12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ГБ (</w:t>
            </w:r>
            <w:r w:rsidR="002F6F12" w:rsidRPr="003D604B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)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E6308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B659A7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B659A7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Нахимова, 3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2</w:t>
            </w:r>
            <w:r w:rsidR="003D604B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8A71FE" w:rsidP="00F82A8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 w:rsidR="00F82A8C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 w:rsidR="00F82A8C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 w:rsidR="00F82A8C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1008F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«Детская городская больница №</w:t>
            </w:r>
            <w:r w:rsidR="00B21A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2»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2F6F12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ПП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E6308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г. Томск, </w:t>
            </w:r>
            <w:r w:rsidR="00B21A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B21A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Набережная реки </w:t>
            </w:r>
            <w:r w:rsidR="00B21A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Ушайки, 22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3</w:t>
            </w:r>
            <w:r w:rsidR="003D604B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8A71FE" w:rsidP="00F82A8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 w:rsidR="00F82A8C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 w:rsidR="00F82A8C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 w:rsidR="00F82A8C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1008F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>Колпашевская районная больница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ЦРБ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B21A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г. Колпашево, 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B21A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Советский </w:t>
            </w:r>
            <w:r w:rsidR="00610DE4">
              <w:rPr>
                <w:rFonts w:ascii="PT Astra Serif" w:hAnsi="PT Astra Serif" w:cs="Calibri"/>
                <w:sz w:val="18"/>
                <w:szCs w:val="18"/>
                <w:lang w:val="en-US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Север, 43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4</w:t>
            </w:r>
            <w:r w:rsidR="003D604B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B21A13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>Колпашевская районная больница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ЦРБ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B21A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г. Колпашево, 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B21A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Советский </w:t>
            </w:r>
            <w:r w:rsidR="00610DE4">
              <w:rPr>
                <w:rFonts w:ascii="PT Astra Serif" w:hAnsi="PT Astra Serif" w:cs="Calibri"/>
                <w:sz w:val="18"/>
                <w:szCs w:val="18"/>
                <w:lang w:val="en-US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Север, 45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5</w:t>
            </w:r>
            <w:r w:rsidR="003D604B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E010D6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1008F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>Кривошеинская районная больница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ЦРБ (круглосуточ</w:t>
            </w:r>
            <w:r w:rsidR="00610DE4">
              <w:rPr>
                <w:rFonts w:ascii="PT Astra Serif" w:hAnsi="PT Astra Serif" w:cs="Calibri"/>
                <w:sz w:val="18"/>
                <w:szCs w:val="18"/>
                <w:lang w:val="en-US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ный стационар)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081F10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с. Кривошеино, </w:t>
            </w:r>
            <w:r w:rsidR="00081F10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081F10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Коммунистическая, 64/11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6</w:t>
            </w:r>
            <w:r w:rsidR="003D604B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E010D6" w:rsidP="00E010D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1008F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>Кривошеинская районная больница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ЦРБ (дневной стационар, круглосуточ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ный стационар)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221AA5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с. Кривошеино, </w:t>
            </w:r>
            <w:r w:rsidR="00221AA5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221AA5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Коммунистическая, 64/1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7</w:t>
            </w:r>
            <w:r w:rsidR="003D604B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8F4126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>Кривошеинская районная больница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ЦРБ (круглосуточный стационар)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8F4126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с. Кривошеино, </w:t>
            </w:r>
            <w:r w:rsidR="008F4126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8F4126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Коммунистическая, 64/4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8</w:t>
            </w:r>
            <w:r w:rsidR="003D604B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247FE0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Областное государственное автономное учреждение здравоохранения 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«Поликлиника №</w:t>
            </w:r>
            <w:r w:rsidR="00247FE0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2F6F12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 xml:space="preserve"> (1 этап)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610DE4">
              <w:rPr>
                <w:rFonts w:ascii="PT Astra Serif" w:hAnsi="PT Astra Serif" w:cs="Calibri"/>
                <w:sz w:val="18"/>
                <w:szCs w:val="18"/>
              </w:rPr>
              <w:t>пр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="00247FE0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Ленина, 51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9</w:t>
            </w:r>
            <w:r w:rsidR="003D604B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754F93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«Светленская районная больница»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РБ (круглосуточ</w:t>
            </w:r>
            <w:r w:rsidR="00610DE4">
              <w:rPr>
                <w:rFonts w:ascii="PT Astra Serif" w:hAnsi="PT Astra Serif" w:cs="Calibri"/>
                <w:sz w:val="18"/>
                <w:szCs w:val="18"/>
                <w:lang w:val="en-US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ный стационар)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54F9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с. Октябрьское, </w:t>
            </w:r>
            <w:r w:rsidR="003F4EF9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3F4EF9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Заводская, 16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CF1C04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10</w:t>
            </w:r>
            <w:r w:rsidR="00462D5B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2829D1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«Стрежевская городская больница»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ГБ 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3F4EF9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</w:p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г. Стрежевой, </w:t>
            </w:r>
            <w:r w:rsidR="003F4EF9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3F4EF9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Строителей, 1, с</w:t>
            </w:r>
            <w:r w:rsidR="00E63088" w:rsidRPr="003D604B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 5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11</w:t>
            </w:r>
            <w:r w:rsidR="00462D5B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2829D1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>Стрежевская городская бо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льница»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ГБ 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87575F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г. Стрежевой, </w:t>
            </w:r>
            <w:r w:rsidR="0087575F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87575F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Строителей, 1, с</w:t>
            </w:r>
            <w:r w:rsidR="00E63088" w:rsidRPr="003D604B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 5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462D5B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2829D1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1008F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>Стрежевская городская больница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610DE4" w:rsidRDefault="0087575F" w:rsidP="00610DE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ГБ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87575F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г. Стрежевой, </w:t>
            </w:r>
            <w:r w:rsidR="0087575F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87575F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Строителей, 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13</w:t>
            </w:r>
            <w:r w:rsidR="008B4936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AB7E1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>Стрежевская городская больница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ГБ (дневной стационар, круглосуточ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ный стационар)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87575F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г. Стрежевой, </w:t>
            </w:r>
            <w:r w:rsidR="0087575F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87575F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Строителей, 1, с</w:t>
            </w:r>
            <w:r w:rsidR="00E63088" w:rsidRPr="003D604B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 2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14</w:t>
            </w:r>
            <w:r w:rsidR="00524690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AB7E1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>Стрежевская городская больница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ГБ (дневной стационар, круглосуточ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ный стационар)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3A2E58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г. Стрежевой, </w:t>
            </w:r>
            <w:r w:rsidR="003A2E58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3A2E58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Строителей, 1, с</w:t>
            </w:r>
            <w:r w:rsidR="00E63088" w:rsidRPr="003D604B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 3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15</w:t>
            </w:r>
            <w:r w:rsidR="007E46AA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AB7E1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>Томская районная больница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ЦРБ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3A2E58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с. Тимирязевское, </w:t>
            </w:r>
            <w:r w:rsidR="003A2E58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3A2E58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Путевая, 1г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16</w:t>
            </w:r>
            <w:r w:rsidR="007E46AA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AB7E1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1008F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>Томская районная больница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ЦРБ</w:t>
            </w:r>
            <w:r w:rsidR="008542B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(круглосуточ</w:t>
            </w:r>
            <w:r w:rsidR="00610DE4">
              <w:rPr>
                <w:rFonts w:ascii="PT Astra Serif" w:hAnsi="PT Astra Serif" w:cs="Calibri"/>
                <w:sz w:val="18"/>
                <w:szCs w:val="18"/>
                <w:lang w:val="en-US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ный стационар)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8542B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с. Тимирязевское, </w:t>
            </w:r>
            <w:r w:rsidR="008542B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8542B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Больничная, 27, стр.</w:t>
            </w:r>
            <w:r w:rsidR="008542B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3D604B" w:rsidRDefault="008A71FE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17</w:t>
            </w:r>
            <w:r w:rsidR="00AB7E15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3D604B" w:rsidRDefault="00AB7E1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3D604B" w:rsidRDefault="001008F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8A71FE" w:rsidRPr="003D604B">
              <w:rPr>
                <w:rFonts w:ascii="PT Astra Serif" w:hAnsi="PT Astra Serif" w:cs="Calibri"/>
                <w:sz w:val="18"/>
                <w:szCs w:val="18"/>
              </w:rPr>
              <w:t>Шегарская районная больница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ЦРБ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3D604B" w:rsidRDefault="008A71FE" w:rsidP="008542B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8542B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с. Мельниково,</w:t>
            </w:r>
            <w:r w:rsidR="008542B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8542B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Коммунистическая, 37 стр. 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3D604B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5F1DF4" w:rsidRPr="006A067E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8A71FE" w:rsidRPr="006A067E" w:rsidRDefault="008A71FE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18</w:t>
            </w:r>
            <w:r w:rsidR="00AB7E15" w:rsidRPr="006A067E"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8A71FE" w:rsidRPr="006A067E" w:rsidRDefault="00AB7E15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ОГКУ «Облстрой-заказчик»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8A71FE" w:rsidRPr="006A067E" w:rsidRDefault="001008F5" w:rsidP="003D68A9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 xml:space="preserve">Областное государственное автономное учреждение здравоохранения </w:t>
            </w:r>
            <w:r w:rsidR="003D68A9" w:rsidRPr="006A067E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="008A71FE" w:rsidRPr="006A067E">
              <w:rPr>
                <w:rFonts w:ascii="PT Astra Serif" w:hAnsi="PT Astra Serif" w:cs="Calibri"/>
                <w:sz w:val="18"/>
                <w:szCs w:val="18"/>
              </w:rPr>
              <w:t>Шегарская районная больница</w:t>
            </w:r>
            <w:r w:rsidR="003D68A9" w:rsidRPr="006A067E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8A71FE" w:rsidRPr="006A067E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ЦРБ (круглосуточ</w:t>
            </w:r>
            <w:r w:rsidR="00610DE4">
              <w:rPr>
                <w:rFonts w:ascii="PT Astra Serif" w:hAnsi="PT Astra Serif" w:cs="Calibri"/>
                <w:sz w:val="18"/>
                <w:szCs w:val="18"/>
                <w:lang w:val="en-US"/>
              </w:rPr>
              <w:t>-</w:t>
            </w:r>
            <w:r w:rsidRPr="006A067E">
              <w:rPr>
                <w:rFonts w:ascii="PT Astra Serif" w:hAnsi="PT Astra Serif" w:cs="Calibri"/>
                <w:sz w:val="18"/>
                <w:szCs w:val="18"/>
              </w:rPr>
              <w:t>ный стационар)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8A71FE" w:rsidRPr="006A067E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491FB1" w:rsidRPr="006A067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6A067E">
              <w:rPr>
                <w:rFonts w:ascii="PT Astra Serif" w:hAnsi="PT Astra Serif" w:cs="Calibri"/>
                <w:sz w:val="18"/>
                <w:szCs w:val="18"/>
              </w:rPr>
              <w:t xml:space="preserve">с. Мельниково, </w:t>
            </w:r>
            <w:r w:rsidR="00491FB1" w:rsidRPr="006A067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6A067E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491FB1" w:rsidRPr="006A067E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6A067E">
              <w:rPr>
                <w:rFonts w:ascii="PT Astra Serif" w:hAnsi="PT Astra Serif" w:cs="Calibri"/>
                <w:sz w:val="18"/>
                <w:szCs w:val="18"/>
              </w:rPr>
              <w:t xml:space="preserve">Коммунистическая, 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6A067E">
              <w:rPr>
                <w:rFonts w:ascii="PT Astra Serif" w:hAnsi="PT Astra Serif" w:cs="Calibri"/>
                <w:sz w:val="18"/>
                <w:szCs w:val="18"/>
              </w:rPr>
              <w:t>д.</w:t>
            </w:r>
            <w:r w:rsidR="00491FB1" w:rsidRPr="006A067E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6A067E">
              <w:rPr>
                <w:rFonts w:ascii="PT Astra Serif" w:hAnsi="PT Astra Serif" w:cs="Calibri"/>
                <w:sz w:val="18"/>
                <w:szCs w:val="18"/>
              </w:rPr>
              <w:t>37 стр. 3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8A71FE" w:rsidRPr="006A067E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8A71FE" w:rsidRPr="006A067E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8A71FE" w:rsidRPr="006A067E" w:rsidRDefault="008A71FE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6A067E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6A067E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19.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6A067E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ОГКУ «Облстрой-заказчик»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6A067E" w:rsidRDefault="00610DE4" w:rsidP="003D68A9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бюджет</w:t>
            </w:r>
            <w:r w:rsidR="0021464A" w:rsidRPr="006A067E">
              <w:rPr>
                <w:rFonts w:ascii="PT Astra Serif" w:hAnsi="PT Astra Serif" w:cs="Calibri"/>
                <w:sz w:val="18"/>
                <w:szCs w:val="18"/>
              </w:rPr>
              <w:t>ное учреждение здравоохранения «Асиновская районная больница»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6A067E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ЦРБ (круглосуточ</w:t>
            </w:r>
            <w:r w:rsidR="00610DE4">
              <w:rPr>
                <w:rFonts w:ascii="PT Astra Serif" w:hAnsi="PT Astra Serif" w:cs="Calibri"/>
                <w:sz w:val="18"/>
                <w:szCs w:val="18"/>
                <w:lang w:val="en-US"/>
              </w:rPr>
              <w:t>-</w:t>
            </w:r>
            <w:r w:rsidRPr="006A067E">
              <w:rPr>
                <w:rFonts w:ascii="PT Astra Serif" w:hAnsi="PT Astra Serif" w:cs="Calibri"/>
                <w:sz w:val="18"/>
                <w:szCs w:val="18"/>
              </w:rPr>
              <w:t>ный стационар)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A067E" w:rsidRDefault="0021464A" w:rsidP="00522FC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6A067E">
              <w:rPr>
                <w:rFonts w:ascii="PT Astra Serif" w:hAnsi="PT Astra Serif" w:cs="Calibri"/>
                <w:sz w:val="18"/>
                <w:szCs w:val="18"/>
              </w:rPr>
              <w:t xml:space="preserve">г. Асино, 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6A067E">
              <w:rPr>
                <w:rFonts w:ascii="PT Astra Serif" w:hAnsi="PT Astra Serif" w:cs="Calibri"/>
                <w:sz w:val="18"/>
                <w:szCs w:val="18"/>
              </w:rPr>
              <w:t>ул. Гончарова, 170/3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6A067E" w:rsidRDefault="0021464A" w:rsidP="00522FC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6A067E" w:rsidRDefault="0021464A" w:rsidP="00522FC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6A067E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6A067E" w:rsidTr="00BD794A">
        <w:trPr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6A067E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20.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6A067E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ОГКУ «Облстрой-заказчик»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6A067E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бюджетное учреждение здравоохранения «Каргасокская районная больница»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6A067E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ЦРБ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A067E" w:rsidRDefault="00EA145B" w:rsidP="00522FC1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6A067E">
              <w:rPr>
                <w:rFonts w:ascii="PT Astra Serif" w:hAnsi="PT Astra Serif" w:cs="Calibri"/>
                <w:sz w:val="18"/>
                <w:szCs w:val="18"/>
              </w:rPr>
              <w:t>с. Каргасок,</w:t>
            </w:r>
          </w:p>
          <w:p w:rsidR="00EA145B" w:rsidRPr="006A067E" w:rsidRDefault="00EA145B" w:rsidP="00522FC1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ул. Красноармеская, 66Б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6A067E" w:rsidRDefault="00EA145B" w:rsidP="006C469D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6A067E" w:rsidRDefault="00EA145B" w:rsidP="006C469D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6A067E" w:rsidRDefault="00EA145B" w:rsidP="00522FC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31" w:type="pct"/>
            <w:vAlign w:val="center"/>
          </w:tcPr>
          <w:p w:rsidR="0021464A" w:rsidRPr="006A067E" w:rsidRDefault="0021464A" w:rsidP="00522FC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31" w:type="pct"/>
            <w:vAlign w:val="center"/>
          </w:tcPr>
          <w:p w:rsidR="0021464A" w:rsidRPr="006A067E" w:rsidRDefault="0021464A" w:rsidP="00522FC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31" w:type="pct"/>
            <w:vAlign w:val="center"/>
          </w:tcPr>
          <w:p w:rsidR="0021464A" w:rsidRPr="006A067E" w:rsidRDefault="0021464A" w:rsidP="00522FC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28" w:type="pct"/>
            <w:vAlign w:val="center"/>
          </w:tcPr>
          <w:p w:rsidR="0021464A" w:rsidRPr="006A067E" w:rsidRDefault="0021464A" w:rsidP="00522FC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A067E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21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«Лоскутовская районная поликлиника»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ВА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3A4F40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п. Зональная Станция, ул.</w:t>
            </w:r>
            <w:r w:rsidR="003A4F40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Строительная, 15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22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«Лоскутовская районная поликлиника»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ВА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610DE4" w:rsidRPr="00BD794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с. Богашево, ул.</w:t>
            </w:r>
            <w:r w:rsidR="00806EDF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Новостройка, 42Б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23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1008F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бюджетное учреждение здравоохранения «Первомайская районная больница»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ЦРБ (круглосуточ</w:t>
            </w:r>
            <w:r w:rsidR="00610DE4">
              <w:rPr>
                <w:rFonts w:ascii="PT Astra Serif" w:hAnsi="PT Astra Serif" w:cs="Calibri"/>
                <w:sz w:val="18"/>
                <w:szCs w:val="18"/>
                <w:lang w:val="en-US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ный стационар)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806EDF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с. Первомайское, ул.</w:t>
            </w:r>
            <w:r w:rsidR="00806EDF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Больничная, 3 строение 2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24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Областное государственное бюджетное учреждение здравоохранения «Тегульдетская районная больница» 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ЦРБ (дневной стационар, круглосуточ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ный стационар)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3D604B" w:rsidRDefault="0021464A" w:rsidP="00870FD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Томская область, с.</w:t>
            </w:r>
            <w:r w:rsidR="00870FDA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Тегульдет, 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870FDA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Ленина, 35</w:t>
            </w:r>
            <w:r w:rsidR="00870FDA">
              <w:rPr>
                <w:rFonts w:ascii="PT Astra Serif" w:hAnsi="PT Astra Serif" w:cs="Calibri"/>
                <w:sz w:val="18"/>
                <w:szCs w:val="18"/>
              </w:rPr>
              <w:t>,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 стр.</w:t>
            </w:r>
            <w:r w:rsidR="00870FDA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25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E6308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Капитальный ремонт здания «Поликлиника №</w:t>
            </w:r>
            <w:r w:rsidR="00604F2B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6»</w:t>
            </w:r>
            <w:r w:rsidR="00604F2B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областного государственного автономного учреждения здравоохранения «Детская городская </w:t>
            </w:r>
            <w:r w:rsidR="00610DE4" w:rsidRPr="00610DE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больница №</w:t>
            </w:r>
            <w:r w:rsidR="00604F2B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2»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ПД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10DE4" w:rsidRDefault="00610DE4" w:rsidP="008D17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10DE4">
              <w:rPr>
                <w:rFonts w:ascii="PT Astra Serif" w:hAnsi="PT Astra Serif" w:cs="Calibri"/>
                <w:sz w:val="18"/>
                <w:szCs w:val="18"/>
              </w:rPr>
              <w:t xml:space="preserve">Томская </w:t>
            </w:r>
            <w:r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21464A" w:rsidRPr="00610DE4">
              <w:rPr>
                <w:rFonts w:ascii="PT Astra Serif" w:hAnsi="PT Astra Serif" w:cs="Calibri"/>
                <w:sz w:val="18"/>
                <w:szCs w:val="18"/>
              </w:rPr>
              <w:t xml:space="preserve">бласть, городской округ город Томск, город Томск,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21464A" w:rsidRPr="00610DE4">
              <w:rPr>
                <w:rFonts w:ascii="PT Astra Serif" w:hAnsi="PT Astra Serif" w:cs="Calibri"/>
                <w:sz w:val="18"/>
                <w:szCs w:val="18"/>
              </w:rPr>
              <w:t>ул. Кулагина, 37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610DE4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10DE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26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F06EF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Капитальный ремонт здания «Поликлинического </w:t>
            </w:r>
            <w:r w:rsidR="00610DE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отделения №</w:t>
            </w:r>
            <w:r w:rsidR="00F06EFC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2»</w:t>
            </w:r>
            <w:r w:rsidR="00F06EFC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областного государственного автономного учреждения здравоохранения «Поликлиника №</w:t>
            </w:r>
            <w:r w:rsidR="00F06EFC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4»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ПП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27512" w:rsidRDefault="00610DE4" w:rsidP="008D17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Томская о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бласть, городской округ город Томск, город Томск, Иркутский тракт, 39А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27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E6308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Капитальный (выборочный) ремонт здания поликлиники №</w:t>
            </w:r>
            <w:r w:rsidR="00F06EFC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1 Областное государственное автономное учреждение здравоохранения «Детская городская больница №</w:t>
            </w:r>
            <w:r w:rsidR="00F06EFC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2»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ПД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27512" w:rsidRDefault="00627512" w:rsidP="008D17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Томская о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бласть, городской округ город Томск, город Томск, ул. Пушкина, 27Д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28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33BF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Капитальный (выборочный) ремонт здания «Поликлиническое отделение </w:t>
            </w:r>
            <w:r w:rsidR="00627512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0209C7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2»областного государственного автономного учреждения здравоохранения «Городская клиническая больница №</w:t>
            </w:r>
            <w:r w:rsidR="000209C7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0209C7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им. Б.И. Альперовича»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ПП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27512" w:rsidRDefault="00627512" w:rsidP="008D17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Томская о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бласть, городской округ город Томск, город Томск, пр. Ленина, 12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29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33BF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1008F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Капитальный (выборочный) ремонт областного государственного автономного учреждения здравоохранения «Шегарская РБ» (педиатрическое, инфекционное отделения)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КЦ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27512" w:rsidRDefault="00627512" w:rsidP="000209C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Томская о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бласть, муниципальный район Шегарский, сельское поселение Шегарское, с.</w:t>
            </w:r>
            <w:r w:rsidR="000209C7" w:rsidRPr="00627512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Мельниково, ул.</w:t>
            </w:r>
            <w:r w:rsidR="000209C7" w:rsidRPr="00627512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Коммунистичес</w:t>
            </w:r>
            <w:r w:rsidRPr="00627512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кая, 37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30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33BF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Капитальный (выборочный) ремонт здания поликлинического отделения </w:t>
            </w:r>
            <w:r w:rsidR="00D3537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D3537E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4 областного государственного автономного учреждения здравоохранения «Городская клиническая больница №</w:t>
            </w:r>
            <w:r w:rsidR="00D3537E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D3537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им. Б.И. Альперовича»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П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27512" w:rsidRDefault="00627512" w:rsidP="008D17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Томская о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 xml:space="preserve">бласть, городской округ город Томск, город Томск, </w:t>
            </w:r>
            <w:r w:rsidRPr="00627512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ул. Мокрушина, 12/1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31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33BF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63026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Капитальный (выборочный) ремонт здания областного государственного автономного учреждения здравоохранения «Поликлиника Томского научного центра Сибирского отделения Российской академии наук»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П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27512" w:rsidRDefault="00627512" w:rsidP="008D17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Томская о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 xml:space="preserve">бласть, городской округ город Томск, город Томск, </w:t>
            </w:r>
            <w:r w:rsidRPr="00627512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пр. Академический, 7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32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33BF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80179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Капитальный (выборочный) ремонт здания стационара тр</w:t>
            </w:r>
            <w:r w:rsidR="0080179B">
              <w:rPr>
                <w:rFonts w:ascii="PT Astra Serif" w:hAnsi="PT Astra Serif" w:cs="Calibri"/>
                <w:sz w:val="18"/>
                <w:szCs w:val="18"/>
              </w:rPr>
              <w:t>е</w:t>
            </w:r>
            <w:r w:rsidR="00627512">
              <w:rPr>
                <w:rFonts w:ascii="PT Astra Serif" w:hAnsi="PT Astra Serif" w:cs="Calibri"/>
                <w:sz w:val="18"/>
                <w:szCs w:val="18"/>
              </w:rPr>
              <w:t>хэтажного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 областного государственного бюджетного учреждения здравоохранения «Бакчарская районная больница»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КЦ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27512" w:rsidRDefault="00627512" w:rsidP="008D17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Томская о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бласть, муниципальный район Бакчарский, сельское поселение Бакчарское, с.</w:t>
            </w:r>
            <w:r w:rsidR="0080179B" w:rsidRPr="00627512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Бакчар, пр. Больничный, 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33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33BF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E6308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Капитальный (выборочный) ремонт здания поликлинического отделения №</w:t>
            </w:r>
            <w:r w:rsidR="00C1771E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2 областного государственного бюджетного учреждения здравоохранения</w:t>
            </w:r>
            <w:r w:rsidR="00C1771E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«Городская клиническая больница №</w:t>
            </w:r>
            <w:r w:rsidR="00C1771E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ПП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27512" w:rsidRDefault="00627512" w:rsidP="008D17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Томская о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бласть, городской округ город Томск, город Томск, Иркутский тракт, 156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34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33BF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E6308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Капитальный ремонт здания районной больницы областного государственного автономного учреждения здравоохранения</w:t>
            </w:r>
            <w:r w:rsidR="007A6D69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«Александровская районная больница»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А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27512" w:rsidRDefault="00627512" w:rsidP="008D17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Томская о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 xml:space="preserve">бласть, муниципальный район Александровский, сельское поселение Александровское, </w:t>
            </w:r>
            <w:r w:rsidRPr="00627512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с. Александровское, ул.</w:t>
            </w:r>
            <w:r w:rsidR="007A6D69" w:rsidRPr="00627512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 xml:space="preserve">Толпарова, 20, </w:t>
            </w:r>
            <w:r w:rsidRPr="00627512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стр. 3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35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33BF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627512" w:rsidRDefault="0021464A" w:rsidP="00E6308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Капитальный ремонт зда</w:t>
            </w:r>
            <w:r w:rsidR="00627512" w:rsidRPr="00627512">
              <w:rPr>
                <w:rFonts w:ascii="PT Astra Serif" w:hAnsi="PT Astra Serif" w:cs="Calibri"/>
                <w:sz w:val="18"/>
                <w:szCs w:val="18"/>
              </w:rPr>
              <w:t xml:space="preserve">ния  «Поликлиническое </w:t>
            </w:r>
            <w:r w:rsidR="00627512" w:rsidRPr="00627512">
              <w:rPr>
                <w:rFonts w:ascii="PT Astra Serif" w:hAnsi="PT Astra Serif" w:cs="Calibri"/>
                <w:sz w:val="18"/>
                <w:szCs w:val="18"/>
              </w:rPr>
              <w:br/>
              <w:t xml:space="preserve">отделение </w:t>
            </w:r>
            <w:r w:rsidRPr="00627512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F10BDF" w:rsidRPr="00627512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627512">
              <w:rPr>
                <w:rFonts w:ascii="PT Astra Serif" w:hAnsi="PT Astra Serif" w:cs="Calibri"/>
                <w:sz w:val="18"/>
                <w:szCs w:val="18"/>
              </w:rPr>
              <w:t xml:space="preserve">1» областного государственного автономного учреждения здравоохранения «Детская </w:t>
            </w:r>
            <w:r w:rsidR="00F10BDF" w:rsidRPr="00627512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627512">
              <w:rPr>
                <w:rFonts w:ascii="PT Astra Serif" w:hAnsi="PT Astra Serif" w:cs="Calibri"/>
                <w:sz w:val="18"/>
                <w:szCs w:val="18"/>
              </w:rPr>
              <w:t>больница №</w:t>
            </w:r>
            <w:r w:rsidR="00F10BDF" w:rsidRPr="00627512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627512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ПД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27512" w:rsidRDefault="00627512" w:rsidP="008D17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Томская о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 xml:space="preserve">бласть, городской округ город Томск, </w:t>
            </w:r>
            <w:r w:rsidRPr="00627512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Pr="00627512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ул. Карташова, 39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36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33BF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Капитальный (выборочный) ремонт здания Детской поликлиники областного государственного бюджетного учреждения здравоохранения «Городская клиническая больница №</w:t>
            </w:r>
            <w:r w:rsidR="00CA78F7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ПД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27512" w:rsidRDefault="00627512" w:rsidP="008D17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Томская о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 xml:space="preserve">бласть, городской округ город Томск, </w:t>
            </w:r>
            <w:r w:rsidRPr="00627512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г. Томск, ул. Бела Куна, 3, стр. 6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37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2133BF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Капитальный ремонт здания областного государственного бюджетного учреждения здравоохранения «Молчановская районная больница»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РБ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27512" w:rsidRDefault="00627512" w:rsidP="005D6BD0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Томская о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бласть, муниципальный район Молчановский, сельское поселение Молчановское, с.</w:t>
            </w:r>
            <w:r w:rsidR="005D6BD0" w:rsidRPr="00627512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 xml:space="preserve">Молчаново, </w:t>
            </w:r>
            <w:r w:rsidR="005D6BD0" w:rsidRPr="00627512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ул. Димитрова, 34, стр. 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38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5C6D3B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Капитальный (выборочный) ремонт здания больничного комплекса областного государственного бюджетного учреждения здравоохранения  «Асиновская районная больница»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BD794A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BD794A">
              <w:rPr>
                <w:rFonts w:ascii="PT Astra Serif" w:hAnsi="PT Astra Serif" w:cs="Calibri"/>
                <w:sz w:val="18"/>
                <w:szCs w:val="18"/>
              </w:rPr>
              <w:t>КЦ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BD794A" w:rsidRDefault="00627512" w:rsidP="00F900A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BD794A">
              <w:rPr>
                <w:rFonts w:ascii="PT Astra Serif" w:hAnsi="PT Astra Serif" w:cs="Calibri"/>
                <w:sz w:val="18"/>
                <w:szCs w:val="18"/>
              </w:rPr>
              <w:t>Томская о</w:t>
            </w:r>
            <w:r w:rsidR="0021464A" w:rsidRPr="00BD794A">
              <w:rPr>
                <w:rFonts w:ascii="PT Astra Serif" w:hAnsi="PT Astra Serif" w:cs="Calibri"/>
                <w:sz w:val="18"/>
                <w:szCs w:val="18"/>
              </w:rPr>
              <w:t>бласть, муниципальный район Асиновский, городское поселение Асиновское, г.</w:t>
            </w:r>
            <w:r w:rsidR="00F900A8" w:rsidRPr="00BD794A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="0021464A" w:rsidRPr="00BD794A">
              <w:rPr>
                <w:rFonts w:ascii="PT Astra Serif" w:hAnsi="PT Astra Serif" w:cs="Calibri"/>
                <w:sz w:val="18"/>
                <w:szCs w:val="18"/>
              </w:rPr>
              <w:t xml:space="preserve">Асино, </w:t>
            </w:r>
            <w:r w:rsidR="00F900A8" w:rsidRPr="00BD794A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21464A" w:rsidRPr="00BD794A">
              <w:rPr>
                <w:rFonts w:ascii="PT Astra Serif" w:hAnsi="PT Astra Serif" w:cs="Calibri"/>
                <w:sz w:val="18"/>
                <w:szCs w:val="18"/>
              </w:rPr>
              <w:t>ул. им. Гончарова, 170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BD794A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BD794A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BD794A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BD794A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BD794A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BD794A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227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3D604B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39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3D604B" w:rsidRDefault="005C6D3B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ОГКУ </w:t>
            </w:r>
            <w:r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Облстрой</w:t>
            </w:r>
            <w:r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заказчик</w:t>
            </w:r>
            <w:r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E6308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Выборочный ремонт здания поликлинического отделения №</w:t>
            </w:r>
            <w:r w:rsidR="00072E17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 xml:space="preserve">2 областного государственного автономного учреждения здравоохранения«Детская </w:t>
            </w:r>
            <w:r w:rsidR="00072E17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больница №</w:t>
            </w:r>
            <w:r w:rsidR="00072E17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3D604B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ПД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21464A" w:rsidRPr="00627512" w:rsidRDefault="00627512" w:rsidP="008D17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Томская о</w:t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 xml:space="preserve">бласть, городской округ город Томск, </w:t>
            </w:r>
            <w:r w:rsidRPr="00627512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21464A" w:rsidRPr="00627512">
              <w:rPr>
                <w:rFonts w:ascii="PT Astra Serif" w:hAnsi="PT Astra Serif" w:cs="Calibri"/>
                <w:sz w:val="18"/>
                <w:szCs w:val="18"/>
              </w:rPr>
              <w:t>г. Томск, ул. Полины Осипенко, 31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21464A" w:rsidRPr="00627512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627512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266" w:type="pct"/>
            <w:shd w:val="clear" w:color="auto" w:fill="auto"/>
            <w:vAlign w:val="center"/>
            <w:hideMark/>
          </w:tcPr>
          <w:p w:rsidR="0021464A" w:rsidRPr="003D604B" w:rsidRDefault="0021464A" w:rsidP="008A71F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</w:tr>
      <w:tr w:rsidR="0021464A" w:rsidRPr="003D604B" w:rsidTr="00BD794A">
        <w:trPr>
          <w:gridAfter w:val="4"/>
          <w:wAfter w:w="921" w:type="pct"/>
          <w:trHeight w:val="60"/>
        </w:trPr>
        <w:tc>
          <w:tcPr>
            <w:tcW w:w="176" w:type="pct"/>
            <w:shd w:val="clear" w:color="auto" w:fill="auto"/>
            <w:vAlign w:val="center"/>
            <w:hideMark/>
          </w:tcPr>
          <w:p w:rsidR="0021464A" w:rsidRPr="0044593C" w:rsidRDefault="0021464A" w:rsidP="00462D5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21464A" w:rsidRPr="0044593C" w:rsidRDefault="00627512" w:rsidP="00E70200">
            <w:pPr>
              <w:ind w:firstLine="0"/>
              <w:jc w:val="both"/>
              <w:rPr>
                <w:rFonts w:ascii="PT Astra Serif" w:hAnsi="PT Astra Serif" w:cs="Calibri"/>
                <w:bCs/>
                <w:sz w:val="18"/>
                <w:szCs w:val="18"/>
              </w:rPr>
            </w:pPr>
            <w:r w:rsidRPr="0044593C">
              <w:rPr>
                <w:rFonts w:ascii="PT Astra Serif" w:hAnsi="PT Astra Serif" w:cs="Calibri"/>
                <w:bCs/>
                <w:sz w:val="18"/>
                <w:szCs w:val="18"/>
              </w:rPr>
              <w:t>Итого</w:t>
            </w:r>
          </w:p>
        </w:tc>
        <w:tc>
          <w:tcPr>
            <w:tcW w:w="1176" w:type="pct"/>
            <w:shd w:val="clear" w:color="auto" w:fill="auto"/>
            <w:vAlign w:val="center"/>
            <w:hideMark/>
          </w:tcPr>
          <w:p w:rsidR="0021464A" w:rsidRPr="003D604B" w:rsidRDefault="0021464A" w:rsidP="00E70200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  <w:tc>
          <w:tcPr>
            <w:tcW w:w="562" w:type="pct"/>
            <w:shd w:val="clear" w:color="auto" w:fill="auto"/>
            <w:hideMark/>
          </w:tcPr>
          <w:p w:rsidR="0021464A" w:rsidRPr="003D604B" w:rsidRDefault="0021464A" w:rsidP="00E702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  <w:tc>
          <w:tcPr>
            <w:tcW w:w="809" w:type="pct"/>
            <w:shd w:val="clear" w:color="auto" w:fill="auto"/>
            <w:hideMark/>
          </w:tcPr>
          <w:p w:rsidR="0021464A" w:rsidRPr="003D604B" w:rsidRDefault="0021464A" w:rsidP="00E702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  <w:tc>
          <w:tcPr>
            <w:tcW w:w="294" w:type="pct"/>
            <w:shd w:val="clear" w:color="auto" w:fill="auto"/>
            <w:hideMark/>
          </w:tcPr>
          <w:p w:rsidR="0021464A" w:rsidRPr="003D604B" w:rsidRDefault="0021464A" w:rsidP="00E702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  <w:tc>
          <w:tcPr>
            <w:tcW w:w="293" w:type="pct"/>
            <w:shd w:val="clear" w:color="auto" w:fill="auto"/>
            <w:hideMark/>
          </w:tcPr>
          <w:p w:rsidR="0021464A" w:rsidRPr="003D604B" w:rsidRDefault="0021464A" w:rsidP="00E702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  <w:tc>
          <w:tcPr>
            <w:tcW w:w="266" w:type="pct"/>
            <w:shd w:val="clear" w:color="auto" w:fill="auto"/>
            <w:hideMark/>
          </w:tcPr>
          <w:p w:rsidR="0021464A" w:rsidRPr="003D604B" w:rsidRDefault="0021464A" w:rsidP="00E702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D604B">
              <w:rPr>
                <w:rFonts w:ascii="PT Astra Serif" w:hAnsi="PT Astra Serif" w:cs="Calibri"/>
                <w:sz w:val="18"/>
                <w:szCs w:val="18"/>
                <w:lang w:val="en-US"/>
              </w:rPr>
              <w:t>X</w:t>
            </w:r>
          </w:p>
        </w:tc>
      </w:tr>
    </w:tbl>
    <w:p w:rsidR="00630266" w:rsidRDefault="00630266" w:rsidP="003E35AE">
      <w:pPr>
        <w:ind w:firstLine="0"/>
        <w:jc w:val="right"/>
        <w:rPr>
          <w:rFonts w:ascii="PT Astra Serif" w:eastAsia="Calibri" w:hAnsi="PT Astra Serif"/>
          <w:sz w:val="20"/>
          <w:lang w:eastAsia="en-US"/>
        </w:rPr>
      </w:pPr>
    </w:p>
    <w:p w:rsidR="00627512" w:rsidRPr="00627512" w:rsidRDefault="00627512" w:rsidP="003E35AE">
      <w:pPr>
        <w:ind w:firstLine="0"/>
        <w:jc w:val="right"/>
        <w:rPr>
          <w:rFonts w:ascii="PT Astra Serif" w:eastAsia="Calibri" w:hAnsi="PT Astra Serif"/>
          <w:sz w:val="20"/>
          <w:lang w:eastAsia="en-US"/>
        </w:rPr>
      </w:pPr>
    </w:p>
    <w:tbl>
      <w:tblPr>
        <w:tblW w:w="518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"/>
        <w:gridCol w:w="605"/>
        <w:gridCol w:w="1090"/>
        <w:gridCol w:w="967"/>
        <w:gridCol w:w="1211"/>
        <w:gridCol w:w="726"/>
        <w:gridCol w:w="1106"/>
        <w:gridCol w:w="1417"/>
        <w:gridCol w:w="1697"/>
      </w:tblGrid>
      <w:tr w:rsidR="00627512" w:rsidRPr="0072568D" w:rsidTr="00627512">
        <w:trPr>
          <w:trHeight w:val="679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630266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Планиру</w:t>
            </w:r>
            <w:r w:rsidR="0072568D">
              <w:rPr>
                <w:rFonts w:ascii="PT Astra Serif" w:hAnsi="PT Astra Serif"/>
                <w:sz w:val="18"/>
                <w:szCs w:val="18"/>
              </w:rPr>
              <w:t>-</w:t>
            </w:r>
            <w:r w:rsidRPr="0072568D">
              <w:rPr>
                <w:rFonts w:ascii="PT Astra Serif" w:hAnsi="PT Astra Serif"/>
                <w:sz w:val="18"/>
                <w:szCs w:val="18"/>
              </w:rPr>
              <w:t>емое меро</w:t>
            </w:r>
            <w:r w:rsidR="0072568D">
              <w:rPr>
                <w:rFonts w:ascii="PT Astra Serif" w:hAnsi="PT Astra Serif"/>
                <w:sz w:val="18"/>
                <w:szCs w:val="18"/>
              </w:rPr>
              <w:t>-</w:t>
            </w:r>
            <w:r w:rsidRPr="0072568D">
              <w:rPr>
                <w:rFonts w:ascii="PT Astra Serif" w:hAnsi="PT Astra Serif"/>
                <w:sz w:val="18"/>
                <w:szCs w:val="18"/>
              </w:rPr>
              <w:t xml:space="preserve">приятие </w:t>
            </w:r>
            <w:r w:rsidR="005976F4" w:rsidRPr="0072568D">
              <w:rPr>
                <w:rFonts w:ascii="PT Astra Serif" w:hAnsi="PT Astra Serif"/>
                <w:sz w:val="18"/>
                <w:szCs w:val="18"/>
              </w:rPr>
              <w:t>(капи</w:t>
            </w:r>
            <w:r w:rsidR="0072568D">
              <w:rPr>
                <w:rFonts w:ascii="PT Astra Serif" w:hAnsi="PT Astra Serif"/>
                <w:sz w:val="18"/>
                <w:szCs w:val="18"/>
              </w:rPr>
              <w:t>-</w:t>
            </w:r>
            <w:r w:rsidR="005976F4" w:rsidRPr="0072568D">
              <w:rPr>
                <w:rFonts w:ascii="PT Astra Serif" w:hAnsi="PT Astra Serif"/>
                <w:sz w:val="18"/>
                <w:szCs w:val="18"/>
              </w:rPr>
              <w:t>тальный ремонт, выбороч</w:t>
            </w:r>
            <w:r w:rsidR="0072568D">
              <w:rPr>
                <w:rFonts w:ascii="PT Astra Serif" w:hAnsi="PT Astra Serif"/>
                <w:sz w:val="18"/>
                <w:szCs w:val="18"/>
              </w:rPr>
              <w:t>-</w:t>
            </w:r>
            <w:r w:rsidR="005976F4" w:rsidRPr="0072568D">
              <w:rPr>
                <w:rFonts w:ascii="PT Astra Serif" w:hAnsi="PT Astra Serif"/>
                <w:sz w:val="18"/>
                <w:szCs w:val="18"/>
              </w:rPr>
              <w:t>ный ремонт)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Из</w:t>
            </w:r>
            <w:r w:rsidR="00627512">
              <w:rPr>
                <w:rFonts w:ascii="PT Astra Serif" w:hAnsi="PT Astra Serif"/>
                <w:sz w:val="18"/>
                <w:szCs w:val="18"/>
              </w:rPr>
              <w:t>-</w:t>
            </w:r>
            <w:r w:rsidRPr="0072568D">
              <w:rPr>
                <w:rFonts w:ascii="PT Astra Serif" w:hAnsi="PT Astra Serif"/>
                <w:sz w:val="18"/>
                <w:szCs w:val="18"/>
              </w:rPr>
              <w:t>нос (%)*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Коли</w:t>
            </w:r>
            <w:r w:rsidR="00627512">
              <w:rPr>
                <w:rFonts w:ascii="PT Astra Serif" w:hAnsi="PT Astra Serif"/>
                <w:sz w:val="18"/>
                <w:szCs w:val="18"/>
              </w:rPr>
              <w:t>-</w:t>
            </w:r>
            <w:r w:rsidRPr="0072568D">
              <w:rPr>
                <w:rFonts w:ascii="PT Astra Serif" w:hAnsi="PT Astra Serif"/>
                <w:sz w:val="18"/>
                <w:szCs w:val="18"/>
              </w:rPr>
              <w:t>чество населения, обслужи</w:t>
            </w:r>
            <w:r w:rsidR="0072568D">
              <w:rPr>
                <w:rFonts w:ascii="PT Astra Serif" w:hAnsi="PT Astra Serif"/>
                <w:sz w:val="18"/>
                <w:szCs w:val="18"/>
              </w:rPr>
              <w:t>-</w:t>
            </w:r>
            <w:r w:rsidRPr="0072568D">
              <w:rPr>
                <w:rFonts w:ascii="PT Astra Serif" w:hAnsi="PT Astra Serif"/>
                <w:sz w:val="18"/>
                <w:szCs w:val="18"/>
              </w:rPr>
              <w:t xml:space="preserve">ваемое </w:t>
            </w:r>
            <w:r w:rsidRPr="0072568D">
              <w:rPr>
                <w:rFonts w:ascii="PT Astra Serif" w:hAnsi="PT Astra Serif"/>
                <w:sz w:val="18"/>
                <w:szCs w:val="18"/>
              </w:rPr>
              <w:br/>
              <w:t>медицин</w:t>
            </w:r>
            <w:r w:rsidR="00627512">
              <w:rPr>
                <w:rFonts w:ascii="PT Astra Serif" w:hAnsi="PT Astra Serif"/>
                <w:sz w:val="18"/>
                <w:szCs w:val="18"/>
              </w:rPr>
              <w:t>-</w:t>
            </w:r>
            <w:r w:rsidRPr="0072568D">
              <w:rPr>
                <w:rFonts w:ascii="PT Astra Serif" w:hAnsi="PT Astra Serif"/>
                <w:sz w:val="18"/>
                <w:szCs w:val="18"/>
              </w:rPr>
              <w:t>ской организа</w:t>
            </w:r>
            <w:r w:rsidR="00627512">
              <w:rPr>
                <w:rFonts w:ascii="PT Astra Serif" w:hAnsi="PT Astra Serif"/>
                <w:sz w:val="18"/>
                <w:szCs w:val="18"/>
              </w:rPr>
              <w:t>-</w:t>
            </w:r>
            <w:r w:rsidRPr="0072568D">
              <w:rPr>
                <w:rFonts w:ascii="PT Astra Serif" w:hAnsi="PT Astra Serif"/>
                <w:sz w:val="18"/>
                <w:szCs w:val="18"/>
              </w:rPr>
              <w:t>цией (структур</w:t>
            </w:r>
            <w:r w:rsidR="0072568D">
              <w:rPr>
                <w:rFonts w:ascii="PT Astra Serif" w:hAnsi="PT Astra Serif"/>
                <w:sz w:val="18"/>
                <w:szCs w:val="18"/>
              </w:rPr>
              <w:t>-</w:t>
            </w:r>
            <w:r w:rsidRPr="0072568D">
              <w:rPr>
                <w:rFonts w:ascii="PT Astra Serif" w:hAnsi="PT Astra Serif"/>
                <w:sz w:val="18"/>
                <w:szCs w:val="18"/>
              </w:rPr>
              <w:t>ным подразде</w:t>
            </w:r>
            <w:r w:rsidR="00627512">
              <w:rPr>
                <w:rFonts w:ascii="PT Astra Serif" w:hAnsi="PT Astra Serif"/>
                <w:sz w:val="18"/>
                <w:szCs w:val="18"/>
              </w:rPr>
              <w:t>-</w:t>
            </w:r>
            <w:r w:rsidRPr="0072568D">
              <w:rPr>
                <w:rFonts w:ascii="PT Astra Serif" w:hAnsi="PT Astra Serif"/>
                <w:sz w:val="18"/>
                <w:szCs w:val="18"/>
              </w:rPr>
              <w:t>лением)**</w:t>
            </w:r>
            <w:r w:rsidRPr="0072568D">
              <w:rPr>
                <w:rFonts w:ascii="PT Astra Serif" w:hAnsi="PT Astra Serif"/>
                <w:sz w:val="18"/>
                <w:szCs w:val="18"/>
              </w:rPr>
              <w:br/>
              <w:t>(плани</w:t>
            </w:r>
            <w:r w:rsidR="0072568D">
              <w:rPr>
                <w:rFonts w:ascii="PT Astra Serif" w:hAnsi="PT Astra Serif"/>
                <w:sz w:val="18"/>
                <w:szCs w:val="18"/>
              </w:rPr>
              <w:t>-</w:t>
            </w:r>
            <w:r w:rsidRPr="0072568D">
              <w:rPr>
                <w:rFonts w:ascii="PT Astra Serif" w:hAnsi="PT Astra Serif"/>
                <w:sz w:val="18"/>
                <w:szCs w:val="18"/>
              </w:rPr>
              <w:t>руемое)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Обслу</w:t>
            </w:r>
            <w:r w:rsidR="00627512">
              <w:rPr>
                <w:rFonts w:ascii="PT Astra Serif" w:hAnsi="PT Astra Serif"/>
                <w:sz w:val="18"/>
                <w:szCs w:val="18"/>
              </w:rPr>
              <w:t>-</w:t>
            </w:r>
            <w:r w:rsidRPr="0072568D">
              <w:rPr>
                <w:rFonts w:ascii="PT Astra Serif" w:hAnsi="PT Astra Serif"/>
                <w:sz w:val="18"/>
                <w:szCs w:val="18"/>
              </w:rPr>
              <w:t>живаемое населе</w:t>
            </w:r>
            <w:r w:rsidR="00627512">
              <w:rPr>
                <w:rFonts w:ascii="PT Astra Serif" w:hAnsi="PT Astra Serif"/>
                <w:sz w:val="18"/>
                <w:szCs w:val="18"/>
              </w:rPr>
              <w:t>-</w:t>
            </w:r>
            <w:r w:rsidRPr="0072568D">
              <w:rPr>
                <w:rFonts w:ascii="PT Astra Serif" w:hAnsi="PT Astra Serif"/>
                <w:sz w:val="18"/>
                <w:szCs w:val="18"/>
              </w:rPr>
              <w:t>ние (сущест</w:t>
            </w:r>
            <w:r w:rsidR="00627512">
              <w:rPr>
                <w:rFonts w:ascii="PT Astra Serif" w:hAnsi="PT Astra Serif"/>
                <w:sz w:val="18"/>
                <w:szCs w:val="18"/>
              </w:rPr>
              <w:t>-</w:t>
            </w:r>
            <w:r w:rsidRPr="0072568D">
              <w:rPr>
                <w:rFonts w:ascii="PT Astra Serif" w:hAnsi="PT Astra Serif"/>
                <w:sz w:val="18"/>
                <w:szCs w:val="18"/>
              </w:rPr>
              <w:t>вующее)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Наличие детских подразделе</w:t>
            </w:r>
            <w:r w:rsidR="00627512">
              <w:rPr>
                <w:rFonts w:ascii="PT Astra Serif" w:hAnsi="PT Astra Serif"/>
                <w:sz w:val="18"/>
                <w:szCs w:val="18"/>
              </w:rPr>
              <w:t>-</w:t>
            </w:r>
            <w:r w:rsidRPr="0072568D">
              <w:rPr>
                <w:rFonts w:ascii="PT Astra Serif" w:hAnsi="PT Astra Serif"/>
                <w:sz w:val="18"/>
                <w:szCs w:val="18"/>
              </w:rPr>
              <w:t xml:space="preserve">ний (при наличии, указать численность детского населения, </w:t>
            </w:r>
            <w:r w:rsidR="0072568D">
              <w:rPr>
                <w:rFonts w:ascii="PT Astra Serif" w:hAnsi="PT Astra Serif"/>
                <w:sz w:val="18"/>
                <w:szCs w:val="18"/>
              </w:rPr>
              <w:br/>
            </w:r>
            <w:r w:rsidRPr="0072568D">
              <w:rPr>
                <w:rFonts w:ascii="PT Astra Serif" w:hAnsi="PT Astra Serif"/>
                <w:sz w:val="18"/>
                <w:szCs w:val="18"/>
              </w:rPr>
              <w:t xml:space="preserve">при отсутствии указать </w:t>
            </w:r>
            <w:r w:rsidR="0072568D">
              <w:rPr>
                <w:rFonts w:ascii="PT Astra Serif" w:hAnsi="PT Astra Serif"/>
                <w:sz w:val="18"/>
                <w:szCs w:val="18"/>
              </w:rPr>
              <w:t>–</w:t>
            </w:r>
            <w:r w:rsidRPr="0072568D">
              <w:rPr>
                <w:rFonts w:ascii="PT Astra Serif" w:hAnsi="PT Astra Serif"/>
                <w:sz w:val="18"/>
                <w:szCs w:val="18"/>
              </w:rPr>
              <w:t xml:space="preserve"> нет)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 xml:space="preserve">Объем работ </w:t>
            </w:r>
            <w:r w:rsidR="002E7F1E">
              <w:rPr>
                <w:rFonts w:ascii="PT Astra Serif" w:hAnsi="PT Astra Serif"/>
                <w:sz w:val="18"/>
                <w:szCs w:val="18"/>
              </w:rPr>
              <w:br/>
            </w:r>
            <w:r w:rsidRPr="0072568D">
              <w:rPr>
                <w:rFonts w:ascii="PT Astra Serif" w:hAnsi="PT Astra Serif"/>
                <w:sz w:val="18"/>
                <w:szCs w:val="18"/>
              </w:rPr>
              <w:t>(кв.</w:t>
            </w:r>
            <w:r w:rsidR="002E7F1E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72568D">
              <w:rPr>
                <w:rFonts w:ascii="PT Astra Serif" w:hAnsi="PT Astra Serif"/>
                <w:sz w:val="18"/>
                <w:szCs w:val="18"/>
              </w:rPr>
              <w:t>м)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Мощность плани</w:t>
            </w:r>
            <w:r w:rsidR="002E7F1E">
              <w:rPr>
                <w:rFonts w:ascii="PT Astra Serif" w:hAnsi="PT Astra Serif"/>
                <w:sz w:val="18"/>
                <w:szCs w:val="18"/>
              </w:rPr>
              <w:t>-</w:t>
            </w:r>
            <w:r w:rsidRPr="0072568D">
              <w:rPr>
                <w:rFonts w:ascii="PT Astra Serif" w:hAnsi="PT Astra Serif"/>
                <w:sz w:val="18"/>
                <w:szCs w:val="18"/>
              </w:rPr>
              <w:t>руемого объекта (согласно ст.</w:t>
            </w:r>
            <w:r w:rsidR="002E7F1E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72568D">
              <w:rPr>
                <w:rFonts w:ascii="PT Astra Serif" w:hAnsi="PT Astra Serif"/>
                <w:sz w:val="18"/>
                <w:szCs w:val="18"/>
              </w:rPr>
              <w:t>15)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 xml:space="preserve">Единицы измерения мощности планируемого объекта (посещений </w:t>
            </w:r>
            <w:r w:rsidR="002E7F1E">
              <w:rPr>
                <w:rFonts w:ascii="PT Astra Serif" w:hAnsi="PT Astra Serif"/>
                <w:sz w:val="18"/>
                <w:szCs w:val="18"/>
              </w:rPr>
              <w:br/>
            </w:r>
            <w:r w:rsidRPr="0072568D">
              <w:rPr>
                <w:rFonts w:ascii="PT Astra Serif" w:hAnsi="PT Astra Serif"/>
                <w:sz w:val="18"/>
                <w:szCs w:val="18"/>
              </w:rPr>
              <w:t xml:space="preserve">в смену, </w:t>
            </w:r>
            <w:r w:rsidR="00627512">
              <w:rPr>
                <w:rFonts w:ascii="PT Astra Serif" w:hAnsi="PT Astra Serif"/>
                <w:sz w:val="18"/>
                <w:szCs w:val="18"/>
              </w:rPr>
              <w:br/>
            </w:r>
            <w:r w:rsidRPr="0072568D">
              <w:rPr>
                <w:rFonts w:ascii="PT Astra Serif" w:hAnsi="PT Astra Serif"/>
                <w:sz w:val="18"/>
                <w:szCs w:val="18"/>
              </w:rPr>
              <w:t>койко-мест для стационаров)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Наименование ремонтных работ (в случае, если выборочный капремонт)</w:t>
            </w:r>
          </w:p>
        </w:tc>
      </w:tr>
      <w:tr w:rsidR="00627512" w:rsidRPr="0072568D" w:rsidTr="00627512">
        <w:trPr>
          <w:trHeight w:val="60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26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627512">
            <w:pPr>
              <w:ind w:firstLine="26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2568D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45866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45866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3202,16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675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в смену 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прочего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11654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11654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841,6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73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в смену 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прочего</w:t>
            </w:r>
          </w:p>
        </w:tc>
      </w:tr>
      <w:tr w:rsidR="00627512" w:rsidRPr="0072568D" w:rsidTr="00627512">
        <w:trPr>
          <w:trHeight w:val="689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38122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38122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7003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910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в смену 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прочего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38122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38122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3511,8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910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в смену 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замена лифтового оборудования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12012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12012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777,4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18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койко-мест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системы АУПС и СОУЭ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12012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12012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2163,9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70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койко-мест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системы АУПС и СОУЭ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12012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12012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2239,7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28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койко-мест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системы АУПС и СОУЭ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70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26347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26347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2187,8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450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в смену 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прочего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80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31306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31306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2119,1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50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койко-мест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прочего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64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37911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37911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2266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400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в смену 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ремонт цоколя </w:t>
            </w:r>
            <w:r w:rsidR="00627512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и отмостки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64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37911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37911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2266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400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в смену 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прочего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37911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37911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4152,4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600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в смену 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ремонт цоколя </w:t>
            </w:r>
            <w:r w:rsidR="00627512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и отмостки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56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37911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37911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1832,4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35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койко-мест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ремонт цоколя </w:t>
            </w:r>
            <w:r w:rsidR="00627512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и отмостки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58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37911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37911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6826,8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256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койко-мест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ремонт цоколя </w:t>
            </w:r>
            <w:r w:rsidR="00627512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и отмостки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48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27563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27563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1125,3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410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в смену 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прочего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27563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27563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6063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135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койко-мест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прочего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53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17725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17725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2612,6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350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в смену 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кровли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17725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17725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1145,1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87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койко-мест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кровли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капитальный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80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34368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34368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867,52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35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койко-мест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прочего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19656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19656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2784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417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в смену 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прочего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5588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5588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658,81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65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в смену 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A76CF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фундамента,</w:t>
            </w:r>
            <w:r w:rsidR="00A76CF5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отмостки, ремонт крыши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56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4173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4173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371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45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в смену 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замена окон, ремонт сетей ХВС, ГВС, канализации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50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16880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16880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2149,3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53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койко-мест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прочего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6287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6287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1938,3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62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койко-мест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ремонт прочего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49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8536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8536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10008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683,3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73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860FF7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в смену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FA44C5" w:rsidP="008D17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 xml:space="preserve">емонт (замена) окон, дверей, </w:t>
            </w:r>
            <w:r w:rsidR="008D1704" w:rsidRPr="0072568D">
              <w:rPr>
                <w:rFonts w:ascii="PT Astra Serif" w:hAnsi="PT Astra Serif" w:cs="Calibri"/>
                <w:sz w:val="18"/>
                <w:szCs w:val="18"/>
              </w:rPr>
              <w:t>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 xml:space="preserve">емонт полов, </w:t>
            </w:r>
            <w:r w:rsidR="00D65DB1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стен и потолков (отделочные работы)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28874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28874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1767,5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300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860FF7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в смену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FA44C5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 xml:space="preserve">емонт (замена) кровли </w:t>
            </w:r>
            <w:r w:rsidR="00D65DB1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 xml:space="preserve">и ограждающих конструкций, </w:t>
            </w:r>
            <w:r w:rsidR="008D1704" w:rsidRPr="0072568D">
              <w:rPr>
                <w:rFonts w:ascii="PT Astra Serif" w:hAnsi="PT Astra Serif" w:cs="Calibri"/>
                <w:sz w:val="18"/>
                <w:szCs w:val="18"/>
              </w:rPr>
              <w:t>ремонт (замена) окон, дверей, 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 xml:space="preserve">емонт (замена) систем водоснабжения </w:t>
            </w:r>
            <w:r w:rsidR="00D65DB1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и канализации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59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8431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8431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10061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625,4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150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860FF7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в смену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FA44C5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р</w:t>
            </w:r>
            <w:r w:rsidR="008D1704" w:rsidRPr="0072568D">
              <w:rPr>
                <w:rFonts w:ascii="PT Astra Serif" w:hAnsi="PT Astra Serif" w:cs="Calibri"/>
                <w:sz w:val="18"/>
                <w:szCs w:val="18"/>
              </w:rPr>
              <w:t>емонт (замена) окон, дверей, 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емонт полов, стен и потолков (отделочные работы)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52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12177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12177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719,2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268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860FF7" w:rsidP="00B0683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B0683A">
              <w:rPr>
                <w:rFonts w:ascii="PT Astra Serif" w:hAnsi="PT Astra Serif" w:cs="Calibri"/>
                <w:sz w:val="18"/>
                <w:szCs w:val="18"/>
              </w:rPr>
              <w:br/>
              <w:t>в</w:t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 смену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FA44C5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емонт полов, стен и</w:t>
            </w:r>
            <w:r w:rsidR="008D1704" w:rsidRPr="0072568D">
              <w:rPr>
                <w:rFonts w:ascii="PT Astra Serif" w:hAnsi="PT Astra Serif" w:cs="Calibri"/>
                <w:sz w:val="18"/>
                <w:szCs w:val="18"/>
              </w:rPr>
              <w:t xml:space="preserve"> потолков (отделочные работы), 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емонт (замена) окон, дверей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16281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16281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3080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1155,7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48774A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8774A">
              <w:rPr>
                <w:rFonts w:ascii="PT Astra Serif" w:hAnsi="PT Astra Serif" w:cs="Calibri"/>
                <w:sz w:val="18"/>
                <w:szCs w:val="18"/>
              </w:rPr>
              <w:t>200, 28, 10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860FF7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33256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в смену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, коек, коек дневного стационара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FA44C5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р</w:t>
            </w:r>
            <w:r w:rsidR="008D1704" w:rsidRPr="0072568D">
              <w:rPr>
                <w:rFonts w:ascii="PT Astra Serif" w:hAnsi="PT Astra Serif" w:cs="Calibri"/>
                <w:sz w:val="18"/>
                <w:szCs w:val="18"/>
              </w:rPr>
              <w:t>емонт (замена) окон, дверей, 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емонт полов, стен и потолков (отделочные работы)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55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15750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15750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1196,3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48774A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8774A">
              <w:rPr>
                <w:rFonts w:ascii="PT Astra Serif" w:hAnsi="PT Astra Serif" w:cs="Calibri"/>
                <w:sz w:val="18"/>
                <w:szCs w:val="18"/>
              </w:rPr>
              <w:t>108, 40, 4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860FF7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33256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в смену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, коек, коек дневного стационара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FA44C5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емонт (замена) кро</w:t>
            </w:r>
            <w:r w:rsidR="008D1704" w:rsidRPr="0072568D">
              <w:rPr>
                <w:rFonts w:ascii="PT Astra Serif" w:hAnsi="PT Astra Serif" w:cs="Calibri"/>
                <w:sz w:val="18"/>
                <w:szCs w:val="18"/>
              </w:rPr>
              <w:t>вли и ограждающих конструкций, ремонт (замена) окон, дверей, 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емонт полов, стен и потолков (отделочные работы)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50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23514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23514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4639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48774A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8774A">
              <w:rPr>
                <w:rFonts w:ascii="PT Astra Serif" w:hAnsi="PT Astra Serif" w:cs="Calibri"/>
                <w:sz w:val="18"/>
                <w:szCs w:val="18"/>
              </w:rPr>
              <w:t>300, 8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860FF7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33256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в смену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, коек дневного стационара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7702B3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емонт (замена) окон, дверей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59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11228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11228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2702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2235,9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48774A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8774A">
              <w:rPr>
                <w:rFonts w:ascii="PT Astra Serif" w:hAnsi="PT Astra Serif" w:cs="Calibri"/>
                <w:sz w:val="18"/>
                <w:szCs w:val="18"/>
              </w:rPr>
              <w:t>96, 26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коек, коек дневного стационара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7702B3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емонт (замена) окон, дверей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47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79681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79681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нет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312,2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33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коек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7702B3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емонт полов, стен и потолков (отделочные работы)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капитальный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7233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7233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1554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3307,5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48774A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8774A">
              <w:rPr>
                <w:rFonts w:ascii="PT Astra Serif" w:hAnsi="PT Astra Serif" w:cs="Calibri"/>
                <w:sz w:val="18"/>
                <w:szCs w:val="18"/>
              </w:rPr>
              <w:t>150, 71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860FF7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33256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в смену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, коек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10260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10260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11650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609,3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300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860FF7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33256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в смену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7702B3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р</w:t>
            </w:r>
            <w:r w:rsidR="008D1704" w:rsidRPr="0072568D">
              <w:rPr>
                <w:rFonts w:ascii="PT Astra Serif" w:hAnsi="PT Astra Serif" w:cs="Calibri"/>
                <w:sz w:val="18"/>
                <w:szCs w:val="18"/>
              </w:rPr>
              <w:t>емонт (замена) окон, дверей, 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емонт полов, стен и потолков (отделочные работы)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21777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21777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20091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2552,3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400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860FF7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33256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в смену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AE3AD3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емонт (замена) кро</w:t>
            </w:r>
            <w:r w:rsidR="008D1704" w:rsidRPr="0072568D">
              <w:rPr>
                <w:rFonts w:ascii="PT Astra Serif" w:hAnsi="PT Astra Serif" w:cs="Calibri"/>
                <w:sz w:val="18"/>
                <w:szCs w:val="18"/>
              </w:rPr>
              <w:t xml:space="preserve">вли </w:t>
            </w:r>
            <w:r w:rsidR="00D65DB1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8D1704" w:rsidRPr="0072568D">
              <w:rPr>
                <w:rFonts w:ascii="PT Astra Serif" w:hAnsi="PT Astra Serif" w:cs="Calibri"/>
                <w:sz w:val="18"/>
                <w:szCs w:val="18"/>
              </w:rPr>
              <w:t>и ограждающих конструкций, ремонт фасада, ремонт (замена) окон, дверей, 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 xml:space="preserve">емонт (замена) систем водоснабжения </w:t>
            </w:r>
            <w:r w:rsidR="00D65DB1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и канализации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60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11009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11009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2470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4357,7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913842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13842">
              <w:rPr>
                <w:rFonts w:ascii="PT Astra Serif" w:hAnsi="PT Astra Serif" w:cs="Calibri"/>
                <w:sz w:val="18"/>
                <w:szCs w:val="18"/>
              </w:rPr>
              <w:t>444, 67, 57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860FF7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33256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в смену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, коек, коек дневного стационара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AE3AD3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емонт (замена) кро</w:t>
            </w:r>
            <w:r w:rsidR="008D1704" w:rsidRPr="0072568D">
              <w:rPr>
                <w:rFonts w:ascii="PT Astra Serif" w:hAnsi="PT Astra Serif" w:cs="Calibri"/>
                <w:sz w:val="18"/>
                <w:szCs w:val="18"/>
              </w:rPr>
              <w:t xml:space="preserve">вли </w:t>
            </w:r>
            <w:r w:rsidR="00D65DB1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8D1704" w:rsidRPr="0072568D">
              <w:rPr>
                <w:rFonts w:ascii="PT Astra Serif" w:hAnsi="PT Astra Serif" w:cs="Calibri"/>
                <w:sz w:val="18"/>
                <w:szCs w:val="18"/>
              </w:rPr>
              <w:t>и ограждающих конструкций, ремонт фасада, ремонт (замена) окон, дверей, 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 xml:space="preserve">емонт (замена) систем водоснабжения </w:t>
            </w:r>
            <w:r w:rsidR="00D65DB1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и канализации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33336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33336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7252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7135,5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913842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13842">
              <w:rPr>
                <w:rFonts w:ascii="PT Astra Serif" w:hAnsi="PT Astra Serif" w:cs="Calibri"/>
                <w:sz w:val="18"/>
                <w:szCs w:val="18"/>
              </w:rPr>
              <w:t>575, 258, 96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860FF7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33256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в смену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, коек, коек дневного стационара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153BCC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емонт (замена) кро</w:t>
            </w:r>
            <w:r w:rsidR="008D1704" w:rsidRPr="0072568D">
              <w:rPr>
                <w:rFonts w:ascii="PT Astra Serif" w:hAnsi="PT Astra Serif" w:cs="Calibri"/>
                <w:sz w:val="18"/>
                <w:szCs w:val="18"/>
              </w:rPr>
              <w:t>вли и ограждающих конструкций, ремонт (замена) окон, дверей, 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емонт (замена) систем водоснабжения и канализации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2E7F1E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выборочный ремонт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45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10266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10266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9836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910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976F4" w:rsidRPr="0072568D" w:rsidRDefault="005976F4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>300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5976F4" w:rsidRPr="0072568D" w:rsidRDefault="00860FF7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72568D">
              <w:rPr>
                <w:rFonts w:ascii="PT Astra Serif" w:hAnsi="PT Astra Serif" w:cs="Calibri"/>
                <w:sz w:val="18"/>
                <w:szCs w:val="18"/>
              </w:rPr>
              <w:t xml:space="preserve">посещений </w:t>
            </w:r>
            <w:r w:rsidR="0033256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72568D">
              <w:rPr>
                <w:rFonts w:ascii="PT Astra Serif" w:hAnsi="PT Astra Serif" w:cs="Calibri"/>
                <w:sz w:val="18"/>
                <w:szCs w:val="18"/>
              </w:rPr>
              <w:t>в смену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5976F4" w:rsidRPr="0072568D" w:rsidRDefault="00827433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ре</w:t>
            </w:r>
            <w:r w:rsidR="008D1704" w:rsidRPr="0072568D">
              <w:rPr>
                <w:rFonts w:ascii="PT Astra Serif" w:hAnsi="PT Astra Serif" w:cs="Calibri"/>
                <w:sz w:val="18"/>
                <w:szCs w:val="18"/>
              </w:rPr>
              <w:t>монт (замена) окон, дверей, р</w:t>
            </w:r>
            <w:r w:rsidR="005976F4" w:rsidRPr="0072568D">
              <w:rPr>
                <w:rFonts w:ascii="PT Astra Serif" w:hAnsi="PT Astra Serif" w:cs="Calibri"/>
                <w:sz w:val="18"/>
                <w:szCs w:val="18"/>
              </w:rPr>
              <w:t>емонт полов, стен и потолков (отделочные работы)</w:t>
            </w:r>
          </w:p>
        </w:tc>
      </w:tr>
      <w:tr w:rsidR="00627512" w:rsidRPr="0072568D" w:rsidTr="00627512">
        <w:trPr>
          <w:trHeight w:val="227"/>
        </w:trPr>
        <w:tc>
          <w:tcPr>
            <w:tcW w:w="557" w:type="pct"/>
            <w:shd w:val="clear" w:color="auto" w:fill="auto"/>
            <w:vAlign w:val="center"/>
          </w:tcPr>
          <w:p w:rsidR="00E70200" w:rsidRPr="0072568D" w:rsidRDefault="00E70200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05" w:type="pct"/>
            <w:shd w:val="clear" w:color="auto" w:fill="auto"/>
            <w:vAlign w:val="center"/>
          </w:tcPr>
          <w:p w:rsidR="00E70200" w:rsidRPr="0072568D" w:rsidRDefault="00E70200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:rsidR="00E70200" w:rsidRPr="0072568D" w:rsidRDefault="00E70200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87" w:type="pct"/>
            <w:shd w:val="clear" w:color="auto" w:fill="auto"/>
            <w:vAlign w:val="center"/>
          </w:tcPr>
          <w:p w:rsidR="00E70200" w:rsidRPr="0072568D" w:rsidRDefault="00E70200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610" w:type="pct"/>
            <w:shd w:val="clear" w:color="auto" w:fill="auto"/>
            <w:vAlign w:val="center"/>
          </w:tcPr>
          <w:p w:rsidR="00E70200" w:rsidRPr="0072568D" w:rsidRDefault="00E70200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E70200" w:rsidRPr="0072568D" w:rsidRDefault="00E70200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557" w:type="pct"/>
            <w:shd w:val="clear" w:color="auto" w:fill="auto"/>
            <w:vAlign w:val="center"/>
          </w:tcPr>
          <w:p w:rsidR="00E70200" w:rsidRPr="0072568D" w:rsidRDefault="00E70200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714" w:type="pct"/>
            <w:shd w:val="clear" w:color="auto" w:fill="auto"/>
            <w:vAlign w:val="center"/>
          </w:tcPr>
          <w:p w:rsidR="00E70200" w:rsidRPr="0072568D" w:rsidRDefault="00E70200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856" w:type="pct"/>
            <w:shd w:val="clear" w:color="auto" w:fill="auto"/>
            <w:vAlign w:val="center"/>
          </w:tcPr>
          <w:p w:rsidR="00E70200" w:rsidRPr="0072568D" w:rsidRDefault="00E70200" w:rsidP="005976F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</w:tbl>
    <w:p w:rsidR="003E35AE" w:rsidRPr="0072568D" w:rsidRDefault="003E35AE" w:rsidP="003E35AE">
      <w:pPr>
        <w:ind w:firstLine="0"/>
        <w:rPr>
          <w:rFonts w:ascii="PT Astra Serif" w:eastAsia="Calibri" w:hAnsi="PT Astra Serif"/>
          <w:sz w:val="18"/>
          <w:szCs w:val="18"/>
          <w:lang w:eastAsia="en-US"/>
        </w:rPr>
      </w:pPr>
    </w:p>
    <w:p w:rsidR="00D65DB1" w:rsidRDefault="00D65DB1" w:rsidP="008A71FE">
      <w:pPr>
        <w:ind w:firstLine="0"/>
        <w:rPr>
          <w:rFonts w:ascii="PT Astra Serif" w:eastAsia="Calibri" w:hAnsi="PT Astra Serif"/>
          <w:sz w:val="24"/>
          <w:szCs w:val="22"/>
          <w:lang w:eastAsia="en-US"/>
        </w:rPr>
        <w:sectPr w:rsidR="00D65DB1" w:rsidSect="00CF1C04">
          <w:pgSz w:w="11906" w:h="16838"/>
          <w:pgMar w:top="822" w:right="849" w:bottom="709" w:left="1701" w:header="709" w:footer="709" w:gutter="0"/>
          <w:cols w:space="708"/>
          <w:docGrid w:linePitch="360"/>
        </w:sectPr>
      </w:pPr>
    </w:p>
    <w:p w:rsidR="00630266" w:rsidRPr="00D65DB1" w:rsidRDefault="00630266" w:rsidP="008A71FE">
      <w:pPr>
        <w:ind w:firstLine="0"/>
        <w:rPr>
          <w:rFonts w:ascii="PT Astra Serif" w:eastAsia="Calibri" w:hAnsi="PT Astra Serif"/>
          <w:sz w:val="18"/>
          <w:szCs w:val="18"/>
          <w:lang w:eastAsia="en-US"/>
        </w:rPr>
      </w:pPr>
    </w:p>
    <w:tbl>
      <w:tblPr>
        <w:tblW w:w="15049" w:type="dxa"/>
        <w:jc w:val="center"/>
        <w:tblInd w:w="-1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708"/>
        <w:gridCol w:w="709"/>
        <w:gridCol w:w="438"/>
        <w:gridCol w:w="543"/>
        <w:gridCol w:w="503"/>
        <w:gridCol w:w="393"/>
        <w:gridCol w:w="490"/>
        <w:gridCol w:w="504"/>
        <w:gridCol w:w="504"/>
        <w:gridCol w:w="504"/>
        <w:gridCol w:w="812"/>
        <w:gridCol w:w="708"/>
        <w:gridCol w:w="709"/>
        <w:gridCol w:w="709"/>
        <w:gridCol w:w="850"/>
        <w:gridCol w:w="851"/>
        <w:gridCol w:w="709"/>
        <w:gridCol w:w="850"/>
        <w:gridCol w:w="838"/>
        <w:gridCol w:w="850"/>
        <w:gridCol w:w="874"/>
      </w:tblGrid>
      <w:tr w:rsidR="00D65DB1" w:rsidRPr="00D65DB1" w:rsidTr="00EC1738">
        <w:trPr>
          <w:trHeight w:val="50"/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Планируемая стоимость работ (консолиди</w:t>
            </w:r>
            <w:r w:rsidR="00D65DB1">
              <w:rPr>
                <w:rFonts w:ascii="PT Astra Serif" w:hAnsi="PT Astra Serif"/>
                <w:sz w:val="16"/>
                <w:szCs w:val="16"/>
              </w:rPr>
              <w:t>-</w:t>
            </w:r>
            <w:r w:rsidRPr="00D65DB1">
              <w:rPr>
                <w:rFonts w:ascii="PT Astra Serif" w:hAnsi="PT Astra Serif"/>
                <w:sz w:val="16"/>
                <w:szCs w:val="16"/>
              </w:rPr>
              <w:t xml:space="preserve">рованный бюджет) </w:t>
            </w:r>
            <w:r w:rsidRPr="00D65DB1">
              <w:rPr>
                <w:rFonts w:ascii="PT Astra Serif" w:hAnsi="PT Astra Serif"/>
                <w:bCs/>
                <w:sz w:val="16"/>
                <w:szCs w:val="16"/>
              </w:rPr>
              <w:t xml:space="preserve">(сумма столбцов </w:t>
            </w:r>
            <w:r w:rsidR="00D65DB1">
              <w:rPr>
                <w:rFonts w:ascii="PT Astra Serif" w:hAnsi="PT Astra Serif"/>
                <w:bCs/>
                <w:sz w:val="16"/>
                <w:szCs w:val="16"/>
              </w:rPr>
              <w:br/>
            </w:r>
            <w:r w:rsidRPr="00D65DB1">
              <w:rPr>
                <w:rFonts w:ascii="PT Astra Serif" w:hAnsi="PT Astra Serif"/>
                <w:bCs/>
                <w:sz w:val="16"/>
                <w:szCs w:val="16"/>
              </w:rPr>
              <w:t xml:space="preserve">19 </w:t>
            </w:r>
            <w:r w:rsidR="00DC0DE5" w:rsidRPr="00D65DB1">
              <w:rPr>
                <w:rFonts w:ascii="PT Astra Serif" w:hAnsi="PT Astra Serif"/>
                <w:bCs/>
                <w:sz w:val="16"/>
                <w:szCs w:val="16"/>
              </w:rPr>
              <w:t>–</w:t>
            </w:r>
            <w:r w:rsidRPr="00D65DB1">
              <w:rPr>
                <w:rFonts w:ascii="PT Astra Serif" w:hAnsi="PT Astra Serif"/>
                <w:bCs/>
                <w:sz w:val="16"/>
                <w:szCs w:val="16"/>
              </w:rPr>
              <w:t xml:space="preserve"> 28)</w:t>
            </w:r>
            <w:r w:rsidR="0066747B" w:rsidRPr="00D65DB1">
              <w:rPr>
                <w:rFonts w:ascii="PT Astra Serif" w:hAnsi="PT Astra Serif"/>
                <w:bCs/>
                <w:sz w:val="16"/>
                <w:szCs w:val="16"/>
              </w:rPr>
              <w:t xml:space="preserve">, </w:t>
            </w:r>
            <w:r w:rsidR="00D65DB1">
              <w:rPr>
                <w:rFonts w:ascii="PT Astra Serif" w:hAnsi="PT Astra Serif"/>
                <w:sz w:val="16"/>
                <w:szCs w:val="16"/>
              </w:rPr>
              <w:br/>
            </w:r>
            <w:r w:rsidR="0066747B" w:rsidRPr="00D65DB1">
              <w:rPr>
                <w:rFonts w:ascii="PT Astra Serif" w:hAnsi="PT Astra Serif"/>
                <w:sz w:val="16"/>
                <w:szCs w:val="16"/>
              </w:rPr>
              <w:t>ыс. руб.</w:t>
            </w:r>
          </w:p>
        </w:tc>
        <w:tc>
          <w:tcPr>
            <w:tcW w:w="5296" w:type="dxa"/>
            <w:gridSpan w:val="10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Консолидированный бюджет</w:t>
            </w:r>
            <w:r w:rsidR="0066747B" w:rsidRPr="00D65DB1">
              <w:rPr>
                <w:rFonts w:ascii="PT Astra Serif" w:hAnsi="PT Astra Serif"/>
                <w:sz w:val="16"/>
                <w:szCs w:val="16"/>
              </w:rPr>
              <w:t xml:space="preserve"> (тыс. руб.)</w:t>
            </w:r>
            <w:r w:rsidRPr="00D65DB1">
              <w:rPr>
                <w:rFonts w:ascii="PT Astra Serif" w:hAnsi="PT Astra Serif"/>
                <w:sz w:val="16"/>
                <w:szCs w:val="16"/>
              </w:rPr>
              <w:t>, в том числе по годам:</w:t>
            </w:r>
          </w:p>
        </w:tc>
        <w:tc>
          <w:tcPr>
            <w:tcW w:w="812" w:type="dxa"/>
            <w:vMerge w:val="restart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Плани</w:t>
            </w:r>
            <w:r w:rsidR="00DC0DE5" w:rsidRPr="00D65DB1">
              <w:rPr>
                <w:rFonts w:ascii="PT Astra Serif" w:hAnsi="PT Astra Serif"/>
                <w:sz w:val="16"/>
                <w:szCs w:val="16"/>
              </w:rPr>
              <w:t>-</w:t>
            </w:r>
            <w:r w:rsidRPr="00D65DB1">
              <w:rPr>
                <w:rFonts w:ascii="PT Astra Serif" w:hAnsi="PT Astra Serif"/>
                <w:sz w:val="16"/>
                <w:szCs w:val="16"/>
              </w:rPr>
              <w:t>руемая стоимость работ (федераль</w:t>
            </w:r>
            <w:r w:rsidR="00DC0DE5" w:rsidRPr="00D65DB1">
              <w:rPr>
                <w:rFonts w:ascii="PT Astra Serif" w:hAnsi="PT Astra Serif"/>
                <w:sz w:val="16"/>
                <w:szCs w:val="16"/>
              </w:rPr>
              <w:t>-</w:t>
            </w:r>
            <w:r w:rsidRPr="00D65DB1">
              <w:rPr>
                <w:rFonts w:ascii="PT Astra Serif" w:hAnsi="PT Astra Serif"/>
                <w:sz w:val="16"/>
                <w:szCs w:val="16"/>
              </w:rPr>
              <w:t>ный бюджет) (</w:t>
            </w:r>
            <w:r w:rsidRPr="00D65DB1">
              <w:rPr>
                <w:rFonts w:ascii="PT Astra Serif" w:hAnsi="PT Astra Serif"/>
                <w:bCs/>
                <w:sz w:val="16"/>
                <w:szCs w:val="16"/>
              </w:rPr>
              <w:t>сумма столбцов</w:t>
            </w:r>
            <w:r w:rsidR="00DC0DE5" w:rsidRPr="00D65DB1">
              <w:rPr>
                <w:rFonts w:ascii="PT Astra Serif" w:hAnsi="PT Astra Serif"/>
                <w:bCs/>
                <w:sz w:val="16"/>
                <w:szCs w:val="16"/>
              </w:rPr>
              <w:t xml:space="preserve"> </w:t>
            </w:r>
            <w:r w:rsidRPr="00D65DB1">
              <w:rPr>
                <w:rFonts w:ascii="PT Astra Serif" w:hAnsi="PT Astra Serif"/>
                <w:bCs/>
                <w:sz w:val="16"/>
                <w:szCs w:val="16"/>
              </w:rPr>
              <w:t>30</w:t>
            </w:r>
            <w:r w:rsidR="00DC0DE5" w:rsidRPr="00D65DB1">
              <w:rPr>
                <w:rFonts w:ascii="PT Astra Serif" w:hAnsi="PT Astra Serif"/>
                <w:bCs/>
                <w:sz w:val="16"/>
                <w:szCs w:val="16"/>
              </w:rPr>
              <w:t xml:space="preserve"> – </w:t>
            </w:r>
            <w:r w:rsidRPr="00D65DB1">
              <w:rPr>
                <w:rFonts w:ascii="PT Astra Serif" w:hAnsi="PT Astra Serif"/>
                <w:bCs/>
                <w:sz w:val="16"/>
                <w:szCs w:val="16"/>
              </w:rPr>
              <w:t>28)</w:t>
            </w:r>
            <w:r w:rsidR="0066747B" w:rsidRPr="00D65DB1">
              <w:rPr>
                <w:rFonts w:ascii="PT Astra Serif" w:hAnsi="PT Astra Serif"/>
                <w:bCs/>
                <w:sz w:val="16"/>
                <w:szCs w:val="16"/>
              </w:rPr>
              <w:t>, тыс. руб.</w:t>
            </w:r>
          </w:p>
        </w:tc>
        <w:tc>
          <w:tcPr>
            <w:tcW w:w="7948" w:type="dxa"/>
            <w:gridSpan w:val="10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Федеральный бюджет</w:t>
            </w:r>
            <w:r w:rsidR="0066747B" w:rsidRPr="00D65DB1">
              <w:rPr>
                <w:rFonts w:ascii="PT Astra Serif" w:hAnsi="PT Astra Serif"/>
                <w:sz w:val="16"/>
                <w:szCs w:val="16"/>
              </w:rPr>
              <w:t xml:space="preserve"> (тыс. руб.)</w:t>
            </w:r>
            <w:r w:rsidRPr="00D65DB1">
              <w:rPr>
                <w:rFonts w:ascii="PT Astra Serif" w:hAnsi="PT Astra Serif"/>
                <w:sz w:val="16"/>
                <w:szCs w:val="16"/>
              </w:rPr>
              <w:t>, в том числе по годам:</w:t>
            </w:r>
          </w:p>
        </w:tc>
      </w:tr>
      <w:tr w:rsidR="00D65DB1" w:rsidRPr="00D65DB1" w:rsidTr="00EC1738">
        <w:trPr>
          <w:trHeight w:val="420"/>
          <w:jc w:val="center"/>
        </w:trPr>
        <w:tc>
          <w:tcPr>
            <w:tcW w:w="993" w:type="dxa"/>
            <w:vMerge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2025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2026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2027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2028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2029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2030</w:t>
            </w:r>
          </w:p>
        </w:tc>
        <w:tc>
          <w:tcPr>
            <w:tcW w:w="812" w:type="dxa"/>
            <w:vMerge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2027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2029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2030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18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19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21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22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23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24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25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26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27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28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29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31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32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33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34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35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36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37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38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D65DB1">
              <w:rPr>
                <w:rFonts w:ascii="PT Astra Serif" w:hAnsi="PT Astra Serif"/>
                <w:sz w:val="16"/>
                <w:szCs w:val="16"/>
              </w:rPr>
              <w:t>39</w:t>
            </w:r>
          </w:p>
        </w:tc>
      </w:tr>
      <w:tr w:rsidR="00D65DB1" w:rsidRPr="00D65DB1" w:rsidTr="00EC1738">
        <w:trPr>
          <w:trHeight w:val="138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129 073,5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62 114,7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66 958,</w:t>
            </w:r>
            <w:r w:rsidR="001605B9" w:rsidRPr="00D65DB1">
              <w:rPr>
                <w:rFonts w:ascii="PT Astra Serif" w:hAnsi="PT Astra Serif" w:cs="Calibri"/>
                <w:sz w:val="16"/>
                <w:szCs w:val="16"/>
              </w:rPr>
              <w:t>8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123 617,1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59 488,</w:t>
            </w:r>
            <w:r w:rsidR="001605B9" w:rsidRPr="00D65DB1">
              <w:rPr>
                <w:rFonts w:ascii="PT Astra Serif" w:hAnsi="PT Astra Serif" w:cs="Calibri"/>
                <w:sz w:val="16"/>
                <w:szCs w:val="16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64 128,</w:t>
            </w:r>
            <w:r w:rsidR="001605B9" w:rsidRPr="00D65DB1">
              <w:rPr>
                <w:rFonts w:ascii="PT Astra Serif" w:hAnsi="PT Astra Serif" w:cs="Calibri"/>
                <w:sz w:val="16"/>
                <w:szCs w:val="16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35 823,5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35 823,5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34 309,</w:t>
            </w:r>
            <w:r w:rsidR="00BC355F" w:rsidRPr="00D65DB1">
              <w:rPr>
                <w:rFonts w:ascii="PT Astra Serif" w:hAnsi="PT Astra Serif" w:cs="Calibri"/>
                <w:sz w:val="16"/>
                <w:szCs w:val="16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34 309,</w:t>
            </w:r>
            <w:r w:rsidR="00BC355F" w:rsidRPr="00D65DB1">
              <w:rPr>
                <w:rFonts w:ascii="PT Astra Serif" w:hAnsi="PT Astra Serif" w:cs="Calibri"/>
                <w:sz w:val="16"/>
                <w:szCs w:val="16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206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52025C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52025C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</w:tr>
      <w:tr w:rsidR="00D65DB1" w:rsidRPr="00D65DB1" w:rsidTr="00EC1738">
        <w:trPr>
          <w:trHeight w:val="112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3 300,1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1605B9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3 300,1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3 160,6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3 160,</w:t>
            </w:r>
            <w:r w:rsidR="00F1638A" w:rsidRPr="00D65DB1">
              <w:rPr>
                <w:rFonts w:ascii="PT Astra Serif" w:hAnsi="PT Astra Serif" w:cs="Calibri"/>
                <w:sz w:val="16"/>
                <w:szCs w:val="16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873,0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873,0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A34DDB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A34DDB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836,1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836,1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164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1 926,0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</w:t>
            </w:r>
            <w:r w:rsidR="00753240" w:rsidRPr="00D65DB1">
              <w:rPr>
                <w:rFonts w:ascii="PT Astra Serif" w:hAnsi="PT Astra Serif" w:cs="Calibri"/>
                <w:sz w:val="16"/>
                <w:szCs w:val="16"/>
              </w:rPr>
              <w:t> </w:t>
            </w:r>
            <w:r w:rsidRPr="00D65DB1">
              <w:rPr>
                <w:rFonts w:ascii="PT Astra Serif" w:hAnsi="PT Astra Serif" w:cs="Calibri"/>
                <w:sz w:val="16"/>
                <w:szCs w:val="16"/>
              </w:rPr>
              <w:t>92</w:t>
            </w:r>
            <w:r w:rsidR="00753240" w:rsidRPr="00D65DB1">
              <w:rPr>
                <w:rFonts w:ascii="PT Astra Serif" w:hAnsi="PT Astra Serif" w:cs="Calibri"/>
                <w:sz w:val="16"/>
                <w:szCs w:val="16"/>
              </w:rPr>
              <w:t>6,0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1 844,6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1 844,6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7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2 155,2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2 155,2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2 064,1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2 064,1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107 573,3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4 109,9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EC1738" w:rsidRDefault="005976F4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103</w:t>
            </w:r>
          </w:p>
          <w:p w:rsidR="005976F4" w:rsidRPr="00D65DB1" w:rsidRDefault="005976F4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463,4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103 025,8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3 936,1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99 089,7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109 799,7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109 799,7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105 158,1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105158,1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685,1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685,1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656,2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656,2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73 777,9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73 777,9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753240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70 659,1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70 659,1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1 049,8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1 049,8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1 005,4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1 005,4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707,2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707,2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677,3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677,3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1 071,0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1 071,0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1 025,7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1 025,7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28 804,6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28 804,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6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27 586,9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27 586,9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27 897,1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27 897,1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26 719,9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26 719,9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15 055,6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15 055,6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14 419,1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14 419,1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9 634,3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EC1738" w:rsidRDefault="00EC1738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>
              <w:rPr>
                <w:rFonts w:ascii="PT Astra Serif" w:hAnsi="PT Astra Serif" w:cs="Calibri"/>
                <w:sz w:val="16"/>
                <w:szCs w:val="16"/>
              </w:rPr>
              <w:t>9</w:t>
            </w:r>
            <w:r w:rsidR="00753240" w:rsidRPr="00D65DB1">
              <w:rPr>
                <w:rFonts w:ascii="PT Astra Serif" w:hAnsi="PT Astra Serif" w:cs="Calibri"/>
                <w:sz w:val="16"/>
                <w:szCs w:val="16"/>
              </w:rPr>
              <w:t>6</w:t>
            </w:r>
          </w:p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34,3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9 227,1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9 227,</w:t>
            </w:r>
            <w:r w:rsidR="00F1638A" w:rsidRPr="00D65DB1">
              <w:rPr>
                <w:rFonts w:ascii="PT Astra Serif" w:hAnsi="PT Astra Serif" w:cs="Calibri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44 950,0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44 950,0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  <w:r w:rsidR="00753240" w:rsidRPr="00D65DB1">
              <w:rPr>
                <w:rFonts w:ascii="PT Astra Serif" w:hAnsi="PT Astra Serif" w:cs="Calibri"/>
                <w:sz w:val="16"/>
                <w:szCs w:val="16"/>
              </w:rPr>
              <w:t>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43 049,8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43 049,</w:t>
            </w:r>
            <w:r w:rsidR="00F1638A" w:rsidRPr="00D65DB1">
              <w:rPr>
                <w:rFonts w:ascii="PT Astra Serif" w:hAnsi="PT Astra Serif" w:cs="Calibri"/>
                <w:sz w:val="16"/>
                <w:szCs w:val="16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93 282,7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93 282,7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89 339,4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89 339,4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12 017,8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12 017,8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  <w:r w:rsidR="00753240" w:rsidRPr="00D65DB1">
              <w:rPr>
                <w:rFonts w:ascii="PT Astra Serif" w:hAnsi="PT Astra Serif" w:cs="Calibri"/>
                <w:sz w:val="16"/>
                <w:szCs w:val="16"/>
              </w:rPr>
              <w:t>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11 509,8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11 509,8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3 726,3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3 726,3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3 568,8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3 568,8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0,1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753240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39 102,5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39 102,5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37 449,5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37 449,5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F1638A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28 300,0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28 300,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27 734,0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27 734,0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52 455,9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52 455,9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51 406,8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51 406,</w:t>
            </w:r>
            <w:r w:rsidR="00CC56E1" w:rsidRPr="00D65DB1">
              <w:rPr>
                <w:rFonts w:ascii="PT Astra Serif" w:hAnsi="PT Astra Serif" w:cs="Calibri"/>
                <w:sz w:val="16"/>
                <w:szCs w:val="16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46 966,5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46 966,5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46 027,2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 xml:space="preserve">46 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027,2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42 153,3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42 153,</w:t>
            </w:r>
            <w:r w:rsidR="00753240" w:rsidRPr="00D65DB1">
              <w:rPr>
                <w:rFonts w:ascii="PT Astra Serif" w:hAnsi="PT Astra Serif" w:cs="Calibri"/>
                <w:sz w:val="16"/>
                <w:szCs w:val="16"/>
              </w:rPr>
              <w:t>3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41 310,2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 xml:space="preserve">41 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310,2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35 619,0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753240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35 619,0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34 906,6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34906,6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74 960,3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74 960,3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73 461,0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73 461,0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250 045,6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250 045,6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245</w:t>
            </w:r>
            <w:r w:rsidR="00CC56E1" w:rsidRPr="00D65DB1">
              <w:rPr>
                <w:rFonts w:ascii="PT Astra Serif" w:hAnsi="PT Astra Serif" w:cs="Calibri"/>
                <w:sz w:val="16"/>
                <w:szCs w:val="16"/>
              </w:rPr>
              <w:t> </w:t>
            </w:r>
            <w:r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  <w:r w:rsidR="00CC56E1" w:rsidRPr="00D65DB1">
              <w:rPr>
                <w:rFonts w:ascii="PT Astra Serif" w:hAnsi="PT Astra Serif" w:cs="Calibri"/>
                <w:sz w:val="16"/>
                <w:szCs w:val="16"/>
              </w:rPr>
              <w:t>44,7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245</w:t>
            </w:r>
            <w:r w:rsidR="00CC56E1" w:rsidRPr="00D65DB1">
              <w:rPr>
                <w:rFonts w:ascii="PT Astra Serif" w:hAnsi="PT Astra Serif" w:cs="Calibri"/>
                <w:sz w:val="16"/>
                <w:szCs w:val="16"/>
              </w:rPr>
              <w:t xml:space="preserve"> 044,7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175 341,4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175 341,4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171 834,5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171 834,5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15 268,7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753240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15 268,7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14 963,4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14 963,4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256 178,2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256 178,2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251 054,7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251 054,</w:t>
            </w:r>
            <w:r w:rsidR="00CC56E1" w:rsidRPr="00D65DB1">
              <w:rPr>
                <w:rFonts w:ascii="PT Astra Serif" w:hAnsi="PT Astra Serif" w:cs="Calibri"/>
                <w:sz w:val="16"/>
                <w:szCs w:val="16"/>
              </w:rPr>
              <w:t>7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37 919,0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37 919,9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37</w:t>
            </w:r>
            <w:r w:rsidR="00CC56E1" w:rsidRPr="00D65DB1">
              <w:rPr>
                <w:rFonts w:ascii="PT Astra Serif" w:hAnsi="PT Astra Serif" w:cs="Calibri"/>
                <w:sz w:val="16"/>
                <w:szCs w:val="16"/>
              </w:rPr>
              <w:t> 160,6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CC56E1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37</w:t>
            </w:r>
            <w:r w:rsidR="00CC56E1" w:rsidRPr="00D65DB1">
              <w:rPr>
                <w:rFonts w:ascii="PT Astra Serif" w:hAnsi="PT Astra Serif" w:cs="Calibri"/>
                <w:sz w:val="16"/>
                <w:szCs w:val="16"/>
              </w:rPr>
              <w:t> 160,6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75 747,2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75 747,2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753240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74 232,2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74 232,23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352 452,7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248 813,3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103 639,</w:t>
            </w:r>
            <w:r w:rsidR="00BC355F" w:rsidRPr="00D65DB1">
              <w:rPr>
                <w:rFonts w:ascii="PT Astra Serif" w:hAnsi="PT Astra Serif" w:cs="Calibri"/>
                <w:sz w:val="16"/>
                <w:szCs w:val="16"/>
              </w:rPr>
              <w:t>4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345 403,7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243 837,</w:t>
            </w:r>
            <w:r w:rsidR="00CC56E1" w:rsidRPr="00D65DB1">
              <w:rPr>
                <w:rFonts w:ascii="PT Astra Serif" w:hAnsi="PT Astra Serif" w:cs="Calibri"/>
                <w:sz w:val="16"/>
                <w:szCs w:val="16"/>
              </w:rPr>
              <w:t>1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101 566,6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250 158,9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250 158,</w:t>
            </w:r>
            <w:r w:rsidR="00BC355F" w:rsidRPr="00D65DB1">
              <w:rPr>
                <w:rFonts w:ascii="PT Astra Serif" w:hAnsi="PT Astra Serif" w:cs="Calibri"/>
                <w:sz w:val="16"/>
                <w:szCs w:val="16"/>
              </w:rPr>
              <w:t>9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245 155,7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245 155,7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5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36 736,8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36 736,</w:t>
            </w:r>
            <w:r w:rsidR="005976F4" w:rsidRPr="00D65DB1">
              <w:rPr>
                <w:rFonts w:ascii="PT Astra Serif" w:hAnsi="PT Astra Serif" w:cs="Calibri"/>
                <w:sz w:val="16"/>
                <w:szCs w:val="16"/>
              </w:rPr>
              <w:t>8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36 002,1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36 002,1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D65DB1" w:rsidRPr="00D65DB1" w:rsidTr="00EC1738">
        <w:trPr>
          <w:trHeight w:val="300"/>
          <w:jc w:val="center"/>
        </w:trPr>
        <w:tc>
          <w:tcPr>
            <w:tcW w:w="993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2</w:t>
            </w:r>
            <w:r w:rsidR="00BC355F" w:rsidRPr="00D65DB1">
              <w:rPr>
                <w:rFonts w:ascii="PT Astra Serif" w:hAnsi="PT Astra Serif" w:cs="Calibri"/>
                <w:bCs/>
                <w:sz w:val="16"/>
                <w:szCs w:val="16"/>
              </w:rPr>
              <w:t> 472 589,8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166 517,11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C1738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 xml:space="preserve">106 </w:t>
            </w:r>
          </w:p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663,4</w:t>
            </w:r>
          </w:p>
        </w:tc>
        <w:tc>
          <w:tcPr>
            <w:tcW w:w="438" w:type="dxa"/>
            <w:shd w:val="clear" w:color="auto" w:fill="auto"/>
            <w:vAlign w:val="center"/>
            <w:hideMark/>
          </w:tcPr>
          <w:p w:rsidR="00EC1738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131</w:t>
            </w:r>
            <w:r w:rsidR="00BC355F" w:rsidRPr="00D65DB1">
              <w:rPr>
                <w:rFonts w:ascii="PT Astra Serif" w:hAnsi="PT Astra Serif" w:cs="Calibri"/>
                <w:bCs/>
                <w:sz w:val="16"/>
                <w:szCs w:val="16"/>
              </w:rPr>
              <w:t> </w:t>
            </w:r>
          </w:p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582,2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BC355F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103</w:t>
            </w:r>
          </w:p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463,4</w:t>
            </w:r>
          </w:p>
        </w:tc>
        <w:tc>
          <w:tcPr>
            <w:tcW w:w="503" w:type="dxa"/>
            <w:shd w:val="clear" w:color="auto" w:fill="auto"/>
            <w:vAlign w:val="center"/>
            <w:hideMark/>
          </w:tcPr>
          <w:p w:rsidR="00EC1738" w:rsidRDefault="00BC355F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234 </w:t>
            </w:r>
          </w:p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060,2</w:t>
            </w:r>
          </w:p>
        </w:tc>
        <w:tc>
          <w:tcPr>
            <w:tcW w:w="393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0,00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EC1738" w:rsidRDefault="00BC355F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66 </w:t>
            </w:r>
          </w:p>
          <w:p w:rsidR="005976F4" w:rsidRPr="00D65DB1" w:rsidRDefault="00BC355F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219,0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164 939,9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873 756,6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EC1738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625</w:t>
            </w:r>
            <w:r w:rsidR="00BC355F" w:rsidRPr="00D65DB1">
              <w:rPr>
                <w:rFonts w:ascii="PT Astra Serif" w:hAnsi="PT Astra Serif" w:cs="Calibri"/>
                <w:bCs/>
                <w:sz w:val="16"/>
                <w:szCs w:val="16"/>
              </w:rPr>
              <w:t> </w:t>
            </w:r>
          </w:p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38</w:t>
            </w:r>
            <w:r w:rsidR="00BC355F" w:rsidRPr="00D65DB1">
              <w:rPr>
                <w:rFonts w:ascii="PT Astra Serif" w:hAnsi="PT Astra Serif" w:cs="Calibri"/>
                <w:bCs/>
                <w:sz w:val="16"/>
                <w:szCs w:val="16"/>
              </w:rPr>
              <w:t>8,0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EC1738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2</w:t>
            </w:r>
            <w:r w:rsidR="00EC1738">
              <w:rPr>
                <w:rFonts w:ascii="PT Astra Serif" w:hAnsi="PT Astra Serif" w:cs="Calibri"/>
                <w:bCs/>
                <w:sz w:val="16"/>
                <w:szCs w:val="16"/>
              </w:rPr>
              <w:t> </w:t>
            </w:r>
            <w:r w:rsidR="00CC56E1" w:rsidRPr="00D65DB1">
              <w:rPr>
                <w:rFonts w:ascii="PT Astra Serif" w:hAnsi="PT Astra Serif" w:cs="Calibri"/>
                <w:bCs/>
                <w:sz w:val="16"/>
                <w:szCs w:val="16"/>
              </w:rPr>
              <w:t>406 </w:t>
            </w:r>
          </w:p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607,1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976F4" w:rsidRPr="00D65DB1" w:rsidRDefault="00CC56E1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159</w:t>
            </w:r>
            <w:r w:rsidR="005976F4" w:rsidRPr="00D65DB1">
              <w:rPr>
                <w:rFonts w:ascii="PT Astra Serif" w:hAnsi="PT Astra Serif" w:cs="Calibri"/>
                <w:bCs/>
                <w:sz w:val="16"/>
                <w:szCs w:val="16"/>
              </w:rPr>
              <w:t>477,</w:t>
            </w: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102</w:t>
            </w:r>
            <w:r w:rsidR="0049267B" w:rsidRPr="00D65DB1">
              <w:rPr>
                <w:rFonts w:ascii="PT Astra Serif" w:hAnsi="PT Astra Serif" w:cs="Calibri"/>
                <w:bCs/>
                <w:sz w:val="16"/>
                <w:szCs w:val="16"/>
              </w:rPr>
              <w:t>154,4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126</w:t>
            </w:r>
            <w:r w:rsidR="0049267B" w:rsidRPr="00D65DB1">
              <w:rPr>
                <w:rFonts w:ascii="PT Astra Serif" w:hAnsi="PT Astra Serif" w:cs="Calibri"/>
                <w:bCs/>
                <w:sz w:val="16"/>
                <w:szCs w:val="16"/>
              </w:rPr>
              <w:t>019,8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99 089,7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976F4" w:rsidRPr="00D65DB1" w:rsidRDefault="0049267B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224167,9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976F4" w:rsidRPr="00D65DB1" w:rsidRDefault="0049267B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64 89</w:t>
            </w:r>
            <w:r w:rsidR="0049267B" w:rsidRPr="00D65DB1">
              <w:rPr>
                <w:rFonts w:ascii="PT Astra Serif" w:hAnsi="PT Astra Serif" w:cs="Calibri"/>
                <w:bCs/>
                <w:sz w:val="16"/>
                <w:szCs w:val="16"/>
              </w:rPr>
              <w:t>4</w:t>
            </w: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,</w:t>
            </w:r>
            <w:r w:rsidR="0049267B" w:rsidRPr="00D65DB1">
              <w:rPr>
                <w:rFonts w:ascii="PT Astra Serif" w:hAnsi="PT Astra Serif" w:cs="Calibri"/>
                <w:bCs/>
                <w:sz w:val="16"/>
                <w:szCs w:val="16"/>
              </w:rPr>
              <w:t>6</w:t>
            </w:r>
          </w:p>
        </w:tc>
        <w:tc>
          <w:tcPr>
            <w:tcW w:w="838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161</w:t>
            </w:r>
            <w:r w:rsidR="0049267B" w:rsidRPr="00D65DB1">
              <w:rPr>
                <w:rFonts w:ascii="PT Astra Serif" w:hAnsi="PT Astra Serif" w:cs="Calibri"/>
                <w:bCs/>
                <w:sz w:val="16"/>
                <w:szCs w:val="16"/>
              </w:rPr>
              <w:t>641,1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856 281,5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5976F4" w:rsidRPr="00D65DB1" w:rsidRDefault="005976F4" w:rsidP="00D65DB1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D65DB1">
              <w:rPr>
                <w:rFonts w:ascii="PT Astra Serif" w:hAnsi="PT Astra Serif" w:cs="Calibri"/>
                <w:bCs/>
                <w:sz w:val="16"/>
                <w:szCs w:val="16"/>
              </w:rPr>
              <w:t>612 880,</w:t>
            </w:r>
            <w:r w:rsidR="0049267B" w:rsidRPr="00D65DB1">
              <w:rPr>
                <w:rFonts w:ascii="PT Astra Serif" w:hAnsi="PT Astra Serif" w:cs="Calibri"/>
                <w:bCs/>
                <w:sz w:val="16"/>
                <w:szCs w:val="16"/>
              </w:rPr>
              <w:t>2</w:t>
            </w:r>
          </w:p>
        </w:tc>
      </w:tr>
    </w:tbl>
    <w:p w:rsidR="005976F4" w:rsidRPr="00DC0DE5" w:rsidRDefault="005976F4" w:rsidP="005976F4">
      <w:pPr>
        <w:ind w:firstLine="0"/>
        <w:rPr>
          <w:rFonts w:ascii="PT Astra Serif" w:eastAsia="Calibri" w:hAnsi="PT Astra Serif"/>
          <w:b/>
          <w:color w:val="FF0000"/>
          <w:sz w:val="24"/>
          <w:szCs w:val="22"/>
          <w:lang w:eastAsia="en-US"/>
        </w:rPr>
      </w:pPr>
    </w:p>
    <w:p w:rsidR="005976F4" w:rsidRPr="008E0CF7" w:rsidRDefault="005976F4" w:rsidP="005976F4">
      <w:pPr>
        <w:ind w:firstLine="0"/>
        <w:rPr>
          <w:rFonts w:ascii="PT Astra Serif" w:eastAsia="Calibri" w:hAnsi="PT Astra Serif"/>
          <w:sz w:val="24"/>
          <w:szCs w:val="22"/>
          <w:lang w:eastAsia="en-US"/>
        </w:rPr>
      </w:pPr>
    </w:p>
    <w:p w:rsidR="00D23D3F" w:rsidRPr="008E0CF7" w:rsidRDefault="00D23D3F">
      <w:pPr>
        <w:ind w:firstLine="0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br w:type="page"/>
      </w:r>
    </w:p>
    <w:p w:rsidR="005976F4" w:rsidRPr="00EC1738" w:rsidRDefault="005976F4" w:rsidP="00630266">
      <w:pPr>
        <w:ind w:firstLine="0"/>
        <w:jc w:val="center"/>
        <w:rPr>
          <w:rFonts w:ascii="PT Astra Serif" w:eastAsia="Calibri" w:hAnsi="PT Astra Serif"/>
          <w:sz w:val="18"/>
          <w:szCs w:val="18"/>
          <w:lang w:eastAsia="en-US"/>
        </w:rPr>
      </w:pPr>
    </w:p>
    <w:tbl>
      <w:tblPr>
        <w:tblpPr w:leftFromText="180" w:rightFromText="180" w:vertAnchor="text" w:horzAnchor="margin" w:tblpXSpec="center" w:tblpY="17"/>
        <w:tblW w:w="5058" w:type="pct"/>
        <w:tblLayout w:type="fixed"/>
        <w:tblCellMar>
          <w:left w:w="28" w:type="dxa"/>
        </w:tblCellMar>
        <w:tblLook w:val="04A0" w:firstRow="1" w:lastRow="0" w:firstColumn="1" w:lastColumn="0" w:noHBand="0" w:noVBand="1"/>
      </w:tblPr>
      <w:tblGrid>
        <w:gridCol w:w="877"/>
        <w:gridCol w:w="699"/>
        <w:gridCol w:w="593"/>
        <w:gridCol w:w="593"/>
        <w:gridCol w:w="593"/>
        <w:gridCol w:w="641"/>
        <w:gridCol w:w="578"/>
        <w:gridCol w:w="597"/>
        <w:gridCol w:w="597"/>
        <w:gridCol w:w="769"/>
        <w:gridCol w:w="637"/>
        <w:gridCol w:w="997"/>
        <w:gridCol w:w="587"/>
        <w:gridCol w:w="591"/>
        <w:gridCol w:w="591"/>
        <w:gridCol w:w="594"/>
        <w:gridCol w:w="597"/>
        <w:gridCol w:w="594"/>
        <w:gridCol w:w="597"/>
        <w:gridCol w:w="594"/>
        <w:gridCol w:w="597"/>
        <w:gridCol w:w="622"/>
        <w:gridCol w:w="784"/>
        <w:gridCol w:w="703"/>
      </w:tblGrid>
      <w:tr w:rsidR="00EC1738" w:rsidRPr="00EC1738" w:rsidTr="00EC1738">
        <w:trPr>
          <w:trHeight w:val="150"/>
        </w:trPr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Планируе</w:t>
            </w:r>
            <w:r w:rsidR="00203B62" w:rsidRPr="00EC1738">
              <w:rPr>
                <w:rFonts w:ascii="PT Astra Serif" w:hAnsi="PT Astra Serif"/>
                <w:sz w:val="16"/>
                <w:szCs w:val="16"/>
              </w:rPr>
              <w:t>-</w:t>
            </w:r>
            <w:r w:rsidRPr="00EC1738">
              <w:rPr>
                <w:rFonts w:ascii="PT Astra Serif" w:hAnsi="PT Astra Serif"/>
                <w:sz w:val="16"/>
                <w:szCs w:val="16"/>
              </w:rPr>
              <w:t>мая стоимость работ (средства региональ</w:t>
            </w:r>
            <w:r w:rsidR="00203B62" w:rsidRPr="00EC1738">
              <w:rPr>
                <w:rFonts w:ascii="PT Astra Serif" w:hAnsi="PT Astra Serif"/>
                <w:sz w:val="16"/>
                <w:szCs w:val="16"/>
              </w:rPr>
              <w:t>-</w:t>
            </w:r>
            <w:r w:rsidRPr="00EC1738">
              <w:rPr>
                <w:rFonts w:ascii="PT Astra Serif" w:hAnsi="PT Astra Serif"/>
                <w:sz w:val="16"/>
                <w:szCs w:val="16"/>
              </w:rPr>
              <w:t>ного бюджета) (</w:t>
            </w:r>
            <w:r w:rsidRPr="00EC1738">
              <w:rPr>
                <w:rFonts w:ascii="PT Astra Serif" w:hAnsi="PT Astra Serif"/>
                <w:bCs/>
                <w:sz w:val="16"/>
                <w:szCs w:val="16"/>
              </w:rPr>
              <w:t xml:space="preserve">сумма столбцов </w:t>
            </w:r>
            <w:r w:rsidR="00EC1738">
              <w:rPr>
                <w:rFonts w:ascii="PT Astra Serif" w:hAnsi="PT Astra Serif"/>
                <w:bCs/>
                <w:sz w:val="16"/>
                <w:szCs w:val="16"/>
              </w:rPr>
              <w:br/>
            </w:r>
            <w:r w:rsidRPr="00EC1738">
              <w:rPr>
                <w:rFonts w:ascii="PT Astra Serif" w:hAnsi="PT Astra Serif"/>
                <w:bCs/>
                <w:sz w:val="16"/>
                <w:szCs w:val="16"/>
              </w:rPr>
              <w:t>41</w:t>
            </w:r>
            <w:r w:rsidR="00203B62" w:rsidRPr="00EC1738">
              <w:rPr>
                <w:rFonts w:ascii="PT Astra Serif" w:hAnsi="PT Astra Serif"/>
                <w:bCs/>
                <w:sz w:val="16"/>
                <w:szCs w:val="16"/>
              </w:rPr>
              <w:t xml:space="preserve"> – </w:t>
            </w:r>
            <w:r w:rsidRPr="00EC1738">
              <w:rPr>
                <w:rFonts w:ascii="PT Astra Serif" w:hAnsi="PT Astra Serif"/>
                <w:bCs/>
                <w:sz w:val="16"/>
                <w:szCs w:val="16"/>
              </w:rPr>
              <w:t>50</w:t>
            </w:r>
            <w:r w:rsidRPr="00EC1738">
              <w:rPr>
                <w:rFonts w:ascii="PT Astra Serif" w:hAnsi="PT Astra Serif"/>
                <w:sz w:val="16"/>
                <w:szCs w:val="16"/>
              </w:rPr>
              <w:t>)</w:t>
            </w:r>
            <w:r w:rsidR="0066747B" w:rsidRPr="00EC1738">
              <w:rPr>
                <w:rFonts w:ascii="PT Astra Serif" w:hAnsi="PT Astra Serif"/>
                <w:sz w:val="16"/>
                <w:szCs w:val="16"/>
              </w:rPr>
              <w:t>, тыс. руб.</w:t>
            </w:r>
          </w:p>
        </w:tc>
        <w:tc>
          <w:tcPr>
            <w:tcW w:w="201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Региональный бюджет</w:t>
            </w:r>
            <w:r w:rsidR="0066747B" w:rsidRPr="00EC1738">
              <w:rPr>
                <w:rFonts w:ascii="PT Astra Serif" w:hAnsi="PT Astra Serif"/>
                <w:sz w:val="16"/>
                <w:szCs w:val="16"/>
              </w:rPr>
              <w:t xml:space="preserve"> (тыс. руб.)</w:t>
            </w:r>
            <w:r w:rsidRPr="00EC1738">
              <w:rPr>
                <w:rFonts w:ascii="PT Astra Serif" w:hAnsi="PT Astra Serif"/>
                <w:sz w:val="16"/>
                <w:szCs w:val="16"/>
              </w:rPr>
              <w:t>, в том числе по годам: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Не софинанси</w:t>
            </w:r>
            <w:r w:rsidR="00203B62" w:rsidRPr="00EC1738">
              <w:rPr>
                <w:rFonts w:ascii="PT Astra Serif" w:hAnsi="PT Astra Serif"/>
                <w:sz w:val="16"/>
                <w:szCs w:val="16"/>
              </w:rPr>
              <w:t>-</w:t>
            </w:r>
            <w:r w:rsidR="00EC1738">
              <w:rPr>
                <w:rFonts w:ascii="PT Astra Serif" w:hAnsi="PT Astra Serif"/>
                <w:sz w:val="16"/>
                <w:szCs w:val="16"/>
              </w:rPr>
              <w:t xml:space="preserve">руемые </w:t>
            </w:r>
            <w:r w:rsidR="00EC1738">
              <w:rPr>
                <w:rFonts w:ascii="PT Astra Serif" w:hAnsi="PT Astra Serif"/>
                <w:sz w:val="16"/>
                <w:szCs w:val="16"/>
              </w:rPr>
              <w:br/>
            </w:r>
            <w:r w:rsidRPr="00EC1738">
              <w:rPr>
                <w:rFonts w:ascii="PT Astra Serif" w:hAnsi="PT Astra Serif"/>
                <w:sz w:val="16"/>
                <w:szCs w:val="16"/>
              </w:rPr>
              <w:t>за счет средств федераль</w:t>
            </w:r>
            <w:r w:rsidR="00203B62" w:rsidRPr="00EC1738">
              <w:rPr>
                <w:rFonts w:ascii="PT Astra Serif" w:hAnsi="PT Astra Serif"/>
                <w:sz w:val="16"/>
                <w:szCs w:val="16"/>
              </w:rPr>
              <w:t>-</w:t>
            </w:r>
            <w:r w:rsidRPr="00EC1738">
              <w:rPr>
                <w:rFonts w:ascii="PT Astra Serif" w:hAnsi="PT Astra Serif"/>
                <w:sz w:val="16"/>
                <w:szCs w:val="16"/>
              </w:rPr>
              <w:t>ного бюджета расходы субъекта Российской Федера</w:t>
            </w:r>
            <w:r w:rsidR="00EC1738">
              <w:rPr>
                <w:rFonts w:ascii="PT Astra Serif" w:hAnsi="PT Astra Serif"/>
                <w:sz w:val="16"/>
                <w:szCs w:val="16"/>
              </w:rPr>
              <w:t>-</w:t>
            </w:r>
            <w:r w:rsidRPr="00EC1738">
              <w:rPr>
                <w:rFonts w:ascii="PT Astra Serif" w:hAnsi="PT Astra Serif"/>
                <w:sz w:val="16"/>
                <w:szCs w:val="16"/>
              </w:rPr>
              <w:t>ции***</w:t>
            </w:r>
            <w:r w:rsidR="00EC1738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EC1738">
              <w:rPr>
                <w:rFonts w:ascii="PT Astra Serif" w:hAnsi="PT Astra Serif"/>
                <w:sz w:val="16"/>
                <w:szCs w:val="16"/>
              </w:rPr>
              <w:t>(</w:t>
            </w:r>
            <w:r w:rsidRPr="00EC1738">
              <w:rPr>
                <w:rFonts w:ascii="PT Astra Serif" w:hAnsi="PT Astra Serif"/>
                <w:bCs/>
                <w:sz w:val="16"/>
                <w:szCs w:val="16"/>
              </w:rPr>
              <w:t xml:space="preserve">сумма столбцов </w:t>
            </w:r>
            <w:r w:rsidR="00EC1738">
              <w:rPr>
                <w:rFonts w:ascii="PT Astra Serif" w:hAnsi="PT Astra Serif"/>
                <w:bCs/>
                <w:sz w:val="16"/>
                <w:szCs w:val="16"/>
              </w:rPr>
              <w:br/>
            </w:r>
            <w:r w:rsidRPr="00EC1738">
              <w:rPr>
                <w:rFonts w:ascii="PT Astra Serif" w:hAnsi="PT Astra Serif"/>
                <w:bCs/>
                <w:sz w:val="16"/>
                <w:szCs w:val="16"/>
              </w:rPr>
              <w:t>52</w:t>
            </w:r>
            <w:r w:rsidR="00203B62" w:rsidRPr="00EC1738">
              <w:rPr>
                <w:rFonts w:ascii="PT Astra Serif" w:hAnsi="PT Astra Serif"/>
                <w:bCs/>
                <w:sz w:val="16"/>
                <w:szCs w:val="16"/>
              </w:rPr>
              <w:t xml:space="preserve"> – </w:t>
            </w:r>
            <w:r w:rsidRPr="00EC1738">
              <w:rPr>
                <w:rFonts w:ascii="PT Astra Serif" w:hAnsi="PT Astra Serif"/>
                <w:bCs/>
                <w:sz w:val="16"/>
                <w:szCs w:val="16"/>
              </w:rPr>
              <w:t>61</w:t>
            </w:r>
            <w:r w:rsidRPr="00EC1738">
              <w:rPr>
                <w:rFonts w:ascii="PT Astra Serif" w:hAnsi="PT Astra Serif"/>
                <w:sz w:val="16"/>
                <w:szCs w:val="16"/>
              </w:rPr>
              <w:t>)</w:t>
            </w:r>
            <w:r w:rsidR="0066747B" w:rsidRPr="00EC1738">
              <w:rPr>
                <w:rFonts w:ascii="PT Astra Serif" w:hAnsi="PT Astra Serif"/>
                <w:sz w:val="16"/>
                <w:szCs w:val="16"/>
              </w:rPr>
              <w:t>, тыс. руб.</w:t>
            </w:r>
          </w:p>
        </w:tc>
        <w:tc>
          <w:tcPr>
            <w:tcW w:w="1908" w:type="pct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Не софинансируемые за счет средств федерального бюджета расходы субъекта Российской Федерации в части мероприятий по капитальному ремонту</w:t>
            </w:r>
            <w:r w:rsidR="0066747B" w:rsidRPr="00EC1738">
              <w:rPr>
                <w:rFonts w:ascii="PT Astra Serif" w:hAnsi="PT Astra Serif"/>
                <w:sz w:val="16"/>
                <w:szCs w:val="16"/>
              </w:rPr>
              <w:t xml:space="preserve"> (тыс. руб.)</w:t>
            </w:r>
            <w:r w:rsidR="008D1704" w:rsidRPr="00EC1738">
              <w:rPr>
                <w:rFonts w:ascii="PT Astra Serif" w:hAnsi="PT Astra Serif"/>
                <w:sz w:val="16"/>
                <w:szCs w:val="16"/>
              </w:rPr>
              <w:t xml:space="preserve">, </w:t>
            </w:r>
            <w:r w:rsidR="00691E03" w:rsidRPr="00EC1738">
              <w:rPr>
                <w:rFonts w:ascii="PT Astra Serif" w:hAnsi="PT Astra Serif"/>
                <w:sz w:val="16"/>
                <w:szCs w:val="16"/>
              </w:rPr>
              <w:br/>
            </w:r>
            <w:r w:rsidR="008D1704" w:rsidRPr="00EC1738">
              <w:rPr>
                <w:rFonts w:ascii="PT Astra Serif" w:hAnsi="PT Astra Serif"/>
                <w:sz w:val="16"/>
                <w:szCs w:val="16"/>
              </w:rPr>
              <w:t>в том числе по годам*</w:t>
            </w:r>
            <w:r w:rsidRPr="00EC1738">
              <w:rPr>
                <w:rFonts w:ascii="PT Astra Serif" w:hAnsi="PT Astra Serif"/>
                <w:sz w:val="16"/>
                <w:szCs w:val="16"/>
              </w:rPr>
              <w:t>**:</w:t>
            </w: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</w:tcPr>
          <w:p w:rsidR="00203B62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Общий объ</w:t>
            </w:r>
            <w:r w:rsidR="00203B62" w:rsidRPr="00EC1738">
              <w:rPr>
                <w:rFonts w:ascii="PT Astra Serif" w:hAnsi="PT Astra Serif"/>
                <w:sz w:val="16"/>
                <w:szCs w:val="16"/>
              </w:rPr>
              <w:t>е</w:t>
            </w:r>
            <w:r w:rsidRPr="00EC1738">
              <w:rPr>
                <w:rFonts w:ascii="PT Astra Serif" w:hAnsi="PT Astra Serif"/>
                <w:sz w:val="16"/>
                <w:szCs w:val="16"/>
              </w:rPr>
              <w:t>м финан</w:t>
            </w:r>
            <w:r w:rsidR="00203B62" w:rsidRPr="00EC1738">
              <w:rPr>
                <w:rFonts w:ascii="PT Astra Serif" w:hAnsi="PT Astra Serif"/>
                <w:sz w:val="16"/>
                <w:szCs w:val="16"/>
              </w:rPr>
              <w:t>-</w:t>
            </w:r>
            <w:r w:rsidRPr="00EC1738">
              <w:rPr>
                <w:rFonts w:ascii="PT Astra Serif" w:hAnsi="PT Astra Serif"/>
                <w:sz w:val="16"/>
                <w:szCs w:val="16"/>
              </w:rPr>
              <w:t>сирова</w:t>
            </w:r>
            <w:r w:rsidR="00203B62" w:rsidRPr="00EC1738">
              <w:rPr>
                <w:rFonts w:ascii="PT Astra Serif" w:hAnsi="PT Astra Serif"/>
                <w:sz w:val="16"/>
                <w:szCs w:val="16"/>
              </w:rPr>
              <w:t>-</w:t>
            </w:r>
            <w:r w:rsidRPr="00EC1738">
              <w:rPr>
                <w:rFonts w:ascii="PT Astra Serif" w:hAnsi="PT Astra Serif"/>
                <w:sz w:val="16"/>
                <w:szCs w:val="16"/>
              </w:rPr>
              <w:t>ния объекта (сумма столб</w:t>
            </w:r>
            <w:r w:rsidR="00203B62" w:rsidRPr="00EC1738">
              <w:rPr>
                <w:rFonts w:ascii="PT Astra Serif" w:hAnsi="PT Astra Serif"/>
                <w:sz w:val="16"/>
                <w:szCs w:val="16"/>
              </w:rPr>
              <w:t>-</w:t>
            </w:r>
            <w:r w:rsidRPr="00EC1738">
              <w:rPr>
                <w:rFonts w:ascii="PT Astra Serif" w:hAnsi="PT Astra Serif"/>
                <w:sz w:val="16"/>
                <w:szCs w:val="16"/>
              </w:rPr>
              <w:t xml:space="preserve">цов </w:t>
            </w:r>
            <w:r w:rsidR="00EC1738">
              <w:rPr>
                <w:rFonts w:ascii="PT Astra Serif" w:hAnsi="PT Astra Serif"/>
                <w:sz w:val="16"/>
                <w:szCs w:val="16"/>
              </w:rPr>
              <w:br/>
            </w:r>
            <w:r w:rsidRPr="00EC1738">
              <w:rPr>
                <w:rFonts w:ascii="PT Astra Serif" w:hAnsi="PT Astra Serif"/>
                <w:sz w:val="16"/>
                <w:szCs w:val="16"/>
              </w:rPr>
              <w:t>18 и 51)</w:t>
            </w:r>
            <w:r w:rsidR="0066747B" w:rsidRPr="00EC1738">
              <w:rPr>
                <w:rFonts w:ascii="PT Astra Serif" w:hAnsi="PT Astra Serif"/>
                <w:sz w:val="16"/>
                <w:szCs w:val="16"/>
              </w:rPr>
              <w:t xml:space="preserve">, </w:t>
            </w:r>
          </w:p>
          <w:p w:rsidR="008C5A2A" w:rsidRPr="00EC1738" w:rsidRDefault="0066747B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тыс. руб.</w:t>
            </w:r>
          </w:p>
        </w:tc>
        <w:tc>
          <w:tcPr>
            <w:tcW w:w="225" w:type="pct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Запла</w:t>
            </w:r>
            <w:r w:rsidR="00203B62" w:rsidRPr="00EC1738">
              <w:rPr>
                <w:rFonts w:ascii="PT Astra Serif" w:hAnsi="PT Astra Serif"/>
                <w:sz w:val="16"/>
                <w:szCs w:val="16"/>
              </w:rPr>
              <w:t>-</w:t>
            </w:r>
            <w:r w:rsidRPr="00EC1738">
              <w:rPr>
                <w:rFonts w:ascii="PT Astra Serif" w:hAnsi="PT Astra Serif"/>
                <w:sz w:val="16"/>
                <w:szCs w:val="16"/>
              </w:rPr>
              <w:t>ниро</w:t>
            </w:r>
            <w:r w:rsidR="00203B62" w:rsidRPr="00EC1738">
              <w:rPr>
                <w:rFonts w:ascii="PT Astra Serif" w:hAnsi="PT Astra Serif"/>
                <w:sz w:val="16"/>
                <w:szCs w:val="16"/>
              </w:rPr>
              <w:t>-</w:t>
            </w:r>
            <w:r w:rsidRPr="00EC1738">
              <w:rPr>
                <w:rFonts w:ascii="PT Astra Serif" w:hAnsi="PT Astra Serif"/>
                <w:sz w:val="16"/>
                <w:szCs w:val="16"/>
              </w:rPr>
              <w:t>ванный год завер</w:t>
            </w:r>
            <w:r w:rsidR="00203B62" w:rsidRPr="00EC1738">
              <w:rPr>
                <w:rFonts w:ascii="PT Astra Serif" w:hAnsi="PT Astra Serif"/>
                <w:sz w:val="16"/>
                <w:szCs w:val="16"/>
              </w:rPr>
              <w:t>-</w:t>
            </w:r>
            <w:r w:rsidRPr="00EC1738">
              <w:rPr>
                <w:rFonts w:ascii="PT Astra Serif" w:hAnsi="PT Astra Serif"/>
                <w:sz w:val="16"/>
                <w:szCs w:val="16"/>
              </w:rPr>
              <w:t>шения меро</w:t>
            </w:r>
            <w:r w:rsidR="00203B62" w:rsidRPr="00EC1738">
              <w:rPr>
                <w:rFonts w:ascii="PT Astra Serif" w:hAnsi="PT Astra Serif"/>
                <w:sz w:val="16"/>
                <w:szCs w:val="16"/>
              </w:rPr>
              <w:t>-</w:t>
            </w:r>
            <w:r w:rsidRPr="00EC1738">
              <w:rPr>
                <w:rFonts w:ascii="PT Astra Serif" w:hAnsi="PT Astra Serif"/>
                <w:sz w:val="16"/>
                <w:szCs w:val="16"/>
              </w:rPr>
              <w:t>прия</w:t>
            </w:r>
            <w:r w:rsidR="00203B62" w:rsidRPr="00EC1738">
              <w:rPr>
                <w:rFonts w:ascii="PT Astra Serif" w:hAnsi="PT Astra Serif"/>
                <w:sz w:val="16"/>
                <w:szCs w:val="16"/>
              </w:rPr>
              <w:t>-</w:t>
            </w:r>
            <w:r w:rsidRPr="00EC1738">
              <w:rPr>
                <w:rFonts w:ascii="PT Astra Serif" w:hAnsi="PT Astra Serif"/>
                <w:sz w:val="16"/>
                <w:szCs w:val="16"/>
              </w:rPr>
              <w:t xml:space="preserve">тия </w:t>
            </w:r>
            <w:r w:rsidR="00EC1738">
              <w:rPr>
                <w:rFonts w:ascii="PT Astra Serif" w:hAnsi="PT Astra Serif"/>
                <w:sz w:val="16"/>
                <w:szCs w:val="16"/>
              </w:rPr>
              <w:br/>
            </w:r>
            <w:r w:rsidRPr="00EC1738">
              <w:rPr>
                <w:rFonts w:ascii="PT Astra Serif" w:hAnsi="PT Astra Serif"/>
                <w:sz w:val="16"/>
                <w:szCs w:val="16"/>
              </w:rPr>
              <w:t>по объекту</w:t>
            </w:r>
          </w:p>
        </w:tc>
      </w:tr>
      <w:tr w:rsidR="00EC1738" w:rsidRPr="00EC1738" w:rsidTr="00EC1738">
        <w:trPr>
          <w:trHeight w:val="326"/>
        </w:trPr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2026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2027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2030</w:t>
            </w:r>
          </w:p>
        </w:tc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2025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2026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2027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2028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2029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2030</w:t>
            </w:r>
          </w:p>
        </w:tc>
        <w:tc>
          <w:tcPr>
            <w:tcW w:w="251" w:type="pct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5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40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41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42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43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44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45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46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47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48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49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50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51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52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53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54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55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56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57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58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59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60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61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62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C1738">
              <w:rPr>
                <w:rFonts w:ascii="PT Astra Serif" w:hAnsi="PT Astra Serif"/>
                <w:sz w:val="16"/>
                <w:szCs w:val="16"/>
              </w:rPr>
              <w:t>63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5 456,</w:t>
            </w:r>
            <w:r w:rsidR="0049267B" w:rsidRPr="00EC1738">
              <w:rPr>
                <w:rFonts w:ascii="PT Astra Serif" w:hAnsi="PT Astra Serif" w:cs="Calibri"/>
                <w:sz w:val="16"/>
                <w:szCs w:val="16"/>
              </w:rPr>
              <w:t>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052B63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2 6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25,</w:t>
            </w:r>
            <w:r w:rsidR="0049267B" w:rsidRPr="00EC1738">
              <w:rPr>
                <w:rFonts w:ascii="PT Astra Serif" w:hAnsi="PT Astra Serif" w:cs="Calibri"/>
                <w:sz w:val="16"/>
                <w:szCs w:val="16"/>
              </w:rPr>
              <w:t>8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2830,</w:t>
            </w:r>
            <w:r w:rsidR="0049267B" w:rsidRPr="00EC1738">
              <w:rPr>
                <w:rFonts w:ascii="PT Astra Serif" w:hAnsi="PT Astra Serif" w:cs="Calibri"/>
                <w:sz w:val="16"/>
                <w:szCs w:val="16"/>
              </w:rPr>
              <w:t>6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49267B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052B63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80 362,</w:t>
            </w:r>
            <w:r w:rsidR="004B4016" w:rsidRPr="00EC1738">
              <w:rPr>
                <w:rFonts w:ascii="PT Astra Serif" w:hAnsi="PT Astra Serif" w:cs="Calibri"/>
                <w:sz w:val="16"/>
                <w:szCs w:val="16"/>
              </w:rPr>
              <w:t>8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80362</w:t>
            </w:r>
            <w:r w:rsidR="00052B63" w:rsidRPr="00EC1738">
              <w:rPr>
                <w:rFonts w:ascii="PT Astra Serif" w:hAnsi="PT Astra Serif" w:cs="Calibri"/>
                <w:sz w:val="16"/>
                <w:szCs w:val="16"/>
              </w:rPr>
              <w:t>,</w:t>
            </w:r>
            <w:r w:rsidR="004B4016" w:rsidRPr="00EC1738">
              <w:rPr>
                <w:rFonts w:ascii="PT Astra Serif" w:hAnsi="PT Astra Serif" w:cs="Calibri"/>
                <w:sz w:val="16"/>
                <w:szCs w:val="16"/>
              </w:rPr>
              <w:t>8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052B63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209 436,</w:t>
            </w:r>
            <w:r w:rsidR="004B4016" w:rsidRPr="00EC1738">
              <w:rPr>
                <w:rFonts w:ascii="PT Astra Serif" w:hAnsi="PT Astra Serif" w:cs="Calibri"/>
                <w:sz w:val="16"/>
                <w:szCs w:val="16"/>
              </w:rPr>
              <w:t>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2023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1 514,3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1 514,3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49267B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49267B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49267B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49267B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49267B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49267B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49267B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35 823,5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2023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35 717,0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8 788,9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44 505,6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2025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139,5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139,5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3 300,1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2021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36,9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36,9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87</w:t>
            </w:r>
            <w:r w:rsidR="004B4016" w:rsidRPr="00EC1738">
              <w:rPr>
                <w:rFonts w:ascii="PT Astra Serif" w:hAnsi="PT Astra Serif" w:cs="Calibri"/>
                <w:sz w:val="16"/>
                <w:szCs w:val="16"/>
              </w:rPr>
              <w:t>3,0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2021</w:t>
            </w:r>
          </w:p>
        </w:tc>
      </w:tr>
      <w:tr w:rsidR="00EC1738" w:rsidRPr="00EC1738" w:rsidTr="00EC1738">
        <w:trPr>
          <w:trHeight w:val="56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81,4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81,4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</w:t>
            </w:r>
            <w:r w:rsidR="004B4016" w:rsidRPr="00EC1738">
              <w:rPr>
                <w:rFonts w:ascii="PT Astra Serif" w:hAnsi="PT Astra Serif" w:cs="Calibri"/>
                <w:sz w:val="16"/>
                <w:szCs w:val="16"/>
              </w:rPr>
              <w:t> 926,0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2021</w:t>
            </w:r>
          </w:p>
        </w:tc>
      </w:tr>
      <w:tr w:rsidR="00EC1738" w:rsidRPr="00EC1738" w:rsidTr="00EC1738">
        <w:trPr>
          <w:trHeight w:val="58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91,1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91,1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2 155,2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2021</w:t>
            </w:r>
          </w:p>
        </w:tc>
      </w:tr>
      <w:tr w:rsidR="00EC1738" w:rsidRPr="00EC1738" w:rsidTr="00EC1738">
        <w:trPr>
          <w:trHeight w:val="6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4 547,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173,8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4 373,7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163 493,5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 xml:space="preserve">95 </w:t>
            </w:r>
            <w:r w:rsidR="004B4016" w:rsidRPr="00EC1738">
              <w:rPr>
                <w:rFonts w:ascii="PT Astra Serif" w:hAnsi="PT Astra Serif" w:cs="Calibri"/>
                <w:sz w:val="16"/>
                <w:szCs w:val="16"/>
              </w:rPr>
              <w:t>5</w:t>
            </w:r>
            <w:r w:rsidRPr="00EC1738">
              <w:rPr>
                <w:rFonts w:ascii="PT Astra Serif" w:hAnsi="PT Astra Serif" w:cs="Calibri"/>
                <w:sz w:val="16"/>
                <w:szCs w:val="16"/>
              </w:rPr>
              <w:t>23,0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67970,5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271 066,8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2024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4 641,6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4 641,6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109 799,7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2021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28,9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28,9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685,1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2021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3 118,8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3 118,8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73 777,9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2025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44,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44,4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1 049,8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2021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29,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29,9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707,2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2021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45,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3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45,3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1 071,0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2021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1 217,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7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1 217,7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28 804,6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2022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1 177,2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1 177,2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27 897,1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2025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636,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636,5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15 055,6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2023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407,2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407,2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9 634,3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2023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1 900,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2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1 900,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44</w:t>
            </w:r>
            <w:r w:rsidR="004B4016" w:rsidRPr="00EC1738">
              <w:rPr>
                <w:rFonts w:ascii="PT Astra Serif" w:hAnsi="PT Astra Serif" w:cs="Calibri"/>
                <w:sz w:val="16"/>
                <w:szCs w:val="16"/>
              </w:rPr>
              <w:t> 950,0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2021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3 943,3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3 943,3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156,4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156,4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93 439,1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2025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508,0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508,0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12 017,8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2022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157,5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157,5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3 726,3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2022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2023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1 653,0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1 653,0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39 102,5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2025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566,0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566,0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28 300,0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2027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1 049,1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1 049,1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52 455,</w:t>
            </w:r>
            <w:r w:rsidR="004B4016" w:rsidRPr="00EC1738">
              <w:rPr>
                <w:rFonts w:ascii="PT Astra Serif" w:hAnsi="PT Astra Serif" w:cs="Calibri"/>
                <w:sz w:val="16"/>
                <w:szCs w:val="16"/>
              </w:rPr>
              <w:t>9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2028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939,3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939,3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46 966,</w:t>
            </w:r>
            <w:r w:rsidR="004B4016" w:rsidRPr="00EC1738">
              <w:rPr>
                <w:rFonts w:ascii="PT Astra Serif" w:hAnsi="PT Astra Serif" w:cs="Calibri"/>
                <w:sz w:val="16"/>
                <w:szCs w:val="16"/>
              </w:rPr>
              <w:t>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2029</w:t>
            </w:r>
          </w:p>
        </w:tc>
      </w:tr>
      <w:tr w:rsidR="00EC1738" w:rsidRPr="00EC1738" w:rsidTr="00EC1738">
        <w:trPr>
          <w:trHeight w:val="21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843,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C75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843,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42 153,3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2029</w:t>
            </w:r>
          </w:p>
        </w:tc>
      </w:tr>
      <w:tr w:rsidR="00EC1738" w:rsidRPr="00EC1738" w:rsidTr="00EC1738">
        <w:trPr>
          <w:trHeight w:val="274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712,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712,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35 619,0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2029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1 499,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3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1 499,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74 960,</w:t>
            </w:r>
            <w:r w:rsidR="0018232D" w:rsidRPr="00EC1738">
              <w:rPr>
                <w:rFonts w:ascii="PT Astra Serif" w:hAnsi="PT Astra Serif" w:cs="Calibri"/>
                <w:sz w:val="16"/>
                <w:szCs w:val="16"/>
              </w:rPr>
              <w:t>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5 000,9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5 000,9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250 045,</w:t>
            </w:r>
            <w:r w:rsidR="0018232D" w:rsidRPr="00EC1738">
              <w:rPr>
                <w:rFonts w:ascii="PT Astra Serif" w:hAnsi="PT Astra Serif" w:cs="Calibri"/>
                <w:sz w:val="16"/>
                <w:szCs w:val="16"/>
              </w:rPr>
              <w:t>6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2029</w:t>
            </w:r>
          </w:p>
        </w:tc>
      </w:tr>
      <w:tr w:rsidR="00EC1738" w:rsidRPr="00EC1738" w:rsidTr="00EC1738">
        <w:trPr>
          <w:trHeight w:val="63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3 506,</w:t>
            </w:r>
            <w:r w:rsidR="00B73C75" w:rsidRPr="00EC1738">
              <w:rPr>
                <w:rFonts w:ascii="PT Astra Serif" w:hAnsi="PT Astra Serif" w:cs="Calibri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B73C75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3 506,</w:t>
            </w:r>
            <w:r w:rsidR="00917772" w:rsidRPr="00EC1738">
              <w:rPr>
                <w:rFonts w:ascii="PT Astra Serif" w:hAnsi="PT Astra Serif" w:cs="Calibri"/>
                <w:sz w:val="16"/>
                <w:szCs w:val="16"/>
              </w:rPr>
              <w:t>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175 341,</w:t>
            </w:r>
            <w:r w:rsidR="0018232D" w:rsidRPr="00EC1738">
              <w:rPr>
                <w:rFonts w:ascii="PT Astra Serif" w:hAnsi="PT Astra Serif" w:cs="Calibri"/>
                <w:sz w:val="16"/>
                <w:szCs w:val="16"/>
              </w:rPr>
              <w:t>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305,3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  <w:r w:rsidR="00917772" w:rsidRPr="00EC1738">
              <w:rPr>
                <w:rFonts w:ascii="PT Astra Serif" w:hAnsi="PT Astra Serif" w:cs="Calibri"/>
                <w:sz w:val="16"/>
                <w:szCs w:val="16"/>
              </w:rPr>
              <w:t>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305,3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15 268,7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5 123,5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5 123,5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256 178,2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758,</w:t>
            </w:r>
            <w:r w:rsidR="00917772" w:rsidRPr="00EC1738">
              <w:rPr>
                <w:rFonts w:ascii="PT Astra Serif" w:hAnsi="PT Astra Serif" w:cs="Calibri"/>
                <w:sz w:val="16"/>
                <w:szCs w:val="16"/>
              </w:rPr>
              <w:t>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917772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758,4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37</w:t>
            </w:r>
            <w:r w:rsidR="0018232D" w:rsidRPr="00EC1738">
              <w:rPr>
                <w:rFonts w:ascii="PT Astra Serif" w:hAnsi="PT Astra Serif" w:cs="Calibri"/>
                <w:sz w:val="16"/>
                <w:szCs w:val="16"/>
              </w:rPr>
              <w:t> 919,0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2027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</w:t>
            </w:r>
            <w:r w:rsidR="00917772" w:rsidRPr="00EC1738">
              <w:rPr>
                <w:rFonts w:ascii="PT Astra Serif" w:hAnsi="PT Astra Serif" w:cs="Calibri"/>
                <w:sz w:val="16"/>
                <w:szCs w:val="16"/>
              </w:rPr>
              <w:t> 515,0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1</w:t>
            </w:r>
            <w:r w:rsidR="00917772" w:rsidRPr="00EC1738">
              <w:rPr>
                <w:rFonts w:ascii="PT Astra Serif" w:hAnsi="PT Astra Serif" w:cs="Calibri"/>
                <w:sz w:val="16"/>
                <w:szCs w:val="16"/>
              </w:rPr>
              <w:t> </w:t>
            </w:r>
            <w:r w:rsidRPr="00EC1738">
              <w:rPr>
                <w:rFonts w:ascii="PT Astra Serif" w:hAnsi="PT Astra Serif" w:cs="Calibri"/>
                <w:sz w:val="16"/>
                <w:szCs w:val="16"/>
              </w:rPr>
              <w:t>51</w:t>
            </w:r>
            <w:r w:rsidR="00917772" w:rsidRPr="00EC1738">
              <w:rPr>
                <w:rFonts w:ascii="PT Astra Serif" w:hAnsi="PT Astra Serif" w:cs="Calibri"/>
                <w:sz w:val="16"/>
                <w:szCs w:val="16"/>
              </w:rPr>
              <w:t>5,0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75 747,</w:t>
            </w:r>
            <w:r w:rsidR="0018232D" w:rsidRPr="00EC1738">
              <w:rPr>
                <w:rFonts w:ascii="PT Astra Serif" w:hAnsi="PT Astra Serif" w:cs="Calibri"/>
                <w:sz w:val="16"/>
                <w:szCs w:val="16"/>
              </w:rPr>
              <w:t>2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2028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7 049,0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4 976,2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2 072,</w:t>
            </w:r>
            <w:r w:rsidR="00917772" w:rsidRPr="00EC1738">
              <w:rPr>
                <w:rFonts w:ascii="PT Astra Serif" w:hAnsi="PT Astra Serif" w:cs="Calibri"/>
                <w:sz w:val="16"/>
                <w:szCs w:val="16"/>
              </w:rPr>
              <w:t>8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352 452,7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5 003,</w:t>
            </w:r>
            <w:r w:rsidR="00917772" w:rsidRPr="00EC1738">
              <w:rPr>
                <w:rFonts w:ascii="PT Astra Serif" w:hAnsi="PT Astra Serif" w:cs="Calibri"/>
                <w:sz w:val="16"/>
                <w:szCs w:val="16"/>
              </w:rPr>
              <w:t>2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5 003,</w:t>
            </w:r>
            <w:r w:rsidR="00917772" w:rsidRPr="00EC1738">
              <w:rPr>
                <w:rFonts w:ascii="PT Astra Serif" w:hAnsi="PT Astra Serif" w:cs="Calibri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250 158,</w:t>
            </w:r>
            <w:r w:rsidR="0018232D" w:rsidRPr="00EC1738">
              <w:rPr>
                <w:rFonts w:ascii="PT Astra Serif" w:hAnsi="PT Astra Serif" w:cs="Calibri"/>
                <w:sz w:val="16"/>
                <w:szCs w:val="16"/>
              </w:rPr>
              <w:t>9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2029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734,7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734,7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</w:t>
            </w:r>
            <w:r w:rsidR="008C5A2A" w:rsidRPr="00EC1738">
              <w:rPr>
                <w:rFonts w:ascii="PT Astra Serif" w:hAnsi="PT Astra Serif" w:cs="Calibri"/>
                <w:sz w:val="16"/>
                <w:szCs w:val="16"/>
              </w:rPr>
              <w:t>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36 736,8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sz w:val="16"/>
                <w:szCs w:val="16"/>
              </w:rPr>
              <w:t>2028</w:t>
            </w:r>
          </w:p>
        </w:tc>
      </w:tr>
      <w:tr w:rsidR="00EC1738" w:rsidRPr="00EC1738" w:rsidTr="00EC1738">
        <w:trPr>
          <w:trHeight w:val="5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65 982,7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 xml:space="preserve">7 </w:t>
            </w:r>
          </w:p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039,2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EC1738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>
              <w:rPr>
                <w:rFonts w:ascii="PT Astra Serif" w:hAnsi="PT Astra Serif" w:cs="Calibri"/>
                <w:bCs/>
                <w:sz w:val="16"/>
                <w:szCs w:val="16"/>
              </w:rPr>
              <w:t xml:space="preserve">4 </w:t>
            </w:r>
            <w:r w:rsidR="008C5A2A" w:rsidRPr="00EC1738">
              <w:rPr>
                <w:rFonts w:ascii="PT Astra Serif" w:hAnsi="PT Astra Serif" w:cs="Calibri"/>
                <w:bCs/>
                <w:sz w:val="16"/>
                <w:szCs w:val="16"/>
              </w:rPr>
              <w:t>509,0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EC1738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>
              <w:rPr>
                <w:rFonts w:ascii="PT Astra Serif" w:hAnsi="PT Astra Serif" w:cs="Calibri"/>
                <w:bCs/>
                <w:sz w:val="16"/>
                <w:szCs w:val="16"/>
              </w:rPr>
              <w:t xml:space="preserve">5 </w:t>
            </w:r>
            <w:r w:rsidR="008C5A2A" w:rsidRPr="00EC1738">
              <w:rPr>
                <w:rFonts w:ascii="PT Astra Serif" w:hAnsi="PT Astra Serif" w:cs="Calibri"/>
                <w:bCs/>
                <w:sz w:val="16"/>
                <w:szCs w:val="16"/>
              </w:rPr>
              <w:t>562,</w:t>
            </w:r>
            <w:r w:rsidR="00917772" w:rsidRPr="00EC1738">
              <w:rPr>
                <w:rFonts w:ascii="PT Astra Serif" w:hAnsi="PT Astra Serif" w:cs="Calibri"/>
                <w:bCs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EC1738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>
              <w:rPr>
                <w:rFonts w:ascii="PT Astra Serif" w:hAnsi="PT Astra Serif" w:cs="Calibri"/>
                <w:bCs/>
                <w:sz w:val="16"/>
                <w:szCs w:val="16"/>
              </w:rPr>
              <w:t xml:space="preserve">4 </w:t>
            </w:r>
            <w:r w:rsidR="008C5A2A" w:rsidRPr="00EC1738">
              <w:rPr>
                <w:rFonts w:ascii="PT Astra Serif" w:hAnsi="PT Astra Serif" w:cs="Calibri"/>
                <w:bCs/>
                <w:sz w:val="16"/>
                <w:szCs w:val="16"/>
              </w:rPr>
              <w:t>373,7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9</w:t>
            </w:r>
            <w:r w:rsidR="00EC1738">
              <w:rPr>
                <w:rFonts w:ascii="PT Astra Serif" w:hAnsi="PT Astra Serif" w:cs="Calibri"/>
                <w:bCs/>
                <w:sz w:val="16"/>
                <w:szCs w:val="16"/>
              </w:rPr>
              <w:t> </w:t>
            </w:r>
          </w:p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892,</w:t>
            </w:r>
            <w:r w:rsidR="00EC1738" w:rsidRPr="00EC1738">
              <w:rPr>
                <w:rFonts w:ascii="PT Astra Serif" w:hAnsi="PT Astra Serif" w:cs="Calibri"/>
                <w:bCs/>
                <w:sz w:val="16"/>
                <w:szCs w:val="16"/>
              </w:rPr>
              <w:t xml:space="preserve"> </w:t>
            </w: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3</w:t>
            </w:r>
            <w:r w:rsidR="008C5A2A" w:rsidRPr="00EC1738">
              <w:rPr>
                <w:rFonts w:ascii="PT Astra Serif" w:hAnsi="PT Astra Serif" w:cs="Calibri"/>
                <w:bCs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0,0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EC1738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>
              <w:rPr>
                <w:rFonts w:ascii="PT Astra Serif" w:hAnsi="PT Astra Serif" w:cs="Calibri"/>
                <w:bCs/>
                <w:sz w:val="16"/>
                <w:szCs w:val="16"/>
              </w:rPr>
              <w:t>1</w:t>
            </w:r>
            <w:r w:rsidR="008C5A2A" w:rsidRPr="00EC1738">
              <w:rPr>
                <w:rFonts w:ascii="PT Astra Serif" w:hAnsi="PT Astra Serif" w:cs="Calibri"/>
                <w:bCs/>
                <w:sz w:val="16"/>
                <w:szCs w:val="16"/>
              </w:rPr>
              <w:t>324,</w:t>
            </w:r>
            <w:r w:rsidR="00917772" w:rsidRPr="00EC1738">
              <w:rPr>
                <w:rFonts w:ascii="PT Astra Serif" w:hAnsi="PT Astra Serif" w:cs="Calibri"/>
                <w:bCs/>
                <w:sz w:val="16"/>
                <w:szCs w:val="16"/>
              </w:rPr>
              <w:t>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EC1738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>
              <w:rPr>
                <w:rFonts w:ascii="PT Astra Serif" w:hAnsi="PT Astra Serif" w:cs="Calibri"/>
                <w:bCs/>
                <w:sz w:val="16"/>
                <w:szCs w:val="16"/>
              </w:rPr>
              <w:t>3</w:t>
            </w:r>
            <w:r w:rsidR="008C5A2A" w:rsidRPr="00EC1738">
              <w:rPr>
                <w:rFonts w:ascii="PT Astra Serif" w:hAnsi="PT Astra Serif" w:cs="Calibri"/>
                <w:bCs/>
                <w:sz w:val="16"/>
                <w:szCs w:val="16"/>
              </w:rPr>
              <w:t>298,8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17 475,1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738" w:rsidRDefault="00EC1738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>
              <w:rPr>
                <w:rFonts w:ascii="PT Astra Serif" w:hAnsi="PT Astra Serif" w:cs="Calibri"/>
                <w:bCs/>
                <w:sz w:val="16"/>
                <w:szCs w:val="16"/>
              </w:rPr>
              <w:t>12</w:t>
            </w:r>
            <w:r w:rsidR="00917772" w:rsidRPr="00EC1738">
              <w:rPr>
                <w:rFonts w:ascii="PT Astra Serif" w:hAnsi="PT Astra Serif" w:cs="Calibri"/>
                <w:bCs/>
                <w:sz w:val="16"/>
                <w:szCs w:val="16"/>
              </w:rPr>
              <w:t>5</w:t>
            </w:r>
          </w:p>
          <w:p w:rsidR="008C5A2A" w:rsidRPr="00EC1738" w:rsidRDefault="00917772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07,8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288 518,6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0,00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EC1738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>
              <w:rPr>
                <w:rFonts w:ascii="PT Astra Serif" w:hAnsi="PT Astra Serif" w:cs="Calibri"/>
                <w:bCs/>
                <w:sz w:val="16"/>
                <w:szCs w:val="16"/>
              </w:rPr>
              <w:t>95</w:t>
            </w:r>
            <w:r w:rsidR="008C5A2A" w:rsidRPr="00EC1738">
              <w:rPr>
                <w:rFonts w:ascii="PT Astra Serif" w:hAnsi="PT Astra Serif" w:cs="Calibri"/>
                <w:bCs/>
                <w:sz w:val="16"/>
                <w:szCs w:val="16"/>
              </w:rPr>
              <w:t>523,0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184206,7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4B4016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8 788,9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0,00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0,00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0,00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0,00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738" w:rsidRDefault="0018232D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2</w:t>
            </w:r>
            <w:r w:rsidR="00EC1738">
              <w:rPr>
                <w:rFonts w:ascii="PT Astra Serif" w:hAnsi="PT Astra Serif" w:cs="Calibri"/>
                <w:bCs/>
                <w:sz w:val="16"/>
                <w:szCs w:val="16"/>
              </w:rPr>
              <w:t> </w:t>
            </w: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761 </w:t>
            </w:r>
          </w:p>
          <w:p w:rsidR="008C5A2A" w:rsidRPr="00EC1738" w:rsidRDefault="0018232D" w:rsidP="00EC1738">
            <w:pPr>
              <w:ind w:firstLine="0"/>
              <w:jc w:val="center"/>
              <w:rPr>
                <w:rFonts w:ascii="PT Astra Serif" w:hAnsi="PT Astra Serif" w:cs="Calibri"/>
                <w:bCs/>
                <w:sz w:val="16"/>
                <w:szCs w:val="16"/>
              </w:rPr>
            </w:pPr>
            <w:r w:rsidRPr="00EC1738">
              <w:rPr>
                <w:rFonts w:ascii="PT Astra Serif" w:hAnsi="PT Astra Serif" w:cs="Calibri"/>
                <w:bCs/>
                <w:sz w:val="16"/>
                <w:szCs w:val="16"/>
              </w:rPr>
              <w:t>108,4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A2A" w:rsidRPr="00EC1738" w:rsidRDefault="008C5A2A" w:rsidP="00EC1738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</w:p>
        </w:tc>
      </w:tr>
    </w:tbl>
    <w:p w:rsidR="00EC1738" w:rsidRDefault="00EC1738" w:rsidP="00EC1738">
      <w:pPr>
        <w:rPr>
          <w:rFonts w:ascii="PT Astra Serif" w:eastAsia="Calibri" w:hAnsi="PT Astra Serif"/>
          <w:sz w:val="18"/>
          <w:szCs w:val="22"/>
          <w:lang w:eastAsia="en-US"/>
        </w:rPr>
      </w:pPr>
    </w:p>
    <w:p w:rsidR="008C5A2A" w:rsidRPr="008E0CF7" w:rsidRDefault="008C5A2A" w:rsidP="00EC1738">
      <w:pPr>
        <w:rPr>
          <w:rFonts w:ascii="PT Astra Serif" w:eastAsia="Calibri" w:hAnsi="PT Astra Serif"/>
          <w:sz w:val="18"/>
          <w:szCs w:val="22"/>
          <w:lang w:eastAsia="en-US"/>
        </w:rPr>
      </w:pPr>
      <w:r w:rsidRPr="008E0CF7">
        <w:rPr>
          <w:rFonts w:ascii="PT Astra Serif" w:eastAsia="Calibri" w:hAnsi="PT Astra Serif"/>
          <w:sz w:val="18"/>
          <w:szCs w:val="22"/>
          <w:lang w:eastAsia="en-US"/>
        </w:rPr>
        <w:t xml:space="preserve">*40 – 80% </w:t>
      </w:r>
      <w:r w:rsidR="00691E03">
        <w:rPr>
          <w:rFonts w:ascii="PT Astra Serif" w:eastAsia="Calibri" w:hAnsi="PT Astra Serif"/>
          <w:sz w:val="18"/>
          <w:szCs w:val="22"/>
          <w:lang w:eastAsia="en-US"/>
        </w:rPr>
        <w:t>–</w:t>
      </w:r>
      <w:r w:rsidRPr="008E0CF7">
        <w:rPr>
          <w:rFonts w:ascii="PT Astra Serif" w:eastAsia="Calibri" w:hAnsi="PT Astra Serif"/>
          <w:sz w:val="18"/>
          <w:szCs w:val="22"/>
          <w:lang w:eastAsia="en-US"/>
        </w:rPr>
        <w:t xml:space="preserve"> капитальный ремонт</w:t>
      </w:r>
      <w:r w:rsidR="00691E03">
        <w:rPr>
          <w:rFonts w:ascii="PT Astra Serif" w:eastAsia="Calibri" w:hAnsi="PT Astra Serif"/>
          <w:sz w:val="18"/>
          <w:szCs w:val="22"/>
          <w:lang w:eastAsia="en-US"/>
        </w:rPr>
        <w:t>.</w:t>
      </w:r>
    </w:p>
    <w:p w:rsidR="008C5A2A" w:rsidRPr="008E0CF7" w:rsidRDefault="008C5A2A" w:rsidP="00EC1738">
      <w:pPr>
        <w:rPr>
          <w:rFonts w:ascii="PT Astra Serif" w:eastAsia="Calibri" w:hAnsi="PT Astra Serif"/>
          <w:sz w:val="18"/>
          <w:szCs w:val="22"/>
          <w:lang w:eastAsia="en-US"/>
        </w:rPr>
      </w:pPr>
      <w:r w:rsidRPr="008E0CF7">
        <w:rPr>
          <w:rFonts w:ascii="PT Astra Serif" w:eastAsia="Calibri" w:hAnsi="PT Astra Serif"/>
          <w:sz w:val="18"/>
          <w:szCs w:val="22"/>
          <w:lang w:eastAsia="en-US"/>
        </w:rPr>
        <w:t>**Включение объектов в перечень медицинских организаций, строительство, реконструкция и капитальный ремонт</w:t>
      </w:r>
      <w:r w:rsidRPr="00E074BC">
        <w:rPr>
          <w:rFonts w:ascii="PT Astra Serif" w:eastAsia="Calibri" w:hAnsi="PT Astra Serif"/>
          <w:sz w:val="18"/>
          <w:szCs w:val="22"/>
          <w:lang w:eastAsia="en-US"/>
        </w:rPr>
        <w:t xml:space="preserve"> </w:t>
      </w:r>
      <w:r w:rsidR="00691E03" w:rsidRPr="00E074BC">
        <w:rPr>
          <w:rFonts w:ascii="PT Astra Serif" w:eastAsia="Calibri" w:hAnsi="PT Astra Serif"/>
          <w:sz w:val="18"/>
          <w:szCs w:val="22"/>
          <w:lang w:eastAsia="en-US"/>
        </w:rPr>
        <w:t xml:space="preserve">которых </w:t>
      </w:r>
      <w:r w:rsidRPr="008E0CF7">
        <w:rPr>
          <w:rFonts w:ascii="PT Astra Serif" w:eastAsia="Calibri" w:hAnsi="PT Astra Serif"/>
          <w:sz w:val="18"/>
          <w:szCs w:val="22"/>
          <w:lang w:eastAsia="en-US"/>
        </w:rPr>
        <w:t>финансируется в рамках региональной программы, должно осуществляться с учетом численности населения, прикрепленного к</w:t>
      </w:r>
      <w:r w:rsidR="00691E03">
        <w:rPr>
          <w:rFonts w:ascii="PT Astra Serif" w:eastAsia="Calibri" w:hAnsi="PT Astra Serif"/>
          <w:sz w:val="18"/>
          <w:szCs w:val="22"/>
          <w:lang w:eastAsia="en-US"/>
        </w:rPr>
        <w:t> </w:t>
      </w:r>
      <w:r w:rsidRPr="008E0CF7">
        <w:rPr>
          <w:rFonts w:ascii="PT Astra Serif" w:eastAsia="Calibri" w:hAnsi="PT Astra Serif"/>
          <w:sz w:val="18"/>
          <w:szCs w:val="22"/>
          <w:lang w:eastAsia="en-US"/>
        </w:rPr>
        <w:t>медицинским организациям для медицинского обслуживания</w:t>
      </w:r>
      <w:r w:rsidR="00691E03">
        <w:rPr>
          <w:rFonts w:ascii="PT Astra Serif" w:eastAsia="Calibri" w:hAnsi="PT Astra Serif"/>
          <w:sz w:val="18"/>
          <w:szCs w:val="22"/>
          <w:lang w:eastAsia="en-US"/>
        </w:rPr>
        <w:t>.</w:t>
      </w:r>
    </w:p>
    <w:p w:rsidR="008C5A2A" w:rsidRPr="008E0CF7" w:rsidRDefault="008C5A2A" w:rsidP="00EC1738">
      <w:pPr>
        <w:rPr>
          <w:rFonts w:ascii="PT Astra Serif" w:eastAsia="Calibri" w:hAnsi="PT Astra Serif"/>
          <w:sz w:val="18"/>
          <w:szCs w:val="22"/>
          <w:lang w:eastAsia="en-US"/>
        </w:rPr>
      </w:pPr>
      <w:r w:rsidRPr="008E0CF7">
        <w:rPr>
          <w:rFonts w:ascii="PT Astra Serif" w:eastAsia="Calibri" w:hAnsi="PT Astra Serif"/>
          <w:sz w:val="18"/>
          <w:szCs w:val="22"/>
          <w:lang w:eastAsia="en-US"/>
        </w:rPr>
        <w:t>***Заполняется в обязательном порядке в случаях</w:t>
      </w:r>
      <w:r w:rsidR="00691E03">
        <w:rPr>
          <w:rFonts w:ascii="PT Astra Serif" w:eastAsia="Calibri" w:hAnsi="PT Astra Serif"/>
          <w:sz w:val="18"/>
          <w:szCs w:val="22"/>
          <w:lang w:eastAsia="en-US"/>
        </w:rPr>
        <w:t>,</w:t>
      </w:r>
      <w:r w:rsidRPr="008E0CF7">
        <w:rPr>
          <w:rFonts w:ascii="PT Astra Serif" w:eastAsia="Calibri" w:hAnsi="PT Astra Serif"/>
          <w:sz w:val="18"/>
          <w:szCs w:val="22"/>
          <w:lang w:eastAsia="en-US"/>
        </w:rPr>
        <w:t xml:space="preserve"> если на выполнение капитального ремонта в бюджете субъекта Российской Федерации будут предусмотрены дополнительные объемы финансирования.</w:t>
      </w:r>
    </w:p>
    <w:p w:rsidR="008C5A2A" w:rsidRPr="008E0CF7" w:rsidRDefault="008C5A2A" w:rsidP="008C5A2A">
      <w:pPr>
        <w:ind w:firstLine="0"/>
        <w:rPr>
          <w:rFonts w:ascii="PT Astra Serif" w:eastAsia="Calibri" w:hAnsi="PT Astra Serif"/>
          <w:sz w:val="22"/>
          <w:szCs w:val="22"/>
          <w:lang w:eastAsia="en-US"/>
        </w:rPr>
      </w:pPr>
    </w:p>
    <w:p w:rsidR="006151F2" w:rsidRPr="008E0CF7" w:rsidRDefault="006151F2" w:rsidP="006151F2">
      <w:pPr>
        <w:ind w:firstLine="0"/>
        <w:rPr>
          <w:rFonts w:ascii="PT Astra Serif" w:eastAsia="Calibri" w:hAnsi="PT Astra Serif"/>
          <w:sz w:val="24"/>
          <w:szCs w:val="22"/>
          <w:lang w:eastAsia="en-US"/>
        </w:rPr>
        <w:sectPr w:rsidR="006151F2" w:rsidRPr="008E0CF7" w:rsidSect="00D65DB1">
          <w:pgSz w:w="16838" w:h="11906" w:orient="landscape"/>
          <w:pgMar w:top="1418" w:right="822" w:bottom="849" w:left="709" w:header="709" w:footer="709" w:gutter="0"/>
          <w:cols w:space="708"/>
          <w:docGrid w:linePitch="360"/>
        </w:sectPr>
      </w:pPr>
    </w:p>
    <w:p w:rsidR="00693861" w:rsidRDefault="00693861" w:rsidP="00724372">
      <w:pPr>
        <w:ind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 xml:space="preserve">Таблица </w:t>
      </w:r>
      <w:r w:rsidR="00241638" w:rsidRPr="008E0CF7">
        <w:rPr>
          <w:rFonts w:ascii="PT Astra Serif" w:eastAsia="Calibri" w:hAnsi="PT Astra Serif"/>
          <w:sz w:val="24"/>
          <w:szCs w:val="22"/>
          <w:lang w:eastAsia="en-US"/>
        </w:rPr>
        <w:t>№</w:t>
      </w:r>
      <w:r w:rsidR="004F55D7">
        <w:rPr>
          <w:rFonts w:ascii="PT Astra Serif" w:eastAsia="Calibri" w:hAnsi="PT Astra Serif"/>
          <w:sz w:val="24"/>
          <w:szCs w:val="22"/>
          <w:lang w:eastAsia="en-US"/>
        </w:rPr>
        <w:t xml:space="preserve"> </w:t>
      </w:r>
      <w:r w:rsidR="00FD1474" w:rsidRPr="008E0CF7">
        <w:rPr>
          <w:rFonts w:ascii="PT Astra Serif" w:eastAsia="Calibri" w:hAnsi="PT Astra Serif"/>
          <w:sz w:val="24"/>
          <w:szCs w:val="22"/>
          <w:lang w:eastAsia="en-US"/>
        </w:rPr>
        <w:t>3</w:t>
      </w:r>
    </w:p>
    <w:p w:rsidR="00724372" w:rsidRPr="00724372" w:rsidRDefault="00724372" w:rsidP="00724372">
      <w:pPr>
        <w:ind w:firstLine="0"/>
        <w:jc w:val="right"/>
        <w:rPr>
          <w:rFonts w:ascii="PT Astra Serif" w:eastAsia="Calibri" w:hAnsi="PT Astra Serif"/>
          <w:sz w:val="16"/>
          <w:szCs w:val="16"/>
          <w:lang w:eastAsia="en-US"/>
        </w:rPr>
      </w:pPr>
    </w:p>
    <w:p w:rsidR="00693861" w:rsidRPr="008E0CF7" w:rsidRDefault="00693861" w:rsidP="00724372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724372" w:rsidRDefault="00FD1474" w:rsidP="00724372">
      <w:pPr>
        <w:tabs>
          <w:tab w:val="left" w:pos="14459"/>
        </w:tabs>
        <w:ind w:firstLine="0"/>
        <w:jc w:val="center"/>
        <w:rPr>
          <w:rFonts w:ascii="PT Astra Serif" w:hAnsi="PT Astra Serif" w:cs="PT Astra Serif"/>
          <w:sz w:val="24"/>
          <w:szCs w:val="24"/>
        </w:rPr>
      </w:pPr>
      <w:r w:rsidRPr="00F63FE0">
        <w:rPr>
          <w:rFonts w:ascii="PT Astra Serif" w:hAnsi="PT Astra Serif" w:cs="PT Astra Serif"/>
          <w:sz w:val="24"/>
          <w:szCs w:val="24"/>
        </w:rPr>
        <w:t xml:space="preserve">Приобретение и монтаж </w:t>
      </w:r>
    </w:p>
    <w:p w:rsidR="00FD1474" w:rsidRPr="00F63FE0" w:rsidRDefault="00FD1474" w:rsidP="00724372">
      <w:pPr>
        <w:tabs>
          <w:tab w:val="left" w:pos="14459"/>
        </w:tabs>
        <w:ind w:firstLine="0"/>
        <w:jc w:val="center"/>
        <w:rPr>
          <w:rFonts w:ascii="PT Astra Serif" w:hAnsi="PT Astra Serif" w:cs="PT Astra Serif"/>
          <w:sz w:val="24"/>
          <w:szCs w:val="24"/>
        </w:rPr>
      </w:pPr>
      <w:r w:rsidRPr="00F63FE0">
        <w:rPr>
          <w:rFonts w:ascii="PT Astra Serif" w:hAnsi="PT Astra Serif" w:cs="PT Astra Serif"/>
          <w:sz w:val="24"/>
          <w:szCs w:val="24"/>
        </w:rPr>
        <w:t xml:space="preserve">быстровозводимых модульных конструкций для размещения медицинских организаций, подведомственных </w:t>
      </w:r>
      <w:r w:rsidR="00630266" w:rsidRPr="00F63FE0">
        <w:rPr>
          <w:rFonts w:ascii="PT Astra Serif" w:hAnsi="PT Astra Serif" w:cs="PT Astra Serif"/>
          <w:sz w:val="24"/>
          <w:szCs w:val="24"/>
        </w:rPr>
        <w:t>Департаменту здравоохранения Томской области</w:t>
      </w:r>
      <w:r w:rsidR="006C6B53" w:rsidRPr="00F63FE0">
        <w:rPr>
          <w:rFonts w:ascii="PT Astra Serif" w:hAnsi="PT Astra Serif" w:cs="PT Astra Serif"/>
          <w:b/>
          <w:sz w:val="24"/>
          <w:szCs w:val="24"/>
        </w:rPr>
        <w:t>,</w:t>
      </w:r>
      <w:r w:rsidRPr="00F63FE0">
        <w:rPr>
          <w:rFonts w:ascii="PT Astra Serif" w:hAnsi="PT Astra Serif" w:cs="PT Astra Serif"/>
          <w:sz w:val="24"/>
          <w:szCs w:val="24"/>
        </w:rPr>
        <w:t xml:space="preserve"> </w:t>
      </w:r>
      <w:r w:rsidR="00724372">
        <w:rPr>
          <w:rFonts w:ascii="PT Astra Serif" w:hAnsi="PT Astra Serif" w:cs="PT Astra Serif"/>
          <w:sz w:val="24"/>
          <w:szCs w:val="24"/>
        </w:rPr>
        <w:br/>
      </w:r>
      <w:r w:rsidRPr="00F63FE0">
        <w:rPr>
          <w:rFonts w:ascii="PT Astra Serif" w:hAnsi="PT Astra Serif" w:cs="PT Astra Serif"/>
          <w:sz w:val="24"/>
          <w:szCs w:val="24"/>
        </w:rPr>
        <w:t>и (или) муниципальных</w:t>
      </w:r>
      <w:r w:rsidR="004F55D7" w:rsidRPr="00F63FE0">
        <w:rPr>
          <w:rFonts w:ascii="PT Astra Serif" w:hAnsi="PT Astra Serif" w:cs="PT Astra Serif"/>
          <w:sz w:val="24"/>
          <w:szCs w:val="24"/>
        </w:rPr>
        <w:t xml:space="preserve"> </w:t>
      </w:r>
      <w:r w:rsidRPr="00F63FE0">
        <w:rPr>
          <w:rFonts w:ascii="PT Astra Serif" w:hAnsi="PT Astra Serif" w:cs="PT Astra Serif"/>
          <w:sz w:val="24"/>
          <w:szCs w:val="24"/>
        </w:rPr>
        <w:t xml:space="preserve">медицинских организаций, расположенных на территории </w:t>
      </w:r>
      <w:r w:rsidR="00630266" w:rsidRPr="00F63FE0">
        <w:rPr>
          <w:rFonts w:ascii="PT Astra Serif" w:hAnsi="PT Astra Serif" w:cs="PT Astra Serif"/>
          <w:sz w:val="24"/>
          <w:szCs w:val="24"/>
        </w:rPr>
        <w:t>Томской области</w:t>
      </w:r>
      <w:r w:rsidRPr="00F63FE0">
        <w:rPr>
          <w:rFonts w:ascii="PT Astra Serif" w:hAnsi="PT Astra Serif" w:cs="PT Astra Serif"/>
          <w:sz w:val="24"/>
          <w:szCs w:val="24"/>
        </w:rPr>
        <w:t xml:space="preserve">, оказывающих первичную медико-санитарную помощь взрослым </w:t>
      </w:r>
      <w:r w:rsidR="00724372">
        <w:rPr>
          <w:rFonts w:ascii="PT Astra Serif" w:hAnsi="PT Astra Serif" w:cs="PT Astra Serif"/>
          <w:sz w:val="24"/>
          <w:szCs w:val="24"/>
        </w:rPr>
        <w:br/>
      </w:r>
      <w:r w:rsidRPr="00F63FE0">
        <w:rPr>
          <w:rFonts w:ascii="PT Astra Serif" w:hAnsi="PT Astra Serif" w:cs="PT Astra Serif"/>
          <w:sz w:val="24"/>
          <w:szCs w:val="24"/>
        </w:rPr>
        <w:t xml:space="preserve">и детям, их обособленных структурных подразделений, центральных </w:t>
      </w:r>
      <w:r w:rsidR="00724372">
        <w:rPr>
          <w:rFonts w:ascii="PT Astra Serif" w:hAnsi="PT Astra Serif" w:cs="PT Astra Serif"/>
          <w:sz w:val="24"/>
          <w:szCs w:val="24"/>
        </w:rPr>
        <w:br/>
      </w:r>
      <w:r w:rsidRPr="00F63FE0">
        <w:rPr>
          <w:rFonts w:ascii="PT Astra Serif" w:hAnsi="PT Astra Serif" w:cs="PT Astra Serif"/>
          <w:sz w:val="24"/>
          <w:szCs w:val="24"/>
        </w:rPr>
        <w:t>районных и районных больниц</w:t>
      </w:r>
    </w:p>
    <w:p w:rsidR="004F55D7" w:rsidRPr="00724372" w:rsidRDefault="004F55D7" w:rsidP="00724372">
      <w:pPr>
        <w:tabs>
          <w:tab w:val="left" w:pos="14459"/>
        </w:tabs>
        <w:ind w:firstLine="0"/>
        <w:jc w:val="center"/>
        <w:rPr>
          <w:rFonts w:ascii="PT Astra Serif" w:hAnsi="PT Astra Serif" w:cs="PT Astra Serif"/>
          <w:sz w:val="20"/>
        </w:rPr>
      </w:pPr>
    </w:p>
    <w:tbl>
      <w:tblPr>
        <w:tblW w:w="5406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2057"/>
        <w:gridCol w:w="1134"/>
        <w:gridCol w:w="3261"/>
        <w:gridCol w:w="1134"/>
        <w:gridCol w:w="1134"/>
        <w:gridCol w:w="1132"/>
      </w:tblGrid>
      <w:tr w:rsidR="00724372" w:rsidRPr="006C6B53" w:rsidTr="00724372">
        <w:trPr>
          <w:trHeight w:val="773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№ п/п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Наименование заказчика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630266" w:rsidRPr="00E074BC" w:rsidRDefault="00630266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Краткое наимено</w:t>
            </w:r>
            <w:r w:rsidR="00724372">
              <w:rPr>
                <w:rFonts w:ascii="PT Astra Serif" w:hAnsi="PT Astra Serif"/>
                <w:sz w:val="18"/>
                <w:szCs w:val="18"/>
              </w:rPr>
              <w:t>-</w:t>
            </w:r>
            <w:r w:rsidRPr="00E074BC">
              <w:rPr>
                <w:rFonts w:ascii="PT Astra Serif" w:hAnsi="PT Astra Serif"/>
                <w:sz w:val="18"/>
                <w:szCs w:val="18"/>
              </w:rPr>
              <w:t>вание объекта</w:t>
            </w:r>
          </w:p>
          <w:p w:rsidR="000B48FC" w:rsidRPr="006C6B53" w:rsidRDefault="00630266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ФАП</w:t>
            </w:r>
            <w:r w:rsidR="008D1704" w:rsidRPr="00E074BC">
              <w:rPr>
                <w:rFonts w:ascii="PT Astra Serif" w:hAnsi="PT Astra Serif"/>
                <w:sz w:val="18"/>
                <w:szCs w:val="18"/>
              </w:rPr>
              <w:t xml:space="preserve">, </w:t>
            </w:r>
            <w:r w:rsidRPr="00E074BC">
              <w:rPr>
                <w:rFonts w:ascii="PT Astra Serif" w:hAnsi="PT Astra Serif"/>
                <w:sz w:val="18"/>
                <w:szCs w:val="18"/>
              </w:rPr>
              <w:t>ВА</w:t>
            </w:r>
            <w:r w:rsidR="008D1704" w:rsidRPr="00E074BC">
              <w:rPr>
                <w:rFonts w:ascii="PT Astra Serif" w:hAnsi="PT Astra Serif"/>
                <w:sz w:val="18"/>
                <w:szCs w:val="18"/>
              </w:rPr>
              <w:t xml:space="preserve">, </w:t>
            </w:r>
            <w:r w:rsidRPr="00E074BC">
              <w:rPr>
                <w:rFonts w:ascii="PT Astra Serif" w:hAnsi="PT Astra Serif"/>
                <w:sz w:val="18"/>
                <w:szCs w:val="18"/>
              </w:rPr>
              <w:t>ФП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Адрес объекта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Опорный населенный пункт (да/нет)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86581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Сельская территория (да/</w:t>
            </w:r>
          </w:p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нет)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86581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Арктичес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-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кая зона (да/</w:t>
            </w:r>
          </w:p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нет)</w:t>
            </w:r>
          </w:p>
        </w:tc>
      </w:tr>
      <w:tr w:rsidR="00724372" w:rsidRPr="006C6B53" w:rsidTr="00724372">
        <w:trPr>
          <w:trHeight w:val="76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1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Кожевниковская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район Кожевниковский, сельское поселение Новопокровское,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 xml:space="preserve">с.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Новопокровка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2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Областное государственное автономное учреждение здравоохранения «Колпашевская </w:t>
            </w:r>
          </w:p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район Колпашевский, сельское поселение Инкинское,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2E4767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Инкино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3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Моряковская участковая больница </w:t>
            </w:r>
          </w:p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им. В.С. Демьянова» 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Томская область, муниципальный район Томский, с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ельское поселение Моряковское, с.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Половинка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4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Светленская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ВА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район Томский, сельское поселение Корниловское,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2E4767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Корнилово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5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«Светленская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район Томский, сельское поселение Малиновское,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Александровское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6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Светленская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Томский, сельское поселение Турунтаевское,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д.</w:t>
            </w:r>
            <w:r w:rsidR="002E4767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Подломск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7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Светленская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Томский, сельское поселение Турунтаевское,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д.</w:t>
            </w:r>
            <w:r w:rsidR="002E4767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Халдеево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8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«Томская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Томский, сельское поселение Зоркальцевское,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д.</w:t>
            </w:r>
            <w:r w:rsidR="00B142C7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Берёзкино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9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«Томская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Томская область, муниципальный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район Томский, сельс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 xml:space="preserve">кое поселение Зоркальцевское,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д.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Кудринский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>Участок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10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«Томская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ФАП </w:t>
            </w:r>
            <w:r w:rsidRPr="006C6B53">
              <w:rPr>
                <w:rFonts w:ascii="PT Astra Serif" w:hAnsi="PT Astra Serif"/>
                <w:sz w:val="18"/>
                <w:szCs w:val="18"/>
              </w:rPr>
              <w:br w:type="page"/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Томский, сельское поселение Зоркальцевское,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B142C7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Зоркальцево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11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Шегарская районная бо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Шегарский, сельское поселение Баткатское,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Вознесенка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12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«Шегарская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Шегарский, сельское поселение Северное,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Новоильинка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13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Асиновская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Асиновский, сельское поселение Новиковское,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д.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Вороно-Пашня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14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«Асиновская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Асиновский, сельское поселение Новиковское,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д.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Моисеевка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15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«Асиновская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Асиновский, сельское поселение Большедороховское,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 xml:space="preserve">д.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Феоктистовка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16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Бакчарская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Бакчарский, сельское поселение Парбигское,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Новая Бурка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17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Бакчарская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Бакчарский, сельское поселение Бакчарское,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1257A6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Чернышевка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18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Верхнекетская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Верхнекетский, сельское поселение Орловское,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 xml:space="preserve">п.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Дружный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19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Зырянская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Зырянский, сельское поселение Высоковское,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1257A6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Беловодовка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20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Зырянская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Томская область</w:t>
            </w:r>
            <w:r w:rsidR="00860FF7" w:rsidRPr="006C6B53">
              <w:rPr>
                <w:rFonts w:ascii="PT Astra Serif" w:hAnsi="PT Astra Serif"/>
                <w:sz w:val="18"/>
                <w:szCs w:val="18"/>
              </w:rPr>
              <w:t xml:space="preserve">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="00860FF7" w:rsidRPr="006C6B53">
              <w:rPr>
                <w:rFonts w:ascii="PT Astra Serif" w:hAnsi="PT Astra Serif"/>
                <w:sz w:val="18"/>
                <w:szCs w:val="18"/>
              </w:rPr>
              <w:t>район Зырянский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, сельское поселение Дубровское,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557DEC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Громышевка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21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Каргасокская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Каргасокский, сельское поселение Каргасокское,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 xml:space="preserve">п.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Нефтяников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22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Каргасокская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Томская область, м</w:t>
            </w:r>
            <w:r w:rsidR="00860FF7"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="00860FF7" w:rsidRPr="006C6B53">
              <w:rPr>
                <w:rFonts w:ascii="PT Astra Serif" w:hAnsi="PT Astra Serif"/>
                <w:sz w:val="18"/>
                <w:szCs w:val="18"/>
              </w:rPr>
              <w:t>район Каргасокский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, сельское поселение Вертикосское,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8C7529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Вертикос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23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Каргасокская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Каргасокский, сельское поселение Киндальское,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8C7529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Киндал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24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«Каргасокская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Каргасокский,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сельское поселение Сосновское, с.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Сосновка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25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Лоскутовская районная поликлиника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ФАП </w:t>
            </w:r>
            <w:r w:rsidRPr="006C6B53">
              <w:rPr>
                <w:rFonts w:ascii="PT Astra Serif" w:hAnsi="PT Astra Serif"/>
                <w:sz w:val="18"/>
                <w:szCs w:val="18"/>
              </w:rPr>
              <w:br w:type="page"/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Томский, сельское поселение Мирненское,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 xml:space="preserve">п.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Аэропорт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26</w:t>
            </w:r>
            <w:r w:rsidR="004F55D7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Молчановская </w:t>
            </w:r>
          </w:p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районная больница</w:t>
            </w:r>
            <w:r w:rsidR="00860FF7"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Молчановский, сельское поселение Наргинское,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280309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Сарафановка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27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Первомайская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 Первомайский, сельское поселение Куяновское,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д.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Березовка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28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Первомайская </w:t>
            </w:r>
          </w:p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районная больница</w:t>
            </w:r>
            <w:r w:rsidR="00860FF7"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район Первомайский, сельское поселение Улу-Юльское,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280309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Апсагачево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29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Тегульдетская </w:t>
            </w:r>
          </w:p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районная больница» 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Томская область, му</w:t>
            </w:r>
            <w:r w:rsidR="00860FF7" w:rsidRPr="006C6B53">
              <w:rPr>
                <w:rFonts w:ascii="PT Astra Serif" w:hAnsi="PT Astra Serif"/>
                <w:sz w:val="18"/>
                <w:szCs w:val="18"/>
              </w:rPr>
              <w:t>ниципальный район Тегульдетский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, сельское поселение Белоярское,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п.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Белый Яр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30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Тегульдетская </w:t>
            </w:r>
          </w:p>
          <w:p w:rsidR="000B48FC" w:rsidRPr="006C6B53" w:rsidRDefault="000B48FC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районная больница» 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район Тегульдетский, сельское поселение Черноярское,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п.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Черный Яр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31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Чаинская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Томская област</w:t>
            </w:r>
            <w:r w:rsidR="00860FF7" w:rsidRPr="006C6B53">
              <w:rPr>
                <w:rFonts w:ascii="PT Astra Serif" w:hAnsi="PT Astra Serif"/>
                <w:sz w:val="18"/>
                <w:szCs w:val="18"/>
              </w:rPr>
              <w:t>ь, муниципальный район Чаинский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, сельское поселение Подгорнское,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Сухой Лог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32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Чаинская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Томская область, муницип</w:t>
            </w:r>
            <w:r w:rsidR="00860FF7" w:rsidRPr="006C6B53">
              <w:rPr>
                <w:rFonts w:ascii="PT Astra Serif" w:hAnsi="PT Astra Serif"/>
                <w:sz w:val="18"/>
                <w:szCs w:val="18"/>
              </w:rPr>
              <w:t>альный район Чаинский</w:t>
            </w:r>
            <w:r w:rsidRPr="006C6B53">
              <w:rPr>
                <w:rFonts w:ascii="PT Astra Serif" w:hAnsi="PT Astra Serif"/>
                <w:sz w:val="18"/>
                <w:szCs w:val="18"/>
              </w:rPr>
              <w:t>, с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ельское поселение Подгорнское, с.</w:t>
            </w:r>
            <w:r w:rsidR="00ED01E6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Чемондаевка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33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Областное государственное автономное учреждение здравоохранения «Колпашевская </w:t>
            </w:r>
          </w:p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ВА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Томская область, муниципальный район Колпашевский, г.</w:t>
            </w:r>
            <w:r w:rsidR="004D60C5">
              <w:rPr>
                <w:rFonts w:ascii="PT Astra Serif" w:hAnsi="PT Astra Serif"/>
                <w:sz w:val="18"/>
                <w:szCs w:val="18"/>
              </w:rPr>
              <w:t> 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Колпашево, микрорайон Матьянга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34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Светленская районн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ВА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район Томский, сельское поселение Турунтаевское,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Турунтаево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35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«Кривошеинская районная больница»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***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ВА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район Кривошеинский, сельское поселение Красноярское, </w:t>
            </w:r>
            <w:r w:rsidR="00724372">
              <w:rPr>
                <w:rFonts w:ascii="PT Astra Serif" w:hAnsi="PT Astra Serif"/>
                <w:sz w:val="18"/>
                <w:szCs w:val="18"/>
              </w:rPr>
              <w:br/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Красный Яр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36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Томская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ВА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район Томский, сельское поселение Рыбаловское,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 xml:space="preserve">с.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Рыбалово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37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«Верхнекетская районная больница»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***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ВА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район Верхнекетский, сельское поселение Клюквинское,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п.</w:t>
            </w:r>
            <w:r w:rsidR="00ED01E6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Клюквинка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38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Ло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>скутовская районная поликлиника»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область, муниципальный район Томский, сельское поселение Мирненское,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 xml:space="preserve">п.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Мирный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39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Шегарск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Шегарский, сельское поселение Анастасьевское,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C10B77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Вороновка, </w:t>
            </w:r>
            <w:r w:rsidR="005D51AC" w:rsidRPr="006C6B53">
              <w:rPr>
                <w:rFonts w:ascii="PT Astra Serif" w:hAnsi="PT Astra Serif"/>
                <w:sz w:val="18"/>
                <w:szCs w:val="18"/>
              </w:rPr>
              <w:br/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ул.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Кооперативная, 9А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40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Асиновская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Асиновский, сельское поселение Большедороховское,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 xml:space="preserve">д. 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Тихомировка,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ул.</w:t>
            </w:r>
            <w:r w:rsidR="004D60C5">
              <w:rPr>
                <w:rFonts w:ascii="PT Astra Serif" w:hAnsi="PT Astra Serif"/>
                <w:sz w:val="18"/>
                <w:szCs w:val="18"/>
              </w:rPr>
              <w:t> 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 xml:space="preserve">Береговая,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36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41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Томская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687137" w:rsidRPr="006C6B53" w:rsidRDefault="00687137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Томская о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Томский, сельское поселение Заречное, Деревня Чёрная Речка, </w:t>
            </w:r>
          </w:p>
          <w:p w:rsidR="000B48FC" w:rsidRPr="006C6B53" w:rsidRDefault="00687137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ул. 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Береговая, 2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42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Областное государственное бюджетное учреждение здравоохранения «Первомайская </w:t>
            </w:r>
          </w:p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687137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Первомайский, сельское поселение Сергеевское,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Ежи, </w:t>
            </w:r>
          </w:p>
          <w:p w:rsidR="000B48FC" w:rsidRPr="006C6B53" w:rsidRDefault="00687137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ул. 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Советская,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25А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43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Светленская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687137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область, 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Томский, сельское поселение Наумовское,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 xml:space="preserve">с. Наумовка, </w:t>
            </w:r>
          </w:p>
          <w:p w:rsidR="000B48FC" w:rsidRPr="006C6B53" w:rsidRDefault="00687137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ул. 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Пролетарская, 47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44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«Асиновская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687137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Асиновский, сельское поселение Батуринское,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 xml:space="preserve">с. 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Батурино, </w:t>
            </w:r>
          </w:p>
          <w:p w:rsidR="000B48FC" w:rsidRPr="006C6B53" w:rsidRDefault="00687137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ул. 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Трактовая, 29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45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Шегарская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Шегарский, сельское поселение Северное,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541B33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Гусево,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ул.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Садовая, 1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46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«Томская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687137" w:rsidRPr="006C6B53" w:rsidRDefault="00687137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Томская о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Томский, сельское поселение Зоркальцевское, 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д. 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Нелюбино, </w:t>
            </w:r>
          </w:p>
          <w:p w:rsidR="000B48FC" w:rsidRPr="006C6B53" w:rsidRDefault="00687137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ул. 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Рабочая, 69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47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«Томская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ВА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687137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Томский, сельское поселение Заречное,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 xml:space="preserve">с.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Кафтанчиково,</w:t>
            </w:r>
          </w:p>
          <w:p w:rsidR="000B48FC" w:rsidRPr="006C6B53" w:rsidRDefault="00687137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ул.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Коммунистическая, 63А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48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Каргасокская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687137" w:rsidRPr="006C6B53" w:rsidRDefault="00687137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Томская о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Каргасокский, сельское поселение Среднетымское,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с. Напас,</w:t>
            </w:r>
          </w:p>
          <w:p w:rsidR="000B48FC" w:rsidRPr="006C6B53" w:rsidRDefault="00687137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ул. 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Школьная,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д.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4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49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Кожевниковская районная б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687137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Кожевниковский, сельское поселение Вороновское,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Осиновка,</w:t>
            </w:r>
          </w:p>
          <w:p w:rsidR="000B48FC" w:rsidRPr="006C6B53" w:rsidRDefault="00687137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ул.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Мира, 13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50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«Кривошеинская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687137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Кривошеинский, сельское поселение Петровское,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 xml:space="preserve">д.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Елизарьево,</w:t>
            </w:r>
          </w:p>
          <w:p w:rsidR="000B48FC" w:rsidRPr="006C6B53" w:rsidRDefault="00687137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ул. Советская,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22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51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D5F2F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Областное государственное автономное учреждение здравоохранения «Колпашевская </w:t>
            </w:r>
          </w:p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687137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687137" w:rsidRPr="006C6B53">
              <w:rPr>
                <w:rFonts w:ascii="PT Astra Serif" w:hAnsi="PT Astra Serif"/>
                <w:sz w:val="18"/>
                <w:szCs w:val="18"/>
                <w:lang w:val="en-US"/>
              </w:rPr>
              <w:t>o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Колпашевский, сельское поселение Чажемтовское, </w:t>
            </w:r>
            <w:r w:rsidR="00687137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Озерное,</w:t>
            </w:r>
          </w:p>
          <w:p w:rsidR="000B48FC" w:rsidRPr="006C6B53" w:rsidRDefault="00687137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ул. 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Почтовая, 10/1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52</w:t>
            </w:r>
            <w:r w:rsidR="00BA2C5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D5F2F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Областное государственное автономное учреждение здравоохранения «Колпашевская </w:t>
            </w:r>
          </w:p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B53682" w:rsidRPr="006C6B53" w:rsidRDefault="00B53682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Томская о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Колпашевский, сельское поселение Саровское,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п.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Большая Саровка, </w:t>
            </w:r>
          </w:p>
          <w:p w:rsidR="000B48FC" w:rsidRPr="006C6B53" w:rsidRDefault="00B53682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ул. 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Советская, 24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53</w:t>
            </w:r>
            <w:r w:rsidR="005E62A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D5F2F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Областное государственное бюджетное учреждение здравоохранения «Первомайская </w:t>
            </w:r>
          </w:p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B53682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Первомайский, сельское поселение Первомайское,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п.</w:t>
            </w:r>
            <w:r w:rsidR="00EF0F9B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Беляй, </w:t>
            </w:r>
          </w:p>
          <w:p w:rsidR="000B48FC" w:rsidRPr="006C6B53" w:rsidRDefault="00B53682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ул.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Зеленая, 9,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стр.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1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54</w:t>
            </w:r>
            <w:r w:rsidR="005E62A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Чаинская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B53682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Чаинский, сельское поселение Коломинское,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 xml:space="preserve">с. Обское, </w:t>
            </w:r>
          </w:p>
          <w:p w:rsidR="000B48FC" w:rsidRPr="006C6B53" w:rsidRDefault="00B53682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ул.  Школьная, 20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55</w:t>
            </w:r>
            <w:r w:rsidR="005E62A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«Шегарская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B53682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Шегарский, сельское поселение Анастасьевское,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 xml:space="preserve">с.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Гынгазово,</w:t>
            </w:r>
          </w:p>
          <w:p w:rsidR="000B48FC" w:rsidRPr="006C6B53" w:rsidRDefault="00B53682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ул.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Центральная,</w:t>
            </w:r>
            <w:r w:rsidR="002B1B9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54,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стр.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1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56</w:t>
            </w:r>
            <w:r w:rsidR="005E62A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Томская районная б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Томский, сельское поселение Калтайское,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Калтай,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 xml:space="preserve">ул. Ленина,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72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57</w:t>
            </w:r>
            <w:r w:rsidR="005E62A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Верхнекетская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B53682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Верхнекетский, сельское поселение Ягоднинское,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п.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Ягодное, </w:t>
            </w:r>
          </w:p>
          <w:p w:rsidR="000B48FC" w:rsidRPr="006C6B53" w:rsidRDefault="00B53682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ул.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Советская, 2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58</w:t>
            </w:r>
            <w:r w:rsidR="005E62A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D5F2F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Областное государственное бюджетное учреждение здравоохранения «Первомайская </w:t>
            </w:r>
          </w:p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B53682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Первомайский, сельское поселение Первомайское,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 xml:space="preserve">д.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Торбеево,</w:t>
            </w:r>
          </w:p>
          <w:p w:rsidR="000B48FC" w:rsidRPr="006C6B53" w:rsidRDefault="00B53682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ул.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Советская, 32А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59</w:t>
            </w:r>
            <w:r w:rsidR="005E62A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«Светленская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B53682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Томский, сельское поселение Воронинское,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д.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Воронино,</w:t>
            </w:r>
          </w:p>
          <w:p w:rsidR="000B48FC" w:rsidRPr="006C6B53" w:rsidRDefault="00B53682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ул.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Центральная, 63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60</w:t>
            </w:r>
            <w:r w:rsidR="005E62A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D5F2F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F97B64" w:rsidRPr="006C6B53">
              <w:rPr>
                <w:rFonts w:ascii="PT Astra Serif" w:hAnsi="PT Astra Serif"/>
                <w:sz w:val="18"/>
                <w:szCs w:val="18"/>
              </w:rPr>
              <w:t xml:space="preserve">Молчановская </w:t>
            </w:r>
          </w:p>
          <w:p w:rsidR="000B48FC" w:rsidRPr="006C6B53" w:rsidRDefault="00F97B64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районная больница</w:t>
            </w:r>
            <w:r w:rsidR="00860FF7"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4F5AB9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Молчановский, сельское поселение Наргинское,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EF0F9B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Нарга, </w:t>
            </w:r>
            <w:r w:rsidR="00EF0F9B" w:rsidRPr="006C6B53">
              <w:rPr>
                <w:rFonts w:ascii="PT Astra Serif" w:hAnsi="PT Astra Serif"/>
                <w:sz w:val="18"/>
                <w:szCs w:val="18"/>
              </w:rPr>
              <w:br/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ул.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 Карла Маркса, 30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61</w:t>
            </w:r>
            <w:r w:rsidR="005E62A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D5F2F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Областное государственное бюджетное учреждение здравоохранения «Молчановская </w:t>
            </w:r>
          </w:p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ВА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B53682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область, 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Молчановский, сельское поселение Могочинское,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EF0F9B" w:rsidRPr="006C6B5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Могочино,</w:t>
            </w:r>
          </w:p>
          <w:p w:rsidR="000B48FC" w:rsidRPr="006C6B53" w:rsidRDefault="00B53682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ул.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Калинина, 33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62</w:t>
            </w:r>
            <w:r w:rsidR="005E62A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Асиновская районная больница</w:t>
            </w:r>
            <w:r w:rsidRPr="006C6B53">
              <w:rPr>
                <w:rFonts w:ascii="PT Astra Serif" w:hAnsi="PT Astra Serif"/>
                <w:sz w:val="18"/>
                <w:szCs w:val="18"/>
              </w:rPr>
              <w:t>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ФАП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B53682" w:rsidRPr="006C6B53" w:rsidRDefault="00B53682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Томская о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униципальный район Асиновский, сельское поселение Новониколаевское,</w:t>
            </w:r>
          </w:p>
          <w:p w:rsidR="000B48FC" w:rsidRPr="006C6B53" w:rsidRDefault="00B53682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с.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 xml:space="preserve"> Новониколаевка, 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ул. Центральная, 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43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63</w:t>
            </w:r>
            <w:r w:rsidR="005E62AD" w:rsidRPr="006C6B53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0B48FC" w:rsidRPr="006C6B53" w:rsidRDefault="00860FF7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«Светленская районная больница»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ВА</w:t>
            </w:r>
          </w:p>
        </w:tc>
        <w:tc>
          <w:tcPr>
            <w:tcW w:w="1576" w:type="pct"/>
            <w:shd w:val="clear" w:color="auto" w:fill="auto"/>
            <w:vAlign w:val="center"/>
            <w:hideMark/>
          </w:tcPr>
          <w:p w:rsidR="00B53682" w:rsidRPr="006C6B53" w:rsidRDefault="000B48FC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о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м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униципальный район Томский, сельское поселение Малиновское, </w:t>
            </w:r>
            <w:r w:rsidR="00B53682" w:rsidRPr="006C6B53">
              <w:rPr>
                <w:rFonts w:ascii="PT Astra Serif" w:hAnsi="PT Astra Serif"/>
                <w:sz w:val="18"/>
                <w:szCs w:val="18"/>
              </w:rPr>
              <w:t>с</w:t>
            </w:r>
            <w:r w:rsidRPr="006C6B53">
              <w:rPr>
                <w:rFonts w:ascii="PT Astra Serif" w:hAnsi="PT Astra Serif"/>
                <w:sz w:val="18"/>
                <w:szCs w:val="18"/>
              </w:rPr>
              <w:t xml:space="preserve">ело Малиновка, </w:t>
            </w:r>
          </w:p>
          <w:p w:rsidR="000B48FC" w:rsidRPr="006C6B53" w:rsidRDefault="00B53682" w:rsidP="00724372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пер.</w:t>
            </w:r>
            <w:r w:rsidR="0086581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0B48FC" w:rsidRPr="006C6B53">
              <w:rPr>
                <w:rFonts w:ascii="PT Astra Serif" w:hAnsi="PT Astra Serif"/>
                <w:sz w:val="18"/>
                <w:szCs w:val="18"/>
              </w:rPr>
              <w:t>Чулымский, 6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:rsidR="000B48FC" w:rsidRPr="006C6B53" w:rsidRDefault="000B48FC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</w:tr>
      <w:tr w:rsidR="00724372" w:rsidRPr="006C6B53" w:rsidTr="00724372">
        <w:trPr>
          <w:trHeight w:val="50"/>
        </w:trPr>
        <w:tc>
          <w:tcPr>
            <w:tcW w:w="239" w:type="pct"/>
            <w:shd w:val="clear" w:color="auto" w:fill="auto"/>
            <w:vAlign w:val="center"/>
          </w:tcPr>
          <w:p w:rsidR="00747169" w:rsidRPr="006C6B53" w:rsidRDefault="00747169" w:rsidP="0072437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4" w:type="pct"/>
            <w:shd w:val="clear" w:color="auto" w:fill="auto"/>
            <w:vAlign w:val="center"/>
          </w:tcPr>
          <w:p w:rsidR="00747169" w:rsidRPr="006C6B53" w:rsidRDefault="00724372" w:rsidP="00724372">
            <w:pPr>
              <w:ind w:right="-108" w:firstLine="0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Итого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747169" w:rsidRPr="006C6B53" w:rsidRDefault="00747169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747169" w:rsidRPr="006C6B53" w:rsidRDefault="00747169" w:rsidP="007243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747169" w:rsidRPr="006C6B53" w:rsidRDefault="00747169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747169" w:rsidRPr="006C6B53" w:rsidRDefault="00747169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47169" w:rsidRPr="006C6B53" w:rsidRDefault="00747169" w:rsidP="00724372">
            <w:pPr>
              <w:ind w:left="-109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C6B5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</w:tr>
    </w:tbl>
    <w:p w:rsidR="000B48FC" w:rsidRPr="008E0CF7" w:rsidRDefault="000B48FC" w:rsidP="00724372">
      <w:pPr>
        <w:ind w:firstLine="0"/>
        <w:rPr>
          <w:rFonts w:ascii="PT Astra Serif" w:hAnsi="PT Astra Serif" w:cs="PT Astra Serif"/>
          <w:sz w:val="24"/>
          <w:szCs w:val="24"/>
        </w:rPr>
      </w:pPr>
    </w:p>
    <w:tbl>
      <w:tblPr>
        <w:tblW w:w="5406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7"/>
        <w:gridCol w:w="1622"/>
        <w:gridCol w:w="973"/>
        <w:gridCol w:w="1109"/>
        <w:gridCol w:w="987"/>
        <w:gridCol w:w="863"/>
        <w:gridCol w:w="1031"/>
        <w:gridCol w:w="1415"/>
      </w:tblGrid>
      <w:tr w:rsidR="002436DA" w:rsidRPr="002436DA" w:rsidTr="00BD794A">
        <w:trPr>
          <w:trHeight w:val="416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F905F1" w:rsidRDefault="000B48FC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Планируемое мероприятие (приобретение и монтаж</w:t>
            </w:r>
            <w:r w:rsidR="00F77B83" w:rsidRPr="00F905F1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F905F1">
              <w:rPr>
                <w:rFonts w:ascii="PT Astra Serif" w:hAnsi="PT Astra Serif"/>
                <w:sz w:val="18"/>
                <w:szCs w:val="18"/>
              </w:rPr>
              <w:t xml:space="preserve">модульных конструкций взамен существующего или новое приобретение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F905F1">
              <w:rPr>
                <w:rFonts w:ascii="PT Astra Serif" w:hAnsi="PT Astra Serif"/>
                <w:sz w:val="18"/>
                <w:szCs w:val="18"/>
              </w:rPr>
              <w:t>и монтаж модульных конструкций)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F905F1" w:rsidRDefault="000B48FC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Износ (%) (заполняется в</w:t>
            </w:r>
            <w:r w:rsidR="002436DA" w:rsidRPr="00F905F1">
              <w:rPr>
                <w:rFonts w:ascii="PT Astra Serif" w:hAnsi="PT Astra Serif"/>
                <w:sz w:val="18"/>
                <w:szCs w:val="18"/>
              </w:rPr>
              <w:t> </w:t>
            </w:r>
            <w:r w:rsidRPr="00F905F1">
              <w:rPr>
                <w:rFonts w:ascii="PT Astra Serif" w:hAnsi="PT Astra Serif"/>
                <w:sz w:val="18"/>
                <w:szCs w:val="18"/>
              </w:rPr>
              <w:t>случаях приобретения модульных конструкций взамен существую</w:t>
            </w:r>
            <w:r w:rsid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>щего)*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F905F1" w:rsidRDefault="000B48FC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Коли</w:t>
            </w:r>
            <w:r w:rsid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>чество населе</w:t>
            </w:r>
            <w:r w:rsid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>ния, обслужи</w:t>
            </w:r>
            <w:r w:rsid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>ваемо</w:t>
            </w:r>
            <w:r w:rsidR="00F905F1" w:rsidRPr="00F905F1">
              <w:rPr>
                <w:rFonts w:ascii="PT Astra Serif" w:hAnsi="PT Astra Serif"/>
                <w:sz w:val="18"/>
                <w:szCs w:val="18"/>
              </w:rPr>
              <w:t xml:space="preserve">го </w:t>
            </w:r>
            <w:r w:rsidRPr="00F905F1">
              <w:rPr>
                <w:rFonts w:ascii="PT Astra Serif" w:hAnsi="PT Astra Serif"/>
                <w:sz w:val="18"/>
                <w:szCs w:val="18"/>
              </w:rPr>
              <w:br/>
              <w:t>медицин</w:t>
            </w:r>
            <w:r w:rsid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>ской организа</w:t>
            </w:r>
            <w:r w:rsid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>цией (струк</w:t>
            </w:r>
            <w:r w:rsid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>турным подразде</w:t>
            </w:r>
            <w:r w:rsid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>ле</w:t>
            </w:r>
            <w:r w:rsidR="00F905F1">
              <w:rPr>
                <w:rFonts w:ascii="PT Astra Serif" w:hAnsi="PT Astra Serif"/>
                <w:sz w:val="18"/>
                <w:szCs w:val="18"/>
              </w:rPr>
              <w:t xml:space="preserve">ни-ем)** </w:t>
            </w:r>
            <w:r w:rsidRPr="00F905F1">
              <w:rPr>
                <w:rFonts w:ascii="PT Astra Serif" w:hAnsi="PT Astra Serif"/>
                <w:sz w:val="18"/>
                <w:szCs w:val="18"/>
              </w:rPr>
              <w:t>(</w:t>
            </w:r>
            <w:r w:rsidR="007F4F14" w:rsidRPr="00F905F1">
              <w:rPr>
                <w:rFonts w:ascii="PT Astra Serif" w:hAnsi="PT Astra Serif"/>
                <w:sz w:val="18"/>
                <w:szCs w:val="18"/>
              </w:rPr>
              <w:t>п</w:t>
            </w:r>
            <w:r w:rsidRPr="00F905F1">
              <w:rPr>
                <w:rFonts w:ascii="PT Astra Serif" w:hAnsi="PT Astra Serif"/>
                <w:sz w:val="18"/>
                <w:szCs w:val="18"/>
              </w:rPr>
              <w:t>лани</w:t>
            </w:r>
            <w:r w:rsid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>руемое)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F905F1" w:rsidRDefault="000B48FC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Обслужи</w:t>
            </w:r>
            <w:r w:rsid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>ваемое население (сущест</w:t>
            </w:r>
            <w:r w:rsid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>вующее)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F905F1" w:rsidRDefault="000B48FC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Наличие детских подразде</w:t>
            </w:r>
            <w:r w:rsidR="003C60C4" w:rsidRP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 xml:space="preserve">лений </w:t>
            </w:r>
            <w:r w:rsidR="00F77B83" w:rsidRP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F905F1">
              <w:rPr>
                <w:rFonts w:ascii="PT Astra Serif" w:hAnsi="PT Astra Serif"/>
                <w:sz w:val="18"/>
                <w:szCs w:val="18"/>
              </w:rPr>
              <w:t>(при наличии указать числен</w:t>
            </w:r>
            <w:r w:rsidR="003C60C4" w:rsidRP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>ность детского населе</w:t>
            </w:r>
            <w:r w:rsid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 xml:space="preserve">ния,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F905F1">
              <w:rPr>
                <w:rFonts w:ascii="PT Astra Serif" w:hAnsi="PT Astra Serif"/>
                <w:sz w:val="18"/>
                <w:szCs w:val="18"/>
              </w:rPr>
              <w:t>при отсутствии ука</w:t>
            </w:r>
            <w:r w:rsidR="00F905F1">
              <w:rPr>
                <w:rFonts w:ascii="PT Astra Serif" w:hAnsi="PT Astra Serif"/>
                <w:sz w:val="18"/>
                <w:szCs w:val="18"/>
              </w:rPr>
              <w:t>-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F905F1">
              <w:rPr>
                <w:rFonts w:ascii="PT Astra Serif" w:hAnsi="PT Astra Serif"/>
                <w:sz w:val="18"/>
                <w:szCs w:val="18"/>
              </w:rPr>
              <w:t xml:space="preserve">зать </w:t>
            </w:r>
            <w:r w:rsidR="00F77B83" w:rsidRPr="00F905F1">
              <w:rPr>
                <w:rFonts w:ascii="PT Astra Serif" w:hAnsi="PT Astra Serif"/>
                <w:sz w:val="18"/>
                <w:szCs w:val="18"/>
              </w:rPr>
              <w:t>–</w:t>
            </w:r>
            <w:r w:rsidRPr="00F905F1">
              <w:rPr>
                <w:rFonts w:ascii="PT Astra Serif" w:hAnsi="PT Astra Serif"/>
                <w:sz w:val="18"/>
                <w:szCs w:val="18"/>
              </w:rPr>
              <w:t xml:space="preserve"> нет)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F905F1" w:rsidRDefault="000B48FC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Пло</w:t>
            </w:r>
            <w:r w:rsid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>щадь плани</w:t>
            </w:r>
            <w:r w:rsid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>руемого объекта (кв.</w:t>
            </w:r>
            <w:r w:rsidR="00F77B83" w:rsidRPr="00F905F1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F905F1">
              <w:rPr>
                <w:rFonts w:ascii="PT Astra Serif" w:hAnsi="PT Astra Serif"/>
                <w:sz w:val="18"/>
                <w:szCs w:val="18"/>
              </w:rPr>
              <w:t>м)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F905F1" w:rsidRDefault="000B48FC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Мощ</w:t>
            </w:r>
            <w:r w:rsidR="003C60C4" w:rsidRP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>ность плани</w:t>
            </w:r>
            <w:r w:rsidR="003C60C4" w:rsidRPr="00F905F1">
              <w:rPr>
                <w:rFonts w:ascii="PT Astra Serif" w:hAnsi="PT Astra Serif"/>
                <w:sz w:val="18"/>
                <w:szCs w:val="18"/>
              </w:rPr>
              <w:t>-</w:t>
            </w:r>
            <w:r w:rsidRPr="00F905F1">
              <w:rPr>
                <w:rFonts w:ascii="PT Astra Serif" w:hAnsi="PT Astra Serif"/>
                <w:sz w:val="18"/>
                <w:szCs w:val="18"/>
              </w:rPr>
              <w:t xml:space="preserve">руемого объекта (согласно </w:t>
            </w:r>
            <w:r w:rsidR="00F77B83" w:rsidRP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F905F1">
              <w:rPr>
                <w:rFonts w:ascii="PT Astra Serif" w:hAnsi="PT Astra Serif"/>
                <w:sz w:val="18"/>
                <w:szCs w:val="18"/>
              </w:rPr>
              <w:t>ст.</w:t>
            </w:r>
            <w:r w:rsidR="00F77B83" w:rsidRPr="00F905F1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F905F1">
              <w:rPr>
                <w:rFonts w:ascii="PT Astra Serif" w:hAnsi="PT Astra Serif"/>
                <w:sz w:val="18"/>
                <w:szCs w:val="18"/>
              </w:rPr>
              <w:t>15)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F905F1" w:rsidRDefault="000B48FC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 xml:space="preserve">Единицы измерения мощности планируемого объекта (посещеий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F905F1">
              <w:rPr>
                <w:rFonts w:ascii="PT Astra Serif" w:hAnsi="PT Astra Serif"/>
                <w:sz w:val="18"/>
                <w:szCs w:val="18"/>
              </w:rPr>
              <w:t xml:space="preserve">в смену,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F905F1">
              <w:rPr>
                <w:rFonts w:ascii="PT Astra Serif" w:hAnsi="PT Astra Serif"/>
                <w:sz w:val="18"/>
                <w:szCs w:val="18"/>
              </w:rPr>
              <w:t>койко-мест для стационаров)</w:t>
            </w:r>
          </w:p>
        </w:tc>
      </w:tr>
      <w:tr w:rsidR="002436DA" w:rsidRPr="002436DA" w:rsidTr="00BD794A">
        <w:trPr>
          <w:trHeight w:val="30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F905F1" w:rsidRDefault="00C76B9B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F905F1" w:rsidRDefault="00C76B9B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F905F1" w:rsidRDefault="00C76B9B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F905F1" w:rsidRDefault="00C76B9B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F905F1" w:rsidRDefault="000B48FC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1</w:t>
            </w:r>
            <w:r w:rsidR="00C76B9B" w:rsidRPr="00F905F1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F905F1" w:rsidRDefault="000B48FC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1</w:t>
            </w:r>
            <w:r w:rsidR="00C76B9B" w:rsidRPr="00F905F1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F905F1" w:rsidRDefault="00C76B9B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F905F1" w:rsidRDefault="00C76B9B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497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497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535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535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83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 xml:space="preserve">(приспособленное </w:t>
            </w:r>
            <w:r w:rsidR="00555E22" w:rsidRPr="002436DA">
              <w:rPr>
                <w:rFonts w:ascii="PT Astra Serif" w:hAnsi="PT Astra Serif"/>
                <w:sz w:val="18"/>
                <w:szCs w:val="18"/>
              </w:rPr>
              <w:t>п</w:t>
            </w:r>
            <w:r w:rsidRPr="002436DA">
              <w:rPr>
                <w:rFonts w:ascii="PT Astra Serif" w:hAnsi="PT Astra Serif"/>
                <w:sz w:val="18"/>
                <w:szCs w:val="18"/>
              </w:rPr>
              <w:t>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179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179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58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1972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1972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366,8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F905F1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</w:p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62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969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969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88,51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203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203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62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281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281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15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439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439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422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422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15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br w:type="page"/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1600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1600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88,51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85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246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246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F905F1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</w:p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83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245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245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81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101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148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148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81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264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264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76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226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226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78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319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319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81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185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185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200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200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229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229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F905F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867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867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88,51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512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512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68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177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177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265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265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40 </w:t>
            </w:r>
            <w:r w:rsidRPr="002436DA">
              <w:rPr>
                <w:rFonts w:ascii="PT Astra Serif" w:hAnsi="PT Astra Serif"/>
                <w:sz w:val="18"/>
                <w:szCs w:val="18"/>
              </w:rPr>
              <w:br w:type="page"/>
              <w:t>(арендованное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1166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1166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88,51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83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404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404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60</w:t>
            </w:r>
            <w:r w:rsidR="00555E22" w:rsidRPr="002436DA">
              <w:rPr>
                <w:rFonts w:ascii="PT Astra Serif" w:hAnsi="PT Astra Serif"/>
                <w:sz w:val="18"/>
                <w:szCs w:val="18"/>
              </w:rPr>
              <w:t xml:space="preserve"> (</w:t>
            </w:r>
            <w:r w:rsidRPr="002436DA">
              <w:rPr>
                <w:rFonts w:ascii="PT Astra Serif" w:hAnsi="PT Astra Serif"/>
                <w:sz w:val="18"/>
                <w:szCs w:val="18"/>
              </w:rPr>
              <w:t>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296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296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139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139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388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388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538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538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130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130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135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135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новое приобретение и монтаж модульных конструкций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3000**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3000**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250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2648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2648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250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75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1055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1055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250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15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1532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1532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380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60</w:t>
            </w:r>
            <w:r w:rsidR="00F77B83" w:rsidRPr="002436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2436DA">
              <w:rPr>
                <w:rFonts w:ascii="PT Astra Serif" w:hAnsi="PT Astra Serif"/>
                <w:sz w:val="18"/>
                <w:szCs w:val="18"/>
              </w:rPr>
              <w:t>(приспособленное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1064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1064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250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приобретение и монтаж модульных конструкций взамен существующего 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50 (аренда, приспособленное помещение)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1483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1483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88,51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0B48FC" w:rsidRPr="002436DA" w:rsidRDefault="000B48FC" w:rsidP="000B48F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81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1162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1162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253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120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65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167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167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100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1057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1057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120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85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336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336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492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492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123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60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1451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1451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197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120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81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418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418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118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84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1230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1230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326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120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81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2365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2365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344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84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191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191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52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81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374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374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100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211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211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100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433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433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100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538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538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100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1072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1072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372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120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100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442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442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142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87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263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263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58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81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1094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1094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276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120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100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592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592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128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85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343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343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75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C6648B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81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1166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1166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295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120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100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1129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1129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329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120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100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2450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2450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669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344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82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906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906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176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120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приобретение и монтаж модульных конструкций взамен существующего</w:t>
            </w:r>
          </w:p>
        </w:tc>
        <w:tc>
          <w:tcPr>
            <w:tcW w:w="7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85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2178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2178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571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344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  <w:tc>
          <w:tcPr>
            <w:tcW w:w="684" w:type="pct"/>
            <w:shd w:val="clear" w:color="auto" w:fill="auto"/>
            <w:vAlign w:val="center"/>
            <w:hideMark/>
          </w:tcPr>
          <w:p w:rsidR="00555E22" w:rsidRPr="002436DA" w:rsidRDefault="00555E22" w:rsidP="00555E2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436DA">
              <w:rPr>
                <w:rFonts w:ascii="PT Astra Serif" w:hAnsi="PT Astra Serif"/>
                <w:sz w:val="18"/>
                <w:szCs w:val="18"/>
              </w:rPr>
              <w:t xml:space="preserve">посещений </w:t>
            </w:r>
            <w:r w:rsidR="00F905F1">
              <w:rPr>
                <w:rFonts w:ascii="PT Astra Serif" w:hAnsi="PT Astra Serif"/>
                <w:sz w:val="18"/>
                <w:szCs w:val="18"/>
              </w:rPr>
              <w:br/>
            </w:r>
            <w:r w:rsidRPr="002436DA">
              <w:rPr>
                <w:rFonts w:ascii="PT Astra Serif" w:hAnsi="PT Astra Serif"/>
                <w:sz w:val="18"/>
                <w:szCs w:val="18"/>
              </w:rPr>
              <w:t>в смену</w:t>
            </w:r>
          </w:p>
        </w:tc>
      </w:tr>
      <w:tr w:rsidR="002436DA" w:rsidRPr="002436DA" w:rsidTr="00BD794A">
        <w:trPr>
          <w:trHeight w:val="50"/>
        </w:trPr>
        <w:tc>
          <w:tcPr>
            <w:tcW w:w="1134" w:type="pct"/>
            <w:shd w:val="clear" w:color="auto" w:fill="auto"/>
            <w:noWrap/>
            <w:vAlign w:val="bottom"/>
            <w:hideMark/>
          </w:tcPr>
          <w:p w:rsidR="000B48FC" w:rsidRPr="00F905F1" w:rsidRDefault="00747169" w:rsidP="00747169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F905F1">
              <w:rPr>
                <w:rFonts w:ascii="PT Astra Serif" w:hAnsi="PT Astra Serif" w:cs="Calibri"/>
                <w:sz w:val="18"/>
                <w:szCs w:val="18"/>
              </w:rPr>
              <w:t>Х</w:t>
            </w:r>
          </w:p>
        </w:tc>
        <w:tc>
          <w:tcPr>
            <w:tcW w:w="784" w:type="pct"/>
            <w:shd w:val="clear" w:color="auto" w:fill="auto"/>
            <w:noWrap/>
            <w:vAlign w:val="bottom"/>
            <w:hideMark/>
          </w:tcPr>
          <w:p w:rsidR="000B48FC" w:rsidRPr="00F905F1" w:rsidRDefault="00747169" w:rsidP="00747169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F905F1">
              <w:rPr>
                <w:rFonts w:ascii="PT Astra Serif" w:hAnsi="PT Astra Serif" w:cs="Calibri"/>
                <w:sz w:val="18"/>
                <w:szCs w:val="18"/>
              </w:rPr>
              <w:t>Х</w:t>
            </w:r>
          </w:p>
        </w:tc>
        <w:tc>
          <w:tcPr>
            <w:tcW w:w="470" w:type="pct"/>
            <w:shd w:val="clear" w:color="auto" w:fill="auto"/>
            <w:noWrap/>
            <w:vAlign w:val="bottom"/>
            <w:hideMark/>
          </w:tcPr>
          <w:p w:rsidR="000B48FC" w:rsidRPr="00F905F1" w:rsidRDefault="00747169" w:rsidP="00747169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F905F1">
              <w:rPr>
                <w:rFonts w:ascii="PT Astra Serif" w:hAnsi="PT Astra Serif" w:cs="Calibri"/>
                <w:sz w:val="18"/>
                <w:szCs w:val="18"/>
              </w:rPr>
              <w:t>Х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0B48FC" w:rsidRPr="00F905F1" w:rsidRDefault="00747169" w:rsidP="00747169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F905F1">
              <w:rPr>
                <w:rFonts w:ascii="PT Astra Serif" w:hAnsi="PT Astra Serif" w:cs="Calibri"/>
                <w:sz w:val="18"/>
                <w:szCs w:val="18"/>
              </w:rPr>
              <w:t>Х</w:t>
            </w:r>
          </w:p>
        </w:tc>
        <w:tc>
          <w:tcPr>
            <w:tcW w:w="477" w:type="pct"/>
            <w:shd w:val="clear" w:color="auto" w:fill="auto"/>
            <w:vAlign w:val="center"/>
            <w:hideMark/>
          </w:tcPr>
          <w:p w:rsidR="000B48FC" w:rsidRPr="00F905F1" w:rsidRDefault="00747169" w:rsidP="0074716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905F1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0B48FC" w:rsidRPr="00F905F1" w:rsidRDefault="00747169" w:rsidP="00747169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F905F1">
              <w:rPr>
                <w:rFonts w:ascii="PT Astra Serif" w:hAnsi="PT Astra Serif" w:cs="Calibri"/>
                <w:sz w:val="18"/>
                <w:szCs w:val="18"/>
              </w:rPr>
              <w:t>Х</w:t>
            </w:r>
          </w:p>
        </w:tc>
        <w:tc>
          <w:tcPr>
            <w:tcW w:w="498" w:type="pct"/>
            <w:shd w:val="clear" w:color="auto" w:fill="auto"/>
            <w:noWrap/>
            <w:vAlign w:val="bottom"/>
            <w:hideMark/>
          </w:tcPr>
          <w:p w:rsidR="000B48FC" w:rsidRPr="00F905F1" w:rsidRDefault="00747169" w:rsidP="00747169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F905F1">
              <w:rPr>
                <w:rFonts w:ascii="PT Astra Serif" w:hAnsi="PT Astra Serif" w:cs="Calibri"/>
                <w:sz w:val="18"/>
                <w:szCs w:val="18"/>
              </w:rPr>
              <w:t>Х</w:t>
            </w:r>
          </w:p>
        </w:tc>
        <w:tc>
          <w:tcPr>
            <w:tcW w:w="684" w:type="pct"/>
            <w:shd w:val="clear" w:color="auto" w:fill="auto"/>
            <w:noWrap/>
            <w:vAlign w:val="bottom"/>
            <w:hideMark/>
          </w:tcPr>
          <w:p w:rsidR="000B48FC" w:rsidRPr="00F905F1" w:rsidRDefault="00747169" w:rsidP="00747169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F905F1">
              <w:rPr>
                <w:rFonts w:ascii="PT Astra Serif" w:hAnsi="PT Astra Serif" w:cs="Calibri"/>
                <w:sz w:val="18"/>
                <w:szCs w:val="18"/>
              </w:rPr>
              <w:t>Х</w:t>
            </w:r>
          </w:p>
        </w:tc>
      </w:tr>
    </w:tbl>
    <w:p w:rsidR="000B48FC" w:rsidRDefault="000B48FC">
      <w:pPr>
        <w:ind w:firstLine="0"/>
        <w:rPr>
          <w:rFonts w:ascii="PT Astra Serif" w:hAnsi="PT Astra Serif" w:cs="PT Astra Serif"/>
          <w:sz w:val="18"/>
          <w:szCs w:val="18"/>
        </w:rPr>
      </w:pPr>
    </w:p>
    <w:p w:rsidR="00F905F1" w:rsidRDefault="00F905F1">
      <w:pPr>
        <w:ind w:firstLine="0"/>
        <w:rPr>
          <w:rFonts w:ascii="PT Astra Serif" w:hAnsi="PT Astra Serif" w:cs="PT Astra Serif"/>
          <w:sz w:val="18"/>
          <w:szCs w:val="18"/>
        </w:rPr>
        <w:sectPr w:rsidR="00F905F1" w:rsidSect="00724372">
          <w:pgSz w:w="11906" w:h="16838"/>
          <w:pgMar w:top="822" w:right="851" w:bottom="709" w:left="1701" w:header="709" w:footer="709" w:gutter="0"/>
          <w:cols w:space="708"/>
          <w:docGrid w:linePitch="360"/>
        </w:sectPr>
      </w:pPr>
    </w:p>
    <w:p w:rsidR="00555E22" w:rsidRPr="002436DA" w:rsidRDefault="00555E22">
      <w:pPr>
        <w:ind w:firstLine="0"/>
        <w:rPr>
          <w:rFonts w:ascii="PT Astra Serif" w:hAnsi="PT Astra Serif" w:cs="PT Astra Serif"/>
          <w:sz w:val="18"/>
          <w:szCs w:val="18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51"/>
        <w:gridCol w:w="708"/>
        <w:gridCol w:w="567"/>
        <w:gridCol w:w="567"/>
        <w:gridCol w:w="567"/>
        <w:gridCol w:w="709"/>
        <w:gridCol w:w="567"/>
        <w:gridCol w:w="709"/>
        <w:gridCol w:w="567"/>
        <w:gridCol w:w="850"/>
        <w:gridCol w:w="993"/>
        <w:gridCol w:w="708"/>
        <w:gridCol w:w="709"/>
        <w:gridCol w:w="709"/>
        <w:gridCol w:w="567"/>
        <w:gridCol w:w="709"/>
        <w:gridCol w:w="708"/>
        <w:gridCol w:w="851"/>
        <w:gridCol w:w="709"/>
        <w:gridCol w:w="708"/>
        <w:gridCol w:w="709"/>
      </w:tblGrid>
      <w:tr w:rsidR="00F905F1" w:rsidRPr="00F905F1" w:rsidTr="00BD794A">
        <w:trPr>
          <w:trHeight w:val="133"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555E22" w:rsidRPr="00F905F1" w:rsidRDefault="00555E22" w:rsidP="004236E4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Плани</w:t>
            </w:r>
            <w:r w:rsidR="00F905F1">
              <w:rPr>
                <w:rFonts w:ascii="PT Astra Serif" w:hAnsi="PT Astra Serif"/>
                <w:sz w:val="16"/>
                <w:szCs w:val="16"/>
              </w:rPr>
              <w:t>-</w:t>
            </w:r>
            <w:r w:rsidRPr="00F905F1">
              <w:rPr>
                <w:rFonts w:ascii="PT Astra Serif" w:hAnsi="PT Astra Serif"/>
                <w:sz w:val="16"/>
                <w:szCs w:val="16"/>
              </w:rPr>
              <w:t>руемая стои</w:t>
            </w:r>
            <w:r w:rsid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F905F1">
              <w:rPr>
                <w:rFonts w:ascii="PT Astra Serif" w:hAnsi="PT Astra Serif"/>
                <w:sz w:val="16"/>
                <w:szCs w:val="16"/>
              </w:rPr>
              <w:t>мость работ (консо</w:t>
            </w:r>
            <w:r w:rsid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F905F1">
              <w:rPr>
                <w:rFonts w:ascii="PT Astra Serif" w:hAnsi="PT Astra Serif"/>
                <w:sz w:val="16"/>
                <w:szCs w:val="16"/>
              </w:rPr>
              <w:t>лидиро</w:t>
            </w:r>
            <w:r w:rsid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F905F1">
              <w:rPr>
                <w:rFonts w:ascii="PT Astra Serif" w:hAnsi="PT Astra Serif"/>
                <w:sz w:val="16"/>
                <w:szCs w:val="16"/>
              </w:rPr>
              <w:t xml:space="preserve">ванный бюджет) </w:t>
            </w:r>
            <w:r w:rsidR="00C76B9B" w:rsidRPr="00F905F1">
              <w:rPr>
                <w:rFonts w:ascii="PT Astra Serif" w:hAnsi="PT Astra Serif"/>
                <w:bCs/>
                <w:sz w:val="16"/>
                <w:szCs w:val="16"/>
              </w:rPr>
              <w:t xml:space="preserve">(сумма столбцов 17 </w:t>
            </w:r>
            <w:r w:rsidR="004236E4" w:rsidRPr="00F905F1">
              <w:rPr>
                <w:rFonts w:ascii="PT Astra Serif" w:hAnsi="PT Astra Serif"/>
                <w:bCs/>
                <w:sz w:val="16"/>
                <w:szCs w:val="16"/>
              </w:rPr>
              <w:t xml:space="preserve">– </w:t>
            </w:r>
            <w:r w:rsidR="00C76B9B" w:rsidRPr="00F905F1">
              <w:rPr>
                <w:rFonts w:ascii="PT Astra Serif" w:hAnsi="PT Astra Serif"/>
                <w:bCs/>
                <w:sz w:val="16"/>
                <w:szCs w:val="16"/>
              </w:rPr>
              <w:t>26</w:t>
            </w: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)</w:t>
            </w:r>
            <w:r w:rsidR="0066747B" w:rsidRPr="00F905F1">
              <w:rPr>
                <w:rFonts w:ascii="PT Astra Serif" w:hAnsi="PT Astra Serif"/>
                <w:bCs/>
                <w:sz w:val="16"/>
                <w:szCs w:val="16"/>
              </w:rPr>
              <w:t xml:space="preserve">, </w:t>
            </w:r>
            <w:r w:rsidR="004236E4" w:rsidRPr="00F905F1">
              <w:rPr>
                <w:rFonts w:ascii="PT Astra Serif" w:hAnsi="PT Astra Serif"/>
                <w:bCs/>
                <w:sz w:val="16"/>
                <w:szCs w:val="16"/>
              </w:rPr>
              <w:br/>
            </w:r>
            <w:r w:rsidR="0066747B" w:rsidRPr="00F905F1">
              <w:rPr>
                <w:rFonts w:ascii="PT Astra Serif" w:hAnsi="PT Astra Serif"/>
                <w:bCs/>
                <w:sz w:val="16"/>
                <w:szCs w:val="16"/>
              </w:rPr>
              <w:t>тыс. руб.</w:t>
            </w:r>
          </w:p>
        </w:tc>
        <w:tc>
          <w:tcPr>
            <w:tcW w:w="6662" w:type="dxa"/>
            <w:gridSpan w:val="10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Консолидированный бюджет</w:t>
            </w:r>
            <w:r w:rsidR="0066747B" w:rsidRPr="00F905F1">
              <w:rPr>
                <w:rFonts w:ascii="PT Astra Serif" w:hAnsi="PT Astra Serif"/>
                <w:sz w:val="16"/>
                <w:szCs w:val="16"/>
              </w:rPr>
              <w:t xml:space="preserve"> (тыс. руб.)</w:t>
            </w:r>
            <w:r w:rsidRPr="00F905F1">
              <w:rPr>
                <w:rFonts w:ascii="PT Astra Serif" w:hAnsi="PT Astra Serif"/>
                <w:sz w:val="16"/>
                <w:szCs w:val="16"/>
              </w:rPr>
              <w:t>, в том числе по годам: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555E22" w:rsidRPr="00F905F1" w:rsidRDefault="00555E22" w:rsidP="004236E4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Планируе</w:t>
            </w:r>
            <w:r w:rsidR="004236E4" w:rsidRPr="00F905F1">
              <w:rPr>
                <w:rFonts w:ascii="PT Astra Serif" w:hAnsi="PT Astra Serif"/>
                <w:sz w:val="16"/>
                <w:szCs w:val="16"/>
              </w:rPr>
              <w:t>-</w:t>
            </w:r>
            <w:r w:rsidRPr="00F905F1">
              <w:rPr>
                <w:rFonts w:ascii="PT Astra Serif" w:hAnsi="PT Astra Serif"/>
                <w:sz w:val="16"/>
                <w:szCs w:val="16"/>
              </w:rPr>
              <w:t>мая стоимость работ (федераль</w:t>
            </w:r>
            <w:r w:rsidR="004236E4" w:rsidRPr="00F905F1">
              <w:rPr>
                <w:rFonts w:ascii="PT Astra Serif" w:hAnsi="PT Astra Serif"/>
                <w:sz w:val="16"/>
                <w:szCs w:val="16"/>
              </w:rPr>
              <w:t>-</w:t>
            </w:r>
            <w:r w:rsidRPr="00F905F1">
              <w:rPr>
                <w:rFonts w:ascii="PT Astra Serif" w:hAnsi="PT Astra Serif"/>
                <w:sz w:val="16"/>
                <w:szCs w:val="16"/>
              </w:rPr>
              <w:t>ный бюджет) (</w:t>
            </w: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 xml:space="preserve">сумма столбцов </w:t>
            </w:r>
            <w:r w:rsidR="004236E4" w:rsidRPr="00F905F1">
              <w:rPr>
                <w:rFonts w:ascii="PT Astra Serif" w:hAnsi="PT Astra Serif"/>
                <w:bCs/>
                <w:sz w:val="16"/>
                <w:szCs w:val="16"/>
              </w:rPr>
              <w:br/>
            </w: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2</w:t>
            </w:r>
            <w:r w:rsidR="00C76B9B" w:rsidRPr="00F905F1">
              <w:rPr>
                <w:rFonts w:ascii="PT Astra Serif" w:hAnsi="PT Astra Serif"/>
                <w:bCs/>
                <w:sz w:val="16"/>
                <w:szCs w:val="16"/>
              </w:rPr>
              <w:t>8</w:t>
            </w:r>
            <w:r w:rsidR="004236E4" w:rsidRPr="00F905F1">
              <w:rPr>
                <w:rFonts w:ascii="PT Astra Serif" w:hAnsi="PT Astra Serif"/>
                <w:bCs/>
                <w:sz w:val="16"/>
                <w:szCs w:val="16"/>
              </w:rPr>
              <w:t xml:space="preserve"> – </w:t>
            </w: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3</w:t>
            </w:r>
            <w:r w:rsidR="00C76B9B" w:rsidRPr="00F905F1">
              <w:rPr>
                <w:rFonts w:ascii="PT Astra Serif" w:hAnsi="PT Astra Serif"/>
                <w:bCs/>
                <w:sz w:val="16"/>
                <w:szCs w:val="16"/>
              </w:rPr>
              <w:t>7</w:t>
            </w:r>
            <w:r w:rsidRPr="00F905F1">
              <w:rPr>
                <w:rFonts w:ascii="PT Astra Serif" w:hAnsi="PT Astra Serif"/>
                <w:sz w:val="16"/>
                <w:szCs w:val="16"/>
              </w:rPr>
              <w:t>)</w:t>
            </w:r>
            <w:r w:rsidR="0066747B" w:rsidRPr="00F905F1">
              <w:rPr>
                <w:rFonts w:ascii="PT Astra Serif" w:hAnsi="PT Astra Serif"/>
                <w:sz w:val="16"/>
                <w:szCs w:val="16"/>
              </w:rPr>
              <w:t>, тыс. руб.</w:t>
            </w:r>
          </w:p>
        </w:tc>
        <w:tc>
          <w:tcPr>
            <w:tcW w:w="7087" w:type="dxa"/>
            <w:gridSpan w:val="10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Федеральный бюджет</w:t>
            </w:r>
            <w:r w:rsidR="0066747B" w:rsidRPr="00F905F1">
              <w:rPr>
                <w:rFonts w:ascii="PT Astra Serif" w:hAnsi="PT Astra Serif"/>
                <w:sz w:val="16"/>
                <w:szCs w:val="16"/>
              </w:rPr>
              <w:t xml:space="preserve"> (тыс. руб.)</w:t>
            </w:r>
            <w:r w:rsidRPr="00F905F1">
              <w:rPr>
                <w:rFonts w:ascii="PT Astra Serif" w:hAnsi="PT Astra Serif"/>
                <w:sz w:val="16"/>
                <w:szCs w:val="16"/>
              </w:rPr>
              <w:t>, в том числе по годам:</w:t>
            </w:r>
          </w:p>
        </w:tc>
      </w:tr>
      <w:tr w:rsidR="00F905F1" w:rsidRPr="00F905F1" w:rsidTr="00BD794A">
        <w:trPr>
          <w:trHeight w:val="702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2030</w:t>
            </w: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2029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2030</w:t>
            </w:r>
          </w:p>
        </w:tc>
      </w:tr>
      <w:tr w:rsidR="00F905F1" w:rsidRPr="00F905F1" w:rsidTr="00BD794A">
        <w:trPr>
          <w:trHeight w:val="56"/>
        </w:trPr>
        <w:tc>
          <w:tcPr>
            <w:tcW w:w="851" w:type="dxa"/>
            <w:shd w:val="clear" w:color="auto" w:fill="auto"/>
            <w:vAlign w:val="center"/>
            <w:hideMark/>
          </w:tcPr>
          <w:p w:rsidR="00555E22" w:rsidRPr="00F905F1" w:rsidRDefault="00C76B9B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55E22" w:rsidRPr="00F905F1" w:rsidRDefault="00C76B9B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55E22" w:rsidRPr="00F905F1" w:rsidRDefault="00555E22" w:rsidP="00C76B9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</w:t>
            </w:r>
            <w:r w:rsidR="00C76B9B" w:rsidRPr="00F905F1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55E22" w:rsidRPr="00F905F1" w:rsidRDefault="00C76B9B" w:rsidP="00C76B9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55E22" w:rsidRPr="00F905F1" w:rsidRDefault="00555E22" w:rsidP="00C76B9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</w:t>
            </w:r>
            <w:r w:rsidR="00C76B9B" w:rsidRPr="00F905F1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55E22" w:rsidRPr="00F905F1" w:rsidRDefault="00555E22" w:rsidP="00C76B9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</w:t>
            </w:r>
            <w:r w:rsidR="00C76B9B" w:rsidRPr="00F905F1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55E22" w:rsidRPr="00F905F1" w:rsidRDefault="00555E22" w:rsidP="00C76B9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</w:t>
            </w:r>
            <w:r w:rsidR="00C76B9B" w:rsidRPr="00F905F1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55E22" w:rsidRPr="00F905F1" w:rsidRDefault="00555E22" w:rsidP="00C76B9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</w:t>
            </w:r>
            <w:r w:rsidR="00C76B9B" w:rsidRPr="00F905F1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55E22" w:rsidRPr="00F905F1" w:rsidRDefault="00555E22" w:rsidP="00C76B9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</w:t>
            </w:r>
            <w:r w:rsidR="00C76B9B" w:rsidRPr="00F905F1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55E22" w:rsidRPr="00F905F1" w:rsidRDefault="00555E22" w:rsidP="00C76B9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</w:t>
            </w:r>
            <w:r w:rsidR="00C76B9B" w:rsidRPr="00F905F1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55E22" w:rsidRPr="00F905F1" w:rsidRDefault="00555E22" w:rsidP="00C76B9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</w:t>
            </w:r>
            <w:r w:rsidR="00C76B9B" w:rsidRPr="00F905F1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555E22" w:rsidRPr="00F905F1" w:rsidRDefault="00555E22" w:rsidP="00C76B9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</w:t>
            </w:r>
            <w:r w:rsidR="00C76B9B" w:rsidRPr="00F905F1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55E22" w:rsidRPr="00F905F1" w:rsidRDefault="00555E22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</w:t>
            </w:r>
            <w:r w:rsidR="00C76B9B" w:rsidRPr="00F905F1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55E22" w:rsidRPr="00F905F1" w:rsidRDefault="00C76B9B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55E22" w:rsidRPr="00F905F1" w:rsidRDefault="00C76B9B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55E22" w:rsidRPr="00F905F1" w:rsidRDefault="00C76B9B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55E22" w:rsidRPr="00F905F1" w:rsidRDefault="00C76B9B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55E22" w:rsidRPr="00F905F1" w:rsidRDefault="00C76B9B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55E22" w:rsidRPr="00F905F1" w:rsidRDefault="00C76B9B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55E22" w:rsidRPr="00F905F1" w:rsidRDefault="00C76B9B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55E22" w:rsidRPr="00F905F1" w:rsidRDefault="00C76B9B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55E22" w:rsidRPr="00F905F1" w:rsidRDefault="00C76B9B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37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7 005,3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7 005,3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6 709,2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6 709,2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7 316,7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7 316,7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7 007,4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7 007,4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6 964,2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6 964,2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6 669,8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6 669,8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29 835,5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29 835,5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28 574,3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AF38D6" w:rsidP="00AF38D6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28 574,3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7 988,8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7 988,8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B47E1E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7 651,1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7 651,1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6 865,0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6 865,0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B47E1E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6 574,8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AF38D6" w:rsidP="00AF38D6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6 574,8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6 626,4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6 626,4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B47E1E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6 346,3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6 346,28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6 580,0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6 580,0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B47E1E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6 301,9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AF38D6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6 301,</w:t>
            </w:r>
            <w:r w:rsidR="00AF38D6" w:rsidRPr="00F905F1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6 616,8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6 616,8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168E1" w:rsidRPr="00F905F1" w:rsidRDefault="009168E1" w:rsidP="00B47E1E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6 337,1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6 337,</w:t>
            </w:r>
            <w:r w:rsidRPr="00F905F1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7 952,8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7 952,8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7 616,6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7 616,6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6 675,6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6 675,6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6 393,4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6 393,4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6 718,8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6 718,8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6 434,8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6 434,</w:t>
            </w:r>
            <w:r w:rsidRPr="00F905F1"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6 727,2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6 727,2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6 442,8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6 442,8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6 734,4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6 734,4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6 449,7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6 449,7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6 697,2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6 697,2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168E1" w:rsidRPr="00F905F1" w:rsidRDefault="009168E1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6 414,1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6 414,</w:t>
            </w:r>
            <w:r w:rsidRPr="00F905F1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168E1" w:rsidRPr="00F905F1" w:rsidRDefault="009168E1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4 596,4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4 596,4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4 402,1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4 402,1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4 596,4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4 596,4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4 402,1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4 402,1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7 447,5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7 447,5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7 132,7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7 132,</w:t>
            </w:r>
            <w:r w:rsidR="009168E1" w:rsidRPr="00F905F1"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6 775,2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6 775,2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6 488,8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6 488,</w:t>
            </w:r>
            <w:r w:rsidR="009168E1" w:rsidRPr="00F905F1"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6 705,6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6 705,60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6 422,1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9168E1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6 422,1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8 429,1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8 429,1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8 072,8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8 072,</w:t>
            </w:r>
            <w:r w:rsidR="009168E1" w:rsidRPr="00F905F1"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7 197,6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7 197,6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6 893,3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6 893,3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7 143,4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7 143,4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6 841,4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9168E1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6 841,</w:t>
            </w:r>
            <w:r w:rsidRPr="00F905F1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7 009,2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7 009,2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6 712,9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6 712,9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6 112,0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6 112,0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5 853,6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5 853,6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7 123,7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7 123,7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B47E1E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6 822,6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9168E1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6 822,</w:t>
            </w:r>
            <w:r w:rsidRPr="00F905F1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6 500,0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6 500,0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6 225,2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6 225,2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6 503,0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6 503,0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6 228,1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6 228,1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7 266,4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7 266,4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6 959,2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6 959,2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7 120,5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7 120,5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6 819,5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6 819,52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7 222,4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7 222,4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6 917,1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6 917,</w:t>
            </w:r>
            <w:r w:rsidR="009168E1" w:rsidRPr="00F905F1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7 200,1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7 200,1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6 895,7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6 895,7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16 161,6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16 161,6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EF47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15 478,4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15 478,4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25 139,2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25 139,2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24 076,5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24 076,5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17 750,4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17 750,4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17 000,0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17 000,00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34 888,5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34 888,5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33 413,7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B47E1E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33 413,7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17 750,4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17 750,4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17 000,0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17 000,0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7 500,0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7 500,0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7 182,9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7 182,9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18 800,0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18 800,0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18 424,0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18 424,0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13 500,0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13 500,0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13 230,0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13 230,0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18 000,0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18 000,0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17 640,0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17 640,0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14 800,0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14 800,0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14 504,0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14 504,0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15 500,0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15 500,0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15 190,0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15 190,0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20 600,0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20 600,0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20 188,0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20 188,0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14 948,2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14 948,2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14 649,2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14 649,2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15 000,0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15 000,0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14 700,0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14 700,0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36 000,0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36 000,0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35 280,0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35 280,0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13 130,0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13 130,0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12 867,4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12 867,4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13 130,0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13 130,0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12 867,4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12 867,4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15 500,0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15 500,0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15 190,0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9168E1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  <w:lang w:val="en-US"/>
              </w:rPr>
              <w:t>15 190</w:t>
            </w:r>
            <w:r w:rsidRPr="00F905F1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15 500,0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15 500,0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15 190,0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9168E1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15 190,0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15 500,0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15 500,0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15 190,0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9168E1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15 190,0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18 000,0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18 000,0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17 640,0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17 640,0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14 948,2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14 948,2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14 649,2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14 649,2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12 500,0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12 500,0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12 250,0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12 250,0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19 699,9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19 699,9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19 306,0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19 306,00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15 500,0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15 500,0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15 190,0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9168E1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15 190,0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14 948,2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14 948,2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14 649,2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14 649,2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15 000,0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15 000,00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14 700,0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14 700,0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19 930,9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19 930,9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555E22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19 532,3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555E22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19 532,</w:t>
            </w:r>
            <w:r w:rsidR="009168E1" w:rsidRPr="00F905F1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C6648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48 443,8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48 443,8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C6648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47 474,9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47 474,9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C6648B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C6648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19 930,8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19 930,8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C6648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19 532,2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19 532,2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8E47FF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49 801,6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C6648B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C6648B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2449D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49 801,6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C6648B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47E1E" w:rsidRPr="00F905F1" w:rsidRDefault="00B47E1E" w:rsidP="00C6648B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47E1E" w:rsidRPr="00F905F1" w:rsidRDefault="00AF38D6" w:rsidP="00C6648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48 805,6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9168E1" w:rsidP="00C6648B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48 805,6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47E1E" w:rsidRPr="00F905F1" w:rsidRDefault="00B47E1E" w:rsidP="009168E1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47E1E" w:rsidRPr="00F905F1" w:rsidRDefault="00B47E1E" w:rsidP="00C6648B">
            <w:pPr>
              <w:ind w:right="-100" w:hanging="74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F905F1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F905F1" w:rsidRPr="00F905F1" w:rsidTr="00BD794A">
        <w:trPr>
          <w:trHeight w:val="170"/>
        </w:trPr>
        <w:tc>
          <w:tcPr>
            <w:tcW w:w="851" w:type="dxa"/>
            <w:shd w:val="clear" w:color="auto" w:fill="auto"/>
            <w:vAlign w:val="center"/>
            <w:hideMark/>
          </w:tcPr>
          <w:p w:rsidR="00C6648B" w:rsidRPr="00F905F1" w:rsidRDefault="008E47FF" w:rsidP="001D15CD">
            <w:pPr>
              <w:ind w:left="-108" w:right="-108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850 054,9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648B" w:rsidRPr="00F905F1" w:rsidRDefault="00C6648B" w:rsidP="00C6648B">
            <w:pPr>
              <w:ind w:right="-76" w:hanging="108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99 389,60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6648B" w:rsidRPr="00F905F1" w:rsidRDefault="00C6648B" w:rsidP="008E47FF">
            <w:pPr>
              <w:ind w:right="-76" w:hanging="108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194 526,0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F905F1" w:rsidRDefault="008E47FF" w:rsidP="00C6648B">
            <w:pPr>
              <w:ind w:right="-76" w:hanging="108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34 888,5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F905F1" w:rsidRDefault="00B47E1E" w:rsidP="00C6648B">
            <w:pPr>
              <w:ind w:right="-76" w:hanging="108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F905F1" w:rsidRDefault="008E47FF" w:rsidP="00C6648B">
            <w:pPr>
              <w:ind w:right="-76" w:hanging="108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32 639,2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1D15CD" w:rsidRDefault="00C6648B" w:rsidP="00C6648B">
            <w:pPr>
              <w:ind w:right="-76" w:hanging="108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 xml:space="preserve">126 </w:t>
            </w:r>
          </w:p>
          <w:p w:rsidR="00C6648B" w:rsidRPr="00F905F1" w:rsidRDefault="00C6648B" w:rsidP="00C6648B">
            <w:pPr>
              <w:ind w:right="-76" w:hanging="108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943,</w:t>
            </w:r>
            <w:r w:rsidR="008E47FF" w:rsidRPr="00F905F1">
              <w:rPr>
                <w:rFonts w:ascii="PT Astra Serif" w:hAnsi="PT Astra Serif"/>
                <w:bCs/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1D15CD" w:rsidRDefault="00C6648B" w:rsidP="00C6648B">
            <w:pPr>
              <w:ind w:right="-76" w:hanging="108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26 </w:t>
            </w:r>
          </w:p>
          <w:p w:rsidR="00C6648B" w:rsidRPr="00F905F1" w:rsidRDefault="00C6648B" w:rsidP="00C6648B">
            <w:pPr>
              <w:ind w:right="-76" w:hanging="108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260,0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6648B" w:rsidRPr="00F905F1" w:rsidRDefault="008E47FF" w:rsidP="00C6648B">
            <w:pPr>
              <w:ind w:right="-76" w:hanging="108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111 801,6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F905F1" w:rsidRDefault="00C6648B" w:rsidP="00C6648B">
            <w:pPr>
              <w:ind w:right="-76" w:hanging="108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648B" w:rsidRPr="00F905F1" w:rsidRDefault="008E47FF" w:rsidP="00C6648B">
            <w:pPr>
              <w:ind w:right="-76" w:hanging="108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223 606,2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6648B" w:rsidRPr="00F905F1" w:rsidRDefault="009168E1" w:rsidP="00C6648B">
            <w:pPr>
              <w:ind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825 003,4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6648B" w:rsidRPr="00F905F1" w:rsidRDefault="009168E1" w:rsidP="009168E1">
            <w:pPr>
              <w:ind w:right="-100" w:hanging="74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95 188,1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6648B" w:rsidRPr="00F905F1" w:rsidRDefault="00C6648B" w:rsidP="009168E1">
            <w:pPr>
              <w:ind w:right="-100" w:hanging="74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186 302,</w:t>
            </w:r>
            <w:r w:rsidR="009168E1" w:rsidRPr="00F905F1">
              <w:rPr>
                <w:rFonts w:ascii="PT Astra Serif" w:hAnsi="PT Astra Serif"/>
                <w:bCs/>
                <w:sz w:val="16"/>
                <w:szCs w:val="16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6648B" w:rsidRPr="00F905F1" w:rsidRDefault="00C6648B" w:rsidP="009168E1">
            <w:pPr>
              <w:ind w:right="-100" w:hanging="74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33 413,7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F905F1" w:rsidRDefault="00C6648B" w:rsidP="00C6648B">
            <w:pPr>
              <w:ind w:right="-100" w:hanging="74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6648B" w:rsidRPr="00F905F1" w:rsidRDefault="00C6648B" w:rsidP="009168E1">
            <w:pPr>
              <w:ind w:right="-100" w:hanging="74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31 259,4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6648B" w:rsidRPr="00F905F1" w:rsidRDefault="00C6648B" w:rsidP="009168E1">
            <w:pPr>
              <w:ind w:right="-100" w:hanging="74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124 404,9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648B" w:rsidRPr="00F905F1" w:rsidRDefault="00C6648B" w:rsidP="00C6648B">
            <w:pPr>
              <w:ind w:right="-100" w:hanging="74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25 734,8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6648B" w:rsidRPr="00F905F1" w:rsidRDefault="00F905F1" w:rsidP="00C6648B">
            <w:pPr>
              <w:ind w:right="-100" w:hanging="74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>
              <w:rPr>
                <w:rFonts w:ascii="PT Astra Serif" w:hAnsi="PT Astra Serif"/>
                <w:bCs/>
                <w:sz w:val="16"/>
                <w:szCs w:val="16"/>
              </w:rPr>
              <w:t xml:space="preserve">109 </w:t>
            </w:r>
            <w:r w:rsidR="009168E1" w:rsidRPr="00F905F1">
              <w:rPr>
                <w:rFonts w:ascii="PT Astra Serif" w:hAnsi="PT Astra Serif"/>
                <w:bCs/>
                <w:sz w:val="16"/>
                <w:szCs w:val="16"/>
              </w:rPr>
              <w:t>565,6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6648B" w:rsidRPr="00F905F1" w:rsidRDefault="00C6648B" w:rsidP="00C6648B">
            <w:pPr>
              <w:ind w:right="-100" w:hanging="74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6648B" w:rsidRPr="00F905F1" w:rsidRDefault="009168E1" w:rsidP="00C6648B">
            <w:pPr>
              <w:ind w:right="-100" w:hanging="74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F905F1">
              <w:rPr>
                <w:rFonts w:ascii="PT Astra Serif" w:hAnsi="PT Astra Serif"/>
                <w:bCs/>
                <w:sz w:val="16"/>
                <w:szCs w:val="16"/>
              </w:rPr>
              <w:t>219 134,1</w:t>
            </w:r>
          </w:p>
        </w:tc>
      </w:tr>
    </w:tbl>
    <w:p w:rsidR="00555E22" w:rsidRPr="008E0CF7" w:rsidRDefault="00555E22" w:rsidP="00555E22">
      <w:pPr>
        <w:ind w:firstLine="0"/>
        <w:jc w:val="right"/>
        <w:rPr>
          <w:rFonts w:ascii="PT Astra Serif" w:hAnsi="PT Astra Serif" w:cs="PT Astra Serif"/>
          <w:sz w:val="24"/>
          <w:szCs w:val="24"/>
        </w:rPr>
      </w:pPr>
    </w:p>
    <w:p w:rsidR="00FD1474" w:rsidRPr="008E0CF7" w:rsidRDefault="00FD1474">
      <w:pPr>
        <w:ind w:firstLine="0"/>
        <w:rPr>
          <w:rFonts w:ascii="PT Astra Serif" w:hAnsi="PT Astra Serif" w:cs="PT Astra Serif"/>
          <w:sz w:val="24"/>
          <w:szCs w:val="24"/>
        </w:rPr>
      </w:pPr>
      <w:r w:rsidRPr="008E0CF7">
        <w:rPr>
          <w:rFonts w:ascii="PT Astra Serif" w:hAnsi="PT Astra Serif" w:cs="PT Astra Serif"/>
          <w:sz w:val="24"/>
          <w:szCs w:val="24"/>
        </w:rPr>
        <w:br w:type="page"/>
      </w:r>
    </w:p>
    <w:tbl>
      <w:tblPr>
        <w:tblW w:w="160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850"/>
        <w:gridCol w:w="709"/>
        <w:gridCol w:w="567"/>
        <w:gridCol w:w="567"/>
        <w:gridCol w:w="567"/>
        <w:gridCol w:w="709"/>
        <w:gridCol w:w="567"/>
        <w:gridCol w:w="567"/>
        <w:gridCol w:w="708"/>
        <w:gridCol w:w="709"/>
        <w:gridCol w:w="567"/>
        <w:gridCol w:w="851"/>
        <w:gridCol w:w="708"/>
        <w:gridCol w:w="993"/>
      </w:tblGrid>
      <w:tr w:rsidR="001D15CD" w:rsidRPr="001D15CD" w:rsidTr="00BD794A">
        <w:trPr>
          <w:trHeight w:val="45"/>
        </w:trPr>
        <w:tc>
          <w:tcPr>
            <w:tcW w:w="710" w:type="dxa"/>
            <w:vMerge w:val="restart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Пла</w:t>
            </w:r>
            <w:r w:rsid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нируе</w:t>
            </w:r>
            <w:r w:rsidR="002F7833" w:rsidRP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мая стои</w:t>
            </w:r>
            <w:r w:rsid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мость работ (сред</w:t>
            </w:r>
            <w:r w:rsid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ства регио</w:t>
            </w:r>
            <w:r w:rsid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наль</w:t>
            </w:r>
            <w:r w:rsidR="002F7833" w:rsidRP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ного бюд</w:t>
            </w:r>
            <w:r w:rsid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жета) (</w:t>
            </w: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сумма столб</w:t>
            </w:r>
            <w:r w:rsidR="001D15CD">
              <w:rPr>
                <w:rFonts w:ascii="PT Astra Serif" w:hAnsi="PT Astra Serif"/>
                <w:bCs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 xml:space="preserve">цов </w:t>
            </w:r>
            <w:r w:rsidR="001D15CD">
              <w:rPr>
                <w:rFonts w:ascii="PT Astra Serif" w:hAnsi="PT Astra Serif"/>
                <w:bCs/>
                <w:sz w:val="16"/>
                <w:szCs w:val="16"/>
              </w:rPr>
              <w:br/>
            </w: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39</w:t>
            </w:r>
            <w:r w:rsidR="002F7833" w:rsidRPr="001D15CD">
              <w:rPr>
                <w:rFonts w:ascii="PT Astra Serif" w:hAnsi="PT Astra Serif"/>
                <w:bCs/>
                <w:sz w:val="16"/>
                <w:szCs w:val="16"/>
              </w:rPr>
              <w:t xml:space="preserve"> – </w:t>
            </w: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48</w:t>
            </w:r>
            <w:r w:rsidRPr="001D15CD">
              <w:rPr>
                <w:rFonts w:ascii="PT Astra Serif" w:hAnsi="PT Astra Serif"/>
                <w:sz w:val="16"/>
                <w:szCs w:val="16"/>
              </w:rPr>
              <w:t>)</w:t>
            </w:r>
            <w:r w:rsidR="0066747B" w:rsidRPr="001D15CD">
              <w:rPr>
                <w:rFonts w:ascii="PT Astra Serif" w:hAnsi="PT Astra Serif"/>
                <w:sz w:val="16"/>
                <w:szCs w:val="16"/>
              </w:rPr>
              <w:t>, тыс. руб.</w:t>
            </w:r>
          </w:p>
        </w:tc>
        <w:tc>
          <w:tcPr>
            <w:tcW w:w="5670" w:type="dxa"/>
            <w:gridSpan w:val="10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Региональный бюджет</w:t>
            </w:r>
            <w:r w:rsidR="0066747B" w:rsidRPr="001D15CD">
              <w:rPr>
                <w:rFonts w:ascii="PT Astra Serif" w:hAnsi="PT Astra Serif"/>
                <w:sz w:val="16"/>
                <w:szCs w:val="16"/>
              </w:rPr>
              <w:t xml:space="preserve"> (тыс. руб.)</w:t>
            </w:r>
            <w:r w:rsidRPr="001D15CD">
              <w:rPr>
                <w:rFonts w:ascii="PT Astra Serif" w:hAnsi="PT Astra Serif"/>
                <w:sz w:val="16"/>
                <w:szCs w:val="16"/>
              </w:rPr>
              <w:t>, в том числе по годам: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Не софина</w:t>
            </w:r>
            <w:r w:rsid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нсируе</w:t>
            </w:r>
            <w:r w:rsidR="00E5246A" w:rsidRP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 xml:space="preserve">мые </w:t>
            </w:r>
            <w:r w:rsidR="001D15CD">
              <w:rPr>
                <w:rFonts w:ascii="PT Astra Serif" w:hAnsi="PT Astra Serif"/>
                <w:sz w:val="16"/>
                <w:szCs w:val="16"/>
              </w:rPr>
              <w:br/>
            </w:r>
            <w:r w:rsidRPr="001D15CD">
              <w:rPr>
                <w:rFonts w:ascii="PT Astra Serif" w:hAnsi="PT Astra Serif"/>
                <w:sz w:val="16"/>
                <w:szCs w:val="16"/>
              </w:rPr>
              <w:t>за счет средств федера</w:t>
            </w:r>
            <w:r w:rsid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льного бюджета расходы субъекта Российс</w:t>
            </w:r>
            <w:r w:rsid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кой Федера</w:t>
            </w:r>
            <w:r w:rsid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ции*** (</w:t>
            </w: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сумма столбцов 50</w:t>
            </w:r>
            <w:r w:rsidR="00E5246A" w:rsidRPr="001D15CD">
              <w:rPr>
                <w:rFonts w:ascii="PT Astra Serif" w:hAnsi="PT Astra Serif"/>
                <w:bCs/>
                <w:sz w:val="16"/>
                <w:szCs w:val="16"/>
              </w:rPr>
              <w:t xml:space="preserve"> – </w:t>
            </w: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59</w:t>
            </w:r>
            <w:r w:rsidRPr="001D15CD">
              <w:rPr>
                <w:rFonts w:ascii="PT Astra Serif" w:hAnsi="PT Astra Serif"/>
                <w:sz w:val="16"/>
                <w:szCs w:val="16"/>
              </w:rPr>
              <w:t>)</w:t>
            </w:r>
            <w:r w:rsidR="0066747B" w:rsidRPr="001D15CD">
              <w:rPr>
                <w:rFonts w:ascii="PT Astra Serif" w:hAnsi="PT Astra Serif"/>
                <w:sz w:val="16"/>
                <w:szCs w:val="16"/>
              </w:rPr>
              <w:t xml:space="preserve">, </w:t>
            </w:r>
            <w:r w:rsidR="00E5246A" w:rsidRPr="001D15CD">
              <w:rPr>
                <w:rFonts w:ascii="PT Astra Serif" w:hAnsi="PT Astra Serif"/>
                <w:sz w:val="16"/>
                <w:szCs w:val="16"/>
              </w:rPr>
              <w:br/>
            </w:r>
            <w:r w:rsidR="0066747B" w:rsidRPr="001D15CD">
              <w:rPr>
                <w:rFonts w:ascii="PT Astra Serif" w:hAnsi="PT Astra Serif"/>
                <w:sz w:val="16"/>
                <w:szCs w:val="16"/>
              </w:rPr>
              <w:t>тыс. руб.</w:t>
            </w:r>
          </w:p>
        </w:tc>
        <w:tc>
          <w:tcPr>
            <w:tcW w:w="6237" w:type="dxa"/>
            <w:gridSpan w:val="10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Не софинансируемые за счет средств федерального бюджета расходы субъекта Российской Фе</w:t>
            </w:r>
            <w:r w:rsidR="001D15CD">
              <w:rPr>
                <w:rFonts w:ascii="PT Astra Serif" w:hAnsi="PT Astra Serif"/>
                <w:sz w:val="16"/>
                <w:szCs w:val="16"/>
              </w:rPr>
              <w:t xml:space="preserve">дерации в части мероприятий по </w:t>
            </w:r>
            <w:r w:rsidRPr="001D15CD">
              <w:rPr>
                <w:rFonts w:ascii="PT Astra Serif" w:hAnsi="PT Astra Serif"/>
                <w:sz w:val="16"/>
                <w:szCs w:val="16"/>
              </w:rPr>
              <w:t>быстровозводимых модульных конструкций</w:t>
            </w:r>
            <w:r w:rsidR="0066747B" w:rsidRPr="001D15CD">
              <w:rPr>
                <w:rFonts w:ascii="PT Astra Serif" w:hAnsi="PT Astra Serif"/>
                <w:sz w:val="16"/>
                <w:szCs w:val="16"/>
              </w:rPr>
              <w:t xml:space="preserve"> (тыс. руб.)</w:t>
            </w:r>
            <w:r w:rsidRPr="001D15CD">
              <w:rPr>
                <w:rFonts w:ascii="PT Astra Serif" w:hAnsi="PT Astra Serif"/>
                <w:sz w:val="16"/>
                <w:szCs w:val="16"/>
              </w:rPr>
              <w:t>, в том числе по годам****: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Общий объ</w:t>
            </w:r>
            <w:r w:rsidR="00E5246A" w:rsidRPr="001D15CD">
              <w:rPr>
                <w:rFonts w:ascii="PT Astra Serif" w:hAnsi="PT Astra Serif"/>
                <w:sz w:val="16"/>
                <w:szCs w:val="16"/>
              </w:rPr>
              <w:t>е</w:t>
            </w:r>
            <w:r w:rsidRPr="001D15CD">
              <w:rPr>
                <w:rFonts w:ascii="PT Astra Serif" w:hAnsi="PT Astra Serif"/>
                <w:sz w:val="16"/>
                <w:szCs w:val="16"/>
              </w:rPr>
              <w:t>м финан</w:t>
            </w:r>
            <w:r w:rsidR="00E5246A" w:rsidRP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сирова</w:t>
            </w:r>
            <w:r w:rsidR="00E5246A" w:rsidRP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 xml:space="preserve">ния объекта </w:t>
            </w: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(сумма столб</w:t>
            </w:r>
            <w:r w:rsidR="00E5246A" w:rsidRPr="001D15CD">
              <w:rPr>
                <w:rFonts w:ascii="PT Astra Serif" w:hAnsi="PT Astra Serif"/>
                <w:bCs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 xml:space="preserve">цов </w:t>
            </w:r>
            <w:r w:rsidR="001D15CD">
              <w:rPr>
                <w:rFonts w:ascii="PT Astra Serif" w:hAnsi="PT Astra Serif"/>
                <w:bCs/>
                <w:sz w:val="16"/>
                <w:szCs w:val="16"/>
              </w:rPr>
              <w:br/>
            </w: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17 и 50)</w:t>
            </w:r>
            <w:r w:rsidR="0066747B" w:rsidRPr="001D15CD">
              <w:rPr>
                <w:rFonts w:ascii="PT Astra Serif" w:hAnsi="PT Astra Serif"/>
                <w:bCs/>
                <w:sz w:val="16"/>
                <w:szCs w:val="16"/>
              </w:rPr>
              <w:t>, тыс. руб.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left="-103" w:right="-126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Заплани</w:t>
            </w:r>
            <w:r w:rsidR="00C11913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рован</w:t>
            </w:r>
            <w:r w:rsidR="00C11913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ный год завер</w:t>
            </w:r>
            <w:r w:rsidR="00C11913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шения мероп</w:t>
            </w:r>
            <w:r w:rsidR="00C11913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 xml:space="preserve">риятия </w:t>
            </w:r>
            <w:r w:rsidR="004A1031" w:rsidRPr="001D15CD">
              <w:rPr>
                <w:rFonts w:ascii="PT Astra Serif" w:hAnsi="PT Astra Serif"/>
                <w:sz w:val="16"/>
                <w:szCs w:val="16"/>
              </w:rPr>
              <w:br/>
            </w:r>
            <w:r w:rsidRPr="001D15CD">
              <w:rPr>
                <w:rFonts w:ascii="PT Astra Serif" w:hAnsi="PT Astra Serif"/>
                <w:sz w:val="16"/>
                <w:szCs w:val="16"/>
              </w:rPr>
              <w:t xml:space="preserve">по объекту  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Месяц, год получения лицензии на осущест</w:t>
            </w:r>
            <w:r w:rsidR="004A1031" w:rsidRP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вление медицин</w:t>
            </w:r>
            <w:r w:rsidR="004A1031" w:rsidRP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>ской деятель</w:t>
            </w:r>
            <w:r w:rsidR="004A1031" w:rsidRPr="001D15CD">
              <w:rPr>
                <w:rFonts w:ascii="PT Astra Serif" w:hAnsi="PT Astra Serif"/>
                <w:sz w:val="16"/>
                <w:szCs w:val="16"/>
              </w:rPr>
              <w:t>-</w:t>
            </w:r>
            <w:r w:rsidRPr="001D15CD">
              <w:rPr>
                <w:rFonts w:ascii="PT Astra Serif" w:hAnsi="PT Astra Serif"/>
                <w:sz w:val="16"/>
                <w:szCs w:val="16"/>
              </w:rPr>
              <w:t xml:space="preserve">ности </w:t>
            </w:r>
          </w:p>
        </w:tc>
      </w:tr>
      <w:tr w:rsidR="001D15CD" w:rsidRPr="001D15CD" w:rsidTr="00BD794A">
        <w:trPr>
          <w:trHeight w:val="350"/>
        </w:trPr>
        <w:tc>
          <w:tcPr>
            <w:tcW w:w="710" w:type="dxa"/>
            <w:vMerge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2030</w:t>
            </w: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right="-15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right="-15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right="-15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right="-15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right="-15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right="-15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right="-15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right="-15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right="-15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right="-15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2030</w:t>
            </w: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D15CD" w:rsidRPr="001D15CD" w:rsidTr="00BD794A">
        <w:trPr>
          <w:trHeight w:val="56"/>
        </w:trPr>
        <w:tc>
          <w:tcPr>
            <w:tcW w:w="710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50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51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52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53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54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55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56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57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58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C5A2A" w:rsidRPr="001D15CD" w:rsidRDefault="008C5A2A" w:rsidP="001D15CD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296,1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296,1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7 005,3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9168E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309,3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309,0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7 316,7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9168E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294,4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294,4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6 964,2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9168E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1 261,2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101" w:hanging="108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1 261,2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29 835,5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9168E1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337,7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337,7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7 988,8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12.2021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290,2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290,2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6 865,0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280,1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280,1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6 626,4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12.2021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278,1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278,16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6 580,0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279,7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279,7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6 616,8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12.2021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336,2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336,2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7 952,8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12.2021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282,2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282,2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6 675,6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12.2021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284,0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284,0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6 718,8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12.2021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284,4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284,4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6 727,2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12.2021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284,7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284,7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6 734,4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12.2021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283,1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283,1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6 697,2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12.2021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194,3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194,3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4 596,4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194,3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194,3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4 596,4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314,8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314,8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7 447,5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286,4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286,4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6 775,2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12.2021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283,5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283,5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6 705,6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12.2021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356,3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356,3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8 429,1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304,3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304,3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7 197,6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302,0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302,0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7 143,4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296,3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296,3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7 009,2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12.2021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258,4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258,4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6 112,0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301,1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301,1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7 123,7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274,8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274,8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6 500,0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274,9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274,9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6 503,0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307,2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307,2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7 266,4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301,0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301,0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7 120,5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305,3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305,3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7 222,4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304,4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304,4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7 200,1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683,2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683,2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16 161,6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12.2021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1 062,7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99" w:hanging="122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1 062,7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7 346,3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180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7 346,3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32 485,5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12.2025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750,4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750,4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17 750,4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111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1 474,8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61" w:hanging="108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1 474,8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34 888,5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12.2023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750,4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750,4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17 750,4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12.2022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317,1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317,1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7 500,0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2025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12.2025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376,0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376,0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18 800,0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12.2030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270,0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270,0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13 500,0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12.2030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360,0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360,0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18 000,0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12.2030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296,0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296,0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14 800,0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12.2030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310,0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310,0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15 500,0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12.2030</w:t>
            </w:r>
          </w:p>
        </w:tc>
      </w:tr>
      <w:tr w:rsidR="001D15CD" w:rsidRPr="001D15CD" w:rsidTr="00BD794A">
        <w:trPr>
          <w:trHeight w:val="68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412,0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412,0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20 600,0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12.2030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299,0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299,0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14 948,2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12.2030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15 000,0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2026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12.2026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720,0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720,00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36 000,0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2026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12.2026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262,6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262,6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13 130,0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2027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12.2027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262,6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262,6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13 130,0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2027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12.2027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310,0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310,0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15 500,0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2028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12.2028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310,0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310,0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15 500,0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2028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12.2028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310,0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310,0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15 500,0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2028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12.2028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360,0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360,0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18 000,0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12.2030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299,0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299,0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14 948,2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12.2030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250,0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250,0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12 500,0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2026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12.2026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393,9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393,9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19 699,9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12.2030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310,0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310,0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15 500,0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2028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12.2028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299,0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298,96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14 948,2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12.2030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300,0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15 000,0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2026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12.2026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398,6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398,6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19 930,9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8C5A2A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12.2030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C6648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968,9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17CEC" w:rsidRPr="001D15CD" w:rsidRDefault="00B17CEC" w:rsidP="00B17CEC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968,9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C6648B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48 443,8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C6648B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2026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CC54DB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12.2026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C6648B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398,6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398,6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19 930,8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C6648B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C6648B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12.2030</w:t>
            </w:r>
          </w:p>
        </w:tc>
      </w:tr>
      <w:tr w:rsidR="001D15CD" w:rsidRPr="001D15CD" w:rsidTr="00BD794A">
        <w:trPr>
          <w:trHeight w:val="45"/>
        </w:trPr>
        <w:tc>
          <w:tcPr>
            <w:tcW w:w="710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996,0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E85F8A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C6648B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996,0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C6648B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C6648B">
            <w:pPr>
              <w:ind w:right="-61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right="-76" w:hanging="108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17CEC" w:rsidRPr="001D15CD" w:rsidRDefault="00B17CEC" w:rsidP="00B17CEC">
            <w:pPr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D15CD">
              <w:rPr>
                <w:rFonts w:ascii="PT Astra Serif" w:hAnsi="PT Astra Serif"/>
                <w:sz w:val="16"/>
                <w:szCs w:val="16"/>
              </w:rPr>
              <w:t>49 801,6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17CEC" w:rsidRPr="001D15CD" w:rsidRDefault="00B17CEC" w:rsidP="00C6648B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2028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B17CEC" w:rsidRPr="001D15CD" w:rsidRDefault="00B17CEC" w:rsidP="00C6648B">
            <w:pPr>
              <w:ind w:right="-61" w:hanging="108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1D15CD">
              <w:rPr>
                <w:rFonts w:ascii="PT Astra Serif" w:hAnsi="PT Astra Serif" w:cs="Calibri"/>
                <w:sz w:val="16"/>
                <w:szCs w:val="16"/>
              </w:rPr>
              <w:t>12.2028</w:t>
            </w:r>
          </w:p>
        </w:tc>
      </w:tr>
      <w:tr w:rsidR="001D15CD" w:rsidRPr="001D15CD" w:rsidTr="00BD794A">
        <w:trPr>
          <w:trHeight w:val="300"/>
        </w:trPr>
        <w:tc>
          <w:tcPr>
            <w:tcW w:w="710" w:type="dxa"/>
            <w:shd w:val="clear" w:color="auto" w:fill="auto"/>
            <w:vAlign w:val="center"/>
            <w:hideMark/>
          </w:tcPr>
          <w:p w:rsidR="00C6648B" w:rsidRPr="001D15CD" w:rsidRDefault="00B17CEC" w:rsidP="00C6648B">
            <w:pPr>
              <w:ind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25 051,5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1D15CD" w:rsidRDefault="00C6648B" w:rsidP="00B17CEC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4 201,5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1D15CD" w:rsidRDefault="00C6648B" w:rsidP="00B17CEC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8 223,</w:t>
            </w:r>
            <w:r w:rsidR="00B17CEC" w:rsidRPr="001D15CD">
              <w:rPr>
                <w:rFonts w:ascii="PT Astra Serif" w:hAnsi="PT Astra Serif"/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1D15CD" w:rsidRDefault="00B17CEC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1 474,8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1D15CD" w:rsidRDefault="00B17CEC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1D15CD" w:rsidRDefault="00B17CEC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1 379,8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6648B" w:rsidRPr="001D15CD" w:rsidRDefault="00CC54DB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2 538,</w:t>
            </w:r>
            <w:r w:rsidR="00B17CEC" w:rsidRPr="001D15CD">
              <w:rPr>
                <w:rFonts w:ascii="PT Astra Serif" w:hAnsi="PT Astra Serif"/>
                <w:bCs/>
                <w:sz w:val="16"/>
                <w:szCs w:val="16"/>
              </w:rPr>
              <w:t>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6648B" w:rsidRPr="001D15CD" w:rsidRDefault="00CC54DB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525,2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1D15CD" w:rsidRDefault="00B17CEC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2 236,0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1D15CD" w:rsidRDefault="00B17CEC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0,0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1D15CD" w:rsidRDefault="00B17CEC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4 472,1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6648B" w:rsidRPr="001D15CD" w:rsidRDefault="00B17CEC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7 346,3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6648B" w:rsidRPr="001D15CD" w:rsidRDefault="00C6648B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1D15CD" w:rsidRDefault="00C6648B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1D15CD" w:rsidRDefault="00C6648B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1D15CD" w:rsidRDefault="00C6648B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6648B" w:rsidRPr="001D15CD" w:rsidRDefault="00C6648B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7 346,30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1D15CD" w:rsidRDefault="00C6648B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1D15CD" w:rsidRDefault="00C6648B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0,00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6648B" w:rsidRPr="001D15CD" w:rsidRDefault="00C6648B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6648B" w:rsidRPr="001D15CD" w:rsidRDefault="00C6648B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6648B" w:rsidRPr="001D15CD" w:rsidRDefault="00C6648B" w:rsidP="00C6648B">
            <w:pPr>
              <w:ind w:left="-108" w:right="-61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6648B" w:rsidRPr="001D15CD" w:rsidRDefault="00B17CEC" w:rsidP="00C6648B">
            <w:pPr>
              <w:ind w:left="-108" w:right="-108"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1D15CD">
              <w:rPr>
                <w:rFonts w:ascii="PT Astra Serif" w:hAnsi="PT Astra Serif"/>
                <w:bCs/>
                <w:sz w:val="16"/>
                <w:szCs w:val="16"/>
              </w:rPr>
              <w:t>857 401,2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C6648B" w:rsidRPr="001D15CD" w:rsidRDefault="00C6648B" w:rsidP="00C6648B">
            <w:pPr>
              <w:ind w:left="-108"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C6648B" w:rsidRPr="001D15CD" w:rsidRDefault="00C6648B" w:rsidP="00C6648B">
            <w:pPr>
              <w:ind w:firstLine="0"/>
              <w:rPr>
                <w:rFonts w:ascii="PT Astra Serif" w:hAnsi="PT Astra Serif" w:cs="Calibri"/>
                <w:sz w:val="16"/>
                <w:szCs w:val="16"/>
              </w:rPr>
            </w:pPr>
          </w:p>
        </w:tc>
      </w:tr>
    </w:tbl>
    <w:p w:rsidR="008C5A2A" w:rsidRPr="00C11913" w:rsidRDefault="008C5A2A" w:rsidP="008C5A2A">
      <w:pPr>
        <w:ind w:left="284" w:firstLine="0"/>
        <w:rPr>
          <w:rFonts w:ascii="PT Astra Serif" w:hAnsi="PT Astra Serif" w:cs="PT Astra Serif"/>
          <w:sz w:val="20"/>
          <w:szCs w:val="24"/>
        </w:rPr>
      </w:pPr>
    </w:p>
    <w:p w:rsidR="008C5A2A" w:rsidRPr="008E0CF7" w:rsidRDefault="008C5A2A" w:rsidP="00C11913">
      <w:pPr>
        <w:rPr>
          <w:rFonts w:ascii="PT Astra Serif" w:hAnsi="PT Astra Serif" w:cs="PT Astra Serif"/>
          <w:sz w:val="20"/>
          <w:szCs w:val="24"/>
        </w:rPr>
      </w:pPr>
      <w:r w:rsidRPr="008E0CF7">
        <w:rPr>
          <w:rFonts w:ascii="PT Astra Serif" w:hAnsi="PT Astra Serif" w:cs="PT Astra Serif"/>
          <w:sz w:val="20"/>
          <w:szCs w:val="24"/>
        </w:rPr>
        <w:t xml:space="preserve">*40 – 80% </w:t>
      </w:r>
      <w:r w:rsidR="003D7ED0">
        <w:rPr>
          <w:rFonts w:ascii="PT Astra Serif" w:hAnsi="PT Astra Serif" w:cs="PT Astra Serif"/>
          <w:sz w:val="20"/>
          <w:szCs w:val="24"/>
        </w:rPr>
        <w:t>–</w:t>
      </w:r>
      <w:r w:rsidRPr="008E0CF7">
        <w:rPr>
          <w:rFonts w:ascii="PT Astra Serif" w:hAnsi="PT Astra Serif" w:cs="PT Astra Serif"/>
          <w:sz w:val="20"/>
          <w:szCs w:val="24"/>
        </w:rPr>
        <w:t xml:space="preserve"> капитальный ремонт</w:t>
      </w:r>
      <w:r w:rsidR="003D7ED0">
        <w:rPr>
          <w:rFonts w:ascii="PT Astra Serif" w:hAnsi="PT Astra Serif" w:cs="PT Astra Serif"/>
          <w:sz w:val="20"/>
          <w:szCs w:val="24"/>
        </w:rPr>
        <w:t>.</w:t>
      </w:r>
    </w:p>
    <w:p w:rsidR="008C5A2A" w:rsidRPr="008E0CF7" w:rsidRDefault="008C5A2A" w:rsidP="00C11913">
      <w:pPr>
        <w:rPr>
          <w:rFonts w:ascii="PT Astra Serif" w:hAnsi="PT Astra Serif" w:cs="PT Astra Serif"/>
          <w:sz w:val="20"/>
          <w:szCs w:val="24"/>
        </w:rPr>
      </w:pPr>
      <w:r w:rsidRPr="008E0CF7">
        <w:rPr>
          <w:rFonts w:ascii="PT Astra Serif" w:hAnsi="PT Astra Serif" w:cs="PT Astra Serif"/>
          <w:sz w:val="20"/>
          <w:szCs w:val="24"/>
        </w:rPr>
        <w:t xml:space="preserve">**Включение объектов в перечень медицинских организаций, строительство, реконструкция и капитальный ремонт </w:t>
      </w:r>
      <w:r w:rsidR="003D7ED0" w:rsidRPr="00E074BC">
        <w:rPr>
          <w:rFonts w:ascii="PT Astra Serif" w:hAnsi="PT Astra Serif" w:cs="PT Astra Serif"/>
          <w:sz w:val="20"/>
          <w:szCs w:val="24"/>
        </w:rPr>
        <w:t xml:space="preserve">которых </w:t>
      </w:r>
      <w:r w:rsidRPr="00E074BC">
        <w:rPr>
          <w:rFonts w:ascii="PT Astra Serif" w:hAnsi="PT Astra Serif" w:cs="PT Astra Serif"/>
          <w:sz w:val="20"/>
          <w:szCs w:val="24"/>
        </w:rPr>
        <w:t>ф</w:t>
      </w:r>
      <w:r w:rsidRPr="008E0CF7">
        <w:rPr>
          <w:rFonts w:ascii="PT Astra Serif" w:hAnsi="PT Astra Serif" w:cs="PT Astra Serif"/>
          <w:sz w:val="20"/>
          <w:szCs w:val="24"/>
        </w:rPr>
        <w:t>инансируется в рамках региональной программы, должно осуществляться с учетом численности населения, прикрепленного к медицинским организациям для медицинского обслуживания</w:t>
      </w:r>
      <w:r w:rsidR="003D7ED0">
        <w:rPr>
          <w:rFonts w:ascii="PT Astra Serif" w:hAnsi="PT Astra Serif" w:cs="PT Astra Serif"/>
          <w:sz w:val="20"/>
          <w:szCs w:val="24"/>
        </w:rPr>
        <w:t>.</w:t>
      </w:r>
    </w:p>
    <w:p w:rsidR="00555E22" w:rsidRPr="008E0CF7" w:rsidRDefault="008C5A2A" w:rsidP="00C11913">
      <w:pPr>
        <w:rPr>
          <w:rFonts w:ascii="PT Astra Serif" w:hAnsi="PT Astra Serif" w:cs="PT Astra Serif"/>
          <w:sz w:val="20"/>
          <w:szCs w:val="24"/>
        </w:rPr>
      </w:pPr>
      <w:r w:rsidRPr="008E0CF7">
        <w:rPr>
          <w:rFonts w:ascii="PT Astra Serif" w:hAnsi="PT Astra Serif" w:cs="PT Astra Serif"/>
          <w:sz w:val="20"/>
          <w:szCs w:val="24"/>
        </w:rPr>
        <w:t>***</w:t>
      </w:r>
      <w:r w:rsidR="003D7ED0">
        <w:rPr>
          <w:rFonts w:ascii="PT Astra Serif" w:hAnsi="PT Astra Serif" w:cs="PT Astra Serif"/>
          <w:sz w:val="20"/>
          <w:szCs w:val="24"/>
        </w:rPr>
        <w:t>З</w:t>
      </w:r>
      <w:r w:rsidRPr="008E0CF7">
        <w:rPr>
          <w:rFonts w:ascii="PT Astra Serif" w:hAnsi="PT Astra Serif" w:cs="PT Astra Serif"/>
          <w:sz w:val="20"/>
          <w:szCs w:val="24"/>
        </w:rPr>
        <w:t>аполняется в обязательном порядке в случаях</w:t>
      </w:r>
      <w:r w:rsidR="003D7ED0">
        <w:rPr>
          <w:rFonts w:ascii="PT Astra Serif" w:hAnsi="PT Astra Serif" w:cs="PT Astra Serif"/>
          <w:sz w:val="20"/>
          <w:szCs w:val="24"/>
        </w:rPr>
        <w:t>,</w:t>
      </w:r>
      <w:r w:rsidRPr="008E0CF7">
        <w:rPr>
          <w:rFonts w:ascii="PT Astra Serif" w:hAnsi="PT Astra Serif" w:cs="PT Astra Serif"/>
          <w:sz w:val="20"/>
          <w:szCs w:val="24"/>
        </w:rPr>
        <w:t xml:space="preserve"> если на выполнение капитального ремонта в бюджете субъекта</w:t>
      </w:r>
      <w:r w:rsidR="003D7ED0">
        <w:rPr>
          <w:rFonts w:ascii="PT Astra Serif" w:hAnsi="PT Astra Serif" w:cs="PT Astra Serif"/>
          <w:sz w:val="20"/>
          <w:szCs w:val="24"/>
        </w:rPr>
        <w:t xml:space="preserve"> </w:t>
      </w:r>
      <w:r w:rsidRPr="008E0CF7">
        <w:rPr>
          <w:rFonts w:ascii="PT Astra Serif" w:hAnsi="PT Astra Serif" w:cs="PT Astra Serif"/>
          <w:sz w:val="20"/>
          <w:szCs w:val="24"/>
        </w:rPr>
        <w:t xml:space="preserve">Российской Федерации будут предусмотрены дополнительные объемы финансирования. </w:t>
      </w:r>
    </w:p>
    <w:p w:rsidR="004D4B86" w:rsidRPr="008E0CF7" w:rsidRDefault="004D4B86" w:rsidP="00FD1474">
      <w:pPr>
        <w:tabs>
          <w:tab w:val="left" w:pos="14459"/>
        </w:tabs>
        <w:ind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  <w:sectPr w:rsidR="004D4B86" w:rsidRPr="008E0CF7" w:rsidSect="00F905F1">
          <w:pgSz w:w="16838" w:h="11906" w:orient="landscape"/>
          <w:pgMar w:top="1701" w:right="822" w:bottom="851" w:left="709" w:header="709" w:footer="709" w:gutter="0"/>
          <w:cols w:space="708"/>
          <w:docGrid w:linePitch="360"/>
        </w:sectPr>
      </w:pPr>
    </w:p>
    <w:p w:rsidR="00693861" w:rsidRDefault="00FD1474" w:rsidP="00FD1474">
      <w:pPr>
        <w:tabs>
          <w:tab w:val="left" w:pos="14459"/>
        </w:tabs>
        <w:ind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 xml:space="preserve">Таблица </w:t>
      </w:r>
      <w:r w:rsidR="004A4359" w:rsidRPr="008E0CF7">
        <w:rPr>
          <w:rFonts w:ascii="PT Astra Serif" w:eastAsia="Calibri" w:hAnsi="PT Astra Serif"/>
          <w:sz w:val="24"/>
          <w:szCs w:val="22"/>
          <w:lang w:eastAsia="en-US"/>
        </w:rPr>
        <w:t>№</w:t>
      </w:r>
      <w:r w:rsidR="00522FC1">
        <w:rPr>
          <w:rFonts w:ascii="PT Astra Serif" w:eastAsia="Calibri" w:hAnsi="PT Astra Serif"/>
          <w:sz w:val="24"/>
          <w:szCs w:val="22"/>
          <w:lang w:eastAsia="en-US"/>
        </w:rPr>
        <w:t xml:space="preserve"> </w:t>
      </w:r>
      <w:r w:rsidRPr="008E0CF7">
        <w:rPr>
          <w:rFonts w:ascii="PT Astra Serif" w:eastAsia="Calibri" w:hAnsi="PT Astra Serif"/>
          <w:sz w:val="24"/>
          <w:szCs w:val="22"/>
          <w:lang w:eastAsia="en-US"/>
        </w:rPr>
        <w:t>4</w:t>
      </w:r>
    </w:p>
    <w:p w:rsidR="00522FC1" w:rsidRPr="00C11913" w:rsidRDefault="00522FC1" w:rsidP="00FD1474">
      <w:pPr>
        <w:tabs>
          <w:tab w:val="left" w:pos="14459"/>
        </w:tabs>
        <w:ind w:firstLine="0"/>
        <w:jc w:val="right"/>
        <w:rPr>
          <w:rFonts w:ascii="PT Astra Serif" w:eastAsia="Calibri" w:hAnsi="PT Astra Serif"/>
          <w:sz w:val="16"/>
          <w:szCs w:val="16"/>
          <w:lang w:eastAsia="en-US"/>
        </w:rPr>
      </w:pPr>
    </w:p>
    <w:p w:rsidR="00FD1474" w:rsidRDefault="00FD1474" w:rsidP="00FD1474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 xml:space="preserve">Приобретение объектов недвижимого имущества, с даты ввода в эксплуатацию которых прошло не более 5 лет, и некапитальных строений, </w:t>
      </w:r>
      <w:r w:rsidR="00522FC1">
        <w:rPr>
          <w:rFonts w:ascii="PT Astra Serif" w:eastAsia="Calibri" w:hAnsi="PT Astra Serif"/>
          <w:sz w:val="24"/>
          <w:szCs w:val="22"/>
          <w:lang w:eastAsia="en-US"/>
        </w:rPr>
        <w:br/>
      </w:r>
      <w:r w:rsidRPr="008E0CF7">
        <w:rPr>
          <w:rFonts w:ascii="PT Astra Serif" w:eastAsia="Calibri" w:hAnsi="PT Astra Serif"/>
          <w:sz w:val="24"/>
          <w:szCs w:val="22"/>
          <w:lang w:eastAsia="en-US"/>
        </w:rPr>
        <w:t xml:space="preserve">с даты завершения строительства которых прошло не более 5 лет, а также земельных участков, на которых они находятся, для размещения медицинских организаций, подведомственных </w:t>
      </w:r>
      <w:r w:rsidR="005E3D03">
        <w:rPr>
          <w:rFonts w:ascii="PT Astra Serif" w:eastAsia="Calibri" w:hAnsi="PT Astra Serif"/>
          <w:sz w:val="24"/>
          <w:szCs w:val="22"/>
          <w:lang w:eastAsia="en-US"/>
        </w:rPr>
        <w:t>Департаменту здравоохранения Томской области</w:t>
      </w:r>
      <w:r w:rsidRPr="008E0CF7">
        <w:rPr>
          <w:rFonts w:ascii="PT Astra Serif" w:eastAsia="Calibri" w:hAnsi="PT Astra Serif"/>
          <w:sz w:val="24"/>
          <w:szCs w:val="22"/>
          <w:lang w:eastAsia="en-US"/>
        </w:rPr>
        <w:t xml:space="preserve"> и (или) муниципальных медицинских организаций, расположенных на территории </w:t>
      </w:r>
      <w:r w:rsidR="005E3D03">
        <w:rPr>
          <w:rFonts w:ascii="PT Astra Serif" w:eastAsia="Calibri" w:hAnsi="PT Astra Serif"/>
          <w:sz w:val="24"/>
          <w:szCs w:val="22"/>
          <w:lang w:eastAsia="en-US"/>
        </w:rPr>
        <w:t>Томской области</w:t>
      </w:r>
      <w:r w:rsidRPr="008E0CF7">
        <w:rPr>
          <w:rFonts w:ascii="PT Astra Serif" w:eastAsia="Calibri" w:hAnsi="PT Astra Serif"/>
          <w:sz w:val="24"/>
          <w:szCs w:val="22"/>
          <w:lang w:eastAsia="en-US"/>
        </w:rPr>
        <w:t>, оказывающих первичную медико-санитарную помощь взрослым и детям, их обособленных структурных подразделений, центральных районных и районных больниц</w:t>
      </w:r>
    </w:p>
    <w:p w:rsidR="00FD1474" w:rsidRPr="00C11913" w:rsidRDefault="00FD1474" w:rsidP="00FD1474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0"/>
          <w:lang w:eastAsia="en-US"/>
        </w:rPr>
      </w:pPr>
    </w:p>
    <w:tbl>
      <w:tblPr>
        <w:tblW w:w="4919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991"/>
        <w:gridCol w:w="1134"/>
        <w:gridCol w:w="745"/>
        <w:gridCol w:w="956"/>
        <w:gridCol w:w="709"/>
        <w:gridCol w:w="926"/>
        <w:gridCol w:w="632"/>
        <w:gridCol w:w="1417"/>
        <w:gridCol w:w="993"/>
        <w:gridCol w:w="1472"/>
        <w:gridCol w:w="1097"/>
        <w:gridCol w:w="1008"/>
        <w:gridCol w:w="703"/>
        <w:gridCol w:w="965"/>
        <w:gridCol w:w="956"/>
      </w:tblGrid>
      <w:tr w:rsidR="00522FC1" w:rsidRPr="00522FC1" w:rsidTr="00C11913">
        <w:trPr>
          <w:trHeight w:val="765"/>
        </w:trPr>
        <w:tc>
          <w:tcPr>
            <w:tcW w:w="186" w:type="pct"/>
            <w:vMerge w:val="restart"/>
            <w:shd w:val="clear" w:color="auto" w:fill="auto"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№ п/п</w:t>
            </w:r>
          </w:p>
        </w:tc>
        <w:tc>
          <w:tcPr>
            <w:tcW w:w="324" w:type="pct"/>
            <w:vMerge w:val="restart"/>
            <w:shd w:val="clear" w:color="auto" w:fill="auto"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Наиме</w:t>
            </w:r>
            <w:r w:rsidR="00522FC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нование заказ</w:t>
            </w:r>
            <w:r w:rsidR="00522FC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чика (пол</w:t>
            </w:r>
            <w:r w:rsidR="00522FC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ностью)</w:t>
            </w:r>
          </w:p>
        </w:tc>
        <w:tc>
          <w:tcPr>
            <w:tcW w:w="371" w:type="pct"/>
            <w:vMerge w:val="restart"/>
            <w:shd w:val="clear" w:color="auto" w:fill="auto"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Полное наиме</w:t>
            </w:r>
            <w:r w:rsidR="00522FC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нование объекта</w:t>
            </w:r>
          </w:p>
        </w:tc>
        <w:tc>
          <w:tcPr>
            <w:tcW w:w="244" w:type="pct"/>
            <w:vMerge w:val="restart"/>
            <w:shd w:val="clear" w:color="auto" w:fill="auto"/>
            <w:vAlign w:val="center"/>
            <w:hideMark/>
          </w:tcPr>
          <w:p w:rsidR="00632E21" w:rsidRPr="00522FC1" w:rsidRDefault="00860FF7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Крат</w:t>
            </w:r>
            <w:r w:rsidR="00EA49DA" w:rsidRPr="00E074BC">
              <w:rPr>
                <w:rFonts w:ascii="PT Astra Serif" w:hAnsi="PT Astra Serif"/>
                <w:sz w:val="18"/>
                <w:szCs w:val="18"/>
              </w:rPr>
              <w:t>-</w:t>
            </w:r>
            <w:r w:rsidRPr="00E074BC">
              <w:rPr>
                <w:rFonts w:ascii="PT Astra Serif" w:hAnsi="PT Astra Serif"/>
                <w:sz w:val="18"/>
                <w:szCs w:val="18"/>
              </w:rPr>
              <w:t>кое наи</w:t>
            </w:r>
            <w:r w:rsidR="00EA49DA" w:rsidRPr="00E074BC">
              <w:rPr>
                <w:rFonts w:ascii="PT Astra Serif" w:hAnsi="PT Astra Serif"/>
                <w:sz w:val="18"/>
                <w:szCs w:val="18"/>
              </w:rPr>
              <w:t>-</w:t>
            </w:r>
            <w:r w:rsidRPr="00E074BC">
              <w:rPr>
                <w:rFonts w:ascii="PT Astra Serif" w:hAnsi="PT Astra Serif"/>
                <w:sz w:val="18"/>
                <w:szCs w:val="18"/>
              </w:rPr>
              <w:t>мено</w:t>
            </w:r>
            <w:r w:rsidR="00B91C86" w:rsidRPr="00E074BC">
              <w:rPr>
                <w:rFonts w:ascii="PT Astra Serif" w:hAnsi="PT Astra Serif"/>
                <w:sz w:val="18"/>
                <w:szCs w:val="18"/>
              </w:rPr>
              <w:t>-</w:t>
            </w:r>
            <w:r w:rsidRPr="00E074BC">
              <w:rPr>
                <w:rFonts w:ascii="PT Astra Serif" w:hAnsi="PT Astra Serif"/>
                <w:sz w:val="18"/>
                <w:szCs w:val="18"/>
              </w:rPr>
              <w:t>вание объек</w:t>
            </w:r>
            <w:r w:rsidR="00EA49DA" w:rsidRPr="00E074BC">
              <w:rPr>
                <w:rFonts w:ascii="PT Astra Serif" w:hAnsi="PT Astra Serif"/>
                <w:sz w:val="18"/>
                <w:szCs w:val="18"/>
              </w:rPr>
              <w:t>-</w:t>
            </w:r>
            <w:r w:rsidRPr="00E074BC">
              <w:rPr>
                <w:rFonts w:ascii="PT Astra Serif" w:hAnsi="PT Astra Serif"/>
                <w:sz w:val="18"/>
                <w:szCs w:val="18"/>
              </w:rPr>
              <w:t>та</w:t>
            </w:r>
          </w:p>
        </w:tc>
        <w:tc>
          <w:tcPr>
            <w:tcW w:w="313" w:type="pct"/>
            <w:vMerge w:val="restart"/>
            <w:shd w:val="clear" w:color="auto" w:fill="auto"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Адрес объекта</w:t>
            </w:r>
          </w:p>
        </w:tc>
        <w:tc>
          <w:tcPr>
            <w:tcW w:w="232" w:type="pct"/>
            <w:vMerge w:val="restart"/>
            <w:shd w:val="clear" w:color="auto" w:fill="auto"/>
            <w:vAlign w:val="center"/>
            <w:hideMark/>
          </w:tcPr>
          <w:p w:rsidR="00B91C86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Опор</w:t>
            </w:r>
            <w:r w:rsidR="00522FC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ный насе</w:t>
            </w:r>
            <w:r w:rsidR="00522FC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лен</w:t>
            </w:r>
            <w:r w:rsidR="00B91C86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ный пункт (да/</w:t>
            </w:r>
          </w:p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нет)</w:t>
            </w:r>
          </w:p>
        </w:tc>
        <w:tc>
          <w:tcPr>
            <w:tcW w:w="303" w:type="pct"/>
            <w:vMerge w:val="restart"/>
            <w:shd w:val="clear" w:color="auto" w:fill="auto"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Сельская терри</w:t>
            </w:r>
            <w:r w:rsidR="00522FC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тория (да/нет)</w:t>
            </w:r>
          </w:p>
        </w:tc>
        <w:tc>
          <w:tcPr>
            <w:tcW w:w="207" w:type="pct"/>
            <w:vMerge w:val="restart"/>
            <w:shd w:val="clear" w:color="auto" w:fill="auto"/>
            <w:vAlign w:val="center"/>
            <w:hideMark/>
          </w:tcPr>
          <w:p w:rsid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Арк</w:t>
            </w:r>
            <w:r w:rsidR="00522FC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ти</w:t>
            </w:r>
            <w:r w:rsidR="00522FC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чес</w:t>
            </w:r>
            <w:r w:rsidR="00522FC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кая зона (да/</w:t>
            </w:r>
          </w:p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нет)</w:t>
            </w:r>
          </w:p>
        </w:tc>
        <w:tc>
          <w:tcPr>
            <w:tcW w:w="464" w:type="pct"/>
            <w:vMerge w:val="restart"/>
            <w:shd w:val="clear" w:color="auto" w:fill="auto"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Планируемое мероприятие (приобретение объекта недвижимого имущества или некапиталь</w:t>
            </w:r>
            <w:r w:rsidR="00B91C86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ного строения взамен сущест</w:t>
            </w:r>
            <w:r w:rsidR="00522FC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вующего или приобретение объекта недвижимого имущества или некапиталь</w:t>
            </w:r>
            <w:r w:rsidR="00B91C86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ного строения)</w:t>
            </w:r>
          </w:p>
        </w:tc>
        <w:tc>
          <w:tcPr>
            <w:tcW w:w="325" w:type="pct"/>
            <w:vMerge w:val="restart"/>
            <w:shd w:val="clear" w:color="auto" w:fill="auto"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Износ (%) (</w:t>
            </w:r>
            <w:r w:rsidR="00B91C86">
              <w:rPr>
                <w:rFonts w:ascii="PT Astra Serif" w:hAnsi="PT Astra Serif"/>
                <w:sz w:val="18"/>
                <w:szCs w:val="18"/>
              </w:rPr>
              <w:t>заполня-</w:t>
            </w:r>
            <w:r w:rsidRPr="00522FC1">
              <w:rPr>
                <w:rFonts w:ascii="PT Astra Serif" w:hAnsi="PT Astra Serif"/>
                <w:sz w:val="18"/>
                <w:szCs w:val="18"/>
              </w:rPr>
              <w:t xml:space="preserve">ется </w:t>
            </w:r>
            <w:r w:rsidR="00C11913">
              <w:rPr>
                <w:rFonts w:ascii="PT Astra Serif" w:hAnsi="PT Astra Serif"/>
                <w:sz w:val="18"/>
                <w:szCs w:val="18"/>
              </w:rPr>
              <w:br/>
            </w:r>
            <w:r w:rsidRPr="00522FC1">
              <w:rPr>
                <w:rFonts w:ascii="PT Astra Serif" w:hAnsi="PT Astra Serif"/>
                <w:sz w:val="18"/>
                <w:szCs w:val="18"/>
              </w:rPr>
              <w:t>в случаях приобре</w:t>
            </w:r>
            <w:r w:rsidR="00B91C86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тения объекта недви</w:t>
            </w:r>
            <w:r w:rsidR="00B91C86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жимости взамен сущест</w:t>
            </w:r>
            <w:r w:rsidR="00B91C86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вую</w:t>
            </w:r>
            <w:r w:rsid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щего)**</w:t>
            </w:r>
          </w:p>
        </w:tc>
        <w:tc>
          <w:tcPr>
            <w:tcW w:w="482" w:type="pct"/>
            <w:vMerge w:val="restart"/>
            <w:shd w:val="clear" w:color="auto" w:fill="auto"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 xml:space="preserve">Количество населения, обслуживаемое </w:t>
            </w:r>
            <w:r w:rsidRPr="00522FC1">
              <w:rPr>
                <w:rFonts w:ascii="PT Astra Serif" w:hAnsi="PT Astra Serif"/>
                <w:sz w:val="18"/>
                <w:szCs w:val="18"/>
              </w:rPr>
              <w:br/>
              <w:t xml:space="preserve">медицинской организацией (структурным </w:t>
            </w:r>
            <w:r w:rsidR="00B91C86">
              <w:rPr>
                <w:rFonts w:ascii="PT Astra Serif" w:hAnsi="PT Astra Serif"/>
                <w:sz w:val="18"/>
                <w:szCs w:val="18"/>
              </w:rPr>
              <w:t>подразделени-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ем)***</w:t>
            </w:r>
            <w:r w:rsidRPr="00522FC1">
              <w:rPr>
                <w:rFonts w:ascii="PT Astra Serif" w:hAnsi="PT Astra Serif"/>
                <w:sz w:val="18"/>
                <w:szCs w:val="18"/>
              </w:rPr>
              <w:br/>
              <w:t>(</w:t>
            </w:r>
            <w:r w:rsidR="00B91C86">
              <w:rPr>
                <w:rFonts w:ascii="PT Astra Serif" w:hAnsi="PT Astra Serif"/>
                <w:sz w:val="18"/>
                <w:szCs w:val="18"/>
              </w:rPr>
              <w:t>п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ланируемое)</w:t>
            </w:r>
          </w:p>
        </w:tc>
        <w:tc>
          <w:tcPr>
            <w:tcW w:w="359" w:type="pct"/>
            <w:vMerge w:val="restart"/>
            <w:shd w:val="clear" w:color="auto" w:fill="auto"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Обслужи</w:t>
            </w:r>
            <w:r w:rsidR="00ED1E1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ваемое население (сущест</w:t>
            </w:r>
            <w:r w:rsidR="00ED1E1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вующее)</w:t>
            </w:r>
          </w:p>
        </w:tc>
        <w:tc>
          <w:tcPr>
            <w:tcW w:w="330" w:type="pct"/>
            <w:vMerge w:val="restart"/>
            <w:shd w:val="clear" w:color="auto" w:fill="auto"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Наличие детских подраз</w:t>
            </w:r>
            <w:r w:rsidR="00ED1E1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делений (при наличии указать числен</w:t>
            </w:r>
            <w:r w:rsidR="00ED1E1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ность детского населе</w:t>
            </w:r>
            <w:r w:rsidR="00ED1E1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ния, при отсут</w:t>
            </w:r>
            <w:r w:rsidR="00ED1E11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 xml:space="preserve">ствии указать </w:t>
            </w:r>
            <w:r w:rsidR="00ED1E11">
              <w:rPr>
                <w:rFonts w:ascii="PT Astra Serif" w:hAnsi="PT Astra Serif"/>
                <w:sz w:val="18"/>
                <w:szCs w:val="18"/>
              </w:rPr>
              <w:t>–</w:t>
            </w:r>
            <w:r w:rsidRPr="00522FC1">
              <w:rPr>
                <w:rFonts w:ascii="PT Astra Serif" w:hAnsi="PT Astra Serif"/>
                <w:sz w:val="18"/>
                <w:szCs w:val="18"/>
              </w:rPr>
              <w:t xml:space="preserve"> нет)</w:t>
            </w:r>
          </w:p>
        </w:tc>
        <w:tc>
          <w:tcPr>
            <w:tcW w:w="230" w:type="pct"/>
            <w:vMerge w:val="restart"/>
            <w:shd w:val="clear" w:color="auto" w:fill="auto"/>
            <w:vAlign w:val="center"/>
            <w:hideMark/>
          </w:tcPr>
          <w:p w:rsidR="00632E21" w:rsidRPr="00522FC1" w:rsidRDefault="00632E21" w:rsidP="00C11913">
            <w:pPr>
              <w:ind w:left="-77" w:right="-81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Пло</w:t>
            </w:r>
            <w:r w:rsidR="003F7709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щадь объек</w:t>
            </w:r>
            <w:r w:rsidR="003F7709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 xml:space="preserve">тов </w:t>
            </w:r>
            <w:r w:rsidR="00EA49DA">
              <w:rPr>
                <w:rFonts w:ascii="PT Astra Serif" w:hAnsi="PT Astra Serif"/>
                <w:sz w:val="18"/>
                <w:szCs w:val="18"/>
              </w:rPr>
              <w:br/>
            </w:r>
            <w:r w:rsidRPr="00522FC1">
              <w:rPr>
                <w:rFonts w:ascii="PT Astra Serif" w:hAnsi="PT Astra Serif"/>
                <w:sz w:val="18"/>
                <w:szCs w:val="18"/>
              </w:rPr>
              <w:t>(кв.</w:t>
            </w:r>
            <w:r w:rsidR="00EA49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м)</w:t>
            </w:r>
          </w:p>
        </w:tc>
        <w:tc>
          <w:tcPr>
            <w:tcW w:w="316" w:type="pct"/>
            <w:vMerge w:val="restart"/>
            <w:shd w:val="clear" w:color="auto" w:fill="auto"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Мощ</w:t>
            </w:r>
            <w:r w:rsidR="00081A1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ность планиру</w:t>
            </w:r>
            <w:r w:rsidR="00081A1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емого объекта (согласно ст.</w:t>
            </w:r>
            <w:r w:rsidR="00081A1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522FC1">
              <w:rPr>
                <w:rFonts w:ascii="PT Astra Serif" w:hAnsi="PT Astra Serif"/>
                <w:sz w:val="18"/>
                <w:szCs w:val="18"/>
              </w:rPr>
              <w:t>15)</w:t>
            </w:r>
          </w:p>
        </w:tc>
        <w:tc>
          <w:tcPr>
            <w:tcW w:w="313" w:type="pct"/>
            <w:vMerge w:val="restart"/>
            <w:shd w:val="clear" w:color="auto" w:fill="auto"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Единицы измере</w:t>
            </w:r>
            <w:r w:rsidR="00081A1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ния мощ</w:t>
            </w:r>
            <w:r w:rsidR="00081A1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ности плани</w:t>
            </w:r>
            <w:r w:rsidR="00081A1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руемого объекта (посеще</w:t>
            </w:r>
            <w:r w:rsidR="00081A1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ний в смену, койко-мест для стационаров)</w:t>
            </w:r>
          </w:p>
        </w:tc>
      </w:tr>
      <w:tr w:rsidR="00522FC1" w:rsidRPr="00522FC1" w:rsidTr="00C11913">
        <w:trPr>
          <w:trHeight w:val="207"/>
        </w:trPr>
        <w:tc>
          <w:tcPr>
            <w:tcW w:w="186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4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4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2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07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64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82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30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0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522FC1" w:rsidRPr="00522FC1" w:rsidTr="00C11913">
        <w:trPr>
          <w:trHeight w:val="241"/>
        </w:trPr>
        <w:tc>
          <w:tcPr>
            <w:tcW w:w="186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4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71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4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2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07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64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82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30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30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:rsidR="00632E21" w:rsidRPr="00522FC1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522FC1" w:rsidRPr="00522FC1" w:rsidTr="00C11913">
        <w:trPr>
          <w:trHeight w:val="50"/>
        </w:trPr>
        <w:tc>
          <w:tcPr>
            <w:tcW w:w="186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24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371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244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232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303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207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464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325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482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359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330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230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316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:rsidR="00632E21" w:rsidRPr="00E074BC" w:rsidRDefault="00632E21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074BC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</w:tr>
      <w:tr w:rsidR="00522FC1" w:rsidRPr="00522FC1" w:rsidTr="00EA49DA">
        <w:trPr>
          <w:trHeight w:val="50"/>
        </w:trPr>
        <w:tc>
          <w:tcPr>
            <w:tcW w:w="186" w:type="pct"/>
            <w:shd w:val="clear" w:color="auto" w:fill="auto"/>
            <w:vAlign w:val="center"/>
            <w:hideMark/>
          </w:tcPr>
          <w:p w:rsidR="00632E21" w:rsidRPr="00522FC1" w:rsidRDefault="00632E21" w:rsidP="00FD147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1</w:t>
            </w:r>
            <w:r w:rsidR="00522FC1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632E21" w:rsidRPr="00522FC1" w:rsidRDefault="005641E9" w:rsidP="00FD147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Област</w:t>
            </w:r>
            <w:r w:rsidR="00EA49D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ное государ</w:t>
            </w:r>
            <w:r w:rsidR="00EA49D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ственное автоном</w:t>
            </w:r>
            <w:r w:rsidR="00EA49D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ное учрежде</w:t>
            </w:r>
            <w:r w:rsidR="00EA49D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ние здраво</w:t>
            </w:r>
            <w:r w:rsidR="00EA49D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охране</w:t>
            </w:r>
            <w:r w:rsidR="00EA49D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ния «Поли</w:t>
            </w:r>
            <w:r w:rsidR="00EA49D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клиника №</w:t>
            </w:r>
            <w:r w:rsidR="00EA49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522FC1">
              <w:rPr>
                <w:rFonts w:ascii="PT Astra Serif" w:hAnsi="PT Astra Serif"/>
                <w:sz w:val="18"/>
                <w:szCs w:val="18"/>
              </w:rPr>
              <w:t>10»</w:t>
            </w:r>
          </w:p>
        </w:tc>
        <w:tc>
          <w:tcPr>
            <w:tcW w:w="371" w:type="pct"/>
            <w:shd w:val="clear" w:color="auto" w:fill="auto"/>
            <w:vAlign w:val="center"/>
            <w:hideMark/>
          </w:tcPr>
          <w:p w:rsidR="00632E21" w:rsidRPr="00522FC1" w:rsidRDefault="00632E21" w:rsidP="00EA49D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Врачебная амбулато</w:t>
            </w:r>
            <w:r w:rsidR="00EA49D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рия в мкр.</w:t>
            </w:r>
            <w:r w:rsidR="00EA49DA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522FC1">
              <w:rPr>
                <w:rFonts w:ascii="PT Astra Serif" w:hAnsi="PT Astra Serif"/>
                <w:sz w:val="18"/>
                <w:szCs w:val="18"/>
              </w:rPr>
              <w:t>Радонеж</w:t>
            </w:r>
            <w:r w:rsidR="00EA49D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ский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:rsidR="00632E21" w:rsidRPr="00522FC1" w:rsidRDefault="00632E21" w:rsidP="00FD147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ВА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:rsidR="00632E21" w:rsidRPr="00522FC1" w:rsidRDefault="00632E21" w:rsidP="00FD147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Томская область, г. Томск, мкр. Радо</w:t>
            </w:r>
            <w:r w:rsidR="00EA49DA">
              <w:rPr>
                <w:rFonts w:ascii="PT Astra Serif" w:hAnsi="PT Astra Serif"/>
                <w:sz w:val="18"/>
                <w:szCs w:val="18"/>
              </w:rPr>
              <w:t>-</w:t>
            </w:r>
            <w:r w:rsidRPr="00522FC1">
              <w:rPr>
                <w:rFonts w:ascii="PT Astra Serif" w:hAnsi="PT Astra Serif"/>
                <w:sz w:val="18"/>
                <w:szCs w:val="18"/>
              </w:rPr>
              <w:t>нежский</w:t>
            </w:r>
          </w:p>
        </w:tc>
        <w:tc>
          <w:tcPr>
            <w:tcW w:w="232" w:type="pct"/>
            <w:shd w:val="clear" w:color="auto" w:fill="auto"/>
            <w:vAlign w:val="center"/>
            <w:hideMark/>
          </w:tcPr>
          <w:p w:rsidR="00632E21" w:rsidRPr="00522FC1" w:rsidRDefault="00632E21" w:rsidP="00FD147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303" w:type="pct"/>
            <w:shd w:val="clear" w:color="auto" w:fill="auto"/>
            <w:vAlign w:val="center"/>
            <w:hideMark/>
          </w:tcPr>
          <w:p w:rsidR="00632E21" w:rsidRPr="00522FC1" w:rsidRDefault="00632E21" w:rsidP="00FD147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207" w:type="pct"/>
            <w:shd w:val="clear" w:color="auto" w:fill="auto"/>
            <w:vAlign w:val="center"/>
            <w:hideMark/>
          </w:tcPr>
          <w:p w:rsidR="00632E21" w:rsidRPr="00522FC1" w:rsidRDefault="00632E21" w:rsidP="00FD147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нет</w:t>
            </w:r>
          </w:p>
        </w:tc>
        <w:tc>
          <w:tcPr>
            <w:tcW w:w="464" w:type="pct"/>
            <w:shd w:val="clear" w:color="auto" w:fill="auto"/>
            <w:vAlign w:val="center"/>
            <w:hideMark/>
          </w:tcPr>
          <w:p w:rsidR="00632E21" w:rsidRPr="00522FC1" w:rsidRDefault="00632E21" w:rsidP="00FD147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новое приобретение объекта недвижимого имущества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632E21" w:rsidRPr="00522FC1" w:rsidRDefault="00632E21" w:rsidP="00FD147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632E21" w:rsidRPr="00522FC1" w:rsidRDefault="00632E21" w:rsidP="00FD147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7500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632E21" w:rsidRPr="00522FC1" w:rsidRDefault="00632E21" w:rsidP="00FD147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632E21" w:rsidRPr="00522FC1" w:rsidRDefault="00632E21" w:rsidP="00FD147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  <w:hideMark/>
          </w:tcPr>
          <w:p w:rsidR="00632E21" w:rsidRPr="00522FC1" w:rsidRDefault="00632E21" w:rsidP="00FD147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388,4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632E21" w:rsidRPr="00522FC1" w:rsidRDefault="00632E21" w:rsidP="00FD147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100</w:t>
            </w:r>
          </w:p>
        </w:tc>
        <w:tc>
          <w:tcPr>
            <w:tcW w:w="313" w:type="pct"/>
            <w:shd w:val="clear" w:color="auto" w:fill="auto"/>
            <w:vAlign w:val="center"/>
            <w:hideMark/>
          </w:tcPr>
          <w:p w:rsidR="00632E21" w:rsidRPr="00522FC1" w:rsidRDefault="00EA49DA" w:rsidP="00FD147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FC1">
              <w:rPr>
                <w:rFonts w:ascii="PT Astra Serif" w:hAnsi="PT Astra Serif"/>
                <w:sz w:val="18"/>
                <w:szCs w:val="18"/>
              </w:rPr>
              <w:t>П</w:t>
            </w:r>
            <w:r w:rsidR="00632E21" w:rsidRPr="00522FC1">
              <w:rPr>
                <w:rFonts w:ascii="PT Astra Serif" w:hAnsi="PT Astra Serif"/>
                <w:sz w:val="18"/>
                <w:szCs w:val="18"/>
              </w:rPr>
              <w:t>осеще</w:t>
            </w:r>
            <w:r>
              <w:rPr>
                <w:rFonts w:ascii="PT Astra Serif" w:hAnsi="PT Astra Serif"/>
                <w:sz w:val="18"/>
                <w:szCs w:val="18"/>
              </w:rPr>
              <w:t>-</w:t>
            </w:r>
            <w:r w:rsidR="00632E21" w:rsidRPr="00522FC1">
              <w:rPr>
                <w:rFonts w:ascii="PT Astra Serif" w:hAnsi="PT Astra Serif"/>
                <w:sz w:val="18"/>
                <w:szCs w:val="18"/>
              </w:rPr>
              <w:t>ний в смену</w:t>
            </w:r>
          </w:p>
        </w:tc>
      </w:tr>
    </w:tbl>
    <w:p w:rsidR="00AE73D2" w:rsidRPr="008E0CF7" w:rsidRDefault="00AE73D2" w:rsidP="00C11913">
      <w:pPr>
        <w:ind w:firstLine="0"/>
        <w:rPr>
          <w:rFonts w:ascii="PT Astra Serif" w:hAnsi="PT Astra Serif"/>
          <w:sz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564"/>
        <w:gridCol w:w="685"/>
        <w:gridCol w:w="906"/>
        <w:gridCol w:w="658"/>
        <w:gridCol w:w="658"/>
        <w:gridCol w:w="658"/>
        <w:gridCol w:w="578"/>
        <w:gridCol w:w="599"/>
        <w:gridCol w:w="578"/>
        <w:gridCol w:w="578"/>
        <w:gridCol w:w="677"/>
        <w:gridCol w:w="1040"/>
        <w:gridCol w:w="630"/>
        <w:gridCol w:w="932"/>
        <w:gridCol w:w="637"/>
        <w:gridCol w:w="627"/>
        <w:gridCol w:w="637"/>
        <w:gridCol w:w="578"/>
        <w:gridCol w:w="578"/>
        <w:gridCol w:w="578"/>
        <w:gridCol w:w="578"/>
        <w:gridCol w:w="571"/>
      </w:tblGrid>
      <w:tr w:rsidR="005F1DF4" w:rsidRPr="006A625D" w:rsidTr="00BD3287">
        <w:trPr>
          <w:trHeight w:val="303"/>
        </w:trPr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287" w:rsidRDefault="00632E21" w:rsidP="006A625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Планируемая стоимость работ (консолидиро</w:t>
            </w:r>
            <w:r w:rsidR="00BD3287">
              <w:rPr>
                <w:rFonts w:ascii="PT Astra Serif" w:hAnsi="PT Astra Serif"/>
                <w:sz w:val="18"/>
                <w:szCs w:val="18"/>
              </w:rPr>
              <w:t>-</w:t>
            </w:r>
            <w:r w:rsidRPr="006A625D">
              <w:rPr>
                <w:rFonts w:ascii="PT Astra Serif" w:hAnsi="PT Astra Serif"/>
                <w:sz w:val="18"/>
                <w:szCs w:val="18"/>
              </w:rPr>
              <w:t>ванный бюджет) (</w:t>
            </w:r>
            <w:r w:rsidRPr="006A625D">
              <w:rPr>
                <w:rFonts w:ascii="PT Astra Serif" w:hAnsi="PT Astra Serif"/>
                <w:bCs/>
                <w:sz w:val="18"/>
                <w:szCs w:val="18"/>
              </w:rPr>
              <w:t xml:space="preserve">сумма столбцов 18 </w:t>
            </w:r>
            <w:r w:rsidR="006A625D">
              <w:rPr>
                <w:rFonts w:ascii="PT Astra Serif" w:hAnsi="PT Astra Serif"/>
                <w:bCs/>
                <w:sz w:val="18"/>
                <w:szCs w:val="18"/>
              </w:rPr>
              <w:t xml:space="preserve">– </w:t>
            </w:r>
            <w:r w:rsidRPr="006A625D">
              <w:rPr>
                <w:rFonts w:ascii="PT Astra Serif" w:hAnsi="PT Astra Serif"/>
                <w:bCs/>
                <w:sz w:val="18"/>
                <w:szCs w:val="18"/>
              </w:rPr>
              <w:t>27</w:t>
            </w:r>
            <w:r w:rsidRPr="006A625D">
              <w:rPr>
                <w:rFonts w:ascii="PT Astra Serif" w:hAnsi="PT Astra Serif"/>
                <w:sz w:val="18"/>
                <w:szCs w:val="18"/>
              </w:rPr>
              <w:t>)</w:t>
            </w:r>
            <w:r w:rsidR="007A48B0" w:rsidRPr="006A625D">
              <w:rPr>
                <w:rFonts w:ascii="PT Astra Serif" w:hAnsi="PT Astra Serif"/>
                <w:sz w:val="18"/>
                <w:szCs w:val="18"/>
              </w:rPr>
              <w:t xml:space="preserve">, </w:t>
            </w:r>
          </w:p>
          <w:p w:rsidR="00632E21" w:rsidRPr="006A625D" w:rsidRDefault="007A48B0" w:rsidP="006A625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тыс. руб.</w:t>
            </w:r>
          </w:p>
        </w:tc>
        <w:tc>
          <w:tcPr>
            <w:tcW w:w="2118" w:type="pct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Консолидированный бюджет</w:t>
            </w:r>
            <w:r w:rsidR="007A48B0" w:rsidRPr="006A625D">
              <w:rPr>
                <w:rFonts w:ascii="PT Astra Serif" w:hAnsi="PT Astra Serif"/>
                <w:sz w:val="18"/>
                <w:szCs w:val="18"/>
              </w:rPr>
              <w:t xml:space="preserve"> (тыс. руб.)</w:t>
            </w:r>
            <w:r w:rsidRPr="006A625D">
              <w:rPr>
                <w:rFonts w:ascii="PT Astra Serif" w:hAnsi="PT Astra Serif"/>
                <w:sz w:val="18"/>
                <w:szCs w:val="18"/>
              </w:rPr>
              <w:t>, в том числе по годам:</w:t>
            </w: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A625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Планиру</w:t>
            </w:r>
            <w:r w:rsidR="000B7F73">
              <w:rPr>
                <w:rFonts w:ascii="PT Astra Serif" w:hAnsi="PT Astra Serif"/>
                <w:sz w:val="18"/>
                <w:szCs w:val="18"/>
              </w:rPr>
              <w:t>-</w:t>
            </w:r>
            <w:r w:rsidRPr="006A625D">
              <w:rPr>
                <w:rFonts w:ascii="PT Astra Serif" w:hAnsi="PT Astra Serif"/>
                <w:sz w:val="18"/>
                <w:szCs w:val="18"/>
              </w:rPr>
              <w:t>емая стоимость работ (феде</w:t>
            </w:r>
            <w:r w:rsidR="000B7F73">
              <w:rPr>
                <w:rFonts w:ascii="PT Astra Serif" w:hAnsi="PT Astra Serif"/>
                <w:sz w:val="18"/>
                <w:szCs w:val="18"/>
              </w:rPr>
              <w:t>-</w:t>
            </w:r>
            <w:r w:rsidRPr="006A625D">
              <w:rPr>
                <w:rFonts w:ascii="PT Astra Serif" w:hAnsi="PT Astra Serif"/>
                <w:sz w:val="18"/>
                <w:szCs w:val="18"/>
              </w:rPr>
              <w:t>ральный бюджет) (</w:t>
            </w:r>
            <w:r w:rsidRPr="006A625D">
              <w:rPr>
                <w:rFonts w:ascii="PT Astra Serif" w:hAnsi="PT Astra Serif"/>
                <w:bCs/>
                <w:sz w:val="18"/>
                <w:szCs w:val="18"/>
              </w:rPr>
              <w:t xml:space="preserve">сумма столбцов </w:t>
            </w:r>
            <w:r w:rsidR="006A625D"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6A625D">
              <w:rPr>
                <w:rFonts w:ascii="PT Astra Serif" w:hAnsi="PT Astra Serif"/>
                <w:bCs/>
                <w:sz w:val="18"/>
                <w:szCs w:val="18"/>
              </w:rPr>
              <w:t>29</w:t>
            </w:r>
            <w:r w:rsidR="006A625D">
              <w:rPr>
                <w:rFonts w:ascii="PT Astra Serif" w:hAnsi="PT Astra Serif"/>
                <w:bCs/>
                <w:sz w:val="18"/>
                <w:szCs w:val="18"/>
              </w:rPr>
              <w:t xml:space="preserve"> – </w:t>
            </w:r>
            <w:r w:rsidRPr="006A625D">
              <w:rPr>
                <w:rFonts w:ascii="PT Astra Serif" w:hAnsi="PT Astra Serif"/>
                <w:bCs/>
                <w:sz w:val="18"/>
                <w:szCs w:val="18"/>
              </w:rPr>
              <w:t>38</w:t>
            </w:r>
            <w:r w:rsidRPr="006A625D">
              <w:rPr>
                <w:rFonts w:ascii="PT Astra Serif" w:hAnsi="PT Astra Serif"/>
                <w:sz w:val="18"/>
                <w:szCs w:val="18"/>
              </w:rPr>
              <w:t>)</w:t>
            </w:r>
            <w:r w:rsidR="007A48B0" w:rsidRPr="006A625D">
              <w:rPr>
                <w:rFonts w:ascii="PT Astra Serif" w:hAnsi="PT Astra Serif"/>
                <w:sz w:val="18"/>
                <w:szCs w:val="18"/>
              </w:rPr>
              <w:t xml:space="preserve">, </w:t>
            </w:r>
            <w:r w:rsidR="006A625D">
              <w:rPr>
                <w:rFonts w:ascii="PT Astra Serif" w:hAnsi="PT Astra Serif"/>
                <w:sz w:val="18"/>
                <w:szCs w:val="18"/>
              </w:rPr>
              <w:br/>
            </w:r>
            <w:r w:rsidR="007A48B0" w:rsidRPr="006A625D">
              <w:rPr>
                <w:rFonts w:ascii="PT Astra Serif" w:hAnsi="PT Astra Serif"/>
                <w:sz w:val="18"/>
                <w:szCs w:val="18"/>
              </w:rPr>
              <w:t>тыс. руб.</w:t>
            </w:r>
          </w:p>
        </w:tc>
        <w:tc>
          <w:tcPr>
            <w:tcW w:w="2044" w:type="pct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Федеральный бюджет</w:t>
            </w:r>
            <w:r w:rsidR="007A48B0" w:rsidRPr="006A625D">
              <w:rPr>
                <w:rFonts w:ascii="PT Astra Serif" w:hAnsi="PT Astra Serif"/>
                <w:sz w:val="18"/>
                <w:szCs w:val="18"/>
              </w:rPr>
              <w:t xml:space="preserve"> (тыс. руб.)</w:t>
            </w:r>
            <w:r w:rsidRPr="006A625D">
              <w:rPr>
                <w:rFonts w:ascii="PT Astra Serif" w:hAnsi="PT Astra Serif"/>
                <w:sz w:val="18"/>
                <w:szCs w:val="18"/>
              </w:rPr>
              <w:t>, в том числе по годам:</w:t>
            </w:r>
          </w:p>
        </w:tc>
      </w:tr>
      <w:tr w:rsidR="00BD3287" w:rsidRPr="006A625D" w:rsidTr="00BD3287">
        <w:trPr>
          <w:trHeight w:val="373"/>
        </w:trPr>
        <w:tc>
          <w:tcPr>
            <w:tcW w:w="5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2021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2022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2025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2026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2027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2028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2029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2030</w:t>
            </w: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2021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2022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2025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2026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2027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2028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2029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BD3287">
            <w:pPr>
              <w:ind w:left="-88" w:right="-14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2030</w:t>
            </w:r>
          </w:p>
        </w:tc>
      </w:tr>
      <w:tr w:rsidR="00BD3287" w:rsidRPr="006A625D" w:rsidTr="00BD3287">
        <w:trPr>
          <w:trHeight w:val="300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19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22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25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29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30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31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32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33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34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35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36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37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38</w:t>
            </w:r>
          </w:p>
        </w:tc>
      </w:tr>
      <w:tr w:rsidR="00BD3287" w:rsidRPr="006A625D" w:rsidTr="00BD3287">
        <w:trPr>
          <w:trHeight w:val="765"/>
        </w:trPr>
        <w:tc>
          <w:tcPr>
            <w:tcW w:w="5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50 000,0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50 000,0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47 886,3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632E21" w:rsidP="00B17CE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47 886,3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6A625D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625D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</w:tr>
    </w:tbl>
    <w:p w:rsidR="00632E21" w:rsidRPr="008E0CF7" w:rsidRDefault="00632E21" w:rsidP="00632E21">
      <w:pPr>
        <w:ind w:firstLine="0"/>
        <w:jc w:val="right"/>
        <w:rPr>
          <w:rFonts w:ascii="PT Astra Serif" w:hAnsi="PT Astra Serif"/>
          <w:sz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23"/>
        <w:gridCol w:w="494"/>
        <w:gridCol w:w="624"/>
        <w:gridCol w:w="503"/>
        <w:gridCol w:w="531"/>
        <w:gridCol w:w="506"/>
        <w:gridCol w:w="503"/>
        <w:gridCol w:w="519"/>
        <w:gridCol w:w="519"/>
        <w:gridCol w:w="515"/>
        <w:gridCol w:w="519"/>
        <w:gridCol w:w="814"/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1146"/>
        <w:gridCol w:w="1217"/>
        <w:gridCol w:w="1034"/>
      </w:tblGrid>
      <w:tr w:rsidR="005F1DF4" w:rsidRPr="000B7F73" w:rsidTr="000B7F73">
        <w:trPr>
          <w:trHeight w:val="50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0B7F73">
            <w:pPr>
              <w:ind w:left="-84" w:right="-101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Планиру</w:t>
            </w:r>
            <w:r w:rsidR="000B7F73">
              <w:rPr>
                <w:rFonts w:ascii="PT Astra Serif" w:hAnsi="PT Astra Serif"/>
                <w:sz w:val="18"/>
                <w:szCs w:val="18"/>
              </w:rPr>
              <w:t>-</w:t>
            </w:r>
            <w:r w:rsidRPr="000B7F73">
              <w:rPr>
                <w:rFonts w:ascii="PT Astra Serif" w:hAnsi="PT Astra Serif"/>
                <w:sz w:val="18"/>
                <w:szCs w:val="18"/>
              </w:rPr>
              <w:t>емая стои</w:t>
            </w:r>
            <w:r w:rsidR="000B7F73">
              <w:rPr>
                <w:rFonts w:ascii="PT Astra Serif" w:hAnsi="PT Astra Serif"/>
                <w:sz w:val="18"/>
                <w:szCs w:val="18"/>
              </w:rPr>
              <w:t>-</w:t>
            </w:r>
            <w:r w:rsidRPr="000B7F73">
              <w:rPr>
                <w:rFonts w:ascii="PT Astra Serif" w:hAnsi="PT Astra Serif"/>
                <w:sz w:val="18"/>
                <w:szCs w:val="18"/>
              </w:rPr>
              <w:t>мость работ (средства регио</w:t>
            </w:r>
            <w:r w:rsidR="000B7F73">
              <w:rPr>
                <w:rFonts w:ascii="PT Astra Serif" w:hAnsi="PT Astra Serif"/>
                <w:sz w:val="18"/>
                <w:szCs w:val="18"/>
              </w:rPr>
              <w:t>-</w:t>
            </w:r>
            <w:r w:rsidRPr="000B7F73">
              <w:rPr>
                <w:rFonts w:ascii="PT Astra Serif" w:hAnsi="PT Astra Serif"/>
                <w:sz w:val="18"/>
                <w:szCs w:val="18"/>
              </w:rPr>
              <w:t>нального бюд</w:t>
            </w:r>
            <w:r w:rsidR="000B7F73">
              <w:rPr>
                <w:rFonts w:ascii="PT Astra Serif" w:hAnsi="PT Astra Serif"/>
                <w:sz w:val="18"/>
                <w:szCs w:val="18"/>
              </w:rPr>
              <w:t>-</w:t>
            </w:r>
            <w:r w:rsidRPr="000B7F73">
              <w:rPr>
                <w:rFonts w:ascii="PT Astra Serif" w:hAnsi="PT Astra Serif"/>
                <w:sz w:val="18"/>
                <w:szCs w:val="18"/>
              </w:rPr>
              <w:t>жета) (</w:t>
            </w:r>
            <w:r w:rsidRPr="000B7F73">
              <w:rPr>
                <w:rFonts w:ascii="PT Astra Serif" w:hAnsi="PT Astra Serif"/>
                <w:bCs/>
                <w:sz w:val="18"/>
                <w:szCs w:val="18"/>
              </w:rPr>
              <w:t xml:space="preserve">сумма столбцов </w:t>
            </w:r>
            <w:r w:rsidR="000B7F73"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0B7F73">
              <w:rPr>
                <w:rFonts w:ascii="PT Astra Serif" w:hAnsi="PT Astra Serif"/>
                <w:bCs/>
                <w:sz w:val="18"/>
                <w:szCs w:val="18"/>
              </w:rPr>
              <w:t>40</w:t>
            </w:r>
            <w:r w:rsidR="000B7F73">
              <w:rPr>
                <w:rFonts w:ascii="PT Astra Serif" w:hAnsi="PT Astra Serif"/>
                <w:bCs/>
                <w:sz w:val="18"/>
                <w:szCs w:val="18"/>
              </w:rPr>
              <w:t xml:space="preserve"> – </w:t>
            </w:r>
            <w:r w:rsidRPr="000B7F73">
              <w:rPr>
                <w:rFonts w:ascii="PT Astra Serif" w:hAnsi="PT Astra Serif"/>
                <w:bCs/>
                <w:sz w:val="18"/>
                <w:szCs w:val="18"/>
              </w:rPr>
              <w:t>49</w:t>
            </w:r>
            <w:r w:rsidRPr="000B7F73">
              <w:rPr>
                <w:rFonts w:ascii="PT Astra Serif" w:hAnsi="PT Astra Serif"/>
                <w:sz w:val="18"/>
                <w:szCs w:val="18"/>
              </w:rPr>
              <w:t>)</w:t>
            </w:r>
            <w:r w:rsidR="007A48B0" w:rsidRPr="000B7F73">
              <w:rPr>
                <w:rFonts w:ascii="PT Astra Serif" w:hAnsi="PT Astra Serif"/>
                <w:sz w:val="18"/>
                <w:szCs w:val="18"/>
              </w:rPr>
              <w:t>, тыс. руб.</w:t>
            </w:r>
          </w:p>
        </w:tc>
        <w:tc>
          <w:tcPr>
            <w:tcW w:w="1685" w:type="pct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Региональный бюджет</w:t>
            </w:r>
            <w:r w:rsidR="007A48B0" w:rsidRPr="000B7F73">
              <w:rPr>
                <w:rFonts w:ascii="PT Astra Serif" w:hAnsi="PT Astra Serif"/>
                <w:sz w:val="18"/>
                <w:szCs w:val="18"/>
              </w:rPr>
              <w:t xml:space="preserve"> (тыс. руб.)</w:t>
            </w:r>
            <w:r w:rsidRPr="000B7F73">
              <w:rPr>
                <w:rFonts w:ascii="PT Astra Serif" w:hAnsi="PT Astra Serif"/>
                <w:sz w:val="18"/>
                <w:szCs w:val="18"/>
              </w:rPr>
              <w:t>, в том числе по годам: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0B7F73">
            <w:pPr>
              <w:ind w:left="-121" w:right="-150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Не софи</w:t>
            </w:r>
            <w:r w:rsidR="000B7F73">
              <w:rPr>
                <w:rFonts w:ascii="PT Astra Serif" w:hAnsi="PT Astra Serif"/>
                <w:sz w:val="18"/>
                <w:szCs w:val="18"/>
              </w:rPr>
              <w:t>-</w:t>
            </w:r>
            <w:r w:rsidRPr="000B7F73">
              <w:rPr>
                <w:rFonts w:ascii="PT Astra Serif" w:hAnsi="PT Astra Serif"/>
                <w:sz w:val="18"/>
                <w:szCs w:val="18"/>
              </w:rPr>
              <w:t>нанси</w:t>
            </w:r>
            <w:r w:rsidR="000B7F73">
              <w:rPr>
                <w:rFonts w:ascii="PT Astra Serif" w:hAnsi="PT Astra Serif"/>
                <w:sz w:val="18"/>
                <w:szCs w:val="18"/>
              </w:rPr>
              <w:t>-</w:t>
            </w:r>
            <w:r w:rsidRPr="000B7F73">
              <w:rPr>
                <w:rFonts w:ascii="PT Astra Serif" w:hAnsi="PT Astra Serif"/>
                <w:sz w:val="18"/>
                <w:szCs w:val="18"/>
              </w:rPr>
              <w:t xml:space="preserve">руемые </w:t>
            </w:r>
            <w:r w:rsidR="000B7F73">
              <w:rPr>
                <w:rFonts w:ascii="PT Astra Serif" w:hAnsi="PT Astra Serif"/>
                <w:sz w:val="18"/>
                <w:szCs w:val="18"/>
              </w:rPr>
              <w:br/>
            </w:r>
            <w:r w:rsidRPr="000B7F73">
              <w:rPr>
                <w:rFonts w:ascii="PT Astra Serif" w:hAnsi="PT Astra Serif"/>
                <w:sz w:val="18"/>
                <w:szCs w:val="18"/>
              </w:rPr>
              <w:t>за счет средств федераль</w:t>
            </w:r>
            <w:r w:rsidR="000B7F73">
              <w:rPr>
                <w:rFonts w:ascii="PT Astra Serif" w:hAnsi="PT Astra Serif"/>
                <w:sz w:val="18"/>
                <w:szCs w:val="18"/>
              </w:rPr>
              <w:t>-</w:t>
            </w:r>
            <w:r w:rsidRPr="000B7F73">
              <w:rPr>
                <w:rFonts w:ascii="PT Astra Serif" w:hAnsi="PT Astra Serif"/>
                <w:sz w:val="18"/>
                <w:szCs w:val="18"/>
              </w:rPr>
              <w:t>ного бюджета расходы субъекта Россий</w:t>
            </w:r>
            <w:r w:rsidR="000B7F73">
              <w:rPr>
                <w:rFonts w:ascii="PT Astra Serif" w:hAnsi="PT Astra Serif"/>
                <w:sz w:val="18"/>
                <w:szCs w:val="18"/>
              </w:rPr>
              <w:t>-</w:t>
            </w:r>
            <w:r w:rsidRPr="000B7F73">
              <w:rPr>
                <w:rFonts w:ascii="PT Astra Serif" w:hAnsi="PT Astra Serif"/>
                <w:sz w:val="18"/>
                <w:szCs w:val="18"/>
              </w:rPr>
              <w:t>ской Федера</w:t>
            </w:r>
            <w:r w:rsidR="000B7F73">
              <w:rPr>
                <w:rFonts w:ascii="PT Astra Serif" w:hAnsi="PT Astra Serif"/>
                <w:sz w:val="18"/>
                <w:szCs w:val="18"/>
              </w:rPr>
              <w:t>-</w:t>
            </w:r>
            <w:r w:rsidRPr="000B7F73">
              <w:rPr>
                <w:rFonts w:ascii="PT Astra Serif" w:hAnsi="PT Astra Serif"/>
                <w:sz w:val="18"/>
                <w:szCs w:val="18"/>
              </w:rPr>
              <w:t>ции*** (</w:t>
            </w:r>
            <w:r w:rsidRPr="000B7F73">
              <w:rPr>
                <w:rFonts w:ascii="PT Astra Serif" w:hAnsi="PT Astra Serif"/>
                <w:bCs/>
                <w:sz w:val="18"/>
                <w:szCs w:val="18"/>
              </w:rPr>
              <w:t>сумма столбцов 51</w:t>
            </w:r>
            <w:r w:rsidR="000B7F73">
              <w:rPr>
                <w:rFonts w:ascii="PT Astra Serif" w:hAnsi="PT Astra Serif"/>
                <w:bCs/>
                <w:sz w:val="18"/>
                <w:szCs w:val="18"/>
              </w:rPr>
              <w:t xml:space="preserve"> – </w:t>
            </w:r>
            <w:r w:rsidRPr="000B7F73">
              <w:rPr>
                <w:rFonts w:ascii="PT Astra Serif" w:hAnsi="PT Astra Serif"/>
                <w:bCs/>
                <w:sz w:val="18"/>
                <w:szCs w:val="18"/>
              </w:rPr>
              <w:t>61</w:t>
            </w:r>
            <w:r w:rsidRPr="000B7F73">
              <w:rPr>
                <w:rFonts w:ascii="PT Astra Serif" w:hAnsi="PT Astra Serif"/>
                <w:sz w:val="18"/>
                <w:szCs w:val="18"/>
              </w:rPr>
              <w:t>)</w:t>
            </w:r>
            <w:r w:rsidR="007A48B0" w:rsidRPr="000B7F73">
              <w:rPr>
                <w:rFonts w:ascii="PT Astra Serif" w:hAnsi="PT Astra Serif"/>
                <w:sz w:val="18"/>
                <w:szCs w:val="18"/>
              </w:rPr>
              <w:t>, тыс. руб.</w:t>
            </w:r>
          </w:p>
        </w:tc>
        <w:tc>
          <w:tcPr>
            <w:tcW w:w="1693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Не софинансируемые за счет средств федерального бюджета расходы субъекта Российской Федерации в части мероприятий по приобретению недвижимого имущества</w:t>
            </w:r>
            <w:r w:rsidR="007A48B0" w:rsidRPr="000B7F73">
              <w:rPr>
                <w:rFonts w:ascii="PT Astra Serif" w:hAnsi="PT Astra Serif"/>
                <w:sz w:val="18"/>
                <w:szCs w:val="18"/>
              </w:rPr>
              <w:t xml:space="preserve"> (тыс. руб.)</w:t>
            </w:r>
            <w:r w:rsidRPr="000B7F73">
              <w:rPr>
                <w:rFonts w:ascii="PT Astra Serif" w:hAnsi="PT Astra Serif"/>
                <w:sz w:val="18"/>
                <w:szCs w:val="18"/>
              </w:rPr>
              <w:t xml:space="preserve">, </w:t>
            </w:r>
            <w:r w:rsidR="00C11913">
              <w:rPr>
                <w:rFonts w:ascii="PT Astra Serif" w:hAnsi="PT Astra Serif"/>
                <w:sz w:val="18"/>
                <w:szCs w:val="18"/>
              </w:rPr>
              <w:br/>
            </w:r>
            <w:r w:rsidRPr="000B7F73">
              <w:rPr>
                <w:rFonts w:ascii="PT Astra Serif" w:hAnsi="PT Astra Serif"/>
                <w:sz w:val="18"/>
                <w:szCs w:val="18"/>
              </w:rPr>
              <w:t>в том числе по годам****: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270E5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Общий объ</w:t>
            </w:r>
            <w:r w:rsidR="00270E52">
              <w:rPr>
                <w:rFonts w:ascii="PT Astra Serif" w:hAnsi="PT Astra Serif"/>
                <w:sz w:val="18"/>
                <w:szCs w:val="18"/>
              </w:rPr>
              <w:t>е</w:t>
            </w:r>
            <w:r w:rsidRPr="000B7F73">
              <w:rPr>
                <w:rFonts w:ascii="PT Astra Serif" w:hAnsi="PT Astra Serif"/>
                <w:sz w:val="18"/>
                <w:szCs w:val="18"/>
              </w:rPr>
              <w:t>м финансиро</w:t>
            </w:r>
            <w:r w:rsidR="00270E52">
              <w:rPr>
                <w:rFonts w:ascii="PT Astra Serif" w:hAnsi="PT Astra Serif"/>
                <w:sz w:val="18"/>
                <w:szCs w:val="18"/>
              </w:rPr>
              <w:t>-</w:t>
            </w:r>
            <w:r w:rsidRPr="000B7F73">
              <w:rPr>
                <w:rFonts w:ascii="PT Astra Serif" w:hAnsi="PT Astra Serif"/>
                <w:sz w:val="18"/>
                <w:szCs w:val="18"/>
              </w:rPr>
              <w:t>вания объекта (</w:t>
            </w:r>
            <w:r w:rsidRPr="000B7F73">
              <w:rPr>
                <w:rFonts w:ascii="PT Astra Serif" w:hAnsi="PT Astra Serif"/>
                <w:bCs/>
                <w:sz w:val="18"/>
                <w:szCs w:val="18"/>
              </w:rPr>
              <w:t xml:space="preserve">сумма столбцов </w:t>
            </w:r>
            <w:r w:rsidR="00270E52">
              <w:rPr>
                <w:rFonts w:ascii="PT Astra Serif" w:hAnsi="PT Astra Serif"/>
                <w:bCs/>
                <w:sz w:val="18"/>
                <w:szCs w:val="18"/>
              </w:rPr>
              <w:br/>
            </w:r>
            <w:r w:rsidRPr="000B7F73">
              <w:rPr>
                <w:rFonts w:ascii="PT Astra Serif" w:hAnsi="PT Astra Serif"/>
                <w:bCs/>
                <w:sz w:val="18"/>
                <w:szCs w:val="18"/>
              </w:rPr>
              <w:t>17 и 50</w:t>
            </w:r>
            <w:r w:rsidRPr="000B7F73">
              <w:rPr>
                <w:rFonts w:ascii="PT Astra Serif" w:hAnsi="PT Astra Serif"/>
                <w:sz w:val="18"/>
                <w:szCs w:val="18"/>
              </w:rPr>
              <w:t>)</w:t>
            </w:r>
            <w:r w:rsidR="007A48B0" w:rsidRPr="000B7F73">
              <w:rPr>
                <w:rFonts w:ascii="PT Astra Serif" w:hAnsi="PT Astra Serif"/>
                <w:sz w:val="18"/>
                <w:szCs w:val="18"/>
              </w:rPr>
              <w:t xml:space="preserve">, </w:t>
            </w:r>
            <w:r w:rsidR="00270E52">
              <w:rPr>
                <w:rFonts w:ascii="PT Astra Serif" w:hAnsi="PT Astra Serif"/>
                <w:sz w:val="18"/>
                <w:szCs w:val="18"/>
              </w:rPr>
              <w:br/>
            </w:r>
            <w:r w:rsidR="007A48B0" w:rsidRPr="000B7F73">
              <w:rPr>
                <w:rFonts w:ascii="PT Astra Serif" w:hAnsi="PT Astra Serif"/>
                <w:sz w:val="18"/>
                <w:szCs w:val="18"/>
              </w:rPr>
              <w:t>тыс. руб.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Запланиро</w:t>
            </w:r>
            <w:r w:rsidR="00683CC4">
              <w:rPr>
                <w:rFonts w:ascii="PT Astra Serif" w:hAnsi="PT Astra Serif"/>
                <w:sz w:val="18"/>
                <w:szCs w:val="18"/>
              </w:rPr>
              <w:t>-</w:t>
            </w:r>
            <w:r w:rsidRPr="000B7F73">
              <w:rPr>
                <w:rFonts w:ascii="PT Astra Serif" w:hAnsi="PT Astra Serif"/>
                <w:sz w:val="18"/>
                <w:szCs w:val="18"/>
              </w:rPr>
              <w:t>ванный год завершения мероприятия по объекту</w:t>
            </w: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Месяц, год получения лицензии на осущест</w:t>
            </w:r>
            <w:r w:rsidR="00683CC4">
              <w:rPr>
                <w:rFonts w:ascii="PT Astra Serif" w:hAnsi="PT Astra Serif"/>
                <w:sz w:val="18"/>
                <w:szCs w:val="18"/>
              </w:rPr>
              <w:t>-</w:t>
            </w:r>
            <w:r w:rsidRPr="000B7F73">
              <w:rPr>
                <w:rFonts w:ascii="PT Astra Serif" w:hAnsi="PT Astra Serif"/>
                <w:sz w:val="18"/>
                <w:szCs w:val="18"/>
              </w:rPr>
              <w:t>вление медицин</w:t>
            </w:r>
            <w:r w:rsidR="00683CC4">
              <w:rPr>
                <w:rFonts w:ascii="PT Astra Serif" w:hAnsi="PT Astra Serif"/>
                <w:sz w:val="18"/>
                <w:szCs w:val="18"/>
              </w:rPr>
              <w:t>-</w:t>
            </w:r>
            <w:r w:rsidRPr="000B7F73">
              <w:rPr>
                <w:rFonts w:ascii="PT Astra Serif" w:hAnsi="PT Astra Serif"/>
                <w:sz w:val="18"/>
                <w:szCs w:val="18"/>
              </w:rPr>
              <w:t>ской деятель</w:t>
            </w:r>
            <w:r w:rsidR="00683CC4">
              <w:rPr>
                <w:rFonts w:ascii="PT Astra Serif" w:hAnsi="PT Astra Serif"/>
                <w:sz w:val="18"/>
                <w:szCs w:val="18"/>
              </w:rPr>
              <w:t>-</w:t>
            </w:r>
            <w:r w:rsidRPr="000B7F73">
              <w:rPr>
                <w:rFonts w:ascii="PT Astra Serif" w:hAnsi="PT Astra Serif"/>
                <w:sz w:val="18"/>
                <w:szCs w:val="18"/>
              </w:rPr>
              <w:t xml:space="preserve">ности </w:t>
            </w:r>
          </w:p>
        </w:tc>
      </w:tr>
      <w:tr w:rsidR="000B7F73" w:rsidRPr="000B7F73" w:rsidTr="000B7F73">
        <w:trPr>
          <w:trHeight w:val="592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0B7F73">
            <w:pPr>
              <w:ind w:left="-115" w:right="-101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2021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0B7F73">
            <w:pPr>
              <w:ind w:left="-87" w:right="-104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2022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0B7F73">
            <w:pPr>
              <w:ind w:left="-100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2023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0B7F73">
            <w:pPr>
              <w:ind w:left="-108" w:right="-74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0B7F73">
            <w:pPr>
              <w:ind w:left="-92" w:right="-136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2025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0B7F73">
            <w:pPr>
              <w:ind w:left="-124" w:right="-123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2026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0B7F73">
            <w:pPr>
              <w:ind w:left="-157" w:right="-66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2027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0B7F73">
            <w:pPr>
              <w:ind w:left="-89" w:right="-93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2028</w:t>
            </w:r>
          </w:p>
        </w:tc>
        <w:tc>
          <w:tcPr>
            <w:tcW w:w="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0B7F73">
            <w:pPr>
              <w:ind w:left="-106" w:right="-96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2029</w:t>
            </w:r>
          </w:p>
        </w:tc>
        <w:tc>
          <w:tcPr>
            <w:tcW w:w="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0B7F73">
            <w:pPr>
              <w:ind w:left="-109" w:right="-86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2030</w:t>
            </w: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0B7F73">
            <w:pPr>
              <w:ind w:left="-123" w:right="-119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2020</w:t>
            </w:r>
          </w:p>
        </w:tc>
        <w:tc>
          <w:tcPr>
            <w:tcW w:w="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992EEC">
            <w:pPr>
              <w:ind w:left="-69" w:right="-103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2021</w:t>
            </w:r>
          </w:p>
        </w:tc>
        <w:tc>
          <w:tcPr>
            <w:tcW w:w="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992EEC">
            <w:pPr>
              <w:ind w:left="-171" w:right="-115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2022</w:t>
            </w:r>
          </w:p>
        </w:tc>
        <w:tc>
          <w:tcPr>
            <w:tcW w:w="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992EEC">
            <w:pPr>
              <w:ind w:left="-87" w:right="-81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2023</w:t>
            </w:r>
          </w:p>
        </w:tc>
        <w:tc>
          <w:tcPr>
            <w:tcW w:w="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992EEC">
            <w:pPr>
              <w:ind w:left="-89" w:right="-9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  <w:tc>
          <w:tcPr>
            <w:tcW w:w="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992EEC">
            <w:pPr>
              <w:ind w:left="-133" w:right="-11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2025</w:t>
            </w:r>
          </w:p>
        </w:tc>
        <w:tc>
          <w:tcPr>
            <w:tcW w:w="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992EEC">
            <w:pPr>
              <w:ind w:left="-37" w:right="-65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2026</w:t>
            </w:r>
          </w:p>
        </w:tc>
        <w:tc>
          <w:tcPr>
            <w:tcW w:w="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992EEC">
            <w:pPr>
              <w:ind w:left="-109" w:right="-105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2027</w:t>
            </w:r>
          </w:p>
        </w:tc>
        <w:tc>
          <w:tcPr>
            <w:tcW w:w="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992EEC">
            <w:pPr>
              <w:ind w:left="-62" w:right="-101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2028</w:t>
            </w:r>
          </w:p>
        </w:tc>
        <w:tc>
          <w:tcPr>
            <w:tcW w:w="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270E52">
            <w:pPr>
              <w:ind w:left="-127" w:right="-86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2029</w:t>
            </w:r>
          </w:p>
        </w:tc>
        <w:tc>
          <w:tcPr>
            <w:tcW w:w="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270E52">
            <w:pPr>
              <w:ind w:left="-102" w:right="-70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2030</w:t>
            </w: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0B7F73" w:rsidRPr="000B7F73" w:rsidTr="000B7F73">
        <w:trPr>
          <w:trHeight w:val="54"/>
        </w:trPr>
        <w:tc>
          <w:tcPr>
            <w:tcW w:w="2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39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40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0B7F73">
            <w:pPr>
              <w:ind w:left="-87" w:right="-104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41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42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43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44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45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46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47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48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49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50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51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52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53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54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55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56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57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58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59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60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61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62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64</w:t>
            </w:r>
          </w:p>
        </w:tc>
      </w:tr>
      <w:tr w:rsidR="000B7F73" w:rsidRPr="000B7F73" w:rsidTr="000B7F73">
        <w:trPr>
          <w:trHeight w:val="765"/>
        </w:trPr>
        <w:tc>
          <w:tcPr>
            <w:tcW w:w="2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2 113,7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0B7F73">
            <w:pPr>
              <w:ind w:left="-87" w:right="-104" w:firstLine="0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2 113,7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B17CEC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B17CEC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50 000,0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B7F73">
              <w:rPr>
                <w:rFonts w:ascii="PT Astra Serif" w:hAnsi="PT Astra Serif"/>
                <w:sz w:val="18"/>
                <w:szCs w:val="18"/>
              </w:rPr>
              <w:t>2022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2E21" w:rsidRPr="000B7F73" w:rsidRDefault="00632E21" w:rsidP="00632E2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B7F73">
              <w:rPr>
                <w:rFonts w:ascii="PT Astra Serif" w:hAnsi="PT Astra Serif" w:cs="Calibri"/>
                <w:sz w:val="18"/>
                <w:szCs w:val="18"/>
              </w:rPr>
              <w:t>12.2022</w:t>
            </w:r>
          </w:p>
        </w:tc>
      </w:tr>
    </w:tbl>
    <w:p w:rsidR="00C11913" w:rsidRDefault="00C11913" w:rsidP="00C11913">
      <w:pPr>
        <w:rPr>
          <w:rFonts w:ascii="PT Astra Serif" w:hAnsi="PT Astra Serif"/>
          <w:sz w:val="18"/>
        </w:rPr>
      </w:pPr>
    </w:p>
    <w:p w:rsidR="008C5A2A" w:rsidRPr="008E0CF7" w:rsidRDefault="008C5A2A" w:rsidP="00C11913">
      <w:pPr>
        <w:rPr>
          <w:rFonts w:ascii="PT Astra Serif" w:hAnsi="PT Astra Serif"/>
          <w:sz w:val="18"/>
        </w:rPr>
      </w:pPr>
      <w:r w:rsidRPr="008E0CF7">
        <w:rPr>
          <w:rFonts w:ascii="PT Astra Serif" w:hAnsi="PT Astra Serif"/>
          <w:sz w:val="18"/>
        </w:rPr>
        <w:t xml:space="preserve">*81 и более % </w:t>
      </w:r>
      <w:r w:rsidR="00803698">
        <w:rPr>
          <w:rFonts w:ascii="PT Astra Serif" w:hAnsi="PT Astra Serif"/>
          <w:sz w:val="18"/>
        </w:rPr>
        <w:t>–</w:t>
      </w:r>
      <w:r w:rsidRPr="008E0CF7">
        <w:rPr>
          <w:rFonts w:ascii="PT Astra Serif" w:hAnsi="PT Astra Serif"/>
          <w:sz w:val="18"/>
        </w:rPr>
        <w:t xml:space="preserve"> указываются данные об износе объектов, взамен которого планируется приобретение объекта недвижимости для медицинской организации первичного звена здравоохранения, при</w:t>
      </w:r>
      <w:r w:rsidR="00803698">
        <w:rPr>
          <w:rFonts w:ascii="PT Astra Serif" w:hAnsi="PT Astra Serif"/>
          <w:sz w:val="18"/>
        </w:rPr>
        <w:t> </w:t>
      </w:r>
      <w:r w:rsidRPr="008E0CF7">
        <w:rPr>
          <w:rFonts w:ascii="PT Astra Serif" w:hAnsi="PT Astra Serif"/>
          <w:sz w:val="18"/>
        </w:rPr>
        <w:t>этом при указании износа меньше 80% наименование объекта следует дополнить словами «(приспособленное помещение) или (арендованное помещение)».</w:t>
      </w:r>
    </w:p>
    <w:p w:rsidR="008C5A2A" w:rsidRPr="008E0CF7" w:rsidRDefault="008C5A2A" w:rsidP="00C11913">
      <w:pPr>
        <w:rPr>
          <w:rFonts w:ascii="PT Astra Serif" w:hAnsi="PT Astra Serif"/>
          <w:sz w:val="18"/>
        </w:rPr>
      </w:pPr>
      <w:r w:rsidRPr="008E0CF7">
        <w:rPr>
          <w:rFonts w:ascii="PT Astra Serif" w:hAnsi="PT Astra Serif"/>
          <w:sz w:val="18"/>
        </w:rPr>
        <w:t>** Включение объектов в перечень медицинских организаций, реализация которых финансируется в рамках региональной программы модернизации, должно осуществляться с учетом численности населения, прикрепленного к медицинским организациям для медицинского обслуживания, с учетом прогнозной численности населения для вновь создаваемых объектов, а также с учетом обслуживаемого населения для тех видов медицинских организаций, у которых отсутствует прикрепленное население.</w:t>
      </w:r>
    </w:p>
    <w:p w:rsidR="001C3B93" w:rsidRPr="00C11913" w:rsidRDefault="008C5A2A" w:rsidP="00C11913">
      <w:pPr>
        <w:rPr>
          <w:rFonts w:ascii="PT Astra Serif" w:hAnsi="PT Astra Serif"/>
          <w:sz w:val="18"/>
        </w:rPr>
      </w:pPr>
      <w:r w:rsidRPr="008E0CF7">
        <w:rPr>
          <w:rFonts w:ascii="PT Astra Serif" w:hAnsi="PT Astra Serif"/>
          <w:sz w:val="18"/>
        </w:rPr>
        <w:t>***Заполняется в обязательном порядке, если для приобретения объекта недвижимого имущества и ввода его в эксплуатацию в бюджете субъекта Российской Федерации будут предусмотрены дополнительные объемы финансирования.</w:t>
      </w:r>
      <w:r w:rsidR="001C3B93" w:rsidRPr="008E0CF7">
        <w:rPr>
          <w:rFonts w:ascii="PT Astra Serif" w:hAnsi="PT Astra Serif"/>
          <w:sz w:val="24"/>
        </w:rPr>
        <w:br w:type="page"/>
      </w:r>
    </w:p>
    <w:p w:rsidR="007C2F08" w:rsidRPr="008E0CF7" w:rsidRDefault="007C2F08" w:rsidP="00C11913">
      <w:pPr>
        <w:ind w:left="10915" w:firstLine="0"/>
        <w:jc w:val="both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 xml:space="preserve">Приложение № </w:t>
      </w:r>
      <w:r w:rsidR="00DD4046" w:rsidRPr="008E0CF7">
        <w:rPr>
          <w:rFonts w:ascii="PT Astra Serif" w:hAnsi="PT Astra Serif"/>
          <w:sz w:val="24"/>
        </w:rPr>
        <w:t>2</w:t>
      </w:r>
    </w:p>
    <w:p w:rsidR="00DD4046" w:rsidRPr="008E0CF7" w:rsidRDefault="00057A1A" w:rsidP="00C11913">
      <w:pPr>
        <w:ind w:left="10915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к региональной п</w:t>
      </w:r>
      <w:r w:rsidR="00DD4046" w:rsidRPr="008E0CF7">
        <w:rPr>
          <w:rFonts w:ascii="PT Astra Serif" w:hAnsi="PT Astra Serif"/>
          <w:sz w:val="24"/>
        </w:rPr>
        <w:t xml:space="preserve">рограмме модернизации первичного звена здравоохранения </w:t>
      </w:r>
    </w:p>
    <w:p w:rsidR="00DD4046" w:rsidRPr="008E0CF7" w:rsidRDefault="00DD4046" w:rsidP="00C11913">
      <w:pPr>
        <w:ind w:left="10915" w:firstLine="0"/>
        <w:jc w:val="both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>Томской области</w:t>
      </w:r>
    </w:p>
    <w:p w:rsidR="007C2F08" w:rsidRDefault="007C2F08" w:rsidP="007C2F08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C45918" w:rsidRPr="008E0CF7" w:rsidRDefault="00C45918" w:rsidP="007C2F08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4A4359" w:rsidRPr="008E0CF7" w:rsidRDefault="004A4359" w:rsidP="004A4359">
      <w:pPr>
        <w:tabs>
          <w:tab w:val="left" w:pos="14459"/>
        </w:tabs>
        <w:ind w:left="11766"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>Таблица №</w:t>
      </w:r>
      <w:r w:rsidR="00C45918">
        <w:rPr>
          <w:rFonts w:ascii="PT Astra Serif" w:eastAsia="Calibri" w:hAnsi="PT Astra Serif"/>
          <w:sz w:val="24"/>
          <w:szCs w:val="22"/>
          <w:lang w:eastAsia="en-US"/>
        </w:rPr>
        <w:t xml:space="preserve"> </w:t>
      </w:r>
      <w:r w:rsidRPr="008E0CF7">
        <w:rPr>
          <w:rFonts w:ascii="PT Astra Serif" w:eastAsia="Calibri" w:hAnsi="PT Astra Serif"/>
          <w:sz w:val="24"/>
          <w:szCs w:val="22"/>
          <w:lang w:eastAsia="en-US"/>
        </w:rPr>
        <w:t>1</w:t>
      </w:r>
    </w:p>
    <w:p w:rsidR="000C34B6" w:rsidRPr="00160624" w:rsidRDefault="004A4359" w:rsidP="00C45918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160624">
        <w:rPr>
          <w:rFonts w:ascii="PT Astra Serif" w:eastAsia="Calibri" w:hAnsi="PT Astra Serif"/>
          <w:sz w:val="24"/>
          <w:szCs w:val="22"/>
          <w:lang w:eastAsia="en-US"/>
        </w:rPr>
        <w:t xml:space="preserve">Перечень </w:t>
      </w:r>
    </w:p>
    <w:p w:rsidR="004A4359" w:rsidRPr="00160624" w:rsidRDefault="004A4359" w:rsidP="00C45918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160624">
        <w:rPr>
          <w:rFonts w:ascii="PT Astra Serif" w:eastAsia="Calibri" w:hAnsi="PT Astra Serif"/>
          <w:sz w:val="24"/>
          <w:szCs w:val="22"/>
          <w:lang w:eastAsia="en-US"/>
        </w:rPr>
        <w:t>оборудования, в том числе медицинских изделий (МИ), отсутствующих</w:t>
      </w:r>
      <w:r w:rsidR="00C45918" w:rsidRPr="00160624">
        <w:rPr>
          <w:rFonts w:ascii="PT Astra Serif" w:eastAsia="Calibri" w:hAnsi="PT Astra Serif"/>
          <w:sz w:val="24"/>
          <w:szCs w:val="22"/>
          <w:lang w:eastAsia="en-US"/>
        </w:rPr>
        <w:t xml:space="preserve"> </w:t>
      </w:r>
      <w:r w:rsidRPr="00160624">
        <w:rPr>
          <w:rFonts w:ascii="PT Astra Serif" w:eastAsia="Calibri" w:hAnsi="PT Astra Serif"/>
          <w:sz w:val="24"/>
          <w:szCs w:val="22"/>
          <w:lang w:eastAsia="en-US"/>
        </w:rPr>
        <w:t xml:space="preserve">в соответствии с утвержденными порядками, положениями </w:t>
      </w:r>
      <w:r w:rsidR="00C45918" w:rsidRPr="00160624">
        <w:rPr>
          <w:rFonts w:ascii="PT Astra Serif" w:eastAsia="Calibri" w:hAnsi="PT Astra Serif"/>
          <w:sz w:val="24"/>
          <w:szCs w:val="22"/>
          <w:lang w:eastAsia="en-US"/>
        </w:rPr>
        <w:br/>
      </w:r>
      <w:r w:rsidRPr="00160624">
        <w:rPr>
          <w:rFonts w:ascii="PT Astra Serif" w:eastAsia="Calibri" w:hAnsi="PT Astra Serif"/>
          <w:sz w:val="24"/>
          <w:szCs w:val="22"/>
          <w:lang w:eastAsia="en-US"/>
        </w:rPr>
        <w:t xml:space="preserve">и правилами в медицинских организациях, подведомственных </w:t>
      </w:r>
      <w:r w:rsidR="005E3D03" w:rsidRPr="00160624">
        <w:rPr>
          <w:rFonts w:ascii="PT Astra Serif" w:eastAsia="Calibri" w:hAnsi="PT Astra Serif"/>
          <w:sz w:val="24"/>
          <w:szCs w:val="22"/>
          <w:lang w:eastAsia="en-US"/>
        </w:rPr>
        <w:t>Департаменту здравоохранения Томской области</w:t>
      </w:r>
      <w:r w:rsidRPr="00160624">
        <w:rPr>
          <w:rFonts w:ascii="PT Astra Serif" w:eastAsia="Calibri" w:hAnsi="PT Astra Serif"/>
          <w:sz w:val="24"/>
          <w:szCs w:val="22"/>
          <w:lang w:eastAsia="en-US"/>
        </w:rPr>
        <w:t xml:space="preserve"> и (или) муниципальных </w:t>
      </w:r>
      <w:r w:rsidR="00C45918" w:rsidRPr="00160624">
        <w:rPr>
          <w:rFonts w:ascii="PT Astra Serif" w:eastAsia="Calibri" w:hAnsi="PT Astra Serif"/>
          <w:sz w:val="24"/>
          <w:szCs w:val="22"/>
          <w:lang w:eastAsia="en-US"/>
        </w:rPr>
        <w:t xml:space="preserve">медицинских организаций, расположенных на территории Томской области, оказывающих первичную медико-санитарную помощь </w:t>
      </w:r>
      <w:r w:rsidR="00C45918" w:rsidRPr="00160624">
        <w:rPr>
          <w:rFonts w:ascii="PT Astra Serif" w:eastAsia="Calibri" w:hAnsi="PT Astra Serif"/>
          <w:sz w:val="24"/>
          <w:szCs w:val="22"/>
          <w:lang w:eastAsia="en-US"/>
        </w:rPr>
        <w:br/>
        <w:t>взрослым и детям, их обособленных структурных подразделен</w:t>
      </w:r>
      <w:r w:rsidRPr="00160624">
        <w:rPr>
          <w:rFonts w:ascii="PT Astra Serif" w:eastAsia="Calibri" w:hAnsi="PT Astra Serif"/>
          <w:sz w:val="24"/>
          <w:szCs w:val="22"/>
          <w:lang w:eastAsia="en-US"/>
        </w:rPr>
        <w:t xml:space="preserve">ий, </w:t>
      </w:r>
      <w:r w:rsidR="005A646D" w:rsidRPr="00160624">
        <w:rPr>
          <w:rFonts w:ascii="PT Astra Serif" w:eastAsia="Calibri" w:hAnsi="PT Astra Serif"/>
          <w:sz w:val="24"/>
          <w:szCs w:val="22"/>
          <w:lang w:eastAsia="en-US"/>
        </w:rPr>
        <w:t>центральных районных и </w:t>
      </w:r>
      <w:r w:rsidRPr="00160624">
        <w:rPr>
          <w:rFonts w:ascii="PT Astra Serif" w:eastAsia="Calibri" w:hAnsi="PT Astra Serif"/>
          <w:sz w:val="24"/>
          <w:szCs w:val="22"/>
          <w:lang w:eastAsia="en-US"/>
        </w:rPr>
        <w:t>районных больниц</w:t>
      </w:r>
    </w:p>
    <w:p w:rsidR="00C45918" w:rsidRPr="00C11913" w:rsidRDefault="00C45918" w:rsidP="00C45918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0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991"/>
        <w:gridCol w:w="569"/>
        <w:gridCol w:w="1134"/>
        <w:gridCol w:w="991"/>
        <w:gridCol w:w="1143"/>
        <w:gridCol w:w="984"/>
        <w:gridCol w:w="994"/>
        <w:gridCol w:w="990"/>
        <w:gridCol w:w="1133"/>
        <w:gridCol w:w="990"/>
        <w:gridCol w:w="1574"/>
        <w:gridCol w:w="696"/>
        <w:gridCol w:w="1133"/>
        <w:gridCol w:w="851"/>
        <w:gridCol w:w="817"/>
      </w:tblGrid>
      <w:tr w:rsidR="0057342D" w:rsidRPr="00C11913" w:rsidTr="00BD794A">
        <w:trPr>
          <w:trHeight w:val="300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№ п/п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Полное наимено</w:t>
            </w:r>
            <w:r w:rsidR="00BD5615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вание медицин</w:t>
            </w:r>
            <w:r w:rsidR="00BD5615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ской организа</w:t>
            </w:r>
            <w:r w:rsidR="00BD5615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ции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2A035D">
            <w:pPr>
              <w:ind w:left="-108" w:right="-106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ИНН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Тип медицин</w:t>
            </w:r>
            <w:r w:rsidR="002A035D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ской организа</w:t>
            </w:r>
            <w:r w:rsidR="002A035D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 xml:space="preserve">ции </w:t>
            </w:r>
            <w:r w:rsidR="00C11913">
              <w:rPr>
                <w:rFonts w:ascii="PT Astra Serif" w:hAnsi="PT Astra Serif"/>
                <w:sz w:val="18"/>
                <w:szCs w:val="18"/>
              </w:rPr>
              <w:br/>
            </w:r>
            <w:r w:rsidRPr="00C11913">
              <w:rPr>
                <w:rFonts w:ascii="PT Astra Serif" w:hAnsi="PT Astra Serif"/>
                <w:sz w:val="18"/>
                <w:szCs w:val="18"/>
              </w:rPr>
              <w:t>в соответ</w:t>
            </w:r>
            <w:r w:rsidR="002A035D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ствии с номенкла</w:t>
            </w:r>
            <w:r w:rsidR="002A035D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турой медицин</w:t>
            </w:r>
            <w:r w:rsidR="002A035D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ской организа</w:t>
            </w:r>
            <w:r w:rsidR="002A035D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ции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 xml:space="preserve">Здание или </w:t>
            </w:r>
            <w:r w:rsidR="00FE00BE" w:rsidRPr="00C11913">
              <w:rPr>
                <w:rFonts w:ascii="PT Astra Serif" w:hAnsi="PT Astra Serif"/>
                <w:sz w:val="18"/>
                <w:szCs w:val="18"/>
              </w:rPr>
              <w:t>со</w:t>
            </w:r>
            <w:r w:rsidR="00C11913">
              <w:rPr>
                <w:rFonts w:ascii="PT Astra Serif" w:hAnsi="PT Astra Serif"/>
                <w:sz w:val="18"/>
                <w:szCs w:val="18"/>
              </w:rPr>
              <w:t>о</w:t>
            </w:r>
            <w:r w:rsidR="00FE00BE" w:rsidRPr="00C11913">
              <w:rPr>
                <w:rFonts w:ascii="PT Astra Serif" w:hAnsi="PT Astra Serif"/>
                <w:sz w:val="18"/>
                <w:szCs w:val="18"/>
              </w:rPr>
              <w:t>ру-</w:t>
            </w:r>
            <w:r w:rsidRPr="00C11913">
              <w:rPr>
                <w:rFonts w:ascii="PT Astra Serif" w:hAnsi="PT Astra Serif"/>
                <w:sz w:val="18"/>
                <w:szCs w:val="18"/>
              </w:rPr>
              <w:t xml:space="preserve">жение, </w:t>
            </w:r>
            <w:r w:rsidR="00C11913">
              <w:rPr>
                <w:rFonts w:ascii="PT Astra Serif" w:hAnsi="PT Astra Serif"/>
                <w:sz w:val="18"/>
                <w:szCs w:val="18"/>
              </w:rPr>
              <w:br/>
            </w:r>
            <w:r w:rsidRPr="00C11913">
              <w:rPr>
                <w:rFonts w:ascii="PT Astra Serif" w:hAnsi="PT Astra Serif"/>
                <w:sz w:val="18"/>
                <w:szCs w:val="18"/>
              </w:rPr>
              <w:t>в котором планиру</w:t>
            </w:r>
            <w:r w:rsidR="00FE00BE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ется размес</w:t>
            </w:r>
            <w:r w:rsidR="00FE00BE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тить медицин</w:t>
            </w:r>
            <w:r w:rsidR="00FE00BE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ское изделие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hanging="4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Фактичес</w:t>
            </w:r>
            <w:r w:rsidR="002C1E37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кий адрес здания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8A344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Наиме</w:t>
            </w:r>
            <w:r w:rsidR="008A344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нование населен</w:t>
            </w:r>
            <w:r w:rsidR="008A344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ного пункта, в котором распола</w:t>
            </w:r>
            <w:r w:rsidR="008A344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гается струк</w:t>
            </w:r>
            <w:r w:rsidR="008A344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турное подраз</w:t>
            </w:r>
            <w:r w:rsidR="008A344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деление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Числен</w:t>
            </w:r>
            <w:r w:rsidR="008A344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ность населе</w:t>
            </w:r>
            <w:r w:rsidR="008A344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ния населен</w:t>
            </w:r>
            <w:r w:rsidR="008A344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ного пункта, в котором располо</w:t>
            </w:r>
            <w:r w:rsidR="008A344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жена медицин</w:t>
            </w:r>
            <w:r w:rsidR="008A344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ская организа</w:t>
            </w:r>
            <w:r w:rsidR="008A344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ция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Наимено</w:t>
            </w:r>
            <w:r w:rsidR="00E81A1F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вание струк</w:t>
            </w:r>
            <w:r w:rsidR="00E81A1F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турного подраз</w:t>
            </w:r>
            <w:r w:rsidR="00E81A1F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деления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Вид кабинета (отделения)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D44F8" w:rsidRPr="00C11913" w:rsidRDefault="007719CE" w:rsidP="006D44F8">
            <w:pPr>
              <w:ind w:firstLine="0"/>
              <w:jc w:val="center"/>
              <w:rPr>
                <w:rFonts w:ascii="PT Astra Serif" w:hAnsi="PT Astra Serif"/>
                <w:iCs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Условия оказания медицин</w:t>
            </w:r>
            <w:r w:rsidR="006D44F8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ской помощи (</w:t>
            </w:r>
            <w:r w:rsidRPr="00C11913">
              <w:rPr>
                <w:rFonts w:ascii="PT Astra Serif" w:hAnsi="PT Astra Serif"/>
                <w:iCs/>
                <w:sz w:val="18"/>
                <w:szCs w:val="18"/>
              </w:rPr>
              <w:t>стацио</w:t>
            </w:r>
            <w:r w:rsidR="006D44F8" w:rsidRPr="00C11913">
              <w:rPr>
                <w:rFonts w:ascii="PT Astra Serif" w:hAnsi="PT Astra Serif"/>
                <w:iCs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iCs/>
                <w:sz w:val="18"/>
                <w:szCs w:val="18"/>
              </w:rPr>
              <w:t>нарно/</w:t>
            </w:r>
          </w:p>
          <w:p w:rsidR="007719CE" w:rsidRPr="00C11913" w:rsidRDefault="007719CE" w:rsidP="006D44F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iCs/>
                <w:sz w:val="18"/>
                <w:szCs w:val="18"/>
              </w:rPr>
              <w:t>амбула</w:t>
            </w:r>
            <w:r w:rsidR="006D44F8" w:rsidRPr="00C11913">
              <w:rPr>
                <w:rFonts w:ascii="PT Astra Serif" w:hAnsi="PT Astra Serif"/>
                <w:iCs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iCs/>
                <w:sz w:val="18"/>
                <w:szCs w:val="18"/>
              </w:rPr>
              <w:t>торно</w:t>
            </w:r>
            <w:r w:rsidRPr="00C11913">
              <w:rPr>
                <w:rFonts w:ascii="PT Astra Serif" w:hAnsi="PT Astra Serif"/>
                <w:sz w:val="18"/>
                <w:szCs w:val="18"/>
              </w:rPr>
              <w:t>)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Наименование медицинского изделия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Код вида меди</w:t>
            </w:r>
            <w:r w:rsidR="008052D2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цинс</w:t>
            </w:r>
            <w:r w:rsidR="008052D2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кого изде</w:t>
            </w:r>
            <w:r w:rsidR="008052D2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лия (при нали</w:t>
            </w:r>
            <w:r w:rsidR="008052D2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чии)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Норматив</w:t>
            </w:r>
            <w:r w:rsidR="008052D2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 xml:space="preserve">но-правовой акт, </w:t>
            </w:r>
            <w:r w:rsidR="00C11913">
              <w:rPr>
                <w:rFonts w:ascii="PT Astra Serif" w:hAnsi="PT Astra Serif"/>
                <w:sz w:val="18"/>
                <w:szCs w:val="18"/>
              </w:rPr>
              <w:br/>
            </w:r>
            <w:r w:rsidRPr="00C11913">
              <w:rPr>
                <w:rFonts w:ascii="PT Astra Serif" w:hAnsi="PT Astra Serif"/>
                <w:sz w:val="18"/>
                <w:szCs w:val="18"/>
              </w:rPr>
              <w:t>в соответ</w:t>
            </w:r>
            <w:r w:rsidR="008052D2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ствии с которым планирует</w:t>
            </w:r>
            <w:r w:rsidR="008052D2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ся приобрете</w:t>
            </w:r>
            <w:r w:rsidR="008052D2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ние медицин</w:t>
            </w:r>
            <w:r w:rsidR="008052D2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ского изделия*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Требу</w:t>
            </w:r>
            <w:r w:rsidR="00383FA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емое коли</w:t>
            </w:r>
            <w:r w:rsidR="00383FA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чество меди</w:t>
            </w:r>
            <w:r w:rsidR="00383FA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цинско</w:t>
            </w:r>
            <w:r w:rsidR="00383FA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 xml:space="preserve">го </w:t>
            </w:r>
            <w:r w:rsidR="00160624" w:rsidRPr="00C11913">
              <w:rPr>
                <w:rFonts w:ascii="PT Astra Serif" w:hAnsi="PT Astra Serif"/>
                <w:sz w:val="18"/>
                <w:szCs w:val="18"/>
              </w:rPr>
              <w:t>изделия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383FA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Плани</w:t>
            </w:r>
            <w:r w:rsidR="00383FA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руемая дата прио</w:t>
            </w:r>
            <w:r w:rsidR="00383FA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рете</w:t>
            </w:r>
            <w:r w:rsidR="00383FA1" w:rsidRPr="00C11913">
              <w:rPr>
                <w:rFonts w:ascii="PT Astra Serif" w:hAnsi="PT Astra Serif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/>
                <w:sz w:val="18"/>
                <w:szCs w:val="18"/>
              </w:rPr>
              <w:t>ния (месяц, год)</w:t>
            </w:r>
          </w:p>
        </w:tc>
      </w:tr>
      <w:tr w:rsidR="0057342D" w:rsidRPr="00C11913" w:rsidTr="00BD794A">
        <w:trPr>
          <w:trHeight w:val="63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5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7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8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16</w:t>
            </w:r>
          </w:p>
        </w:tc>
      </w:tr>
      <w:tr w:rsidR="005A646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C759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C759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C759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C759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C759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759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«Свет</w:t>
            </w:r>
            <w:r w:rsidR="00C759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ленская районная больни</w:t>
            </w:r>
            <w:r w:rsidR="0078372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7014009510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5A646D" w:rsidRPr="00C11913" w:rsidRDefault="005A646D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</w:t>
            </w:r>
            <w:r w:rsidR="002A035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или муници</w:t>
            </w:r>
            <w:r w:rsidR="002A035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2A035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5A646D" w:rsidP="00E13CD1">
            <w:pPr>
              <w:ind w:left="-110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13CD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2C1E3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п. Светлый, 34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п. Светлый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7605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EB0D68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5A646D" w:rsidRPr="00C11913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E81A1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5A646D"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5A646D" w:rsidRPr="00C11913" w:rsidRDefault="006B1B85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ультразвуко</w:t>
            </w:r>
            <w:r w:rsidR="00E21F0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6D44F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Ультразвуковой аппарат для исследования сердца и сосудов (передвижной)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5A646D" w:rsidRPr="00C11913" w:rsidRDefault="005A646D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296570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5A646D" w:rsidRPr="00C11913" w:rsidRDefault="00187065" w:rsidP="00A7759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hyperlink r:id="rId16" w:history="1">
              <w:r w:rsidR="005A646D" w:rsidRPr="00C11913">
                <w:rPr>
                  <w:rFonts w:ascii="PT Astra Serif" w:hAnsi="PT Astra Serif" w:cs="Calibri"/>
                  <w:sz w:val="18"/>
                  <w:szCs w:val="18"/>
                </w:rPr>
                <w:t>Приказ</w:t>
              </w:r>
            </w:hyperlink>
            <w:r w:rsidR="005A646D" w:rsidRPr="00C11913">
              <w:rPr>
                <w:rFonts w:ascii="PT Astra Serif" w:hAnsi="PT Astra Serif" w:cs="Calibri"/>
                <w:sz w:val="18"/>
                <w:szCs w:val="18"/>
              </w:rPr>
              <w:t xml:space="preserve"> Минздрава России от 28.12.2020 № 1379н «Об утвержде</w:t>
            </w:r>
            <w:r w:rsidR="000935E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5A646D" w:rsidRPr="00C11913">
              <w:rPr>
                <w:rFonts w:ascii="PT Astra Serif" w:hAnsi="PT Astra Serif" w:cs="Calibri"/>
                <w:sz w:val="18"/>
                <w:szCs w:val="18"/>
              </w:rPr>
              <w:t>нии перечня оборудова</w:t>
            </w:r>
            <w:r w:rsidR="00A7759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5A646D" w:rsidRPr="00C11913">
              <w:rPr>
                <w:rFonts w:ascii="PT Astra Serif" w:hAnsi="PT Astra Serif" w:cs="Calibri"/>
                <w:sz w:val="18"/>
                <w:szCs w:val="18"/>
              </w:rPr>
              <w:t>ния для оснащения и переосна</w:t>
            </w:r>
            <w:r w:rsidR="00A7759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5A646D" w:rsidRPr="00C11913">
              <w:rPr>
                <w:rFonts w:ascii="PT Astra Serif" w:hAnsi="PT Astra Serif" w:cs="Calibri"/>
                <w:sz w:val="18"/>
                <w:szCs w:val="18"/>
              </w:rPr>
              <w:t>щения медицин</w:t>
            </w:r>
            <w:r w:rsidR="00A7759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5A646D" w:rsidRPr="00C11913">
              <w:rPr>
                <w:rFonts w:ascii="PT Astra Serif" w:hAnsi="PT Astra Serif" w:cs="Calibri"/>
                <w:sz w:val="18"/>
                <w:szCs w:val="18"/>
              </w:rPr>
              <w:t>ских организа</w:t>
            </w:r>
            <w:r w:rsidR="00A7759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5A646D" w:rsidRPr="00C11913">
              <w:rPr>
                <w:rFonts w:ascii="PT Astra Serif" w:hAnsi="PT Astra Serif" w:cs="Calibri"/>
                <w:sz w:val="18"/>
                <w:szCs w:val="18"/>
              </w:rPr>
              <w:t>ций при реализации региональ</w:t>
            </w:r>
            <w:r w:rsidR="00A7759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5A646D" w:rsidRPr="00C11913">
              <w:rPr>
                <w:rFonts w:ascii="PT Astra Serif" w:hAnsi="PT Astra Serif" w:cs="Calibri"/>
                <w:sz w:val="18"/>
                <w:szCs w:val="18"/>
              </w:rPr>
              <w:t>ных программ модерниза</w:t>
            </w:r>
            <w:r w:rsidR="00A7759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5A646D" w:rsidRPr="00C11913">
              <w:rPr>
                <w:rFonts w:ascii="PT Astra Serif" w:hAnsi="PT Astra Serif" w:cs="Calibri"/>
                <w:sz w:val="18"/>
                <w:szCs w:val="18"/>
              </w:rPr>
              <w:t xml:space="preserve">ции первичного звена» (далее </w:t>
            </w:r>
            <w:r w:rsidR="00A7759E" w:rsidRPr="00C11913">
              <w:rPr>
                <w:rFonts w:ascii="PT Astra Serif" w:hAnsi="PT Astra Serif" w:cs="Calibri"/>
                <w:sz w:val="18"/>
                <w:szCs w:val="18"/>
              </w:rPr>
              <w:t>–</w:t>
            </w:r>
            <w:r w:rsidR="005A646D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5A646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Приказ 1379н) 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5A646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C759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C759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бюджет</w:t>
            </w:r>
            <w:r w:rsidR="00C759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C759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C759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759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«Пара</w:t>
            </w:r>
            <w:r w:rsidR="00C759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бельская районная больни</w:t>
            </w:r>
            <w:r w:rsidR="00C759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7011001880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5A646D" w:rsidRPr="00C11913" w:rsidRDefault="005A646D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или муници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5A646D" w:rsidP="00E81A1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A9199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</w:t>
            </w:r>
            <w:r w:rsidR="00E81A1F" w:rsidRPr="00C11913">
              <w:rPr>
                <w:rFonts w:ascii="PT Astra Serif" w:hAnsi="PT Astra Serif" w:cs="Calibri"/>
                <w:sz w:val="18"/>
                <w:szCs w:val="18"/>
              </w:rPr>
              <w:t>а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 №</w:t>
            </w:r>
            <w:r w:rsidR="00A91993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5A646D" w:rsidRPr="00C11913" w:rsidRDefault="005A646D" w:rsidP="002C1E37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2C1E3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с. Парабель, </w:t>
            </w:r>
          </w:p>
          <w:p w:rsidR="005A646D" w:rsidRPr="00C11913" w:rsidRDefault="005A646D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2C1E37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Советская, 3, стр. 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Парабель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6128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81A1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E81A1F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5A646D" w:rsidRPr="00C11913" w:rsidRDefault="005A646D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Кардиологи</w:t>
            </w:r>
            <w:r w:rsidR="00E21F0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</w:t>
            </w:r>
            <w:r w:rsidR="006B1B85" w:rsidRPr="00C11913">
              <w:rPr>
                <w:rFonts w:ascii="PT Astra Serif" w:hAnsi="PT Astra Serif" w:cs="Calibri"/>
                <w:sz w:val="18"/>
                <w:szCs w:val="18"/>
              </w:rPr>
              <w:t>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6D44F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Аппарат экспресс определения кардиомаркеров портативный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5A646D" w:rsidRPr="00C11913" w:rsidRDefault="005A646D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114060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5A646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3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75085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75085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бюджет</w:t>
            </w:r>
            <w:r w:rsidR="0075085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75085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75085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75085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«Пара</w:t>
            </w:r>
            <w:r w:rsidR="0075085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бельская районная больни</w:t>
            </w:r>
            <w:r w:rsidR="0075085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7011001880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5A646D" w:rsidRPr="00C11913" w:rsidRDefault="005A646D" w:rsidP="00C1191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венное </w:t>
            </w:r>
            <w:r w:rsid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или муници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5A646D" w:rsidRPr="00C11913" w:rsidRDefault="005A646D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D4775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с. Парабель, ул.</w:t>
            </w:r>
            <w:r w:rsidR="007D4775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Советская, 3, стр. 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Парабель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6128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6B1B85" w:rsidP="008930C5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8930C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логич</w:t>
            </w:r>
            <w:r w:rsidR="005A646D" w:rsidRPr="00C11913">
              <w:rPr>
                <w:rFonts w:ascii="PT Astra Serif" w:hAnsi="PT Astra Serif" w:cs="Calibri"/>
                <w:sz w:val="18"/>
                <w:szCs w:val="18"/>
              </w:rPr>
              <w:t>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5A646D" w:rsidRPr="00C11913" w:rsidRDefault="005A646D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рентгенологи</w:t>
            </w:r>
            <w:r w:rsidR="00E21F0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6D44F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Аппарат рентгеновский передвижной палатный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5A646D" w:rsidRPr="00C11913" w:rsidRDefault="005A646D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208940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5A646D" w:rsidRPr="00C11913" w:rsidRDefault="005A646D" w:rsidP="00383FA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383FA1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2021</w:t>
            </w:r>
          </w:p>
        </w:tc>
      </w:tr>
      <w:tr w:rsidR="005A646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4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487AB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487AB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487AB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487AB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87AB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87AB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«Кожев</w:t>
            </w:r>
            <w:r w:rsidR="00487AB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ников</w:t>
            </w:r>
            <w:r w:rsidR="00487AB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районная больни</w:t>
            </w:r>
            <w:r w:rsidR="00487AB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7008000911</w:t>
            </w:r>
          </w:p>
        </w:tc>
        <w:tc>
          <w:tcPr>
            <w:tcW w:w="365" w:type="pct"/>
            <w:shd w:val="clear" w:color="auto" w:fill="auto"/>
            <w:hideMark/>
          </w:tcPr>
          <w:p w:rsidR="005A646D" w:rsidRPr="00C11913" w:rsidRDefault="005A646D" w:rsidP="009D0E5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5A646D" w:rsidRPr="00C11913" w:rsidRDefault="005A646D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D4775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с. Кожевни</w:t>
            </w:r>
            <w:r w:rsidR="007D477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ково, </w:t>
            </w:r>
            <w:r w:rsidR="007D4775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7D4775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Гагарина, 4, стр. 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Кожев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никово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8050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5A646D" w:rsidP="008930C5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Гинеколо</w:t>
            </w:r>
            <w:r w:rsidR="008930C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5A646D" w:rsidRPr="00C11913" w:rsidRDefault="005A646D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Гинекологи</w:t>
            </w:r>
            <w:r w:rsidR="00E21F0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6D44F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Гистерорезекто</w:t>
            </w:r>
            <w:r w:rsidR="002F3F6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скоп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5A646D" w:rsidRPr="00C11913" w:rsidRDefault="005A646D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142860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5A646D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5A646D" w:rsidRPr="00C11913" w:rsidRDefault="005A646D" w:rsidP="00383FA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383FA1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2023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5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«Кожев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ников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районная больни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7008000911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D4775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с. Кожевниково, ул.</w:t>
            </w:r>
            <w:r w:rsidR="007D4775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Гагарина, 4, стр. 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Кожев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никово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8050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EB0D68" w:rsidP="008930C5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Гинеколо</w:t>
            </w:r>
            <w:r w:rsidR="008930C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Гинекологи</w:t>
            </w:r>
            <w:r w:rsidR="00E21F0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6D44F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Кольпоскоп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248430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383FA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383FA1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2023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6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«Кожев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ников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районная больни</w:t>
            </w:r>
            <w:r w:rsidR="004A660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7008000911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D4775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с. Кожевниково, ул.</w:t>
            </w:r>
            <w:r w:rsidR="007D4775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Гагарина, 4, стр. 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Кожев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никово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8050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EB0D68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Гинеко</w:t>
            </w:r>
            <w:r w:rsidR="008930C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логичес-кое отделе</w:t>
            </w:r>
            <w:r w:rsidR="008930C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Гинекологи</w:t>
            </w:r>
            <w:r w:rsidR="00E21F0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Аппарат электрохирурги</w:t>
            </w:r>
            <w:r w:rsidR="002F3F6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высокочастот</w:t>
            </w:r>
            <w:r w:rsidR="002F3F6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ный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260500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383FA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383FA1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2023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7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5D45D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5D45D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бюджет</w:t>
            </w:r>
            <w:r w:rsidR="005D45D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5D45D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5D45D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5D45D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«Тегуль</w:t>
            </w:r>
            <w:r w:rsidR="005D45D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детская районная больни</w:t>
            </w:r>
            <w:r w:rsidR="005D45D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7013000794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AE73D2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D4775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с. Тегульдет,</w:t>
            </w:r>
          </w:p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7D4775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Ленина, 35</w:t>
            </w:r>
            <w:r w:rsidR="007D4775" w:rsidRPr="00C11913">
              <w:rPr>
                <w:rFonts w:ascii="PT Astra Serif" w:hAnsi="PT Astra Serif" w:cs="Calibri"/>
                <w:sz w:val="18"/>
                <w:szCs w:val="18"/>
              </w:rPr>
              <w:t>,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 стр.1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Тегуль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дет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3867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EB0D68">
            <w:pPr>
              <w:ind w:left="-26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Хирурги</w:t>
            </w:r>
            <w:r w:rsidR="008930C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467A7A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67A7A">
              <w:rPr>
                <w:rFonts w:ascii="PT Astra Serif" w:hAnsi="PT Astra Serif" w:cs="Calibri"/>
                <w:sz w:val="18"/>
                <w:szCs w:val="18"/>
              </w:rPr>
              <w:t>Анестезиоло</w:t>
            </w:r>
            <w:r w:rsidR="00E21F0E" w:rsidRPr="00467A7A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467A7A">
              <w:rPr>
                <w:rFonts w:ascii="PT Astra Serif" w:hAnsi="PT Astra Serif" w:cs="Calibri"/>
                <w:sz w:val="18"/>
                <w:szCs w:val="18"/>
              </w:rPr>
              <w:t xml:space="preserve">гии и реанимации 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Аппарат наркозный (полуоткрытый </w:t>
            </w:r>
            <w:r w:rsidR="00467A7A" w:rsidRPr="00467A7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и полузакрытый контуры) </w:t>
            </w:r>
            <w:r w:rsidR="00467A7A" w:rsidRPr="00467A7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 дыхательным автоматом, волюметром, монитором концентрации кислорода, углекислоты </w:t>
            </w:r>
            <w:r w:rsidR="00467A7A" w:rsidRPr="00467A7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и герметичности дыхательного контура </w:t>
            </w:r>
            <w:r w:rsidR="00467A7A" w:rsidRPr="00467A7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(не менее одного испарителя </w:t>
            </w:r>
            <w:r w:rsidR="00467A7A" w:rsidRPr="00467A7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для испаряемых анестетиков)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275680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383FA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383FA1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8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197FD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197FD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бюджет</w:t>
            </w:r>
            <w:r w:rsidR="00197FD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197FD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197FD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97FD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«Бакчар</w:t>
            </w:r>
            <w:r w:rsidR="00197FD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районная больни</w:t>
            </w:r>
            <w:r w:rsidR="00197FD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7003000347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5E4731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с. Бакчар, </w:t>
            </w:r>
            <w:r w:rsidR="005E4731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пер.</w:t>
            </w:r>
            <w:r w:rsidR="005E4731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Больничный, 1, корп. 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Бакчар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5458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EB0D68">
            <w:pPr>
              <w:ind w:left="-26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Хирурги</w:t>
            </w:r>
            <w:r w:rsidR="008930C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467A7A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67A7A">
              <w:rPr>
                <w:rFonts w:ascii="PT Astra Serif" w:hAnsi="PT Astra Serif" w:cs="Calibri"/>
                <w:sz w:val="18"/>
                <w:szCs w:val="18"/>
              </w:rPr>
              <w:t>Анестезиоло</w:t>
            </w:r>
            <w:r w:rsidR="00E21F0E" w:rsidRPr="00467A7A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467A7A">
              <w:rPr>
                <w:rFonts w:ascii="PT Astra Serif" w:hAnsi="PT Astra Serif" w:cs="Calibri"/>
                <w:sz w:val="18"/>
                <w:szCs w:val="18"/>
              </w:rPr>
              <w:t xml:space="preserve">гии и реанимации 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467A7A" w:rsidRPr="00BD794A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Аппарат наркозный (полуоткрытый </w:t>
            </w:r>
            <w:r w:rsidR="00467A7A" w:rsidRPr="00467A7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и полузакрытый контуры) </w:t>
            </w:r>
            <w:r w:rsidR="00467A7A" w:rsidRPr="00467A7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 дыхательным автоматом, волюметром, монитором концентрации кислорода, углекислоты </w:t>
            </w:r>
            <w:r w:rsidR="00467A7A" w:rsidRPr="00467A7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и герметичности дыхательного контура </w:t>
            </w:r>
          </w:p>
          <w:p w:rsidR="007719CE" w:rsidRPr="00467A7A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(не менее одного испарителя для испаряемых анестетиков)</w:t>
            </w:r>
          </w:p>
          <w:p w:rsidR="00467A7A" w:rsidRPr="00467A7A" w:rsidRDefault="00467A7A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275680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383FA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383FA1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9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4D6D8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0459B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0459B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бюджет</w:t>
            </w:r>
            <w:r w:rsidR="000459B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0459B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0459B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0459B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«Перво</w:t>
            </w:r>
            <w:r w:rsidR="000459B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майская районная больни</w:t>
            </w:r>
            <w:r w:rsidR="000459B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7012001097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13CD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клиника 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5E4731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с. Первомай</w:t>
            </w:r>
            <w:r w:rsidR="005E473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ское, </w:t>
            </w:r>
            <w:r w:rsidR="005E4731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5E4731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Больничная, 3 строение 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Перво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майское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5097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EB0D68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Лечебно-диагности</w:t>
            </w:r>
            <w:r w:rsidR="008930C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ческий рентген-кабинет 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E21F0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гически</w:t>
            </w:r>
            <w:r w:rsidR="006B1B85" w:rsidRPr="00C11913">
              <w:rPr>
                <w:rFonts w:ascii="PT Astra Serif" w:hAnsi="PT Astra Serif" w:cs="Calibri"/>
                <w:sz w:val="18"/>
                <w:szCs w:val="18"/>
              </w:rPr>
              <w:t>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Аппарат рентгеновский маммографичес</w:t>
            </w:r>
            <w:r w:rsidR="002F3F6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кий цифровой или аналоговый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191110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6003B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6003B7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10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CB181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CB181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CB181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CB181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CB181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B181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«Поли</w:t>
            </w:r>
            <w:r w:rsidR="00CB181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9D0E50" w:rsidRPr="00C11913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4»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7020016330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13CD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5E4731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Томск, Иркутский</w:t>
            </w:r>
            <w:r w:rsidR="00160624" w:rsidRPr="00C11913">
              <w:rPr>
                <w:rFonts w:ascii="PT Astra Serif" w:hAnsi="PT Astra Serif" w:cs="Calibri"/>
                <w:sz w:val="18"/>
                <w:szCs w:val="18"/>
              </w:rPr>
              <w:t xml:space="preserve"> тракт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, 39а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EB0D68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Поликлини</w:t>
            </w:r>
            <w:r w:rsidR="008930C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 №</w:t>
            </w:r>
            <w:r w:rsidR="008930C5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(отделение) рентгенологи</w:t>
            </w:r>
            <w:r w:rsidR="00E21F0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Аппарат рентгеновский маммографичес</w:t>
            </w:r>
            <w:r w:rsidR="00413F4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кий цифровой или аналоговый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191110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6003B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6003B7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11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976E9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976E9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бюджет</w:t>
            </w:r>
            <w:r w:rsidR="00976E9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976E9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976E9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976E9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«Асинов</w:t>
            </w:r>
            <w:r w:rsidR="00976E9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районная больни</w:t>
            </w:r>
            <w:r w:rsidR="00976E9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4D1CFD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Асино, </w:t>
            </w:r>
            <w:r w:rsidR="004D1CFD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4D1CFD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Гончарова, 170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Асино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24346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EB0D68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Круглосу</w:t>
            </w:r>
            <w:r w:rsidR="00CA305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точный стационар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Отделение анестезиоло</w:t>
            </w:r>
            <w:r w:rsidR="00E21F0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гии и реанимации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Аппарат наркозный (полуоткрытый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и полузакрытый контуры)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 дыхательным автоматом, волюметром, монитором концентрации кислорода, углекислоты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и герметичности дыхательного контура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(не менее одного испарителя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для испаряемых анестетиков)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275680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6003B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6003B7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2159C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2159C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2159C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2159C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159C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159C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«Поли</w:t>
            </w:r>
            <w:r w:rsidR="002159C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9D0E50" w:rsidRPr="00C11913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10»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7017000450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896E7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4D1CFD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4D1CFD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пр-кт</w:t>
            </w:r>
            <w:r w:rsidR="004D1CFD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Мира, 17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CA3056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Отделение восстанови</w:t>
            </w:r>
            <w:r w:rsidR="00CA305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тельного лечения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E21F0E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Физиотера</w:t>
            </w:r>
            <w:r w:rsidR="00E21F0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певтические кабинеты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Комплект оборудования для зала лечебной физической культуры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16062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140800 261950</w:t>
            </w:r>
            <w:r w:rsidR="007719CE" w:rsidRPr="00C11913">
              <w:rPr>
                <w:rFonts w:ascii="PT Astra Serif" w:hAnsi="PT Astra Serif" w:cs="Calibri"/>
                <w:sz w:val="18"/>
                <w:szCs w:val="18"/>
              </w:rPr>
              <w:t xml:space="preserve"> 103810, </w:t>
            </w:r>
            <w:r w:rsidR="007719CE" w:rsidRPr="00C11913">
              <w:rPr>
                <w:rFonts w:ascii="PT Astra Serif" w:hAnsi="PT Astra Serif"/>
                <w:bCs/>
                <w:sz w:val="18"/>
                <w:szCs w:val="18"/>
              </w:rPr>
              <w:t>143370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13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6003B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6003B7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2023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13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521F3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521F3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521F3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521F3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521F3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521F3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«Томская районная больни</w:t>
            </w:r>
            <w:r w:rsidR="00521F3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7014006870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896E7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4D1CFD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с. Тимирязев</w:t>
            </w:r>
            <w:r w:rsidR="004D1CF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ское, </w:t>
            </w:r>
            <w:r w:rsidR="004D1CFD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4D1CFD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Путевая, 1г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Тимиря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зевское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6027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EB0D68" w:rsidP="00EB0D68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Д</w:t>
            </w:r>
            <w:r w:rsidR="007719CE" w:rsidRPr="00C11913">
              <w:rPr>
                <w:rFonts w:ascii="PT Astra Serif" w:hAnsi="PT Astra Serif" w:cs="Calibri"/>
                <w:sz w:val="18"/>
                <w:szCs w:val="18"/>
              </w:rPr>
              <w:t>иагности</w:t>
            </w:r>
            <w:r w:rsidR="00CA305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7719CE"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E21F0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гически</w:t>
            </w:r>
            <w:r w:rsidR="006B1B85" w:rsidRPr="00C11913">
              <w:rPr>
                <w:rFonts w:ascii="PT Astra Serif" w:hAnsi="PT Astra Serif" w:cs="Calibri"/>
                <w:sz w:val="18"/>
                <w:szCs w:val="18"/>
              </w:rPr>
              <w:t>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Аппарат рентгеновский стационарный для рентгенографии цифровой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191220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6003B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6003B7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2021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14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806FB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521F3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521F3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521F3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521F3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521F3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521F3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«Колпа</w:t>
            </w:r>
            <w:r w:rsidR="00521F3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шевская районная больни</w:t>
            </w:r>
            <w:r w:rsidR="00521F3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7007001197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5A646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4D1CFD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г. Колпашево, ул.</w:t>
            </w:r>
            <w:r w:rsidR="004D1CFD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Советский Север, 43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Колпа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шево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22920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CA305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Женская консультация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9D732C">
            <w:pPr>
              <w:ind w:left="-106" w:right="-95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Кресло гинекологическое </w:t>
            </w:r>
            <w:r w:rsidR="00413F4F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 осветительной лампой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151550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6003B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6003B7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2023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15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7645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7645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бюджет</w:t>
            </w:r>
            <w:r w:rsidR="007645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7645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7645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7645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«Асинов</w:t>
            </w:r>
            <w:r w:rsidR="007645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районная больни</w:t>
            </w:r>
            <w:r w:rsidR="007645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896E7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896E7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8A1388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д. Моисеевка, пер. Школьный, 1, пом. 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д. Мои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сеевка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159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CA305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CA305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Фельдшерско-акушерский пункт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Автоматический дифибриллятор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181800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6003B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6003B7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16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680D8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680D8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бюджет</w:t>
            </w:r>
            <w:r w:rsidR="00680D8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680D8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680D8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680D8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«Асинов</w:t>
            </w:r>
            <w:r w:rsidR="00680D8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районная больни</w:t>
            </w:r>
            <w:r w:rsidR="00680D8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9069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896E7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896E7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8A1388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д. Вороно-Пашня, </w:t>
            </w:r>
            <w:r w:rsidR="008A1388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ул. </w:t>
            </w:r>
            <w:r w:rsidR="009D0E50" w:rsidRPr="00C11913">
              <w:rPr>
                <w:rFonts w:ascii="PT Astra Serif" w:hAnsi="PT Astra Serif" w:cs="Calibri"/>
                <w:sz w:val="18"/>
                <w:szCs w:val="18"/>
              </w:rPr>
              <w:t>и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м</w:t>
            </w:r>
            <w:r w:rsidR="009D0E50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8A1388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Г.М.</w:t>
            </w:r>
            <w:r w:rsidR="008A1388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Маркова, 13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д. Вороно-Пашня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110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CA305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CA305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Фельдшерско-акушерский пункт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Автоматический дифибриллятор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181800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6003B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6003B7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680D8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680D8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бюджет</w:t>
            </w:r>
            <w:r w:rsidR="00680D8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680D8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680D8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680D8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«Асинов</w:t>
            </w:r>
            <w:r w:rsidR="00680D8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районная больни</w:t>
            </w:r>
            <w:r w:rsidR="008A088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1B74F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1B74F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1B74F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612A8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612A8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8A1388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д. Феоктистовка, ул. </w:t>
            </w:r>
            <w:r w:rsidR="0074537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9D0E50" w:rsidRPr="00C11913">
              <w:rPr>
                <w:rFonts w:ascii="PT Astra Serif" w:hAnsi="PT Astra Serif" w:cs="Calibri"/>
                <w:sz w:val="18"/>
                <w:szCs w:val="18"/>
              </w:rPr>
              <w:t>и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м</w:t>
            </w:r>
            <w:r w:rsidR="009D0E50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 Волкова, 36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д. Феоктис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товка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256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CA305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CA305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Фельдшерско-акушерский пункт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Автоматический дифибриллятор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181800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6003B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6003B7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18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9A3AB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9A3AB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9A3AB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9A3AB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9A3AB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9A3AB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«Шегар</w:t>
            </w:r>
            <w:r w:rsidR="009A3AB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районная больни</w:t>
            </w:r>
            <w:r w:rsidR="009A3AB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noWrap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1B74F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1B74F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1B74F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4537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с. Мельниково, ул.</w:t>
            </w:r>
            <w:r w:rsidR="00745377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Коммунис</w:t>
            </w:r>
            <w:r w:rsidR="0074537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тическая, д.</w:t>
            </w:r>
            <w:r w:rsidR="00745377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37 стр.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Мельни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ково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7821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у</w:t>
            </w:r>
            <w:r w:rsidR="007719CE" w:rsidRPr="00C11913">
              <w:rPr>
                <w:rFonts w:ascii="PT Astra Serif" w:hAnsi="PT Astra Serif" w:cs="Calibri"/>
                <w:sz w:val="18"/>
                <w:szCs w:val="18"/>
              </w:rPr>
              <w:t>льтразву</w:t>
            </w:r>
            <w:r w:rsidR="00CA305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7719CE" w:rsidRPr="00C11913">
              <w:rPr>
                <w:rFonts w:ascii="PT Astra Serif" w:hAnsi="PT Astra Serif" w:cs="Calibri"/>
                <w:sz w:val="18"/>
                <w:szCs w:val="18"/>
              </w:rPr>
              <w:t>ковой диагностики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6B1B85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ультразвуко</w:t>
            </w:r>
            <w:r w:rsidR="00E21F0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Система ультразвуковой визуализации универсальная, с питанием от сети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260250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noWrap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noWrap/>
            <w:vAlign w:val="center"/>
            <w:hideMark/>
          </w:tcPr>
          <w:p w:rsidR="007719CE" w:rsidRPr="00C11913" w:rsidRDefault="007719CE" w:rsidP="006003B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6003B7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2025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19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645F9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Област</w:t>
            </w:r>
            <w:r w:rsidR="007A51E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ное государ</w:t>
            </w:r>
            <w:r w:rsidR="00645F9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ственное бюджет</w:t>
            </w:r>
            <w:r w:rsidR="00645F9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="00106FD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ное учрежде</w:t>
            </w:r>
            <w:r w:rsidR="00645F9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="00106FD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ние здраво</w:t>
            </w:r>
            <w:r w:rsidR="00645F9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-о</w:t>
            </w:r>
            <w:r w:rsidR="00106FD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хране</w:t>
            </w:r>
            <w:r w:rsidR="00645F9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="00106FD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ния «Медико-санитар</w:t>
            </w:r>
            <w:r w:rsidR="00645F9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="00106FD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ная часть №</w:t>
            </w:r>
            <w:r w:rsidR="00645F9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 </w:t>
            </w:r>
            <w:r w:rsidR="00106FD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2»</w:t>
            </w:r>
          </w:p>
        </w:tc>
        <w:tc>
          <w:tcPr>
            <w:tcW w:w="183" w:type="pct"/>
            <w:shd w:val="clear" w:color="auto" w:fill="auto"/>
            <w:noWrap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7017004447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1B74F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Томская область, </w:t>
            </w:r>
            <w:r w:rsidR="00745377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г. Томск, </w:t>
            </w:r>
            <w:r w:rsidR="00745377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ул. Бела </w:t>
            </w:r>
            <w:r w:rsidR="00EF567D">
              <w:rPr>
                <w:rFonts w:ascii="PT Astra Serif" w:hAnsi="PT Astra Serif" w:cs="Calibri"/>
                <w:color w:val="000000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Куна,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Эндоско</w:t>
            </w:r>
            <w:r w:rsidR="00CA305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пическое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Кабинет гастроскопии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Ручная или автоматическая установка для дезинфекции эндоскопов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271600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noWrap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noWrap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20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106FD6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Област</w:t>
            </w:r>
            <w:r w:rsidR="008E4100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ное государ</w:t>
            </w:r>
            <w:r w:rsidR="008E4100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ственное бюджет</w:t>
            </w:r>
            <w:r w:rsidR="008E4100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ное учрежде</w:t>
            </w:r>
            <w:r w:rsidR="00384ECC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ние здраво</w:t>
            </w:r>
            <w:r w:rsidR="00384ECC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охране</w:t>
            </w:r>
            <w:r w:rsidR="00384ECC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ния «Медико-санитар</w:t>
            </w:r>
            <w:r w:rsidR="00384ECC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ная часть №</w:t>
            </w:r>
            <w:r w:rsidR="00384ECC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7017004447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Томская область, </w:t>
            </w:r>
            <w:r w:rsidR="00745377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г. Томск, </w:t>
            </w:r>
            <w:r w:rsidR="00745377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ул. Бела </w:t>
            </w:r>
            <w:r w:rsidR="00EF567D">
              <w:rPr>
                <w:rFonts w:ascii="PT Astra Serif" w:hAnsi="PT Astra Serif" w:cs="Calibri"/>
                <w:color w:val="000000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Куна,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Эндоско</w:t>
            </w:r>
            <w:r w:rsidR="00CA3056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пическое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Кабинет колоноскопии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Ручная или автоматическая установка для дезинфекции эндоскопов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271600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noWrap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21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E539C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E539C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E539C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E539C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E539C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E539C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E539C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E539C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E539C3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E539C3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E539C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4537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74537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</w:t>
            </w:r>
            <w:r w:rsidR="00745377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Травм</w:t>
            </w:r>
            <w:r w:rsidR="0090487E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пункт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Травмпункт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Светильник передвижной операционный </w:t>
            </w:r>
            <w:r w:rsidR="00413F4F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с автономным питанием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129360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noWrap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22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E539C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государственное автоном</w:t>
            </w:r>
            <w:r w:rsidR="0021086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21086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1086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1086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21086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21086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210865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210865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21086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0F5F20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Томск, ул.</w:t>
            </w:r>
            <w:r w:rsidR="009D0E50" w:rsidRPr="00C11913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Отделение функцио</w:t>
            </w:r>
            <w:r w:rsidR="0090487E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нальной диагностики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Отделение функциональ</w:t>
            </w:r>
            <w:r w:rsidR="00E21F0E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ной диагностики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Аппарат для холтеровского мониторирова</w:t>
            </w:r>
            <w:r w:rsidR="00413F4F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ния сердечной деятельности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291480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3" w:type="pct"/>
            <w:shd w:val="clear" w:color="auto" w:fill="auto"/>
            <w:noWrap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23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3239C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3239C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3239C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3239C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3239C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3239C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3239C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3239C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3239C4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3239C4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3239C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0F5F20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Томск, ул.</w:t>
            </w:r>
            <w:r w:rsidR="009D0E50" w:rsidRPr="00C11913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Отделение функцио</w:t>
            </w:r>
            <w:r w:rsidR="0090487E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нальной диагностики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Отделение функциональ</w:t>
            </w:r>
            <w:r w:rsidR="00E21F0E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ной диагностики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Аппарат суточного мониторирова</w:t>
            </w:r>
            <w:r w:rsidR="00413F4F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ния артериального давления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145190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noWrap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24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EA56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EA56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EA56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EA56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EA56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EA56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EA56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EA569C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EA569C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EA56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645F9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</w:t>
            </w:r>
            <w:r w:rsidR="00645F96" w:rsidRPr="00C11913">
              <w:rPr>
                <w:rFonts w:ascii="PT Astra Serif" w:hAnsi="PT Astra Serif" w:cs="Calibri"/>
                <w:sz w:val="18"/>
                <w:szCs w:val="18"/>
              </w:rPr>
              <w:t>с-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0F5F20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Томск, ул.</w:t>
            </w:r>
            <w:r w:rsidR="009D0E50" w:rsidRPr="00C11913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Отделе</w:t>
            </w:r>
            <w:r w:rsidR="0090487E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ние урологии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Отделение урологии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Цистоскоп смотровой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144980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noWrap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25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3264A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3264A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3264A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3264A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3264A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3264A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3264A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3264A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B45C82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3</w:t>
            </w:r>
            <w:r w:rsidR="00B45C82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B45C8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C17D2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C17D2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C17D2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0F5F20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Томск, ул.</w:t>
            </w:r>
            <w:r w:rsidR="009D0E50" w:rsidRPr="00C11913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Поликлини</w:t>
            </w:r>
            <w:r w:rsidR="0090487E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ческое отделение №</w:t>
            </w:r>
            <w:r w:rsidR="0090487E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Поликлини</w:t>
            </w:r>
            <w:r w:rsidR="00E21F0E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ческое отделение </w:t>
            </w:r>
            <w:r w:rsidR="00E21F0E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№</w:t>
            </w:r>
            <w:r w:rsidR="00E21F0E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Тонометр портативный </w:t>
            </w:r>
            <w:r w:rsidR="00413F4F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для измерения внутриглазного давления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172450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noWrap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26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A219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2D49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2D49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2D49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2D49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D49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D49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2D49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2D49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ческая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t>боль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ница №</w:t>
            </w:r>
            <w:r w:rsidR="002D49FE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2D49FE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2D49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C17D2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C17D2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C17D2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0F5F20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Томск, ул.</w:t>
            </w:r>
            <w:r w:rsidR="009D0E50" w:rsidRPr="00C11913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Отделе</w:t>
            </w:r>
            <w:r w:rsidR="0090487E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ние урологии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Отделение урологии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Кресло гинекологичес</w:t>
            </w:r>
            <w:r w:rsidR="00413F4F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кое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187150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2022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27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«Шегар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районная больни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A219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A219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A219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612A8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612A8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0F5F20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с. Бабарыкино, пер.</w:t>
            </w:r>
            <w:r w:rsidR="000F5F20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Школьный, </w:t>
            </w:r>
            <w:r w:rsidR="000F5F20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д. 11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Бабары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кино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7821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Фельдшерско-акушерский пункт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6DC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Автоматический дефибриллятор (для оснащения фельдшерско-акушерского пункта, фельдшерского здравпункта)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126500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2023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28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«Шегар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районная больни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noWrap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365" w:type="pct"/>
            <w:shd w:val="clear" w:color="auto" w:fill="auto"/>
            <w:noWrap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1A7F1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1A7F1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1A7F1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noWrap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0F5F20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с. Анастасьевка, ул.</w:t>
            </w:r>
            <w:r w:rsidR="000F5F20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Зеленая, 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Анас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тасьевка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7821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Фельдшерско-акушерский пункт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134D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Автоматический дефибриллятор (для оснащения фельдшерско-акушерского пункта, фельдшерского здравпункта)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126500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2023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29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бюджет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«Карга</w:t>
            </w:r>
            <w:r w:rsidR="002F4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сокская районная больни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7006001652 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1A7F1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1A7F1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1A7F1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3F3E5B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Томская область</w:t>
            </w:r>
            <w:r w:rsidR="007719CE" w:rsidRPr="00C11913">
              <w:rPr>
                <w:rFonts w:ascii="PT Astra Serif" w:hAnsi="PT Astra Serif" w:cs="Calibri"/>
                <w:sz w:val="18"/>
                <w:szCs w:val="18"/>
              </w:rPr>
              <w:t xml:space="preserve">, </w:t>
            </w:r>
            <w:r w:rsidR="00F34411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9D0E50" w:rsidRPr="00C11913">
              <w:rPr>
                <w:rFonts w:ascii="PT Astra Serif" w:hAnsi="PT Astra Serif" w:cs="Calibri"/>
                <w:sz w:val="18"/>
                <w:szCs w:val="18"/>
              </w:rPr>
              <w:t>с. Каргасок, ул. Красноармей</w:t>
            </w:r>
            <w:r w:rsidR="00F3441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9D0E50" w:rsidRPr="00C11913">
              <w:rPr>
                <w:rFonts w:ascii="PT Astra Serif" w:hAnsi="PT Astra Serif" w:cs="Calibri"/>
                <w:sz w:val="18"/>
                <w:szCs w:val="18"/>
              </w:rPr>
              <w:t>ска</w:t>
            </w:r>
            <w:r w:rsidR="007719CE" w:rsidRPr="00C11913">
              <w:rPr>
                <w:rFonts w:ascii="PT Astra Serif" w:hAnsi="PT Astra Serif" w:cs="Calibri"/>
                <w:sz w:val="18"/>
                <w:szCs w:val="18"/>
              </w:rPr>
              <w:t xml:space="preserve">, 66 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Каргасок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6997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Хирурги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Операционная № 2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B134D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Аппарат наркозно-дыхательный 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276070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2023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30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AC359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AC359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AC359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AC359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AC359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AC359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«Меж</w:t>
            </w:r>
            <w:r w:rsidR="00AC359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вузовская полкли</w:t>
            </w:r>
            <w:r w:rsidR="00AC359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ника»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7017000097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9D0E50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</w:t>
            </w:r>
            <w:r w:rsidR="001A7F1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венное или муници</w:t>
            </w:r>
            <w:r w:rsidR="001A7F1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пальное юридичес</w:t>
            </w:r>
            <w:r w:rsidR="001A7F1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 г. Томск </w:t>
            </w:r>
            <w:r w:rsidR="00F34411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Киевская,</w:t>
            </w:r>
            <w:r w:rsidR="00F34411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74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Лучевой диагнос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6B1B85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ультразвуко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134D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Передвижной аппарат для ультразвуковых исследований </w:t>
            </w:r>
            <w:r w:rsidR="00413F4F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 набором датчиков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260250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2023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31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46209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46209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бюджет</w:t>
            </w:r>
            <w:r w:rsidR="0046209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46209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6209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6209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«Молча</w:t>
            </w:r>
            <w:r w:rsidR="0046209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новская районная больни</w:t>
            </w:r>
            <w:r w:rsidR="0046209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7010000764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1A7F11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F34411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с. Молчаново, ул.</w:t>
            </w:r>
            <w:r w:rsidR="00F34411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Димитрова, 34 стр.</w:t>
            </w:r>
            <w:r w:rsidR="00F34411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Молча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ново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5207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клиника 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6B1B85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ультразвуко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134D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Система ультразвуковой визуализации универсальная,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 питанием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от сети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260250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2023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32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A20E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A20E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A20E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A20E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A20E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A20E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«Томская районная больни</w:t>
            </w:r>
            <w:r w:rsidR="00A20E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7014006870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1A7F11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3F3E5B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Томский район, </w:t>
            </w:r>
            <w:r w:rsidR="00F34411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7719CE" w:rsidRPr="00C11913">
              <w:rPr>
                <w:rFonts w:ascii="PT Astra Serif" w:hAnsi="PT Astra Serif" w:cs="Calibri"/>
                <w:sz w:val="18"/>
                <w:szCs w:val="18"/>
              </w:rPr>
              <w:t>д. Поросино, ул. Мира, 17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д. Поросино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D342C4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D342C4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Фельдшерско-акушерский пункт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134D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Автоматический дефибриллятор (для оснащения фельдшерско-акушерского пункта, фельдшерского здравпункта)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126500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2023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33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1B5A3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1B5A3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1B5A3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1B5A3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1B5A3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B5A3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«Томская районная больни</w:t>
            </w:r>
            <w:r w:rsidR="001B5A3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7014006870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1A7F11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Томская обл</w:t>
            </w:r>
            <w:r w:rsidR="003F3E5B" w:rsidRPr="00C11913">
              <w:rPr>
                <w:rFonts w:ascii="PT Astra Serif" w:hAnsi="PT Astra Serif" w:cs="Calibri"/>
                <w:sz w:val="18"/>
                <w:szCs w:val="18"/>
              </w:rPr>
              <w:t>асть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, </w:t>
            </w:r>
            <w:r w:rsidR="00F34411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г.</w:t>
            </w:r>
            <w:r w:rsidR="003F3E5B" w:rsidRPr="00C11913">
              <w:rPr>
                <w:rFonts w:ascii="PT Astra Serif" w:hAnsi="PT Astra Serif" w:cs="Calibri"/>
                <w:sz w:val="18"/>
                <w:szCs w:val="18"/>
              </w:rPr>
              <w:t xml:space="preserve"> Томск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, </w:t>
            </w:r>
            <w:r w:rsidR="00F34411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д. Эушта, </w:t>
            </w:r>
            <w:r w:rsidR="00F34411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Школьная</w:t>
            </w:r>
            <w:r w:rsidR="003F3E5B" w:rsidRPr="00C11913">
              <w:rPr>
                <w:rFonts w:ascii="PT Astra Serif" w:hAnsi="PT Astra Serif" w:cs="Calibri"/>
                <w:sz w:val="18"/>
                <w:szCs w:val="18"/>
              </w:rPr>
              <w:t>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д. Эушта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612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D342C4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D342C4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Фельдшерско-акушерский пункт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134D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Автоматический дефибриллятор (для оснащения фельдшерско-акушерского пункта, фельдшерского здравпункта)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126500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2023</w:t>
            </w:r>
          </w:p>
        </w:tc>
      </w:tr>
      <w:tr w:rsidR="0057342D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34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«Томская районная больни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7014006870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1A7F11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шерско-акушерский пункт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3F3E5B" w:rsidP="00F34411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Томская область, Томский</w:t>
            </w:r>
            <w:r w:rsidR="007719CE" w:rsidRPr="00C11913">
              <w:rPr>
                <w:rFonts w:ascii="PT Astra Serif" w:hAnsi="PT Astra Serif" w:cs="Calibri"/>
                <w:sz w:val="18"/>
                <w:szCs w:val="18"/>
              </w:rPr>
              <w:t xml:space="preserve"> район, </w:t>
            </w:r>
            <w:r w:rsidR="00F34411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t>д</w:t>
            </w:r>
            <w:r w:rsidR="007719CE" w:rsidRPr="00C11913">
              <w:rPr>
                <w:rFonts w:ascii="PT Astra Serif" w:hAnsi="PT Astra Serif" w:cs="Calibri"/>
                <w:sz w:val="18"/>
                <w:szCs w:val="18"/>
              </w:rPr>
              <w:t xml:space="preserve">. Борики, </w:t>
            </w:r>
            <w:r w:rsidR="00F34411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7719CE" w:rsidRPr="00C11913">
              <w:rPr>
                <w:rFonts w:ascii="PT Astra Serif" w:hAnsi="PT Astra Serif" w:cs="Calibri"/>
                <w:sz w:val="18"/>
                <w:szCs w:val="18"/>
              </w:rPr>
              <w:t>ул. Школьная 1г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д. Борики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293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D342C4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D342C4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Фельдшерско-акушерский пункт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134D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Автоматический дефибриллятор (для оснащения фельдшерско-акушерского пункта, фельдшерского здравпункта)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126500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2023</w:t>
            </w:r>
          </w:p>
        </w:tc>
      </w:tr>
      <w:tr w:rsidR="0057342D" w:rsidRPr="00C11913" w:rsidTr="00BD794A">
        <w:trPr>
          <w:trHeight w:val="1140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35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«Поли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10»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7017000450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1A7F11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EF567D" w:rsidRDefault="007719CE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EF567D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04FF6" w:rsidRP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EF567D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704FF6" w:rsidRP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EF567D" w:rsidRPr="00EF567D">
              <w:rPr>
                <w:rFonts w:ascii="PT Astra Serif" w:hAnsi="PT Astra Serif" w:cs="Calibri"/>
                <w:sz w:val="18"/>
                <w:szCs w:val="18"/>
              </w:rPr>
              <w:t>пр</w:t>
            </w:r>
            <w:r w:rsidRPr="00EF567D">
              <w:rPr>
                <w:rFonts w:ascii="PT Astra Serif" w:hAnsi="PT Astra Serif" w:cs="Calibri"/>
                <w:sz w:val="18"/>
                <w:szCs w:val="18"/>
              </w:rPr>
              <w:t>. Мира, 17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EF567D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EF567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90487E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Отделение восстано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вительного лечения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1E349A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Физиотера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певтические кабинеты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134D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Дорожка беговая стандартная, с электропитанием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571984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2023</w:t>
            </w:r>
          </w:p>
        </w:tc>
      </w:tr>
      <w:tr w:rsidR="0057342D" w:rsidRPr="00C11913" w:rsidTr="00BD794A">
        <w:trPr>
          <w:trHeight w:val="1153"/>
        </w:trPr>
        <w:tc>
          <w:tcPr>
            <w:tcW w:w="172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36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CC2FE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«Поли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9D0E50" w:rsidRPr="00C11913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4»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7020016330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1A7F11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5A646D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7719CE" w:rsidRPr="00C11913" w:rsidRDefault="007719CE" w:rsidP="00EF567D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Иркутский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t xml:space="preserve"> тракт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t>39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а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Поликлини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 №</w:t>
            </w:r>
            <w:r w:rsidR="0090487E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(отделение) рентгенологи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134D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Аппарат рентгеновский стационарный для рентгенографии цифровой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7719CE" w:rsidRPr="00C11913" w:rsidRDefault="007719CE" w:rsidP="008052D2">
            <w:pPr>
              <w:ind w:left="-121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191220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7719CE" w:rsidRPr="00C11913" w:rsidRDefault="007719CE" w:rsidP="007719C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7719CE" w:rsidRPr="00C11913" w:rsidRDefault="007719CE" w:rsidP="00BE39E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12</w:t>
            </w:r>
            <w:r w:rsidR="00BE39EF" w:rsidRPr="00C11913">
              <w:rPr>
                <w:rFonts w:ascii="PT Astra Serif" w:hAnsi="PT Astra Serif" w:cs="Calibri"/>
                <w:sz w:val="18"/>
                <w:szCs w:val="18"/>
              </w:rPr>
              <w:t>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2025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37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«Поли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 № 4»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7020016330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1A7F11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Томская область,</w:t>
            </w:r>
          </w:p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</w:p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ул. 79-й Гвардейской дивизии, 3/2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6B1B85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Поликлини</w:t>
            </w:r>
            <w:r w:rsidR="00BD370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 №</w:t>
            </w:r>
            <w:r w:rsidR="00BD370D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6B1B85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у</w:t>
            </w:r>
            <w:r w:rsidR="00D342C4" w:rsidRPr="00C11913">
              <w:rPr>
                <w:rFonts w:ascii="PT Astra Serif" w:hAnsi="PT Astra Serif" w:cs="Calibri"/>
                <w:sz w:val="18"/>
                <w:szCs w:val="18"/>
              </w:rPr>
              <w:t>льтразвуко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D342C4" w:rsidRPr="00C11913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134D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</w:t>
            </w:r>
            <w:r w:rsidR="009D732C" w:rsidRPr="00C11913">
              <w:rPr>
                <w:rFonts w:ascii="PT Astra Serif" w:hAnsi="PT Astra Serif" w:cs="Calibri"/>
                <w:sz w:val="18"/>
                <w:szCs w:val="18"/>
              </w:rPr>
              <w:t>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111, Система ультразвуковой визуализации универсальная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 питанием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от сети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12.2027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38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E16D8B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A85EA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Отделение ультразву</w:t>
            </w:r>
            <w:r w:rsidR="00BD370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ковой диагностики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6B1B85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ультразвуко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9D732C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134D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111, Система ультразвуковой визуализации универсальная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 питанием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от сети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39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712C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712C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712C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712C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712C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712C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«Моря</w:t>
            </w:r>
            <w:r w:rsidR="00712C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ковская участко</w:t>
            </w:r>
            <w:r w:rsidR="00712C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вая больница им. В.С. Демьяно</w:t>
            </w:r>
            <w:r w:rsidR="00712C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7014048615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A85EA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160624" w:rsidRPr="00C11913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 Моряковский Затон,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Советская, 35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Моряков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ский Затон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4347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Терапевти</w:t>
            </w:r>
            <w:r w:rsidR="00BD370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Терапевтичес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кое отделение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  <w:highlight w:val="yellow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134D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111, Система ультразвуковой визуализации универсальная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 питанием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от сети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40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20660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20660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20660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20660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0660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0660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«Криво</w:t>
            </w:r>
            <w:r w:rsidR="0020660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шеинская районная больни</w:t>
            </w:r>
            <w:r w:rsidR="0020660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7009001700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A85EA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с. Кривошеино, ул. Коммунис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тическая,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д. 64/4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Криво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шеино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Ультразву</w:t>
            </w:r>
            <w:r w:rsidR="00BD370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ковой диагности</w:t>
            </w:r>
            <w:r w:rsidR="00BD370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ки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6B1B85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ультразвуко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111, Система ультразвуковой визуализации универсальная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 питанием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от сети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41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16562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16562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16562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16562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16562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6562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«Меж</w:t>
            </w:r>
            <w:r w:rsidR="0016562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вузовская поли</w:t>
            </w:r>
            <w:r w:rsidR="0016562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7017000097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A85EA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Киевская, 74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BD370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6B1B85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ультразвуко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9D732C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EF567D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111, Система ультразвуковой визуализации универсальная </w:t>
            </w:r>
          </w:p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 питанием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от сети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42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70207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70207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70207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70207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70207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70207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«Детская больница №</w:t>
            </w:r>
            <w:r w:rsidR="00702074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7018015829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A85EA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Полины Осипенко, 31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6B1B85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Детское поликлини</w:t>
            </w:r>
            <w:r w:rsidR="00BD370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 №</w:t>
            </w:r>
            <w:r w:rsidR="00BD370D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6B1B85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ультразвуко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85, Передвижной аппарат для ультразвуковых исследований </w:t>
            </w:r>
            <w:r w:rsidR="00EF567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 набором датчиков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12.2029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43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5F21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5F21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5F21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5F21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5F21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5F21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5F21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5F21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5F2163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5F2163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5F216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A85EA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</w:t>
            </w:r>
            <w:r w:rsidR="006B1B85" w:rsidRPr="00C11913">
              <w:rPr>
                <w:rFonts w:ascii="PT Astra Serif" w:hAnsi="PT Astra Serif" w:cs="Calibri"/>
                <w:sz w:val="18"/>
                <w:szCs w:val="18"/>
              </w:rPr>
              <w:t>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9D732C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413F4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94, Эндоскоп (для верхних отделов желудочно-кишечного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179420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12.2028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44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CE29E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CE29E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CE29E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CE29E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CE29E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E29E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44640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44640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446403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446403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44640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A85EA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6B1B85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94, Эндоскоп 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t>(для верхних отделов желудочно-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179420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12.2028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45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9A005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9A005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9A005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9A005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9A005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9A005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9A005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9A005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9A0055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9A0055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9A005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A85EA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6B1B85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94, Эндоскоп (для верхних отделов желудочно- 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179420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12.2028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46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9A0055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F746F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F746F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F746F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A71FA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A71FA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A71FA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A71FA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A71FA4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A71FA4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A71FA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A85EA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6B1B85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94, Эндоскоп (для верхних отделов желудочно- 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179940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12.2029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47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82047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82047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82047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82047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82047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82047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82047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82047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82047C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82047C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82047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A85EA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6B1B85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94, Эндоскоп (для верхних отделов желудочно- 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179940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12.2029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48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«Поли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 Томского научного центра Сибирс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кого отделе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Россий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ской академии наук»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7021022640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2B47CC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704FF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пр-кт</w:t>
            </w:r>
            <w:r w:rsidR="00160624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Академичес</w:t>
            </w:r>
            <w:r w:rsidR="003226F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кий, д. 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Терапевти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Хирургичес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ки</w:t>
            </w:r>
            <w:r w:rsidR="009D732C" w:rsidRPr="00C11913">
              <w:rPr>
                <w:rFonts w:ascii="PT Astra Serif" w:hAnsi="PT Astra Serif" w:cs="Calibri"/>
                <w:sz w:val="18"/>
                <w:szCs w:val="18"/>
              </w:rPr>
              <w:t>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89, Стол операционный универсальный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162400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12.2030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49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«Шегар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районная больни</w:t>
            </w:r>
            <w:r w:rsidR="0022400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2B47CC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3226F0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сельское поселение Шегарское, </w:t>
            </w:r>
            <w:r w:rsidR="003226F0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с. Мельниково, ул. Коммунис</w:t>
            </w:r>
            <w:r w:rsidR="003226F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тическая, 37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Мельни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ково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7821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AF6A50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Стаци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нар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Реанимацион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но-анестезиоло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гические</w:t>
            </w:r>
            <w:r w:rsidR="009D732C" w:rsidRPr="00C11913">
              <w:rPr>
                <w:rFonts w:ascii="PT Astra Serif" w:hAnsi="PT Astra Serif" w:cs="Calibri"/>
                <w:sz w:val="18"/>
                <w:szCs w:val="18"/>
              </w:rPr>
              <w:t xml:space="preserve"> кабинеты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43, Аппарат наркозный (полуоткрытый, полузакрытый </w:t>
            </w:r>
            <w:r w:rsidR="00413F4F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и закрытый контуры) 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 функцией анестезии ксеноном, 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 дыхательным автоматом, волюметром, монитором концентрации кислорода, углекислоты 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 герметичности дыхательного контура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(не менее одного испарителя 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для испаряемых анестетиков)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275680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12.2030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50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416C4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бюджет</w:t>
            </w:r>
            <w:r w:rsidR="00416C4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416C4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16C4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16C4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«Верхне</w:t>
            </w:r>
            <w:r w:rsidR="00416C4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кетская районная больни</w:t>
            </w:r>
            <w:r w:rsidR="00416C4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7004001897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2B47CC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3226F0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рп. Белый Яр, ул. Российская, </w:t>
            </w:r>
            <w:r w:rsidR="003226F0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д. 3, строение 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Рабочий поселок Белый Яр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7642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Хирурги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Хирургичес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ки</w:t>
            </w:r>
            <w:r w:rsidR="009D732C" w:rsidRPr="00C11913">
              <w:rPr>
                <w:rFonts w:ascii="PT Astra Serif" w:hAnsi="PT Astra Serif" w:cs="Calibri"/>
                <w:sz w:val="18"/>
                <w:szCs w:val="18"/>
              </w:rPr>
              <w:t>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43, Аппарат наркозный (полуоткрытый, полузакрытый </w:t>
            </w:r>
            <w:r w:rsidR="005A1F1D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и закрытый контуры) 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 функцией анестезии ксеноном, 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 дыхательным автоматом, волюметром, монитором концентрации кислорода, углекислоты 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и герметичности дыхательного контура 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(не менее одного испарителя 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для испаряемых анестетиков)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275800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12.2030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51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6D528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6D528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6D528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6D528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6D528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6D528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«Шегар</w:t>
            </w:r>
            <w:r w:rsidR="006D528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районная больни</w:t>
            </w:r>
            <w:r w:rsidR="006D528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2B47CC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3226F0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сельское поселение Шегарское, </w:t>
            </w:r>
            <w:r w:rsidR="003226F0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с. Мельниково, ул. Коммунис</w:t>
            </w:r>
            <w:r w:rsidR="003226F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тическая, 37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Мельни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ково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7821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ультразву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ковой диагности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ки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ультразвуко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85, Передвижной аппарат для ультразвуковых исследований </w:t>
            </w:r>
            <w:r w:rsidR="005A1F1D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 набором датчиков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12.2030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52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30514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30514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бюджет</w:t>
            </w:r>
            <w:r w:rsidR="0030514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30514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30514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30514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«Верхне</w:t>
            </w:r>
            <w:r w:rsidR="0030514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кетская районная больни</w:t>
            </w:r>
            <w:r w:rsidR="00305149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7004001897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2B47CC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Больница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BC657D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рп. Белый 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Яр, ул. Российская, </w:t>
            </w:r>
            <w:r w:rsidR="00BC657D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д. 3, </w:t>
            </w:r>
            <w:r w:rsidR="00BC657D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строение 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Рабочий поселок Белый Яр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/>
                <w:color w:val="000000"/>
                <w:sz w:val="18"/>
                <w:szCs w:val="18"/>
              </w:rPr>
              <w:t>7642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Хирурги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Хирургичес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89, Стол операционный универсальный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162400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12.2030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53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6F7B5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6F7B5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6F7B5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6F7B5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6F7B5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6F7B5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6F7B5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6F7B5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6F7B54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6F7B54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6F7B5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2B47CC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E80D92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E80D92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5A1F1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94, Эндоскоп (для верхних отделов желудочно-кишечного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179420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12.2030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54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1A57C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1A57C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1A57C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1A57C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1A57C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A57C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1A57C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1A57C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1A57C1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1A57C1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1A57C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2B47CC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E80D92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E80D92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5A1F1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94, Эндоскоп (для верхних отделов желудочно-кишечного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179420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12.2030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55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AC030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AC030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AC030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AC030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AC030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AC030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AC030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AC030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AC030F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AC030F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AC030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2B47CC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E80D92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E80D92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5A1F1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94, Эндоскоп (для верхних отделов желудочно-кишечного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179940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12.2030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56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DE21D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DE21D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DE21D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DE21D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DE21D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DE21D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DE21D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DE21D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DE21DD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DE21DD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DE21D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2B47CC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E80D92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E80D92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5A1F1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94, Эндоскоп (для верхних отделов желудочно-кишечного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179940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12.2030</w:t>
            </w:r>
          </w:p>
        </w:tc>
      </w:tr>
      <w:tr w:rsidR="00D342C4" w:rsidRPr="00C11913" w:rsidTr="00BD794A">
        <w:trPr>
          <w:trHeight w:val="977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57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071E4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071E4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071E4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071E4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071E4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071E4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071E4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071E4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071E44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071E44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071E4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2B47CC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E80D92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E80D92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96, Эндоскопическая система (видео-, фибро- 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или ригидная), включающая: осветитель, инсуффлятор, электроотсасы</w:t>
            </w:r>
            <w:r w:rsidR="005A1F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ватель, тележка (стойка); течеискатель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271790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12.2030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58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D8177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D8177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D8177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D8177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D8177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D8177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D8177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D8177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D81774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D81774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D8177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2B47CC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4E7DD5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4E7DD5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5A1F1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94, Эндоскоп (для верхних отделов желудочно-кишечного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179940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59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1B674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1B674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1B674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1B674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1B674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B674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1B674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1B674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1B674C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1B674C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1B674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2B47CC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4E7DD5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4E7DD5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96, Эндоскопическая система (видео-, фибро- или ригидная), включающая: осветитель, инсуффлятор, электроотсасы</w:t>
            </w:r>
            <w:r w:rsidR="005A1F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ватель, тележка (стойка); течеискатель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271790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12.2029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60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A15F8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A15F8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A15F8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A15F8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A15F8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A15F8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«Меж</w:t>
            </w:r>
            <w:r w:rsidR="00A15F8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вузовская поликли</w:t>
            </w:r>
            <w:r w:rsidR="00A15F8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ника»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7017000097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1618DD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242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4E7DD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4E7DD5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4E7DD5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Киевская, 74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tabs>
                <w:tab w:val="left" w:pos="774"/>
              </w:tabs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Амбулаторно-поликлини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9D732C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112, Аппарат рентгеновский маммографичес</w:t>
            </w:r>
            <w:r w:rsidR="005A1F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кий цифровой или аналоговый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191110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12.2030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61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412CD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412CD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412CD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412CD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12CD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12CD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412CD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7965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7965FE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7965FE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7965FE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1618DD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B30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AD3FB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AD3FB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C413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96, Эндоскопическая система (видео-, фибро- или ригидная), включающая: осветитель, инсуффлятор, электроотсасы</w:t>
            </w:r>
            <w:r w:rsidR="005A1F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ватель, тележка (стойка); течеискатель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271790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12.2027</w:t>
            </w:r>
          </w:p>
        </w:tc>
      </w:tr>
      <w:tr w:rsidR="00D342C4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62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1618DD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D342C4" w:rsidRPr="00C11913" w:rsidRDefault="00D342C4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AD3FB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AD3FB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6B1B85" w:rsidP="006B1B85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D342C4" w:rsidRPr="00C11913" w:rsidRDefault="00D342C4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E044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D342C4" w:rsidRPr="00C11913" w:rsidRDefault="00D342C4" w:rsidP="005A1F1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94, Эндоскоп (для верхних отделов желудочно-кишечного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D342C4" w:rsidRPr="00C11913" w:rsidRDefault="00D342C4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179940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D342C4" w:rsidRPr="00C11913" w:rsidRDefault="00D342C4" w:rsidP="00D342C4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6B1B85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63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934A32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1618DD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B30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6B1B85" w:rsidRPr="00C11913" w:rsidRDefault="006B1B85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AD3FB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AD3FB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E044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B1B85" w:rsidRPr="00C11913" w:rsidRDefault="006B1B85" w:rsidP="005A1F1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94, Эндоскоп (для верхних отделов желудочно-кишечного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6B1B85" w:rsidRPr="00C11913" w:rsidRDefault="006B1B85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179940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6B1B85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64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1618DD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B30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6B1B85" w:rsidRPr="00C11913" w:rsidRDefault="006B1B85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AD3FB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AD3FB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E044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B1B85" w:rsidRPr="00C11913" w:rsidRDefault="006B1B85" w:rsidP="005A1F1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94, Эндоскоп (для верхних отделов желудочно-кишечного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6B1B85" w:rsidRPr="00C11913" w:rsidRDefault="006B1B85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179940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6B1B85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65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421DC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1618DD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B30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6B1B85" w:rsidRPr="00C11913" w:rsidRDefault="006B1B85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9D732C" w:rsidP="009D732C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E044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B1B85" w:rsidRPr="00C11913" w:rsidRDefault="006B1B85" w:rsidP="005A1F1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94, Эндоскоп (для верхних отделов желудочно-кишечного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6B1B85" w:rsidRPr="00C11913" w:rsidRDefault="006B1B85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179940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6B1B85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66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863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863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863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863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863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863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863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863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863968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863968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863968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1618DD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B30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6B1B85" w:rsidRPr="00C11913" w:rsidRDefault="006B1B85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E044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B1B85" w:rsidRPr="00C11913" w:rsidRDefault="006B1B85" w:rsidP="0072174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94, Эндоскоп (для верхних отделов желудочно-кишечного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6B1B85" w:rsidRPr="00C11913" w:rsidRDefault="006B1B85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179940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6B1B85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67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DC2EE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DC2EE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DC2EE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DC2EE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DC2EE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DC2EE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DC2EE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DC2EE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DC2EE6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DC2EE6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DC2EE6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1618DD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B30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6B1B85" w:rsidRPr="00C11913" w:rsidRDefault="006B1B85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E044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B1B85" w:rsidRPr="00C11913" w:rsidRDefault="006B1B85" w:rsidP="0072174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94, Эндоскоп (для верхних отделов желудочно-кишечного тракта, для 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6B1B85" w:rsidRPr="00C11913" w:rsidRDefault="006B1B85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179420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6B1B85" w:rsidRPr="00C11913" w:rsidTr="00BD794A">
        <w:trPr>
          <w:trHeight w:val="324"/>
        </w:trPr>
        <w:tc>
          <w:tcPr>
            <w:tcW w:w="172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68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952EE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952EE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952EE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952EE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952EE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952EE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952EE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952EE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952EE4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952EE4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952EE4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1618DD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B30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6B1B85" w:rsidRPr="00C11913" w:rsidRDefault="006B1B85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Отделение ультразву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ковой диагности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ки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Кабинет ультразвуко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E044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111, Система ультразвуковой визуализации универсальная 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с питанием 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от сети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6B1B85" w:rsidRPr="00C11913" w:rsidRDefault="006B1B85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6B1B85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69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бюджет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7017004447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1618DD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B30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6B1B85" w:rsidRPr="00C11913" w:rsidRDefault="006B1B85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Нахимова, 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Лечебно-диагности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ческие службы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E044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B1B85" w:rsidRPr="00C11913" w:rsidRDefault="006B1B85" w:rsidP="0072174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11, Стойка эндоскопическая с набором инструментов для полного объема лапароскопичес</w:t>
            </w:r>
            <w:r w:rsidR="0072174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ких операций </w:t>
            </w:r>
            <w:r w:rsidR="00F7328E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 электромехани</w:t>
            </w:r>
            <w:r w:rsidR="0072174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морцеллятором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6B1B85" w:rsidRPr="00C11913" w:rsidRDefault="006B1B85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271790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12.2027</w:t>
            </w:r>
          </w:p>
        </w:tc>
      </w:tr>
      <w:tr w:rsidR="006B1B85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70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4D043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1618DD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B30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6B1B85" w:rsidRPr="00C11913" w:rsidRDefault="006B1B85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пр-кт Ленина, 51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AF6A50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К</w:t>
            </w:r>
            <w:r w:rsidR="009D732C" w:rsidRPr="00C11913">
              <w:rPr>
                <w:rFonts w:ascii="PT Astra Serif" w:hAnsi="PT Astra Serif" w:cs="Calibri"/>
                <w:sz w:val="18"/>
                <w:szCs w:val="18"/>
              </w:rPr>
              <w:t>абинет к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омпьютер</w:t>
            </w:r>
            <w:r w:rsidR="001E349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ной томографии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E044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113, Компьютерный томограф рентгеновский спиральный с многорядным детектором (многосрезовый)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6B1B85" w:rsidRPr="00C11913" w:rsidRDefault="006B1B85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135190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6B1B85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71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9F154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9F154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9F154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9F154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9F154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9F154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9F154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9F154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9F154D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9F154D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9F154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1618DD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B30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6B1B85" w:rsidRPr="00C11913" w:rsidRDefault="006B1B85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пр-кт Ленина, 51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AF6A50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9D732C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5350A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гически</w:t>
            </w:r>
            <w:r w:rsidR="009D732C" w:rsidRPr="00C11913">
              <w:rPr>
                <w:rFonts w:ascii="PT Astra Serif" w:hAnsi="PT Astra Serif" w:cs="Calibri"/>
                <w:sz w:val="18"/>
                <w:szCs w:val="18"/>
              </w:rPr>
              <w:t>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E044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117, Аппарат рентгеновский для флюорографии легких цифровой или аналоговый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6B1B85" w:rsidRPr="00C11913" w:rsidRDefault="006B1B85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114400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6B1B85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72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1843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1843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1843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1843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1843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843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«Город</w:t>
            </w:r>
            <w:r w:rsidR="001843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клини</w:t>
            </w:r>
            <w:r w:rsidR="001843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 больница №</w:t>
            </w:r>
            <w:r w:rsidR="0018439C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18439C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18439C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1618DD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B30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6B1B85" w:rsidRPr="00C11913" w:rsidRDefault="006B1B85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пр-кт Ленина, 51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AF6A50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Маммографи</w:t>
            </w:r>
            <w:r w:rsidR="005350A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E044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112, Аппарат рентгеновский маммографичес</w:t>
            </w:r>
            <w:r w:rsidR="0072174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кий цифровой или аналоговый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6B1B85" w:rsidRPr="00C11913" w:rsidRDefault="006B1B85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191110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6B1B85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73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176E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176E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176E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176E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176E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76E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«Детская больница №</w:t>
            </w:r>
            <w:r w:rsidR="00176E1D" w:rsidRPr="00C11913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7018015829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1618DD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Государст-венное или муници-пальное юридичес-кое лицо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B30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6B1B85" w:rsidRPr="00C11913" w:rsidRDefault="006B1B85" w:rsidP="007D4775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г. Томск,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ул. Полины Осипенко, 31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AF6A50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5350A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гический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9D732C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E044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48, Аппарат рентгеновский стационарный для рентгенографии цифровой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6B1B85" w:rsidRPr="00C11913" w:rsidRDefault="006B1B85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191220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12.2027</w:t>
            </w:r>
          </w:p>
        </w:tc>
      </w:tr>
      <w:tr w:rsidR="006B1B85" w:rsidRPr="00C11913" w:rsidTr="00BD794A">
        <w:trPr>
          <w:trHeight w:val="60"/>
        </w:trPr>
        <w:tc>
          <w:tcPr>
            <w:tcW w:w="172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74</w:t>
            </w:r>
            <w:r w:rsidR="0087638D"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Област</w:t>
            </w:r>
            <w:r w:rsidR="00176E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государ</w:t>
            </w:r>
            <w:r w:rsidR="00176E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ственное автоном</w:t>
            </w:r>
            <w:r w:rsidR="00176E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176E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176E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76E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ния «Шегар</w:t>
            </w:r>
            <w:r w:rsidR="00176E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ская районная больни</w:t>
            </w:r>
            <w:r w:rsidR="00176E1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ца»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1618DD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М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B302D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6B1B85" w:rsidRPr="00C11913" w:rsidRDefault="006B1B85" w:rsidP="006333F7">
            <w:pPr>
              <w:ind w:left="-109" w:right="-9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 xml:space="preserve">Томская область, сельское поселение Шегарское, 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с. Мельниково, ул. Коммунисти</w:t>
            </w:r>
            <w:r w:rsidR="006333F7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ческая, 37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с. Мельни</w:t>
            </w:r>
            <w:r w:rsidR="008A3441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ково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7821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AF6A50">
            <w:pPr>
              <w:ind w:left="-111" w:right="-107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AF6A50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9D732C" w:rsidP="006B1B85">
            <w:pPr>
              <w:ind w:left="-109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5350AA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гический кабинет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9D73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E0443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sz w:val="18"/>
                <w:szCs w:val="18"/>
              </w:rPr>
              <w:t>112, Аппарат рентгеновский маммографичес</w:t>
            </w:r>
            <w:r w:rsidR="0072174F" w:rsidRPr="00C1191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C11913">
              <w:rPr>
                <w:rFonts w:ascii="PT Astra Serif" w:hAnsi="PT Astra Serif" w:cs="Calibri"/>
                <w:sz w:val="18"/>
                <w:szCs w:val="18"/>
              </w:rPr>
              <w:t>кий цифровой или аналоговый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6B1B85" w:rsidRPr="00C11913" w:rsidRDefault="006B1B85" w:rsidP="008052D2">
            <w:pPr>
              <w:ind w:left="-121" w:right="-108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191110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C11913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6B1B85" w:rsidRPr="00C11913" w:rsidTr="00BD794A">
        <w:trPr>
          <w:trHeight w:val="300"/>
        </w:trPr>
        <w:tc>
          <w:tcPr>
            <w:tcW w:w="172" w:type="pct"/>
            <w:shd w:val="clear" w:color="auto" w:fill="auto"/>
            <w:vAlign w:val="center"/>
          </w:tcPr>
          <w:p w:rsidR="006B1B85" w:rsidRPr="00C11913" w:rsidRDefault="006B1B85" w:rsidP="006B1B85">
            <w:pPr>
              <w:ind w:firstLine="0"/>
              <w:jc w:val="righ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F7328E" w:rsidP="006B1B8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Итого</w:t>
            </w:r>
          </w:p>
        </w:tc>
        <w:tc>
          <w:tcPr>
            <w:tcW w:w="18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368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224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274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90</w:t>
            </w:r>
          </w:p>
        </w:tc>
        <w:tc>
          <w:tcPr>
            <w:tcW w:w="263" w:type="pct"/>
            <w:shd w:val="clear" w:color="auto" w:fill="auto"/>
            <w:vAlign w:val="center"/>
            <w:hideMark/>
          </w:tcPr>
          <w:p w:rsidR="006B1B85" w:rsidRPr="00C11913" w:rsidRDefault="006B1B85" w:rsidP="006B1B8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11913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</w:tr>
    </w:tbl>
    <w:p w:rsidR="004A4359" w:rsidRPr="0087638D" w:rsidRDefault="004A4359">
      <w:pPr>
        <w:ind w:firstLine="0"/>
        <w:rPr>
          <w:rFonts w:ascii="PT Astra Serif" w:eastAsia="Calibri" w:hAnsi="PT Astra Serif"/>
          <w:sz w:val="18"/>
          <w:szCs w:val="18"/>
          <w:lang w:eastAsia="en-US"/>
        </w:rPr>
      </w:pPr>
      <w:r w:rsidRPr="0087638D">
        <w:rPr>
          <w:rFonts w:ascii="PT Astra Serif" w:eastAsia="Calibri" w:hAnsi="PT Astra Serif"/>
          <w:sz w:val="18"/>
          <w:szCs w:val="18"/>
          <w:lang w:eastAsia="en-US"/>
        </w:rPr>
        <w:br w:type="page"/>
      </w:r>
    </w:p>
    <w:p w:rsidR="004A4359" w:rsidRPr="008E0CF7" w:rsidRDefault="005F0850" w:rsidP="005F0850">
      <w:pPr>
        <w:ind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 xml:space="preserve">Таблица </w:t>
      </w:r>
      <w:r w:rsidR="001A66E4" w:rsidRPr="008E0CF7">
        <w:rPr>
          <w:rFonts w:ascii="PT Astra Serif" w:eastAsia="Calibri" w:hAnsi="PT Astra Serif"/>
          <w:sz w:val="24"/>
          <w:szCs w:val="22"/>
          <w:lang w:eastAsia="en-US"/>
        </w:rPr>
        <w:t>№</w:t>
      </w:r>
      <w:r w:rsidR="004070A9">
        <w:rPr>
          <w:rFonts w:ascii="PT Astra Serif" w:eastAsia="Calibri" w:hAnsi="PT Astra Serif"/>
          <w:sz w:val="24"/>
          <w:szCs w:val="22"/>
          <w:lang w:eastAsia="en-US"/>
        </w:rPr>
        <w:t xml:space="preserve"> </w:t>
      </w:r>
      <w:r w:rsidRPr="008E0CF7">
        <w:rPr>
          <w:rFonts w:ascii="PT Astra Serif" w:eastAsia="Calibri" w:hAnsi="PT Astra Serif"/>
          <w:sz w:val="24"/>
          <w:szCs w:val="22"/>
          <w:lang w:eastAsia="en-US"/>
        </w:rPr>
        <w:t>2</w:t>
      </w:r>
    </w:p>
    <w:p w:rsidR="004070A9" w:rsidRDefault="004070A9" w:rsidP="004070A9">
      <w:pPr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</w:p>
    <w:p w:rsidR="004070A9" w:rsidRDefault="005F0850" w:rsidP="004070A9">
      <w:pPr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 xml:space="preserve">Перечень </w:t>
      </w:r>
    </w:p>
    <w:p w:rsidR="004070A9" w:rsidRDefault="005F0850" w:rsidP="004070A9">
      <w:pPr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 xml:space="preserve">медицинских организаций, участвующих в региональной программе модернизации первичного звена здравоохранения </w:t>
      </w:r>
    </w:p>
    <w:p w:rsidR="005F0850" w:rsidRPr="008E0CF7" w:rsidRDefault="005F0850" w:rsidP="00A92151">
      <w:pPr>
        <w:spacing w:after="240"/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>в части дооснащения медицинским оборудованием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2975"/>
        <w:gridCol w:w="1093"/>
        <w:gridCol w:w="1093"/>
        <w:gridCol w:w="1093"/>
        <w:gridCol w:w="1093"/>
        <w:gridCol w:w="1093"/>
        <w:gridCol w:w="1093"/>
        <w:gridCol w:w="1093"/>
        <w:gridCol w:w="1093"/>
        <w:gridCol w:w="1093"/>
        <w:gridCol w:w="1046"/>
        <w:gridCol w:w="47"/>
        <w:gridCol w:w="1087"/>
      </w:tblGrid>
      <w:tr w:rsidR="005F0850" w:rsidRPr="00493CAF" w:rsidTr="00493CAF">
        <w:trPr>
          <w:trHeight w:val="315"/>
        </w:trPr>
        <w:tc>
          <w:tcPr>
            <w:tcW w:w="172" w:type="pct"/>
            <w:vMerge w:val="restart"/>
            <w:shd w:val="clear" w:color="auto" w:fill="auto"/>
            <w:vAlign w:val="center"/>
            <w:hideMark/>
          </w:tcPr>
          <w:p w:rsidR="005F0850" w:rsidRPr="00493CAF" w:rsidRDefault="005F0850" w:rsidP="005F085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№ п/п</w:t>
            </w:r>
          </w:p>
        </w:tc>
        <w:tc>
          <w:tcPr>
            <w:tcW w:w="958" w:type="pct"/>
            <w:vMerge w:val="restart"/>
            <w:shd w:val="clear" w:color="auto" w:fill="auto"/>
            <w:vAlign w:val="center"/>
            <w:hideMark/>
          </w:tcPr>
          <w:p w:rsidR="005F0850" w:rsidRPr="00493CAF" w:rsidRDefault="005F0850" w:rsidP="005F085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Полное наименование медицинской организации</w:t>
            </w:r>
          </w:p>
        </w:tc>
        <w:tc>
          <w:tcPr>
            <w:tcW w:w="3505" w:type="pct"/>
            <w:gridSpan w:val="10"/>
            <w:shd w:val="clear" w:color="auto" w:fill="auto"/>
            <w:vAlign w:val="center"/>
            <w:hideMark/>
          </w:tcPr>
          <w:p w:rsidR="005F0850" w:rsidRPr="00493CAF" w:rsidRDefault="005F0850" w:rsidP="005F085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Количество медицинских изделий, ед</w:t>
            </w:r>
            <w:r w:rsidR="00B324BA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365" w:type="pct"/>
            <w:gridSpan w:val="2"/>
            <w:shd w:val="clear" w:color="auto" w:fill="auto"/>
            <w:vAlign w:val="center"/>
            <w:hideMark/>
          </w:tcPr>
          <w:p w:rsidR="005F0850" w:rsidRPr="00493CAF" w:rsidRDefault="005F0850" w:rsidP="005F085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5F0850" w:rsidRPr="00493CAF" w:rsidTr="00493CAF">
        <w:trPr>
          <w:trHeight w:val="289"/>
        </w:trPr>
        <w:tc>
          <w:tcPr>
            <w:tcW w:w="172" w:type="pct"/>
            <w:vMerge/>
            <w:shd w:val="clear" w:color="auto" w:fill="auto"/>
            <w:vAlign w:val="center"/>
            <w:hideMark/>
          </w:tcPr>
          <w:p w:rsidR="005F0850" w:rsidRPr="00493CAF" w:rsidRDefault="005F0850" w:rsidP="005F085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  <w:vAlign w:val="center"/>
            <w:hideMark/>
          </w:tcPr>
          <w:p w:rsidR="005F0850" w:rsidRPr="00493CAF" w:rsidRDefault="005F0850" w:rsidP="005F085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2" w:type="pct"/>
            <w:vMerge w:val="restar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2021</w:t>
            </w:r>
            <w:r w:rsidR="00B324BA" w:rsidRPr="00493CAF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352" w:type="pct"/>
            <w:vMerge w:val="restar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2022</w:t>
            </w:r>
            <w:r w:rsidR="00B324BA" w:rsidRPr="00493CAF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352" w:type="pct"/>
            <w:vMerge w:val="restar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2023</w:t>
            </w:r>
            <w:r w:rsidR="00B324BA" w:rsidRPr="00493CAF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352" w:type="pct"/>
            <w:vMerge w:val="restar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2024</w:t>
            </w:r>
            <w:r w:rsidR="00B324BA" w:rsidRPr="00493CAF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352" w:type="pct"/>
            <w:vMerge w:val="restar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2025</w:t>
            </w:r>
            <w:r w:rsidR="00B324BA" w:rsidRPr="00493CAF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352" w:type="pct"/>
            <w:vMerge w:val="restar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2026</w:t>
            </w:r>
            <w:r w:rsidR="00B324BA" w:rsidRPr="00493CAF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352" w:type="pct"/>
            <w:vMerge w:val="restar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2027</w:t>
            </w:r>
            <w:r w:rsidR="00B324BA" w:rsidRPr="00493CAF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352" w:type="pct"/>
            <w:vMerge w:val="restar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2028</w:t>
            </w:r>
            <w:r w:rsidR="00B324BA" w:rsidRPr="00493CAF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352" w:type="pct"/>
            <w:vMerge w:val="restar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2029</w:t>
            </w:r>
            <w:r w:rsidR="00B324BA" w:rsidRPr="00493CAF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352" w:type="pct"/>
            <w:gridSpan w:val="2"/>
            <w:vMerge w:val="restar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2030</w:t>
            </w:r>
            <w:r w:rsidR="00B324BA" w:rsidRPr="00493CAF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350" w:type="pct"/>
            <w:vMerge w:val="restart"/>
            <w:shd w:val="clear" w:color="auto" w:fill="auto"/>
            <w:vAlign w:val="center"/>
            <w:hideMark/>
          </w:tcPr>
          <w:p w:rsidR="005F0850" w:rsidRPr="00493CAF" w:rsidRDefault="005F0850" w:rsidP="00B324BA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 xml:space="preserve">Всего </w:t>
            </w:r>
            <w:r w:rsidR="00B324BA" w:rsidRPr="00493CAF">
              <w:rPr>
                <w:rFonts w:ascii="PT Astra Serif" w:hAnsi="PT Astra Serif"/>
                <w:sz w:val="18"/>
                <w:szCs w:val="18"/>
              </w:rPr>
              <w:br/>
            </w:r>
            <w:r w:rsidRPr="00493CAF">
              <w:rPr>
                <w:rFonts w:ascii="PT Astra Serif" w:hAnsi="PT Astra Serif"/>
                <w:sz w:val="18"/>
                <w:szCs w:val="18"/>
              </w:rPr>
              <w:t xml:space="preserve">2021 </w:t>
            </w:r>
            <w:r w:rsidR="00B324BA" w:rsidRPr="00493CAF">
              <w:rPr>
                <w:rFonts w:ascii="PT Astra Serif" w:hAnsi="PT Astra Serif"/>
                <w:sz w:val="18"/>
                <w:szCs w:val="18"/>
              </w:rPr>
              <w:t>–</w:t>
            </w:r>
            <w:r w:rsidRPr="00493CAF">
              <w:rPr>
                <w:rFonts w:ascii="PT Astra Serif" w:hAnsi="PT Astra Serif"/>
                <w:sz w:val="18"/>
                <w:szCs w:val="18"/>
              </w:rPr>
              <w:t xml:space="preserve"> 2030 гг.</w:t>
            </w:r>
          </w:p>
        </w:tc>
      </w:tr>
      <w:tr w:rsidR="005F0850" w:rsidRPr="00493CAF" w:rsidTr="00493CAF">
        <w:trPr>
          <w:trHeight w:val="289"/>
        </w:trPr>
        <w:tc>
          <w:tcPr>
            <w:tcW w:w="172" w:type="pct"/>
            <w:vMerge/>
            <w:shd w:val="clear" w:color="auto" w:fill="auto"/>
            <w:vAlign w:val="center"/>
            <w:hideMark/>
          </w:tcPr>
          <w:p w:rsidR="005F0850" w:rsidRPr="00493CAF" w:rsidRDefault="005F0850" w:rsidP="005F085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  <w:vAlign w:val="center"/>
            <w:hideMark/>
          </w:tcPr>
          <w:p w:rsidR="005F0850" w:rsidRPr="00493CAF" w:rsidRDefault="005F0850" w:rsidP="005F085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2" w:type="pct"/>
            <w:vMerge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2" w:type="pct"/>
            <w:vMerge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2" w:type="pct"/>
            <w:vMerge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2" w:type="pct"/>
            <w:vMerge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2" w:type="pct"/>
            <w:vMerge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2" w:type="pct"/>
            <w:vMerge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2" w:type="pct"/>
            <w:vMerge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2" w:type="pct"/>
            <w:vMerge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2" w:type="pct"/>
            <w:vMerge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2" w:type="pct"/>
            <w:gridSpan w:val="2"/>
            <w:vMerge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5F0850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F0850" w:rsidRPr="00493CAF" w:rsidRDefault="005F0850" w:rsidP="005F085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F0850" w:rsidRPr="00493CAF" w:rsidRDefault="005F0850" w:rsidP="005F085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F0850" w:rsidRPr="00493CAF" w:rsidRDefault="005F0850" w:rsidP="00C76B9B">
            <w:pPr>
              <w:ind w:left="74" w:hanging="7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76018C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«Поликлиника Томского научного центра Сибирского отделения Российской академии наук»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710E0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 xml:space="preserve">Областное государственное автономное учреждение здравоохранения «Городская клиническая больница № 3 </w:t>
            </w:r>
            <w:r w:rsidR="00710E01" w:rsidRPr="00493CAF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493CAF">
              <w:rPr>
                <w:rFonts w:ascii="PT Astra Serif" w:hAnsi="PT Astra Serif" w:cs="Calibri"/>
                <w:sz w:val="18"/>
                <w:szCs w:val="18"/>
              </w:rPr>
              <w:t>им. Б.И. Альперовича»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3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5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31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3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«Кожевниковская районная больница»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4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4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«Колпашевская районная больница»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2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5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«Межвузовская поликлиника»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3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6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 xml:space="preserve">Областное государственное автономное учреждение здравоохранения «Поликлиника </w:t>
            </w:r>
            <w:r w:rsidR="00710E01" w:rsidRPr="00493CAF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493CAF">
              <w:rPr>
                <w:rFonts w:ascii="PT Astra Serif" w:hAnsi="PT Astra Serif" w:cs="Calibri"/>
                <w:sz w:val="18"/>
                <w:szCs w:val="18"/>
              </w:rPr>
              <w:t>№ 10»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14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7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 xml:space="preserve">Областное государственное автономное учреждение здравоохранения «Поликлиника </w:t>
            </w:r>
            <w:r w:rsidR="00710E01" w:rsidRPr="00493CAF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493CAF">
              <w:rPr>
                <w:rFonts w:ascii="PT Astra Serif" w:hAnsi="PT Astra Serif" w:cs="Calibri"/>
                <w:sz w:val="18"/>
                <w:szCs w:val="18"/>
              </w:rPr>
              <w:t>№ 4»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3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8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«Светленская районная больница»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9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«Томская районная больница»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4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10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«Шегарская районная больница»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6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11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бюджетное учреждение здравоохранения «Асиновская районная больница»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4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12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бюджетное учреждение здравоохранения «Бакчарская районная больница»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13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бюджетное учреждение здравоохранения «Каргасокская районная больница»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14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color w:val="000000"/>
                <w:sz w:val="18"/>
                <w:szCs w:val="18"/>
              </w:rPr>
              <w:t>Областное государственное бюджетное учреждение здравоохранения «Медико-санитарная часть № 2»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2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15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бюджетное учреждение здравоохранения «Молчановская районная больница»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16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бюджетное учреждение здравоохранения «Парабельская районная больница»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2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17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бюджетное учреждение здравоохранения «Первомайская районная больница»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18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бюджетное учреждение здравоохранения «Тегульдетская районная больница»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19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color w:val="000000"/>
                <w:sz w:val="18"/>
                <w:szCs w:val="18"/>
              </w:rPr>
              <w:t>Областное государственное автономное учреждение здравоохранения «Детская больница №</w:t>
            </w:r>
            <w:r w:rsidR="00710E01" w:rsidRPr="00493CAF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 </w:t>
            </w:r>
            <w:r w:rsidRPr="00493CAF">
              <w:rPr>
                <w:rFonts w:ascii="PT Astra Serif" w:hAnsi="PT Astra Serif" w:cs="Calibri"/>
                <w:color w:val="000000"/>
                <w:sz w:val="18"/>
                <w:szCs w:val="18"/>
              </w:rPr>
              <w:t>1»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2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20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Областное государственное автономное учреждение здравоохранения «Моряковская участковая больница </w:t>
            </w:r>
            <w:r w:rsidR="00710E01" w:rsidRPr="00493CAF">
              <w:rPr>
                <w:rFonts w:ascii="PT Astra Serif" w:hAnsi="PT Astra Serif" w:cs="Calibri"/>
                <w:color w:val="000000"/>
                <w:sz w:val="18"/>
                <w:szCs w:val="18"/>
              </w:rPr>
              <w:br/>
            </w:r>
            <w:r w:rsidRPr="00493CAF">
              <w:rPr>
                <w:rFonts w:ascii="PT Astra Serif" w:hAnsi="PT Astra Serif" w:cs="Calibri"/>
                <w:color w:val="000000"/>
                <w:sz w:val="18"/>
                <w:szCs w:val="18"/>
              </w:rPr>
              <w:t>им.</w:t>
            </w:r>
            <w:r w:rsidR="00710E01" w:rsidRPr="00493CAF">
              <w:rPr>
                <w:rFonts w:ascii="PT Astra Serif" w:hAnsi="PT Astra Serif" w:cs="Calibri"/>
                <w:color w:val="000000"/>
                <w:sz w:val="18"/>
                <w:szCs w:val="18"/>
              </w:rPr>
              <w:t xml:space="preserve"> </w:t>
            </w:r>
            <w:r w:rsidRPr="00493CAF">
              <w:rPr>
                <w:rFonts w:ascii="PT Astra Serif" w:hAnsi="PT Astra Serif" w:cs="Calibri"/>
                <w:color w:val="000000"/>
                <w:sz w:val="18"/>
                <w:szCs w:val="18"/>
              </w:rPr>
              <w:t>В.С. Демьянова»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21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«Кривошеинская районная больница»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4070A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22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sz w:val="18"/>
                <w:szCs w:val="18"/>
              </w:rPr>
              <w:t>Областное государственное автономное учреждение здравоохранения «Верхнекетская районная больница»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23</w:t>
            </w:r>
            <w:r w:rsidR="004070A9" w:rsidRPr="00493CAF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 w:cs="Calibri"/>
                <w:color w:val="000000"/>
                <w:sz w:val="18"/>
                <w:szCs w:val="18"/>
              </w:rPr>
              <w:t>Областное государственное бюджетное учреждение здравоохранения «Городская клиническая больница № 1»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</w:tr>
      <w:tr w:rsidR="0057342D" w:rsidRPr="00493CAF" w:rsidTr="00493CAF">
        <w:trPr>
          <w:trHeight w:val="70"/>
        </w:trPr>
        <w:tc>
          <w:tcPr>
            <w:tcW w:w="17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58" w:type="pct"/>
            <w:shd w:val="clear" w:color="auto" w:fill="auto"/>
            <w:vAlign w:val="center"/>
            <w:hideMark/>
          </w:tcPr>
          <w:p w:rsidR="0057342D" w:rsidRPr="00493CAF" w:rsidRDefault="00F7328E" w:rsidP="00F7328E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493CAF">
              <w:rPr>
                <w:rFonts w:ascii="PT Astra Serif" w:hAnsi="PT Astra Serif"/>
                <w:sz w:val="18"/>
                <w:szCs w:val="18"/>
              </w:rPr>
              <w:t>Итого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4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57342D" w:rsidRPr="00493CAF" w:rsidRDefault="0057342D" w:rsidP="0057342D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93CAF">
              <w:rPr>
                <w:rFonts w:ascii="PT Astra Serif" w:hAnsi="PT Astra Serif"/>
                <w:color w:val="000000"/>
                <w:sz w:val="18"/>
                <w:szCs w:val="18"/>
              </w:rPr>
              <w:t>89</w:t>
            </w:r>
          </w:p>
        </w:tc>
      </w:tr>
    </w:tbl>
    <w:p w:rsidR="005F0850" w:rsidRPr="008E0CF7" w:rsidRDefault="005F0850" w:rsidP="005F0850">
      <w:pPr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</w:p>
    <w:p w:rsidR="004A4359" w:rsidRPr="008E0CF7" w:rsidRDefault="004A4359" w:rsidP="004A4359">
      <w:pPr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</w:p>
    <w:p w:rsidR="007C2F08" w:rsidRPr="008E0CF7" w:rsidRDefault="007C2F08" w:rsidP="007C2F08">
      <w:pPr>
        <w:tabs>
          <w:tab w:val="left" w:pos="14459"/>
        </w:tabs>
        <w:ind w:left="11766"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</w:pPr>
    </w:p>
    <w:p w:rsidR="005F0850" w:rsidRPr="008E0CF7" w:rsidRDefault="005F0850">
      <w:pPr>
        <w:ind w:firstLine="0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br w:type="page"/>
      </w:r>
    </w:p>
    <w:p w:rsidR="00C76B9B" w:rsidRPr="008E0CF7" w:rsidRDefault="00C76B9B" w:rsidP="00C76B9B">
      <w:pPr>
        <w:tabs>
          <w:tab w:val="left" w:pos="14459"/>
        </w:tabs>
        <w:ind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>Таблица №</w:t>
      </w:r>
      <w:r w:rsidR="002B75AE">
        <w:rPr>
          <w:rFonts w:ascii="PT Astra Serif" w:eastAsia="Calibri" w:hAnsi="PT Astra Serif"/>
          <w:sz w:val="24"/>
          <w:szCs w:val="22"/>
          <w:lang w:eastAsia="en-US"/>
        </w:rPr>
        <w:t xml:space="preserve"> </w:t>
      </w:r>
      <w:r w:rsidRPr="008E0CF7">
        <w:rPr>
          <w:rFonts w:ascii="PT Astra Serif" w:eastAsia="Calibri" w:hAnsi="PT Astra Serif"/>
          <w:sz w:val="24"/>
          <w:szCs w:val="22"/>
          <w:lang w:eastAsia="en-US"/>
        </w:rPr>
        <w:t>3</w:t>
      </w:r>
    </w:p>
    <w:p w:rsidR="002B75AE" w:rsidRPr="00160624" w:rsidRDefault="002B75AE" w:rsidP="00397843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</w:p>
    <w:p w:rsidR="002B75AE" w:rsidRPr="00160624" w:rsidRDefault="00397843" w:rsidP="00397843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160624">
        <w:rPr>
          <w:rFonts w:ascii="PT Astra Serif" w:eastAsia="Calibri" w:hAnsi="PT Astra Serif"/>
          <w:sz w:val="24"/>
          <w:szCs w:val="22"/>
          <w:lang w:eastAsia="en-US"/>
        </w:rPr>
        <w:t xml:space="preserve">Перечень </w:t>
      </w:r>
    </w:p>
    <w:p w:rsidR="002B75AE" w:rsidRPr="00160624" w:rsidRDefault="00397843" w:rsidP="00397843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160624">
        <w:rPr>
          <w:rFonts w:ascii="PT Astra Serif" w:eastAsia="Calibri" w:hAnsi="PT Astra Serif"/>
          <w:sz w:val="24"/>
          <w:szCs w:val="22"/>
          <w:lang w:eastAsia="en-US"/>
        </w:rPr>
        <w:t xml:space="preserve">оборудования, в том числе медицинских изделий, подлежащих замене в связи с износом в соответствии с утвержденными порядками, </w:t>
      </w:r>
    </w:p>
    <w:p w:rsidR="002B75AE" w:rsidRPr="00160624" w:rsidRDefault="00397843" w:rsidP="002B75AE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160624">
        <w:rPr>
          <w:rFonts w:ascii="PT Astra Serif" w:eastAsia="Calibri" w:hAnsi="PT Astra Serif"/>
          <w:sz w:val="24"/>
          <w:szCs w:val="22"/>
          <w:lang w:eastAsia="en-US"/>
        </w:rPr>
        <w:t xml:space="preserve">положениями и правилами в медицинских организациях, подведомственных </w:t>
      </w:r>
      <w:r w:rsidR="000952DD" w:rsidRPr="00160624">
        <w:rPr>
          <w:rFonts w:ascii="PT Astra Serif" w:eastAsia="Calibri" w:hAnsi="PT Astra Serif"/>
          <w:sz w:val="24"/>
          <w:szCs w:val="22"/>
          <w:lang w:eastAsia="en-US"/>
        </w:rPr>
        <w:t>Департаменту здравоохранения Томской области</w:t>
      </w:r>
      <w:r w:rsidRPr="00160624">
        <w:rPr>
          <w:rFonts w:ascii="PT Astra Serif" w:eastAsia="Calibri" w:hAnsi="PT Astra Serif"/>
          <w:sz w:val="24"/>
          <w:szCs w:val="22"/>
          <w:lang w:eastAsia="en-US"/>
        </w:rPr>
        <w:t xml:space="preserve"> </w:t>
      </w:r>
    </w:p>
    <w:p w:rsidR="002B75AE" w:rsidRPr="00160624" w:rsidRDefault="00397843" w:rsidP="002B75AE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160624">
        <w:rPr>
          <w:rFonts w:ascii="PT Astra Serif" w:eastAsia="Calibri" w:hAnsi="PT Astra Serif"/>
          <w:sz w:val="24"/>
          <w:szCs w:val="22"/>
          <w:lang w:eastAsia="en-US"/>
        </w:rPr>
        <w:t xml:space="preserve">и (или) муниципальных медицинских организаций, расположенных на территории </w:t>
      </w:r>
      <w:r w:rsidR="000952DD" w:rsidRPr="00160624">
        <w:rPr>
          <w:rFonts w:ascii="PT Astra Serif" w:eastAsia="Calibri" w:hAnsi="PT Astra Serif"/>
          <w:sz w:val="24"/>
          <w:szCs w:val="22"/>
          <w:lang w:eastAsia="en-US"/>
        </w:rPr>
        <w:t>Томской области</w:t>
      </w:r>
      <w:r w:rsidRPr="00160624">
        <w:rPr>
          <w:rFonts w:ascii="PT Astra Serif" w:eastAsia="Calibri" w:hAnsi="PT Astra Serif"/>
          <w:sz w:val="24"/>
          <w:szCs w:val="22"/>
          <w:lang w:eastAsia="en-US"/>
        </w:rPr>
        <w:t xml:space="preserve">, оказывающих первичную </w:t>
      </w:r>
    </w:p>
    <w:p w:rsidR="007C2F08" w:rsidRPr="00160624" w:rsidRDefault="00397843" w:rsidP="002B75AE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160624">
        <w:rPr>
          <w:rFonts w:ascii="PT Astra Serif" w:eastAsia="Calibri" w:hAnsi="PT Astra Serif"/>
          <w:sz w:val="24"/>
          <w:szCs w:val="22"/>
          <w:lang w:eastAsia="en-US"/>
        </w:rPr>
        <w:t>медико-санитарную помощь взрослым и детям, их обособленных структурных подразделений, центральных районных и районных больниц</w:t>
      </w:r>
    </w:p>
    <w:p w:rsidR="002B75AE" w:rsidRPr="00160624" w:rsidRDefault="002B75AE" w:rsidP="002B75AE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12"/>
          <w:szCs w:val="12"/>
          <w:lang w:eastAsia="en-US"/>
        </w:rPr>
      </w:pPr>
    </w:p>
    <w:tbl>
      <w:tblPr>
        <w:tblStyle w:val="af6"/>
        <w:tblW w:w="15491" w:type="dxa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567"/>
        <w:gridCol w:w="992"/>
        <w:gridCol w:w="1134"/>
        <w:gridCol w:w="992"/>
        <w:gridCol w:w="992"/>
        <w:gridCol w:w="851"/>
        <w:gridCol w:w="1134"/>
        <w:gridCol w:w="850"/>
        <w:gridCol w:w="851"/>
        <w:gridCol w:w="1163"/>
        <w:gridCol w:w="708"/>
        <w:gridCol w:w="993"/>
        <w:gridCol w:w="850"/>
        <w:gridCol w:w="978"/>
        <w:gridCol w:w="768"/>
      </w:tblGrid>
      <w:tr w:rsidR="000979BA" w:rsidRPr="001E5D1D" w:rsidTr="00F7328E">
        <w:trPr>
          <w:trHeight w:val="918"/>
        </w:trPr>
        <w:tc>
          <w:tcPr>
            <w:tcW w:w="534" w:type="dxa"/>
            <w:vAlign w:val="center"/>
            <w:hideMark/>
          </w:tcPr>
          <w:p w:rsidR="00397843" w:rsidRPr="001E5D1D" w:rsidRDefault="00397843" w:rsidP="00F7328E">
            <w:pPr>
              <w:ind w:hanging="1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№ п/п</w:t>
            </w:r>
          </w:p>
        </w:tc>
        <w:tc>
          <w:tcPr>
            <w:tcW w:w="1134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Полное наименова</w:t>
            </w:r>
            <w:r w:rsidR="000C34B6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ние медицин</w:t>
            </w:r>
            <w:r w:rsidR="000C34B6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ской организа</w:t>
            </w:r>
            <w:r w:rsidR="000C34B6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ции</w:t>
            </w:r>
          </w:p>
        </w:tc>
        <w:tc>
          <w:tcPr>
            <w:tcW w:w="567" w:type="dxa"/>
            <w:vAlign w:val="center"/>
            <w:hideMark/>
          </w:tcPr>
          <w:p w:rsidR="00397843" w:rsidRPr="001E5D1D" w:rsidRDefault="00397843" w:rsidP="00F7328E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ИНН</w:t>
            </w:r>
          </w:p>
        </w:tc>
        <w:tc>
          <w:tcPr>
            <w:tcW w:w="992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Тип медицин</w:t>
            </w:r>
            <w:r w:rsidR="005C7E1B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ской организа</w:t>
            </w:r>
            <w:r w:rsidR="005C7E1B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ции в соответ</w:t>
            </w:r>
            <w:r w:rsidR="005C7E1B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 xml:space="preserve">ствии </w:t>
            </w:r>
            <w:r w:rsidR="00F7328E" w:rsidRPr="001E5D1D">
              <w:rPr>
                <w:rFonts w:ascii="PT Astra Serif" w:hAnsi="PT Astra Serif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sz w:val="18"/>
                <w:szCs w:val="18"/>
              </w:rPr>
              <w:t>с номенк</w:t>
            </w:r>
            <w:r w:rsidR="005C7E1B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латурой медицин</w:t>
            </w:r>
            <w:r w:rsidR="00F7328E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ской организа</w:t>
            </w:r>
            <w:r w:rsidR="005C7E1B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ции</w:t>
            </w:r>
          </w:p>
        </w:tc>
        <w:tc>
          <w:tcPr>
            <w:tcW w:w="1134" w:type="dxa"/>
            <w:vAlign w:val="center"/>
            <w:hideMark/>
          </w:tcPr>
          <w:p w:rsidR="000E42F6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Здание или сооруже</w:t>
            </w:r>
            <w:r w:rsidR="000E42F6" w:rsidRPr="001E5D1D"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ние, в котором планиру</w:t>
            </w:r>
            <w:r w:rsidR="000E42F6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ется разместить медицин</w:t>
            </w:r>
            <w:r w:rsidR="000E42F6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ское изделие</w:t>
            </w:r>
          </w:p>
        </w:tc>
        <w:tc>
          <w:tcPr>
            <w:tcW w:w="992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Факти</w:t>
            </w:r>
            <w:r w:rsidR="000D2B5C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ческий адрес здания</w:t>
            </w:r>
          </w:p>
        </w:tc>
        <w:tc>
          <w:tcPr>
            <w:tcW w:w="992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Наимено</w:t>
            </w:r>
            <w:r w:rsidR="00E42DB5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вание населен</w:t>
            </w:r>
            <w:r w:rsidR="00E42DB5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ного пункта, в котором распола</w:t>
            </w:r>
            <w:r w:rsidR="00E42DB5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гается струк</w:t>
            </w:r>
            <w:r w:rsidR="00E42DB5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турное подраз</w:t>
            </w:r>
            <w:r w:rsidR="00E42DB5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деление</w:t>
            </w:r>
          </w:p>
        </w:tc>
        <w:tc>
          <w:tcPr>
            <w:tcW w:w="851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Чис</w:t>
            </w:r>
            <w:r w:rsidR="00150440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лен</w:t>
            </w:r>
            <w:r w:rsidR="00150440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ность населе</w:t>
            </w:r>
            <w:r w:rsidR="00150440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ния насе</w:t>
            </w:r>
            <w:r w:rsidR="00150440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ленного пункта, в кото</w:t>
            </w:r>
            <w:r w:rsidR="00150440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ром распо</w:t>
            </w:r>
            <w:r w:rsidR="00150440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ложена меди</w:t>
            </w:r>
            <w:r w:rsidR="00150440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цинская органи</w:t>
            </w:r>
            <w:r w:rsidR="00150440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зация, чел.</w:t>
            </w:r>
          </w:p>
        </w:tc>
        <w:tc>
          <w:tcPr>
            <w:tcW w:w="1134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Наимено</w:t>
            </w:r>
            <w:r w:rsidR="00CF3DE7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вание структур</w:t>
            </w:r>
            <w:r w:rsidR="00CF3DE7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ного подразде</w:t>
            </w:r>
            <w:r w:rsidR="00CF3DE7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ления</w:t>
            </w:r>
          </w:p>
        </w:tc>
        <w:tc>
          <w:tcPr>
            <w:tcW w:w="850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Вид кабине</w:t>
            </w:r>
            <w:r w:rsidR="00232703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та (отде</w:t>
            </w:r>
            <w:r w:rsidR="00232703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ления)</w:t>
            </w:r>
          </w:p>
        </w:tc>
        <w:tc>
          <w:tcPr>
            <w:tcW w:w="851" w:type="dxa"/>
            <w:vAlign w:val="center"/>
            <w:hideMark/>
          </w:tcPr>
          <w:p w:rsidR="0093218E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iCs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Усло</w:t>
            </w:r>
            <w:r w:rsidR="0093218E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вия оказа</w:t>
            </w:r>
            <w:r w:rsidR="0093218E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ния меди</w:t>
            </w:r>
            <w:r w:rsidR="0093218E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цин</w:t>
            </w:r>
            <w:r w:rsidR="00B02782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ской помощи (</w:t>
            </w:r>
            <w:r w:rsidR="00B02782" w:rsidRPr="001E5D1D">
              <w:rPr>
                <w:rFonts w:ascii="PT Astra Serif" w:hAnsi="PT Astra Serif"/>
                <w:iCs/>
                <w:sz w:val="18"/>
                <w:szCs w:val="18"/>
              </w:rPr>
              <w:t>ста</w:t>
            </w:r>
            <w:r w:rsidR="00F7328E" w:rsidRPr="001E5D1D">
              <w:rPr>
                <w:rFonts w:ascii="PT Astra Serif" w:hAnsi="PT Astra Serif"/>
                <w:iCs/>
                <w:sz w:val="18"/>
                <w:szCs w:val="18"/>
              </w:rPr>
              <w:t>-</w:t>
            </w:r>
            <w:r w:rsidR="00B02782" w:rsidRPr="001E5D1D">
              <w:rPr>
                <w:rFonts w:ascii="PT Astra Serif" w:hAnsi="PT Astra Serif"/>
                <w:iCs/>
                <w:sz w:val="18"/>
                <w:szCs w:val="18"/>
              </w:rPr>
              <w:t>ци</w:t>
            </w:r>
            <w:r w:rsidRPr="001E5D1D">
              <w:rPr>
                <w:rFonts w:ascii="PT Astra Serif" w:hAnsi="PT Astra Serif"/>
                <w:iCs/>
                <w:sz w:val="18"/>
                <w:szCs w:val="18"/>
              </w:rPr>
              <w:t>онар</w:t>
            </w:r>
            <w:r w:rsidR="0093218E" w:rsidRPr="001E5D1D">
              <w:rPr>
                <w:rFonts w:ascii="PT Astra Serif" w:hAnsi="PT Astra Serif"/>
                <w:iCs/>
                <w:sz w:val="18"/>
                <w:szCs w:val="18"/>
              </w:rPr>
              <w:t>-</w:t>
            </w:r>
          </w:p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iCs/>
                <w:sz w:val="18"/>
                <w:szCs w:val="18"/>
              </w:rPr>
              <w:t>но/ам</w:t>
            </w:r>
            <w:r w:rsidR="00F7328E" w:rsidRPr="001E5D1D">
              <w:rPr>
                <w:rFonts w:ascii="PT Astra Serif" w:hAnsi="PT Astra Serif"/>
                <w:iCs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iCs/>
                <w:sz w:val="18"/>
                <w:szCs w:val="18"/>
              </w:rPr>
              <w:t>була</w:t>
            </w:r>
            <w:r w:rsidR="00F7328E" w:rsidRPr="001E5D1D">
              <w:rPr>
                <w:rFonts w:ascii="PT Astra Serif" w:hAnsi="PT Astra Serif"/>
                <w:iCs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iCs/>
                <w:sz w:val="18"/>
                <w:szCs w:val="18"/>
              </w:rPr>
              <w:t>торно</w:t>
            </w:r>
            <w:r w:rsidRPr="001E5D1D">
              <w:rPr>
                <w:rFonts w:ascii="PT Astra Serif" w:hAnsi="PT Astra Serif"/>
                <w:sz w:val="18"/>
                <w:szCs w:val="18"/>
              </w:rPr>
              <w:t>)</w:t>
            </w:r>
          </w:p>
        </w:tc>
        <w:tc>
          <w:tcPr>
            <w:tcW w:w="1163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Наимено</w:t>
            </w:r>
            <w:r w:rsidR="008605FD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вание медицин</w:t>
            </w:r>
            <w:r w:rsidR="008605FD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ского изделия</w:t>
            </w:r>
          </w:p>
        </w:tc>
        <w:tc>
          <w:tcPr>
            <w:tcW w:w="708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Код вида меди</w:t>
            </w:r>
            <w:r w:rsidR="0038669E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цинс</w:t>
            </w:r>
            <w:r w:rsidR="0038669E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кого изде</w:t>
            </w:r>
            <w:r w:rsidR="0038669E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лия (при нали</w:t>
            </w:r>
            <w:r w:rsidR="0038669E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чии)</w:t>
            </w:r>
          </w:p>
        </w:tc>
        <w:tc>
          <w:tcPr>
            <w:tcW w:w="993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Количес</w:t>
            </w:r>
            <w:r w:rsidR="0038669E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тво медицин</w:t>
            </w:r>
            <w:r w:rsidR="0038669E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ских изделий в наличии в медицин</w:t>
            </w:r>
            <w:r w:rsidR="0038669E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ской организа</w:t>
            </w:r>
            <w:r w:rsidR="0038669E" w:rsidRPr="001E5D1D">
              <w:rPr>
                <w:rFonts w:ascii="PT Astra Serif" w:hAnsi="PT Astra Serif"/>
                <w:sz w:val="18"/>
                <w:szCs w:val="18"/>
              </w:rPr>
              <w:t>-ц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ии</w:t>
            </w:r>
          </w:p>
        </w:tc>
        <w:tc>
          <w:tcPr>
            <w:tcW w:w="850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Коли</w:t>
            </w:r>
            <w:r w:rsidR="0041391A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чество меди</w:t>
            </w:r>
            <w:r w:rsidR="0041391A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цинс</w:t>
            </w:r>
            <w:r w:rsidR="0041391A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ких изде</w:t>
            </w:r>
            <w:r w:rsidR="0041391A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лий, подле</w:t>
            </w:r>
            <w:r w:rsidR="0041391A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жащих замене в связи с изно</w:t>
            </w:r>
            <w:r w:rsidR="0041391A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сом</w:t>
            </w:r>
          </w:p>
        </w:tc>
        <w:tc>
          <w:tcPr>
            <w:tcW w:w="978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Норма</w:t>
            </w:r>
            <w:r w:rsidR="0041391A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тивно-правовой акт, в соответ</w:t>
            </w:r>
            <w:r w:rsidR="0041391A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ствии с которым плани</w:t>
            </w:r>
            <w:r w:rsidR="00F7328E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руется приобре</w:t>
            </w:r>
            <w:r w:rsidR="0041391A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тение медицин</w:t>
            </w:r>
            <w:r w:rsidR="0041391A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ского изделия*</w:t>
            </w:r>
          </w:p>
        </w:tc>
        <w:tc>
          <w:tcPr>
            <w:tcW w:w="768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Пла</w:t>
            </w:r>
            <w:r w:rsidR="0041391A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ниру</w:t>
            </w:r>
            <w:r w:rsidR="0041391A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емая дата при</w:t>
            </w:r>
            <w:r w:rsidR="0041391A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обре</w:t>
            </w:r>
            <w:r w:rsidR="0041391A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тения (ме</w:t>
            </w:r>
            <w:r w:rsidR="0041391A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сяц, год)</w:t>
            </w:r>
          </w:p>
        </w:tc>
      </w:tr>
      <w:tr w:rsidR="000979BA" w:rsidRPr="001E5D1D" w:rsidTr="00F7328E">
        <w:trPr>
          <w:trHeight w:val="56"/>
        </w:trPr>
        <w:tc>
          <w:tcPr>
            <w:tcW w:w="534" w:type="dxa"/>
            <w:vAlign w:val="center"/>
            <w:hideMark/>
          </w:tcPr>
          <w:p w:rsidR="00397843" w:rsidRPr="001E5D1D" w:rsidRDefault="00397843" w:rsidP="00F7328E">
            <w:pPr>
              <w:ind w:hanging="1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  <w:hideMark/>
          </w:tcPr>
          <w:p w:rsidR="00397843" w:rsidRPr="001E5D1D" w:rsidRDefault="00397843" w:rsidP="00F7328E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992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851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850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1163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708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993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850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978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768" w:type="dxa"/>
            <w:vAlign w:val="center"/>
            <w:hideMark/>
          </w:tcPr>
          <w:p w:rsidR="00397843" w:rsidRPr="001E5D1D" w:rsidRDefault="00397843" w:rsidP="00F732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</w:tr>
      <w:tr w:rsidR="000979BA" w:rsidRPr="001E5D1D" w:rsidTr="0093218E">
        <w:trPr>
          <w:trHeight w:val="9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  <w:r w:rsidR="002B75AE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0C34B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0C34B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0C34B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«Городская клиничес</w:t>
            </w:r>
            <w:r w:rsidR="000C34B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кая больница №</w:t>
            </w:r>
            <w:r w:rsidR="000C34B6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0C34B6" w:rsidRPr="001E5D1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0C34B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7018014649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</w:t>
            </w:r>
            <w:r w:rsidR="008614EF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ственное или муници</w:t>
            </w:r>
            <w:r w:rsidR="008614EF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пальное юриди</w:t>
            </w:r>
            <w:r w:rsidR="008614EF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ческое лицо</w:t>
            </w:r>
          </w:p>
        </w:tc>
        <w:tc>
          <w:tcPr>
            <w:tcW w:w="1134" w:type="dxa"/>
            <w:hideMark/>
          </w:tcPr>
          <w:p w:rsidR="000979BA" w:rsidRPr="001E5D1D" w:rsidRDefault="00442C69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0D2B5C" w:rsidRPr="001E5D1D" w:rsidRDefault="0068142C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D2B5C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0D2B5C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ул. Нахимова,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 3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A67FD6" w:rsidP="00CF3DE7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CF3DE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A67FD6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Маммо</w:t>
            </w:r>
            <w:r w:rsidR="0023270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</w:t>
            </w:r>
            <w:r w:rsidR="005A5EA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маммогра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фический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191110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12.2022</w:t>
            </w:r>
          </w:p>
        </w:tc>
      </w:tr>
      <w:tr w:rsidR="000979BA" w:rsidRPr="001E5D1D" w:rsidTr="0093218E">
        <w:trPr>
          <w:trHeight w:val="13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</w:t>
            </w:r>
            <w:r w:rsidR="002B75AE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0C34B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0C34B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0C34B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«Поликли</w:t>
            </w:r>
            <w:r w:rsidR="000C34B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ника №</w:t>
            </w:r>
            <w:r w:rsidR="000C34B6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10»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7017000450</w:t>
            </w:r>
          </w:p>
        </w:tc>
        <w:tc>
          <w:tcPr>
            <w:tcW w:w="992" w:type="dxa"/>
            <w:hideMark/>
          </w:tcPr>
          <w:p w:rsidR="000979BA" w:rsidRPr="001E5D1D" w:rsidRDefault="008614EF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442C69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0D2B5C" w:rsidRPr="001E5D1D" w:rsidRDefault="0068142C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D2B5C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0979BA" w:rsidRPr="001E5D1D" w:rsidRDefault="001E5D1D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пр-кт</w:t>
            </w:r>
            <w:r w:rsidR="000979BA" w:rsidRPr="001E5D1D">
              <w:rPr>
                <w:rFonts w:ascii="PT Astra Serif" w:hAnsi="PT Astra Serif"/>
                <w:sz w:val="18"/>
                <w:szCs w:val="18"/>
              </w:rPr>
              <w:t xml:space="preserve"> Мира, д. 17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A67FD6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Отделение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функциональ</w:t>
            </w:r>
            <w:r w:rsidR="00316E1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ной диагностики</w:t>
            </w:r>
          </w:p>
        </w:tc>
        <w:tc>
          <w:tcPr>
            <w:tcW w:w="850" w:type="dxa"/>
            <w:hideMark/>
          </w:tcPr>
          <w:p w:rsidR="000979BA" w:rsidRPr="001E5D1D" w:rsidRDefault="000979BA" w:rsidP="00232703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функцио</w:t>
            </w:r>
            <w:r w:rsidR="0023270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нальной диагнос</w:t>
            </w:r>
            <w:r w:rsidR="0023270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Электро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кардиограф 12-каналь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269170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9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3</w:t>
            </w:r>
            <w:r w:rsidR="002B75AE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7272C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7272C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7272C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«Детская городская больница №</w:t>
            </w:r>
            <w:r w:rsidR="007272CC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2»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7017000065</w:t>
            </w:r>
          </w:p>
        </w:tc>
        <w:tc>
          <w:tcPr>
            <w:tcW w:w="992" w:type="dxa"/>
            <w:hideMark/>
          </w:tcPr>
          <w:p w:rsidR="000979BA" w:rsidRPr="001E5D1D" w:rsidRDefault="008614EF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442C69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0D2B5C" w:rsidRPr="001E5D1D" w:rsidRDefault="0068142C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D2B5C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0D2B5C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ул. Пушкина,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 27Д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Поликлиника №</w:t>
            </w:r>
            <w:r w:rsidR="00316E13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A67FD6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льтра</w:t>
            </w:r>
            <w:r w:rsidR="0023270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23270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Система ультразву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визуализа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универ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сальная, </w:t>
            </w:r>
            <w:r w:rsidR="001E5D1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 питанием от сети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260250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A67FD6" w:rsidRPr="001E5D1D" w:rsidTr="0093218E">
        <w:trPr>
          <w:trHeight w:val="179"/>
        </w:trPr>
        <w:tc>
          <w:tcPr>
            <w:tcW w:w="534" w:type="dxa"/>
            <w:hideMark/>
          </w:tcPr>
          <w:p w:rsidR="00A67FD6" w:rsidRPr="001E5D1D" w:rsidRDefault="00A67FD6" w:rsidP="00A67FD6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4</w:t>
            </w:r>
            <w:r w:rsidR="002B75AE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A67FD6" w:rsidRPr="001E5D1D" w:rsidRDefault="00A67FD6" w:rsidP="00A67FD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7272C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7272C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7272C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«Детская городская больница №</w:t>
            </w:r>
            <w:r w:rsidR="007272CC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2»</w:t>
            </w:r>
          </w:p>
        </w:tc>
        <w:tc>
          <w:tcPr>
            <w:tcW w:w="567" w:type="dxa"/>
            <w:hideMark/>
          </w:tcPr>
          <w:p w:rsidR="00A67FD6" w:rsidRPr="001E5D1D" w:rsidRDefault="00A67FD6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7017000065</w:t>
            </w:r>
          </w:p>
        </w:tc>
        <w:tc>
          <w:tcPr>
            <w:tcW w:w="992" w:type="dxa"/>
            <w:hideMark/>
          </w:tcPr>
          <w:p w:rsidR="00A67FD6" w:rsidRPr="001E5D1D" w:rsidRDefault="008614EF" w:rsidP="00A67FD6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A67FD6" w:rsidRPr="001E5D1D" w:rsidRDefault="00A67FD6" w:rsidP="00A67FD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0D2B5C" w:rsidRPr="001E5D1D" w:rsidRDefault="00A67FD6" w:rsidP="00A67FD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область, </w:t>
            </w:r>
          </w:p>
          <w:p w:rsidR="000D2B5C" w:rsidRPr="001E5D1D" w:rsidRDefault="00A67FD6" w:rsidP="00A67FD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0D2B5C" w:rsidRPr="001E5D1D" w:rsidRDefault="00A67FD6" w:rsidP="00A67FD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ул. Пушкина, </w:t>
            </w:r>
          </w:p>
          <w:p w:rsidR="00A67FD6" w:rsidRPr="001E5D1D" w:rsidRDefault="00A67FD6" w:rsidP="00A67FD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 27Д</w:t>
            </w:r>
          </w:p>
        </w:tc>
        <w:tc>
          <w:tcPr>
            <w:tcW w:w="992" w:type="dxa"/>
            <w:hideMark/>
          </w:tcPr>
          <w:p w:rsidR="00A67FD6" w:rsidRPr="001E5D1D" w:rsidRDefault="00A67FD6" w:rsidP="00A67FD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A67FD6" w:rsidRPr="001E5D1D" w:rsidRDefault="00A67FD6" w:rsidP="00A67FD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A67FD6" w:rsidRPr="001E5D1D" w:rsidRDefault="00A67FD6" w:rsidP="00A67FD6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Поликлиника №</w:t>
            </w:r>
            <w:r w:rsidR="00316E13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A67FD6" w:rsidRPr="001E5D1D" w:rsidRDefault="00A67FD6" w:rsidP="00A67FD6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ультра</w:t>
            </w:r>
            <w:r w:rsidR="00AC4D8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AC4D8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A67FD6" w:rsidRPr="001E5D1D" w:rsidRDefault="00A67FD6" w:rsidP="00A67FD6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A67FD6" w:rsidRPr="001E5D1D" w:rsidRDefault="00A67FD6" w:rsidP="008605F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холтеров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ского монитори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сердечного ритма</w:t>
            </w:r>
          </w:p>
        </w:tc>
        <w:tc>
          <w:tcPr>
            <w:tcW w:w="708" w:type="dxa"/>
            <w:hideMark/>
          </w:tcPr>
          <w:p w:rsidR="00A67FD6" w:rsidRPr="001E5D1D" w:rsidRDefault="00A67FD6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291480</w:t>
            </w:r>
          </w:p>
        </w:tc>
        <w:tc>
          <w:tcPr>
            <w:tcW w:w="993" w:type="dxa"/>
            <w:hideMark/>
          </w:tcPr>
          <w:p w:rsidR="00A67FD6" w:rsidRPr="001E5D1D" w:rsidRDefault="00A67FD6" w:rsidP="00A67FD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850" w:type="dxa"/>
            <w:hideMark/>
          </w:tcPr>
          <w:p w:rsidR="00A67FD6" w:rsidRPr="001E5D1D" w:rsidRDefault="00A67FD6" w:rsidP="00A67FD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A67FD6" w:rsidRPr="001E5D1D" w:rsidRDefault="00A67FD6" w:rsidP="00A67FD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A67FD6" w:rsidRPr="001E5D1D" w:rsidRDefault="00A67FD6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11.2023</w:t>
            </w:r>
          </w:p>
        </w:tc>
      </w:tr>
      <w:tr w:rsidR="000979BA" w:rsidRPr="001E5D1D" w:rsidTr="0093218E">
        <w:trPr>
          <w:trHeight w:val="9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</w:t>
            </w:r>
            <w:r w:rsidR="002B75AE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44496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44496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4496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«Детская городская больница №</w:t>
            </w:r>
            <w:r w:rsidR="00444967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2»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7017000065</w:t>
            </w:r>
          </w:p>
        </w:tc>
        <w:tc>
          <w:tcPr>
            <w:tcW w:w="992" w:type="dxa"/>
            <w:hideMark/>
          </w:tcPr>
          <w:p w:rsidR="000979BA" w:rsidRPr="001E5D1D" w:rsidRDefault="008614EF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442C69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73240" w:rsidRPr="001E5D1D" w:rsidRDefault="0068142C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D7324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 Смирнова, д. 36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Поликлиника №</w:t>
            </w:r>
            <w:r w:rsidR="00316E13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3</w:t>
            </w:r>
          </w:p>
        </w:tc>
        <w:tc>
          <w:tcPr>
            <w:tcW w:w="850" w:type="dxa"/>
            <w:hideMark/>
          </w:tcPr>
          <w:p w:rsidR="000979BA" w:rsidRPr="001E5D1D" w:rsidRDefault="00A67FD6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ультра</w:t>
            </w:r>
            <w:r w:rsidR="00AC4D8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AC4D8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8605F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Система ультразву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визуализа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универ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сальная, с питанием от сети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260250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9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44496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44496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4496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«Детская городская больница №</w:t>
            </w:r>
            <w:r w:rsidR="00444967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2»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7017000065</w:t>
            </w:r>
          </w:p>
        </w:tc>
        <w:tc>
          <w:tcPr>
            <w:tcW w:w="992" w:type="dxa"/>
            <w:hideMark/>
          </w:tcPr>
          <w:p w:rsidR="000979BA" w:rsidRPr="001E5D1D" w:rsidRDefault="008614EF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442C69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73240" w:rsidRPr="001E5D1D" w:rsidRDefault="0068142C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D7324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D7324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ул. Кулагина,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 37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Поликлиника №</w:t>
            </w:r>
            <w:r w:rsidR="00316E13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6</w:t>
            </w:r>
          </w:p>
        </w:tc>
        <w:tc>
          <w:tcPr>
            <w:tcW w:w="850" w:type="dxa"/>
            <w:hideMark/>
          </w:tcPr>
          <w:p w:rsidR="000979BA" w:rsidRPr="001E5D1D" w:rsidRDefault="00A67FD6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ультра</w:t>
            </w:r>
            <w:r w:rsidR="00AC4D8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AC4D8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Система ультразву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визуализа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универ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сальная, с питанием от сети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260250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441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C540A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C540A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C540A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«Детская городская больница №</w:t>
            </w:r>
            <w:r w:rsidR="00C540A3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2»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7017000065</w:t>
            </w:r>
          </w:p>
        </w:tc>
        <w:tc>
          <w:tcPr>
            <w:tcW w:w="992" w:type="dxa"/>
            <w:hideMark/>
          </w:tcPr>
          <w:p w:rsidR="000979BA" w:rsidRPr="001E5D1D" w:rsidRDefault="008614EF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442C69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73240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</w:t>
            </w:r>
            <w:r w:rsidR="0068142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D73240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D73240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ул. Набережная реки Ушайки, </w:t>
            </w:r>
          </w:p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 22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0979BA" w:rsidP="00A67FD6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Поликлиника №</w:t>
            </w:r>
            <w:r w:rsidR="00316E13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5 </w:t>
            </w:r>
            <w:r w:rsidR="00A67FD6" w:rsidRPr="001E5D1D">
              <w:rPr>
                <w:rFonts w:ascii="PT Astra Serif" w:hAnsi="PT Astra Serif" w:cs="Calibri"/>
                <w:sz w:val="18"/>
                <w:szCs w:val="18"/>
              </w:rPr>
              <w:t>стр.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 1</w:t>
            </w:r>
          </w:p>
        </w:tc>
        <w:tc>
          <w:tcPr>
            <w:tcW w:w="850" w:type="dxa"/>
            <w:hideMark/>
          </w:tcPr>
          <w:p w:rsidR="000979BA" w:rsidRPr="001E5D1D" w:rsidRDefault="000979BA" w:rsidP="00A67FD6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рентгено</w:t>
            </w:r>
            <w:r w:rsidR="00AC4D8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</w:t>
            </w:r>
            <w:r w:rsidR="00A67FD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ческий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стационар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для рентгено</w:t>
            </w:r>
            <w:r w:rsidR="008605F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цифровой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191220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12.2021</w:t>
            </w:r>
          </w:p>
        </w:tc>
      </w:tr>
      <w:tr w:rsidR="000979BA" w:rsidRPr="001E5D1D" w:rsidTr="0093218E">
        <w:trPr>
          <w:trHeight w:val="9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8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C540A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C540A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C540A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«Городская клиничес</w:t>
            </w:r>
            <w:r w:rsidR="00C540A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кая больница №</w:t>
            </w:r>
            <w:r w:rsidR="00C540A3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C540A3" w:rsidRPr="001E5D1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C540A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7018014649</w:t>
            </w:r>
          </w:p>
        </w:tc>
        <w:tc>
          <w:tcPr>
            <w:tcW w:w="992" w:type="dxa"/>
            <w:hideMark/>
          </w:tcPr>
          <w:p w:rsidR="000979BA" w:rsidRPr="001E5D1D" w:rsidRDefault="008614EF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442C69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73240" w:rsidRPr="001E5D1D" w:rsidRDefault="0068142C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D7324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D7324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ул. Нахимова,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 3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A67FD6" w:rsidP="00316E13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316E1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A67FD6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Ф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юоро</w:t>
            </w:r>
            <w:r w:rsidR="00AC4D8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графи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стационар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для рентгено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графии цифровой 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191330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9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9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«Молча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новская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7010000764</w:t>
            </w:r>
          </w:p>
        </w:tc>
        <w:tc>
          <w:tcPr>
            <w:tcW w:w="992" w:type="dxa"/>
            <w:hideMark/>
          </w:tcPr>
          <w:p w:rsidR="000979BA" w:rsidRPr="001E5D1D" w:rsidRDefault="008614EF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B96F41" w:rsidRPr="001E5D1D" w:rsidRDefault="000979BA" w:rsidP="00B96F41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</w:t>
            </w:r>
            <w:r w:rsidR="00B96F41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68142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область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, </w:t>
            </w:r>
          </w:p>
          <w:p w:rsidR="000979BA" w:rsidRPr="001E5D1D" w:rsidRDefault="000979BA" w:rsidP="00B96F41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Молчан</w:t>
            </w:r>
            <w:r w:rsidR="0068142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ово, ул. Димитрова, 34, стр.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 Молча</w:t>
            </w:r>
            <w:r w:rsidR="00E42D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5207</w:t>
            </w:r>
          </w:p>
        </w:tc>
        <w:tc>
          <w:tcPr>
            <w:tcW w:w="1134" w:type="dxa"/>
            <w:hideMark/>
          </w:tcPr>
          <w:p w:rsidR="000979BA" w:rsidRPr="001E5D1D" w:rsidRDefault="000979BA" w:rsidP="006578D1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6578D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A67FD6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Фюоро</w:t>
            </w:r>
            <w:r w:rsidR="00AC4D8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графи-ческий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для флюоро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легких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191330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12.2022</w:t>
            </w:r>
          </w:p>
        </w:tc>
      </w:tr>
      <w:tr w:rsidR="000979BA" w:rsidRPr="001E5D1D" w:rsidTr="0093218E">
        <w:trPr>
          <w:trHeight w:val="9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10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«Молча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новская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7010000764</w:t>
            </w:r>
          </w:p>
        </w:tc>
        <w:tc>
          <w:tcPr>
            <w:tcW w:w="992" w:type="dxa"/>
            <w:hideMark/>
          </w:tcPr>
          <w:p w:rsidR="000979BA" w:rsidRPr="001E5D1D" w:rsidRDefault="008614EF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B96F41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</w:t>
            </w:r>
            <w:r w:rsidR="0068142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область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Молчан</w:t>
            </w:r>
            <w:r w:rsidR="0068142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ово, ул. Димитрова, 34, стр.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 Молча</w:t>
            </w:r>
            <w:r w:rsidR="00E42D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5207</w:t>
            </w:r>
          </w:p>
        </w:tc>
        <w:tc>
          <w:tcPr>
            <w:tcW w:w="1134" w:type="dxa"/>
            <w:hideMark/>
          </w:tcPr>
          <w:p w:rsidR="000979BA" w:rsidRPr="001E5D1D" w:rsidRDefault="000979BA" w:rsidP="006578D1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6578D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A67FD6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Маммо</w:t>
            </w:r>
            <w:r w:rsidR="00AC4D8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графи-ческий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маммогра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фический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191110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9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11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«Молча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новская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7010000764</w:t>
            </w:r>
          </w:p>
        </w:tc>
        <w:tc>
          <w:tcPr>
            <w:tcW w:w="992" w:type="dxa"/>
            <w:hideMark/>
          </w:tcPr>
          <w:p w:rsidR="000979BA" w:rsidRPr="001E5D1D" w:rsidRDefault="008614EF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B96F41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</w:t>
            </w:r>
            <w:r w:rsidR="0068142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область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Молчан</w:t>
            </w:r>
            <w:r w:rsidR="0068142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ово, ул. Димитрова, 34, стр.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3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 Молча</w:t>
            </w:r>
            <w:r w:rsidR="00E42D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5207</w:t>
            </w:r>
          </w:p>
        </w:tc>
        <w:tc>
          <w:tcPr>
            <w:tcW w:w="1134" w:type="dxa"/>
            <w:hideMark/>
          </w:tcPr>
          <w:p w:rsidR="000979BA" w:rsidRPr="001E5D1D" w:rsidRDefault="000979BA" w:rsidP="006578D1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6578D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A67FD6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AC4D8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логи-ческий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стационар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для рентгено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цифровой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191220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12.2021</w:t>
            </w:r>
          </w:p>
        </w:tc>
      </w:tr>
      <w:tr w:rsidR="000979BA" w:rsidRPr="001E5D1D" w:rsidTr="0093218E">
        <w:trPr>
          <w:trHeight w:val="69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«Парабель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7011001880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442C69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B96F41" w:rsidRPr="001E5D1D" w:rsidRDefault="0068142C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Парабел</w:t>
            </w:r>
            <w:r w:rsidR="0068142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ь, ул. Советская, д. 3, стр.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E42DB5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Парабель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6128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Гинекологи</w:t>
            </w:r>
            <w:r w:rsidR="006578D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A67FD6" w:rsidP="00AC4D86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Гинеко</w:t>
            </w:r>
            <w:r w:rsidR="00AC4D8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логи-ческий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электрохи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рургичес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кий гинеколо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гический высокочас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тотный для резекции и коагуляции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260500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283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13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«Колпа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шевская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7007001197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442C69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B96F41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</w:t>
            </w:r>
            <w:r w:rsidR="0068142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область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 Колпашево, ул. Советский Север, д. 45</w:t>
            </w:r>
          </w:p>
        </w:tc>
        <w:tc>
          <w:tcPr>
            <w:tcW w:w="992" w:type="dxa"/>
            <w:hideMark/>
          </w:tcPr>
          <w:p w:rsidR="000979BA" w:rsidRPr="001E5D1D" w:rsidRDefault="000979BA" w:rsidP="00E42DB5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</w:t>
            </w:r>
            <w:r w:rsidR="00E42DB5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К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олпа</w:t>
            </w:r>
            <w:r w:rsidR="00E42DB5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шево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22920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Поликлиника № 2</w:t>
            </w:r>
          </w:p>
        </w:tc>
        <w:tc>
          <w:tcPr>
            <w:tcW w:w="850" w:type="dxa"/>
            <w:hideMark/>
          </w:tcPr>
          <w:p w:rsidR="000979BA" w:rsidRPr="001E5D1D" w:rsidRDefault="000979BA" w:rsidP="007A550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функцио</w:t>
            </w:r>
            <w:r w:rsidR="007A550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наль</w:t>
            </w:r>
            <w:r w:rsidR="00A67FD6" w:rsidRPr="001E5D1D">
              <w:rPr>
                <w:rFonts w:ascii="PT Astra Serif" w:hAnsi="PT Astra Serif" w:cs="Calibri"/>
                <w:sz w:val="18"/>
                <w:szCs w:val="18"/>
              </w:rPr>
              <w:t>н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ой диагностики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маммогра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фический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191110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12.2021</w:t>
            </w:r>
          </w:p>
        </w:tc>
      </w:tr>
      <w:tr w:rsidR="000979BA" w:rsidRPr="001E5D1D" w:rsidTr="0093218E">
        <w:trPr>
          <w:trHeight w:val="12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14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442C69" w:rsidP="00F7503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бластное государ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ственное </w:t>
            </w:r>
            <w:r w:rsidR="00F75037" w:rsidRPr="001E5D1D">
              <w:rPr>
                <w:rFonts w:ascii="PT Astra Serif" w:hAnsi="PT Astra Serif" w:cs="Calibri"/>
                <w:sz w:val="18"/>
                <w:szCs w:val="18"/>
              </w:rPr>
              <w:t>автоном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ное учрежде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охранения «Лоскутов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ская районная поликли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ника»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7014014863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B96F41" w:rsidRPr="001E5D1D" w:rsidRDefault="0068142C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 Лоскутово</w:t>
            </w:r>
            <w:r w:rsidR="0068142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, пер. Больнич</w:t>
            </w:r>
            <w:r w:rsidR="00B96F41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68142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ный, д. 1А, кор.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д. Лоску</w:t>
            </w:r>
            <w:r w:rsidR="00E42D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3803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Рентгенов</w:t>
            </w:r>
            <w:r w:rsidR="006578D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кабинет</w:t>
            </w:r>
          </w:p>
        </w:tc>
        <w:tc>
          <w:tcPr>
            <w:tcW w:w="850" w:type="dxa"/>
            <w:hideMark/>
          </w:tcPr>
          <w:p w:rsidR="000979BA" w:rsidRPr="001E5D1D" w:rsidRDefault="000979BA" w:rsidP="00A67FD6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</w:t>
            </w:r>
            <w:r w:rsidR="00A67FD6" w:rsidRPr="001E5D1D">
              <w:rPr>
                <w:rFonts w:ascii="PT Astra Serif" w:hAnsi="PT Astra Serif" w:cs="Calibri"/>
                <w:sz w:val="18"/>
                <w:szCs w:val="18"/>
              </w:rPr>
              <w:t xml:space="preserve">абинет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7A550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логичес</w:t>
            </w:r>
            <w:r w:rsidR="007A550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кий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для флюоро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легких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191330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12.2021</w:t>
            </w:r>
          </w:p>
        </w:tc>
      </w:tr>
      <w:tr w:rsidR="000979BA" w:rsidRPr="001E5D1D" w:rsidTr="0093218E">
        <w:trPr>
          <w:trHeight w:val="102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15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здравоохранения «Перво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майская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7012001097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866FD4" w:rsidRPr="001E5D1D" w:rsidRDefault="0068142C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866FD4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Первомай</w:t>
            </w:r>
            <w:r w:rsidR="00866FD4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ское</w:t>
            </w:r>
            <w:r w:rsidR="0068142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, </w:t>
            </w:r>
          </w:p>
          <w:p w:rsidR="000979BA" w:rsidRPr="001E5D1D" w:rsidRDefault="0068142C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 Больничная, д. 3, стр.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992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 Перво</w:t>
            </w:r>
            <w:r w:rsidR="00E42D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майское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5097</w:t>
            </w:r>
          </w:p>
        </w:tc>
        <w:tc>
          <w:tcPr>
            <w:tcW w:w="1134" w:type="dxa"/>
            <w:hideMark/>
          </w:tcPr>
          <w:p w:rsidR="000979BA" w:rsidRPr="001E5D1D" w:rsidRDefault="000979BA" w:rsidP="006578D1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Флюорогра</w:t>
            </w:r>
            <w:r w:rsidR="006578D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фический кабинет</w:t>
            </w:r>
          </w:p>
        </w:tc>
        <w:tc>
          <w:tcPr>
            <w:tcW w:w="850" w:type="dxa"/>
            <w:hideMark/>
          </w:tcPr>
          <w:p w:rsidR="000979BA" w:rsidRPr="001E5D1D" w:rsidRDefault="00A67FD6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Флюоро</w:t>
            </w:r>
            <w:r w:rsidR="007A550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графичес</w:t>
            </w:r>
            <w:r w:rsidR="007A550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для флюоро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легких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191330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12.2021</w:t>
            </w:r>
          </w:p>
        </w:tc>
      </w:tr>
      <w:tr w:rsidR="000979BA" w:rsidRPr="001E5D1D" w:rsidTr="0093218E">
        <w:trPr>
          <w:trHeight w:val="5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16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442C69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бластное государ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охранения «Детская городская больница №</w:t>
            </w:r>
            <w:r w:rsidR="00510DDC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2»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7017000065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866FD4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</w:t>
            </w:r>
            <w:r w:rsidR="0068142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ая о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866FD4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866FD4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ул. Пушкина,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 27Д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Поликлиника №</w:t>
            </w:r>
            <w:r w:rsidR="006578D1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7A550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функцио</w:t>
            </w:r>
            <w:r w:rsidR="007A550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нальной диагнос</w:t>
            </w:r>
            <w:r w:rsidR="007A550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Электро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кардиограф 12-канальный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269170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11.2023</w:t>
            </w:r>
          </w:p>
        </w:tc>
      </w:tr>
      <w:tr w:rsidR="000979BA" w:rsidRPr="001E5D1D" w:rsidTr="0093218E">
        <w:trPr>
          <w:trHeight w:val="9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17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991BF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991BF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991BF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«Детская больница №</w:t>
            </w:r>
            <w:r w:rsidR="00991BF2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7018015829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980D16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</w:t>
            </w:r>
            <w:r w:rsidR="0068142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980D16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980D16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ул. Полины Осипенко, </w:t>
            </w:r>
          </w:p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 31Д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A67FD6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Рентгенологи-ческое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A67FD6" w:rsidP="00A67FD6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7A550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</w:t>
            </w:r>
            <w:r w:rsidR="00D232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стационар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для рентгено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цифровой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191220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12.2021</w:t>
            </w:r>
          </w:p>
        </w:tc>
      </w:tr>
      <w:tr w:rsidR="000979BA" w:rsidRPr="001E5D1D" w:rsidTr="0093218E">
        <w:trPr>
          <w:trHeight w:val="703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18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7B3B7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7B3B7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7B3B7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«Детская больница №</w:t>
            </w:r>
            <w:r w:rsidR="007B3B78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7018015829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980D16" w:rsidRPr="001E5D1D" w:rsidRDefault="0068142C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980D16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980D16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ул. Полины Осипенко,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 31Д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A67FD6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 функциональ</w:t>
            </w:r>
            <w:r w:rsidR="006578D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ной и ультразвуко</w:t>
            </w:r>
            <w:r w:rsidR="006578D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850" w:type="dxa"/>
            <w:hideMark/>
          </w:tcPr>
          <w:p w:rsidR="000979BA" w:rsidRPr="001E5D1D" w:rsidRDefault="00A67FD6" w:rsidP="007A550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Кабинет </w:t>
            </w:r>
            <w:r w:rsidR="007A550C" w:rsidRPr="001E5D1D">
              <w:rPr>
                <w:rFonts w:ascii="PT Astra Serif" w:hAnsi="PT Astra Serif" w:cs="Calibri"/>
                <w:sz w:val="18"/>
                <w:szCs w:val="18"/>
              </w:rPr>
              <w:t>функци-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ональной и ультра</w:t>
            </w:r>
            <w:r w:rsidR="007A550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7A550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Система ультразву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визуализа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универ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сальная, с питанием от сети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260250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9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7B3B7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7B3B7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7B3B7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«Каргасок</w:t>
            </w:r>
            <w:r w:rsidR="007B3B7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7006001652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Фельдшерско-акушерский пункт </w:t>
            </w:r>
            <w:r w:rsidR="000E42F6" w:rsidRPr="001E5D1D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</w:t>
            </w:r>
            <w:r w:rsidR="000E42F6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Сосновка</w:t>
            </w:r>
          </w:p>
        </w:tc>
        <w:tc>
          <w:tcPr>
            <w:tcW w:w="992" w:type="dxa"/>
            <w:hideMark/>
          </w:tcPr>
          <w:p w:rsidR="00980D16" w:rsidRPr="001E5D1D" w:rsidRDefault="0068142C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980D16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с. Сосновка, ул. Береговая,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 40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 Сосновка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247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Фельдшерско-акушерский пункт</w:t>
            </w:r>
          </w:p>
        </w:tc>
        <w:tc>
          <w:tcPr>
            <w:tcW w:w="850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Фельд</w:t>
            </w:r>
            <w:r w:rsidR="00151FA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шерско-акушер</w:t>
            </w:r>
            <w:r w:rsidR="00151FA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пункт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Автомати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ческий дифибрил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лятор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126500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11.2022</w:t>
            </w:r>
          </w:p>
        </w:tc>
      </w:tr>
      <w:tr w:rsidR="000979BA" w:rsidRPr="001E5D1D" w:rsidTr="0093218E">
        <w:trPr>
          <w:trHeight w:val="5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20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7B3B7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7B3B7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7B3B7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«Детская больница №</w:t>
            </w:r>
            <w:r w:rsidR="007B3B78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7018015829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980D16" w:rsidRPr="001E5D1D" w:rsidRDefault="007E20F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  <w:r w:rsidR="00AE2998" w:rsidRPr="001E5D1D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sz w:val="18"/>
                <w:szCs w:val="18"/>
              </w:rPr>
              <w:t>т</w:t>
            </w:r>
            <w:r w:rsidR="00AE2998" w:rsidRPr="001E5D1D">
              <w:rPr>
                <w:rFonts w:ascii="PT Astra Serif" w:hAnsi="PT Astra Serif"/>
                <w:sz w:val="18"/>
                <w:szCs w:val="18"/>
              </w:rPr>
              <w:t>р.</w:t>
            </w:r>
            <w:r w:rsidR="0068142C" w:rsidRPr="001E5D1D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68142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Москов</w:t>
            </w:r>
            <w:r w:rsidR="00980D16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68142C" w:rsidRPr="001E5D1D">
              <w:rPr>
                <w:rFonts w:ascii="PT Astra Serif" w:hAnsi="PT Astra Serif"/>
                <w:sz w:val="18"/>
                <w:szCs w:val="18"/>
              </w:rPr>
              <w:t xml:space="preserve">ский, д. 4, </w:t>
            </w:r>
            <w:r w:rsidR="00AE2998" w:rsidRPr="001E5D1D">
              <w:rPr>
                <w:rFonts w:ascii="PT Astra Serif" w:hAnsi="PT Astra Serif"/>
                <w:sz w:val="18"/>
                <w:szCs w:val="18"/>
              </w:rPr>
              <w:t>стр.</w:t>
            </w:r>
            <w:r w:rsidRPr="001E5D1D">
              <w:rPr>
                <w:rFonts w:ascii="PT Astra Serif" w:hAnsi="PT Astra Serif"/>
                <w:sz w:val="18"/>
                <w:szCs w:val="18"/>
              </w:rPr>
              <w:t xml:space="preserve"> 4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A67FD6" w:rsidP="00840D61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840D6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отделен</w:t>
            </w:r>
          </w:p>
        </w:tc>
        <w:tc>
          <w:tcPr>
            <w:tcW w:w="850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151FA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логи-ческий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Магнитно-резонан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сный томограф со сверхпро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водящим магнитом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135160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11.2022</w:t>
            </w:r>
          </w:p>
        </w:tc>
      </w:tr>
      <w:tr w:rsidR="000979BA" w:rsidRPr="001E5D1D" w:rsidTr="0093218E">
        <w:trPr>
          <w:trHeight w:val="765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21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«Поликли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ника №</w:t>
            </w:r>
            <w:r w:rsidR="00442C69" w:rsidRPr="001E5D1D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10»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7017000450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785E70" w:rsidRPr="001E5D1D" w:rsidRDefault="007E20FA" w:rsidP="00442C69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</w:p>
          <w:p w:rsidR="00785E7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 xml:space="preserve">г. Томск, </w:t>
            </w:r>
          </w:p>
          <w:p w:rsidR="000979BA" w:rsidRPr="001E5D1D" w:rsidRDefault="00AE2998" w:rsidP="00442C69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пр-кт</w:t>
            </w:r>
            <w:r w:rsidR="000979BA" w:rsidRPr="001E5D1D">
              <w:rPr>
                <w:rFonts w:ascii="PT Astra Serif" w:hAnsi="PT Astra Serif"/>
                <w:sz w:val="18"/>
                <w:szCs w:val="18"/>
              </w:rPr>
              <w:t xml:space="preserve"> Мира, д. 17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Урологичес</w:t>
            </w:r>
            <w:r w:rsidR="00840D6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Урологи</w:t>
            </w:r>
            <w:r w:rsidR="00151FA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Кресло гинеколо</w:t>
            </w:r>
            <w:r w:rsidR="00F8416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с осветитель</w:t>
            </w:r>
            <w:r w:rsidR="0082169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ной лампой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151540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9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22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«Поликли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ника №</w:t>
            </w:r>
            <w:r w:rsidR="00442C69" w:rsidRPr="001E5D1D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10»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7017000450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785E70" w:rsidRPr="001E5D1D" w:rsidRDefault="007E20FA" w:rsidP="00442C69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</w:p>
          <w:p w:rsidR="00785E7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 xml:space="preserve">г. Томск,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пр-кт Мира, д. 17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 лучевой диагностики</w:t>
            </w:r>
          </w:p>
        </w:tc>
        <w:tc>
          <w:tcPr>
            <w:tcW w:w="850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ультра</w:t>
            </w:r>
            <w:r w:rsidR="00151FA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151FA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Система ультразву</w:t>
            </w:r>
            <w:r w:rsidR="00C042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визуализа</w:t>
            </w:r>
            <w:r w:rsidR="00C042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универ</w:t>
            </w:r>
            <w:r w:rsidR="00C042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сальная, с питанием от сети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260250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23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«Поликли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ника №</w:t>
            </w:r>
            <w:r w:rsidR="00442C69" w:rsidRPr="001E5D1D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10»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7017000450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785E70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7E20FA" w:rsidRPr="001E5D1D">
              <w:rPr>
                <w:rFonts w:ascii="PT Astra Serif" w:hAnsi="PT Astra Serif"/>
                <w:sz w:val="18"/>
                <w:szCs w:val="18"/>
              </w:rPr>
              <w:t>о</w:t>
            </w:r>
            <w:r w:rsidRPr="001E5D1D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</w:p>
          <w:p w:rsidR="00785E70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 xml:space="preserve">г. Томск, </w:t>
            </w:r>
          </w:p>
          <w:p w:rsidR="000979BA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пр-кт Мира, д. 17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Отделение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функциональ</w:t>
            </w:r>
            <w:r w:rsidR="00840D6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ной диагностики</w:t>
            </w:r>
          </w:p>
        </w:tc>
        <w:tc>
          <w:tcPr>
            <w:tcW w:w="850" w:type="dxa"/>
            <w:hideMark/>
          </w:tcPr>
          <w:p w:rsidR="000979BA" w:rsidRPr="001E5D1D" w:rsidRDefault="00D2327B" w:rsidP="00151FA1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Кабинет </w:t>
            </w:r>
            <w:r w:rsidR="00151FA1" w:rsidRPr="001E5D1D">
              <w:rPr>
                <w:rFonts w:ascii="PT Astra Serif" w:hAnsi="PT Astra Serif" w:cs="Calibri"/>
                <w:sz w:val="18"/>
                <w:szCs w:val="18"/>
              </w:rPr>
              <w:t>функци-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ональной диагнос</w:t>
            </w:r>
            <w:r w:rsidR="00151FA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3218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Электро</w:t>
            </w:r>
            <w:r w:rsidR="00C042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кардиограф 12-канальный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269170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24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«Поликли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ника №</w:t>
            </w:r>
            <w:r w:rsidR="00442C69" w:rsidRPr="001E5D1D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10»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7017000450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785E70" w:rsidRPr="001E5D1D" w:rsidRDefault="007E20FA" w:rsidP="00442C69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</w:p>
          <w:p w:rsidR="00785E7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 xml:space="preserve">г. Томск,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пр-кт Мира, д. 17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Отделение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функциональ</w:t>
            </w:r>
            <w:r w:rsidR="00840D6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ной диагностики</w:t>
            </w:r>
          </w:p>
        </w:tc>
        <w:tc>
          <w:tcPr>
            <w:tcW w:w="850" w:type="dxa"/>
            <w:hideMark/>
          </w:tcPr>
          <w:p w:rsidR="000979BA" w:rsidRPr="001E5D1D" w:rsidRDefault="000979BA" w:rsidP="00151FA1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Кабинет </w:t>
            </w:r>
            <w:r w:rsidR="00151FA1" w:rsidRPr="001E5D1D">
              <w:rPr>
                <w:rFonts w:ascii="PT Astra Serif" w:hAnsi="PT Astra Serif" w:cs="Calibri"/>
                <w:sz w:val="18"/>
                <w:szCs w:val="18"/>
              </w:rPr>
              <w:t>функци-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ональной</w:t>
            </w:r>
            <w:r w:rsidR="00151FA1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диагностики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C6DA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Электро</w:t>
            </w:r>
            <w:r w:rsidR="00C042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кардиограф 12-канальный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269170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458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25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0D425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«Больница №</w:t>
            </w:r>
            <w:r w:rsidR="00442C69" w:rsidRPr="001E5D1D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2»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7017000065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Государственное или муниципальное юридическое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785E7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</w:t>
            </w:r>
            <w:r w:rsidR="007E20F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область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, </w:t>
            </w:r>
          </w:p>
          <w:p w:rsidR="00785E7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 Карташова, д. 38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29436</w:t>
            </w:r>
          </w:p>
        </w:tc>
        <w:tc>
          <w:tcPr>
            <w:tcW w:w="1134" w:type="dxa"/>
            <w:hideMark/>
          </w:tcPr>
          <w:p w:rsidR="000979BA" w:rsidRPr="001E5D1D" w:rsidRDefault="00D2327B" w:rsidP="00840D61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840D6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F351E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логичес</w:t>
            </w:r>
            <w:r w:rsidR="00F351E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кий</w:t>
            </w:r>
            <w:r w:rsidR="00F351E5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C6DA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C042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маммогра</w:t>
            </w:r>
            <w:r w:rsidR="00C042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фический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191110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12.2021</w:t>
            </w:r>
          </w:p>
        </w:tc>
      </w:tr>
      <w:tr w:rsidR="000979BA" w:rsidRPr="001E5D1D" w:rsidTr="0093218E">
        <w:trPr>
          <w:trHeight w:val="9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«Томская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7014006870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785E70" w:rsidRPr="001E5D1D" w:rsidRDefault="007E20F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785E7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Тимиря</w:t>
            </w:r>
            <w:r w:rsidR="00785E70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зевское,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 Путевая, д. 1Г</w:t>
            </w:r>
          </w:p>
        </w:tc>
        <w:tc>
          <w:tcPr>
            <w:tcW w:w="992" w:type="dxa"/>
            <w:hideMark/>
          </w:tcPr>
          <w:p w:rsidR="000979BA" w:rsidRPr="001E5D1D" w:rsidRDefault="0068142C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с.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Тимиря</w:t>
            </w:r>
            <w:r w:rsidR="00E42D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зевское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6027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Диагности</w:t>
            </w:r>
            <w:r w:rsidR="00840D6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ультра</w:t>
            </w:r>
            <w:r w:rsidR="00F351E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F351E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C6DA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Передвиж</w:t>
            </w:r>
            <w:r w:rsidR="00C042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ной аппарат для ультразву</w:t>
            </w:r>
            <w:r w:rsidR="00C042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ковых исследова</w:t>
            </w:r>
            <w:r w:rsidR="00C042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ний с набором датчиков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260250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9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27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«Поликли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ника №</w:t>
            </w:r>
            <w:r w:rsidR="00442C69" w:rsidRPr="001E5D1D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10»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7017000450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785E70" w:rsidRPr="001E5D1D" w:rsidRDefault="007E20FA" w:rsidP="00442C69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</w:p>
          <w:p w:rsidR="00785E7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 xml:space="preserve">г. Томск,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пр-кт Мира, д. 17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 лучевой диагностики</w:t>
            </w:r>
          </w:p>
        </w:tc>
        <w:tc>
          <w:tcPr>
            <w:tcW w:w="850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F351E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логи-ческий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C6DA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C042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маммогра</w:t>
            </w:r>
            <w:r w:rsidR="00C042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фический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191110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11.2021</w:t>
            </w:r>
          </w:p>
        </w:tc>
      </w:tr>
      <w:tr w:rsidR="000979BA" w:rsidRPr="001E5D1D" w:rsidTr="0093218E">
        <w:trPr>
          <w:trHeight w:val="9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28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«Межву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зовская поликли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ника»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7017000097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785E70" w:rsidRPr="001E5D1D" w:rsidRDefault="007E20F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785E7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785E7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ул. Киевская,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 74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 лучевой диагностики</w:t>
            </w:r>
          </w:p>
        </w:tc>
        <w:tc>
          <w:tcPr>
            <w:tcW w:w="850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F351E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логи-ческий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C6DA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C042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для флюоро</w:t>
            </w:r>
            <w:r w:rsidR="00C042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легких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191330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122021</w:t>
            </w:r>
          </w:p>
        </w:tc>
      </w:tr>
      <w:tr w:rsidR="000979BA" w:rsidRPr="001E5D1D" w:rsidTr="0093218E">
        <w:trPr>
          <w:trHeight w:val="78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29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«Поликли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ника №</w:t>
            </w:r>
            <w:r w:rsidR="00442C69" w:rsidRPr="001E5D1D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4»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7020016330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785E70" w:rsidRPr="001E5D1D" w:rsidRDefault="007E20FA" w:rsidP="00785E70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область</w:t>
            </w:r>
            <w:r w:rsidR="00785E70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,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</w:p>
          <w:p w:rsidR="00785E70" w:rsidRPr="001E5D1D" w:rsidRDefault="000979BA" w:rsidP="00785E70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 </w:t>
            </w:r>
          </w:p>
          <w:p w:rsidR="00785E70" w:rsidRPr="001E5D1D" w:rsidRDefault="000979BA" w:rsidP="00785E70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 79 Гвардейской девизии</w:t>
            </w:r>
            <w:r w:rsidR="007E20F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,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</w:p>
          <w:p w:rsidR="000979BA" w:rsidRPr="001E5D1D" w:rsidRDefault="000979BA" w:rsidP="00785E70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 3/2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Поликлини</w:t>
            </w:r>
            <w:r w:rsidR="00840D6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ческое отделение </w:t>
            </w:r>
            <w:r w:rsidR="00840D61" w:rsidRPr="001E5D1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840D61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850" w:type="dxa"/>
            <w:hideMark/>
          </w:tcPr>
          <w:p w:rsidR="000979BA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Кабинет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F351E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логичес</w:t>
            </w:r>
            <w:r w:rsidR="00F351E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кий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C6DA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C042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для флюоро</w:t>
            </w:r>
            <w:r w:rsidR="00B1709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легких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191330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12.2021</w:t>
            </w:r>
          </w:p>
        </w:tc>
      </w:tr>
      <w:tr w:rsidR="000979BA" w:rsidRPr="001E5D1D" w:rsidTr="0093218E">
        <w:trPr>
          <w:trHeight w:val="102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30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«Шегар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7016002285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785E70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</w:t>
            </w:r>
            <w:r w:rsidR="007E20F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область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, </w:t>
            </w:r>
          </w:p>
          <w:p w:rsidR="00785E70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Мельнико</w:t>
            </w:r>
            <w:r w:rsidR="00785E70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 xml:space="preserve">во, </w:t>
            </w:r>
          </w:p>
          <w:p w:rsidR="00785E70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у</w:t>
            </w:r>
            <w:r w:rsidR="007E20FA" w:rsidRPr="001E5D1D">
              <w:rPr>
                <w:rFonts w:ascii="PT Astra Serif" w:hAnsi="PT Astra Serif"/>
                <w:sz w:val="18"/>
                <w:szCs w:val="18"/>
              </w:rPr>
              <w:t>л. Коммунис</w:t>
            </w:r>
            <w:r w:rsidR="00785E70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="007E20FA" w:rsidRPr="001E5D1D">
              <w:rPr>
                <w:rFonts w:ascii="PT Astra Serif" w:hAnsi="PT Astra Serif"/>
                <w:sz w:val="18"/>
                <w:szCs w:val="18"/>
              </w:rPr>
              <w:t>тическа</w:t>
            </w:r>
            <w:r w:rsidR="00AE2998" w:rsidRPr="001E5D1D">
              <w:rPr>
                <w:rFonts w:ascii="PT Astra Serif" w:hAnsi="PT Astra Serif"/>
                <w:sz w:val="18"/>
                <w:szCs w:val="18"/>
              </w:rPr>
              <w:t>я</w:t>
            </w:r>
            <w:r w:rsidR="007E20FA" w:rsidRPr="001E5D1D">
              <w:rPr>
                <w:rFonts w:ascii="PT Astra Serif" w:hAnsi="PT Astra Serif"/>
                <w:sz w:val="18"/>
                <w:szCs w:val="18"/>
              </w:rPr>
              <w:t xml:space="preserve">, </w:t>
            </w:r>
          </w:p>
          <w:p w:rsidR="000979BA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д. 37, стр.</w:t>
            </w:r>
            <w:r w:rsidR="000979BA" w:rsidRPr="001E5D1D">
              <w:rPr>
                <w:rFonts w:ascii="PT Astra Serif" w:hAnsi="PT Astra Serif"/>
                <w:sz w:val="18"/>
                <w:szCs w:val="18"/>
              </w:rPr>
              <w:t xml:space="preserve"> 1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 Мель</w:t>
            </w:r>
            <w:r w:rsidR="00E42D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никово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7821</w:t>
            </w:r>
          </w:p>
        </w:tc>
        <w:tc>
          <w:tcPr>
            <w:tcW w:w="1134" w:type="dxa"/>
            <w:hideMark/>
          </w:tcPr>
          <w:p w:rsidR="000979BA" w:rsidRPr="001E5D1D" w:rsidRDefault="000979BA" w:rsidP="00EC42A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EC42A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DF55F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логичес</w:t>
            </w:r>
            <w:r w:rsidR="00DF55F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C6DA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B1709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для флюоро</w:t>
            </w:r>
            <w:r w:rsidR="00B1709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легких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191330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11.2022</w:t>
            </w:r>
          </w:p>
        </w:tc>
      </w:tr>
      <w:tr w:rsidR="000979BA" w:rsidRPr="001E5D1D" w:rsidTr="0093218E">
        <w:trPr>
          <w:trHeight w:val="9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31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«Парабель</w:t>
            </w:r>
            <w:r w:rsidR="00DE091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7011001880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785E70" w:rsidRPr="001E5D1D" w:rsidRDefault="007E20F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Парабел</w:t>
            </w:r>
            <w:r w:rsidR="007E20F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ь, ул. Советская, д. 3, стр.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E42DB5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Парабель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6128</w:t>
            </w:r>
          </w:p>
        </w:tc>
        <w:tc>
          <w:tcPr>
            <w:tcW w:w="1134" w:type="dxa"/>
            <w:hideMark/>
          </w:tcPr>
          <w:p w:rsidR="000979BA" w:rsidRPr="001E5D1D" w:rsidRDefault="000979BA" w:rsidP="00EC42A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EC42A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DF55F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логичес</w:t>
            </w:r>
            <w:r w:rsidR="00DF55F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C6DA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рентгенов</w:t>
            </w:r>
            <w:r w:rsidR="005C3DC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маммогра</w:t>
            </w:r>
            <w:r w:rsidR="005C3DC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фический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191110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11.2022</w:t>
            </w:r>
          </w:p>
        </w:tc>
      </w:tr>
      <w:tr w:rsidR="000979BA" w:rsidRPr="001E5D1D" w:rsidTr="0093218E">
        <w:trPr>
          <w:trHeight w:val="201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32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7E4DF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7E4DF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7E4DF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«Кривоше</w:t>
            </w:r>
            <w:r w:rsidR="007E4DFE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инская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7009001700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785E70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</w:t>
            </w:r>
            <w:r w:rsidR="007E20F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785E70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Криво</w:t>
            </w:r>
            <w:r w:rsidR="007E20F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шеи</w:t>
            </w:r>
            <w:r w:rsidR="00785E70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7E20FA" w:rsidRPr="001E5D1D">
              <w:rPr>
                <w:rFonts w:ascii="PT Astra Serif" w:hAnsi="PT Astra Serif"/>
                <w:sz w:val="18"/>
                <w:szCs w:val="18"/>
              </w:rPr>
              <w:t xml:space="preserve">но, </w:t>
            </w:r>
          </w:p>
          <w:p w:rsidR="00785E70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ул. Коммунис</w:t>
            </w:r>
            <w:r w:rsidR="00785E70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тическа</w:t>
            </w:r>
            <w:r w:rsidR="00AE2998" w:rsidRPr="001E5D1D">
              <w:rPr>
                <w:rFonts w:ascii="PT Astra Serif" w:hAnsi="PT Astra Serif"/>
                <w:sz w:val="18"/>
                <w:szCs w:val="18"/>
              </w:rPr>
              <w:t>я</w:t>
            </w:r>
            <w:r w:rsidR="000979BA" w:rsidRPr="001E5D1D">
              <w:rPr>
                <w:rFonts w:ascii="PT Astra Serif" w:hAnsi="PT Astra Serif"/>
                <w:sz w:val="18"/>
                <w:szCs w:val="18"/>
              </w:rPr>
              <w:t>,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</w:p>
          <w:p w:rsidR="000979BA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 64/4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 Криво</w:t>
            </w:r>
            <w:r w:rsidR="00E42D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шеино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5129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Хирургичес</w:t>
            </w:r>
            <w:r w:rsidR="00EC42A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кое </w:t>
            </w:r>
            <w:r w:rsidR="00EC42A2" w:rsidRPr="001E5D1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</w:t>
            </w:r>
          </w:p>
        </w:tc>
        <w:tc>
          <w:tcPr>
            <w:tcW w:w="850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Группа анестезио</w:t>
            </w:r>
            <w:r w:rsidR="00DF55F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логии и реанима</w:t>
            </w:r>
            <w:r w:rsidR="00DF55F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ции 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AC6DA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5C3DC7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наркозный (полуот</w:t>
            </w:r>
            <w:r w:rsidR="005C3DC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крытый </w:t>
            </w:r>
            <w:r w:rsidR="00EC50D8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и полузакры</w:t>
            </w:r>
            <w:r w:rsidR="005C3DC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тый контуры) </w:t>
            </w:r>
            <w:r w:rsidR="00EC50D8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 дыхатель</w:t>
            </w:r>
            <w:r w:rsidR="005C3DC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ным автоматом, волюмет</w:t>
            </w:r>
            <w:r w:rsidR="005C3DC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ром, монитором концентра</w:t>
            </w:r>
            <w:r w:rsidR="005C3DC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кислорода, углекисло</w:t>
            </w:r>
            <w:r w:rsidR="005C3DC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ты и герметич</w:t>
            </w:r>
            <w:r w:rsidR="005C3DC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ности дыхатель</w:t>
            </w:r>
            <w:r w:rsidR="005C3DC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ного контура </w:t>
            </w:r>
          </w:p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(не менее одного испарителя для испаряемых анестети</w:t>
            </w:r>
            <w:r w:rsidR="005C3DC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ков)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275680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765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33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84322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84322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84322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«Парабель</w:t>
            </w:r>
            <w:r w:rsidR="0084322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7011001880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785E70" w:rsidRPr="001E5D1D" w:rsidRDefault="007E20F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Парабель, ул. Советская, д. 3, строение 2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E42DB5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Парабель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6128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Гинекологи</w:t>
            </w:r>
            <w:r w:rsidR="00EC42A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D2327B" w:rsidP="00DF55F9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Гинеколо</w:t>
            </w:r>
            <w:r w:rsidR="00DF55F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AC6DA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Гистеро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скоп диагности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ческий 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179240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765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34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84322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84322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84322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«Парабель</w:t>
            </w:r>
            <w:r w:rsidR="0084322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7011001880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785E70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Парабель, ул. Советская, д. 3, с</w:t>
            </w:r>
            <w:r w:rsidR="007E20F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тр.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с.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Парабель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6128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Терапевтичес</w:t>
            </w:r>
            <w:r w:rsidR="00EC42A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0979BA" w:rsidP="0068034F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Терапев</w:t>
            </w:r>
            <w:r w:rsidR="0068034F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тичес</w:t>
            </w:r>
            <w:r w:rsidR="0068034F" w:rsidRPr="001E5D1D">
              <w:rPr>
                <w:rFonts w:ascii="PT Astra Serif" w:hAnsi="PT Astra Serif" w:cs="Calibri"/>
                <w:sz w:val="18"/>
                <w:szCs w:val="18"/>
              </w:rPr>
              <w:t>к</w:t>
            </w:r>
            <w:r w:rsidR="00D2327B" w:rsidRPr="001E5D1D">
              <w:rPr>
                <w:rFonts w:ascii="PT Astra Serif" w:hAnsi="PT Astra Serif" w:cs="Calibri"/>
                <w:sz w:val="18"/>
                <w:szCs w:val="18"/>
              </w:rPr>
              <w:t>ий</w:t>
            </w:r>
            <w:r w:rsidR="0068034F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D2327B" w:rsidRPr="001E5D1D">
              <w:rPr>
                <w:rFonts w:ascii="PT Astra Serif" w:hAnsi="PT Astra Serif" w:cs="Calibri"/>
                <w:sz w:val="18"/>
                <w:szCs w:val="18"/>
              </w:rPr>
              <w:t>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AC6DA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Аппарат для исследова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ния функций внешнего дыхания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232490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5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35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«Шегар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7016002285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922363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785E7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</w:t>
            </w:r>
            <w:r w:rsidR="007E20F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область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, </w:t>
            </w:r>
          </w:p>
          <w:p w:rsidR="00785E7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Мельнико</w:t>
            </w:r>
            <w:r w:rsidR="00785E70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во, </w:t>
            </w:r>
          </w:p>
          <w:p w:rsidR="00785E7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 Коммунис</w:t>
            </w:r>
            <w:r w:rsidR="00785E70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тическая,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 37, строение 3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 Мельни</w:t>
            </w:r>
            <w:r w:rsidR="00E42D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7821</w:t>
            </w:r>
          </w:p>
        </w:tc>
        <w:tc>
          <w:tcPr>
            <w:tcW w:w="1134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льтразвуко</w:t>
            </w:r>
            <w:r w:rsidR="00EC42A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850" w:type="dxa"/>
            <w:hideMark/>
          </w:tcPr>
          <w:p w:rsidR="000979BA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льтра</w:t>
            </w:r>
            <w:r w:rsidR="0068034F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68034F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C6DA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Система ультразву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визуализа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универ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сальная, </w:t>
            </w:r>
            <w:r w:rsidR="00EC50D8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 питанием от сети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0979BA" w:rsidRPr="001E5D1D" w:rsidTr="0093218E">
        <w:trPr>
          <w:trHeight w:val="311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36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«Шегар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7016002285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785E70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</w:t>
            </w:r>
            <w:r w:rsidR="007E20F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область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, </w:t>
            </w:r>
          </w:p>
          <w:p w:rsidR="00785E70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 xml:space="preserve">с. </w:t>
            </w:r>
            <w:r w:rsidR="007E20FA" w:rsidRPr="001E5D1D">
              <w:rPr>
                <w:rFonts w:ascii="PT Astra Serif" w:hAnsi="PT Astra Serif"/>
                <w:sz w:val="18"/>
                <w:szCs w:val="18"/>
              </w:rPr>
              <w:t>Мельнико</w:t>
            </w:r>
            <w:r w:rsidR="00785E70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="007E20FA" w:rsidRPr="001E5D1D">
              <w:rPr>
                <w:rFonts w:ascii="PT Astra Serif" w:hAnsi="PT Astra Serif"/>
                <w:sz w:val="18"/>
                <w:szCs w:val="18"/>
              </w:rPr>
              <w:t xml:space="preserve">во, </w:t>
            </w:r>
          </w:p>
          <w:p w:rsidR="00785E70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ул. Коммунис</w:t>
            </w:r>
            <w:r w:rsidR="00785E70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тическа</w:t>
            </w:r>
            <w:r w:rsidR="00AE2998" w:rsidRPr="001E5D1D">
              <w:rPr>
                <w:rFonts w:ascii="PT Astra Serif" w:hAnsi="PT Astra Serif"/>
                <w:sz w:val="18"/>
                <w:szCs w:val="18"/>
              </w:rPr>
              <w:t>я</w:t>
            </w:r>
            <w:r w:rsidR="000979BA" w:rsidRPr="001E5D1D">
              <w:rPr>
                <w:rFonts w:ascii="PT Astra Serif" w:hAnsi="PT Astra Serif"/>
                <w:sz w:val="18"/>
                <w:szCs w:val="18"/>
              </w:rPr>
              <w:t xml:space="preserve">, </w:t>
            </w:r>
          </w:p>
          <w:p w:rsidR="000979BA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д. 37, стр</w:t>
            </w:r>
            <w:r w:rsidR="007E20FA" w:rsidRPr="001E5D1D">
              <w:rPr>
                <w:rFonts w:ascii="PT Astra Serif" w:hAnsi="PT Astra Serif"/>
                <w:sz w:val="18"/>
                <w:szCs w:val="18"/>
              </w:rPr>
              <w:t>.</w:t>
            </w:r>
            <w:r w:rsidRPr="001E5D1D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 Мельни</w:t>
            </w:r>
            <w:r w:rsidR="00E42D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7821</w:t>
            </w:r>
          </w:p>
        </w:tc>
        <w:tc>
          <w:tcPr>
            <w:tcW w:w="1134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Хирургичес</w:t>
            </w:r>
            <w:r w:rsidR="00EC42A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</w:t>
            </w:r>
            <w:r w:rsidR="0068034F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ческие кабинеты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Эндоскопи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ческая консоль или стойка с оборудова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нием и принадлеж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ностями для эндовидео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EC50D8">
              <w:rPr>
                <w:rFonts w:ascii="PT Astra Serif" w:hAnsi="PT Astra Serif" w:cs="Calibri"/>
                <w:sz w:val="18"/>
                <w:szCs w:val="18"/>
              </w:rPr>
              <w:t xml:space="preserve">хирургии </w:t>
            </w:r>
            <w:r w:rsidR="00EC50D8">
              <w:rPr>
                <w:rFonts w:ascii="PT Astra Serif" w:hAnsi="PT Astra Serif" w:cs="Calibri"/>
                <w:sz w:val="18"/>
                <w:szCs w:val="18"/>
              </w:rPr>
              <w:br/>
              <w:t xml:space="preserve">и набором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инструмен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тов для пластичес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кой хирургии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271790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12.2023</w:t>
            </w:r>
          </w:p>
        </w:tc>
      </w:tr>
      <w:tr w:rsidR="00D2327B" w:rsidRPr="001E5D1D" w:rsidTr="0093218E">
        <w:trPr>
          <w:trHeight w:val="56"/>
        </w:trPr>
        <w:tc>
          <w:tcPr>
            <w:tcW w:w="534" w:type="dxa"/>
            <w:hideMark/>
          </w:tcPr>
          <w:p w:rsidR="00D2327B" w:rsidRPr="001E5D1D" w:rsidRDefault="00D2327B" w:rsidP="00D2327B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37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D2327B" w:rsidRPr="001E5D1D" w:rsidRDefault="00D2327B" w:rsidP="00D2327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«Межву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зовская поликли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ника»</w:t>
            </w:r>
          </w:p>
        </w:tc>
        <w:tc>
          <w:tcPr>
            <w:tcW w:w="567" w:type="dxa"/>
            <w:hideMark/>
          </w:tcPr>
          <w:p w:rsidR="00D2327B" w:rsidRPr="001E5D1D" w:rsidRDefault="00D2327B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7017000097</w:t>
            </w:r>
          </w:p>
        </w:tc>
        <w:tc>
          <w:tcPr>
            <w:tcW w:w="992" w:type="dxa"/>
            <w:hideMark/>
          </w:tcPr>
          <w:p w:rsidR="00D2327B" w:rsidRPr="001E5D1D" w:rsidRDefault="0000581A" w:rsidP="00D2327B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D2327B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785E70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область, </w:t>
            </w:r>
          </w:p>
          <w:p w:rsidR="00785E70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D2327B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 Киевская, 74</w:t>
            </w:r>
          </w:p>
        </w:tc>
        <w:tc>
          <w:tcPr>
            <w:tcW w:w="992" w:type="dxa"/>
            <w:hideMark/>
          </w:tcPr>
          <w:p w:rsidR="00D2327B" w:rsidRPr="001E5D1D" w:rsidRDefault="00D2327B" w:rsidP="00D2327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D2327B" w:rsidRPr="001E5D1D" w:rsidRDefault="00D2327B" w:rsidP="00D2327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D2327B" w:rsidRPr="001E5D1D" w:rsidRDefault="00D2327B" w:rsidP="00EC42A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EC42A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850" w:type="dxa"/>
            <w:hideMark/>
          </w:tcPr>
          <w:p w:rsidR="00D2327B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68034F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логичес</w:t>
            </w:r>
            <w:r w:rsidR="0068034F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кий кабинет</w:t>
            </w:r>
          </w:p>
        </w:tc>
        <w:tc>
          <w:tcPr>
            <w:tcW w:w="851" w:type="dxa"/>
            <w:hideMark/>
          </w:tcPr>
          <w:p w:rsidR="00D2327B" w:rsidRPr="001E5D1D" w:rsidRDefault="00FC1158" w:rsidP="00D2327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торно,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D2327B" w:rsidRPr="001E5D1D" w:rsidRDefault="00D2327B" w:rsidP="00D2327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48, Аппарат рентгенов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стационар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для рентгено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цифровой</w:t>
            </w:r>
          </w:p>
        </w:tc>
        <w:tc>
          <w:tcPr>
            <w:tcW w:w="708" w:type="dxa"/>
            <w:hideMark/>
          </w:tcPr>
          <w:p w:rsidR="00D2327B" w:rsidRPr="001E5D1D" w:rsidRDefault="00D2327B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191220</w:t>
            </w:r>
          </w:p>
        </w:tc>
        <w:tc>
          <w:tcPr>
            <w:tcW w:w="993" w:type="dxa"/>
            <w:noWrap/>
            <w:hideMark/>
          </w:tcPr>
          <w:p w:rsidR="00D2327B" w:rsidRPr="001E5D1D" w:rsidRDefault="00D2327B" w:rsidP="00D2327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D2327B" w:rsidRPr="001E5D1D" w:rsidRDefault="00D2327B" w:rsidP="00D2327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D2327B" w:rsidRPr="001E5D1D" w:rsidRDefault="00D2327B" w:rsidP="00D2327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D2327B" w:rsidRPr="001E5D1D" w:rsidRDefault="00D2327B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12.2026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38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275F38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«Стрежев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городская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7022004259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785E70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Стрежевой,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 Строителей,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стр.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г.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Стреже</w:t>
            </w:r>
            <w:r w:rsidR="00E42D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вой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37165</w:t>
            </w:r>
          </w:p>
        </w:tc>
        <w:tc>
          <w:tcPr>
            <w:tcW w:w="1134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 таерапии</w:t>
            </w:r>
          </w:p>
        </w:tc>
        <w:tc>
          <w:tcPr>
            <w:tcW w:w="850" w:type="dxa"/>
            <w:hideMark/>
          </w:tcPr>
          <w:p w:rsidR="000979BA" w:rsidRPr="001E5D1D" w:rsidRDefault="00D2327B" w:rsidP="0068034F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Терапев</w:t>
            </w:r>
            <w:r w:rsidR="0068034F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48, Аппарат рентгенов</w:t>
            </w:r>
            <w:r w:rsidR="003742D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стационар</w:t>
            </w:r>
            <w:r w:rsidR="0067792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для рентгено</w:t>
            </w:r>
            <w:r w:rsidR="0067792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цифровой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191220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12.2029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39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275F38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«Парабель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7011001880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785E70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</w:t>
            </w:r>
            <w:r w:rsidR="00785E70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Парабель,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ул.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Советская, 3,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стр.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6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E42DB5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Парабель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6128</w:t>
            </w:r>
          </w:p>
        </w:tc>
        <w:tc>
          <w:tcPr>
            <w:tcW w:w="1134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 консультатив</w:t>
            </w:r>
            <w:r w:rsidR="00917B8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но-диагностичес</w:t>
            </w:r>
            <w:r w:rsidR="00917B8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кой помощи</w:t>
            </w:r>
          </w:p>
        </w:tc>
        <w:tc>
          <w:tcPr>
            <w:tcW w:w="850" w:type="dxa"/>
            <w:hideMark/>
          </w:tcPr>
          <w:p w:rsidR="000979BA" w:rsidRPr="001E5D1D" w:rsidRDefault="000979BA" w:rsidP="0068034F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Консу</w:t>
            </w:r>
            <w:r w:rsidR="00D2327B" w:rsidRPr="001E5D1D">
              <w:rPr>
                <w:rFonts w:ascii="PT Astra Serif" w:hAnsi="PT Astra Serif" w:cs="Calibri"/>
                <w:sz w:val="18"/>
                <w:szCs w:val="18"/>
              </w:rPr>
              <w:t>ль</w:t>
            </w:r>
            <w:r w:rsidR="0068034F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D2327B" w:rsidRPr="001E5D1D">
              <w:rPr>
                <w:rFonts w:ascii="PT Astra Serif" w:hAnsi="PT Astra Serif" w:cs="Calibri"/>
                <w:sz w:val="18"/>
                <w:szCs w:val="18"/>
              </w:rPr>
              <w:t>тативно-диагнос</w:t>
            </w:r>
            <w:r w:rsidR="0068034F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AE2998" w:rsidRPr="001E5D1D">
              <w:rPr>
                <w:rFonts w:ascii="PT Astra Serif" w:hAnsi="PT Astra Serif" w:cs="Calibri"/>
                <w:sz w:val="18"/>
                <w:szCs w:val="18"/>
              </w:rPr>
              <w:t>тически</w:t>
            </w:r>
            <w:r w:rsidR="00D2327B" w:rsidRPr="001E5D1D">
              <w:rPr>
                <w:rFonts w:ascii="PT Astra Serif" w:hAnsi="PT Astra Serif" w:cs="Calibri"/>
                <w:sz w:val="18"/>
                <w:szCs w:val="18"/>
              </w:rPr>
              <w:t>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FC1158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111, Система ультразву</w:t>
            </w:r>
            <w:r w:rsidR="0067792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визуализа</w:t>
            </w:r>
            <w:r w:rsidR="0067792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универ</w:t>
            </w:r>
            <w:r w:rsidR="0067792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сальная </w:t>
            </w:r>
            <w:r w:rsidR="00EC50D8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 питанием от сети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12.2030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40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2072D8" w:rsidRPr="001E5D1D" w:rsidRDefault="00D757F0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«Городская клиничес</w:t>
            </w:r>
            <w:r w:rsidR="00B445C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кая больница №</w:t>
            </w:r>
            <w:r w:rsidR="00442C69" w:rsidRPr="001E5D1D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</w:p>
          <w:p w:rsidR="000979BA" w:rsidRPr="001E5D1D" w:rsidRDefault="00D757F0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им. Б.И. Альперо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вича»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7018014649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785E70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</w:t>
            </w:r>
            <w:r w:rsidR="007E20F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785E70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Томск, </w:t>
            </w:r>
          </w:p>
          <w:p w:rsidR="000979BA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ул. Нахимова,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D2327B" w:rsidP="00917B84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917B8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Флюоро</w:t>
            </w:r>
            <w:r w:rsidR="0025071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графичес</w:t>
            </w:r>
            <w:r w:rsidR="0025071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D2327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117, Аппарат рентгенов</w:t>
            </w:r>
            <w:r w:rsidR="0067792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для флюоро</w:t>
            </w:r>
            <w:r w:rsidR="0067792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легких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191330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12.2026</w:t>
            </w:r>
          </w:p>
        </w:tc>
      </w:tr>
      <w:tr w:rsidR="000979BA" w:rsidRPr="001E5D1D" w:rsidTr="0093218E">
        <w:trPr>
          <w:trHeight w:val="371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41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CF62B6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«Асинов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7002006723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785E70" w:rsidRPr="001E5D1D" w:rsidRDefault="007E20F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785E7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Асино,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 им. Гончарова, д. 170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Асино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24401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 ультразвуко</w:t>
            </w:r>
            <w:r w:rsidR="00917B8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850" w:type="dxa"/>
            <w:hideMark/>
          </w:tcPr>
          <w:p w:rsidR="000979BA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льтра</w:t>
            </w:r>
            <w:r w:rsidR="0025071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25071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F76C8" w:rsidRPr="001E5D1D" w:rsidRDefault="000979BA" w:rsidP="000F76C8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с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  <w:p w:rsidR="000979BA" w:rsidRPr="001E5D1D" w:rsidRDefault="000979BA" w:rsidP="000F76C8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59, Ультра</w:t>
            </w:r>
            <w:r w:rsidR="0067792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звуковой сканер </w:t>
            </w:r>
            <w:r w:rsidR="00EC50D8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 наличием конвексно</w:t>
            </w:r>
            <w:r w:rsidR="0067792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го датчика на 3,5 МГц и влагалищ</w:t>
            </w:r>
            <w:r w:rsidR="0067792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ного датчика </w:t>
            </w:r>
            <w:r w:rsidR="00B02EE4" w:rsidRPr="001E5D1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 5 МГц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12.2029</w:t>
            </w:r>
          </w:p>
        </w:tc>
      </w:tr>
      <w:tr w:rsidR="000979BA" w:rsidRPr="001E5D1D" w:rsidTr="0093218E">
        <w:trPr>
          <w:trHeight w:val="1337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42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F74CD9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«Бакчар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7003000347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3668BC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</w:t>
            </w:r>
            <w:r w:rsidR="00785E70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Бакчар,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ул.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Пролетар</w:t>
            </w:r>
            <w:r w:rsidR="003668B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ская, 50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D558C1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Бакчар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6038</w:t>
            </w:r>
          </w:p>
        </w:tc>
        <w:tc>
          <w:tcPr>
            <w:tcW w:w="1134" w:type="dxa"/>
            <w:hideMark/>
          </w:tcPr>
          <w:p w:rsidR="000979BA" w:rsidRPr="001E5D1D" w:rsidRDefault="00D2327B" w:rsidP="00917B84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917B8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0979BA" w:rsidP="00D2327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рентгено</w:t>
            </w:r>
            <w:r w:rsidR="00250716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</w:t>
            </w:r>
            <w:r w:rsidR="00D232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ческий</w:t>
            </w:r>
          </w:p>
        </w:tc>
        <w:tc>
          <w:tcPr>
            <w:tcW w:w="851" w:type="dxa"/>
            <w:hideMark/>
          </w:tcPr>
          <w:p w:rsidR="000979BA" w:rsidRPr="001E5D1D" w:rsidRDefault="000979BA" w:rsidP="00D2327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47, Аппарат рентгенов</w:t>
            </w:r>
            <w:r w:rsidR="00AC6B8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передвиж</w:t>
            </w:r>
            <w:r w:rsidR="00AC6B8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ной палатный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208940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12.2029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43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4D6D8E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«Чаинская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7015000535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3668BC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Подгорное,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Лесная, 32,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стр.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3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 Подгор</w:t>
            </w:r>
            <w:r w:rsidR="00D558C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ное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4904</w:t>
            </w:r>
          </w:p>
        </w:tc>
        <w:tc>
          <w:tcPr>
            <w:tcW w:w="1134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Хирургичес</w:t>
            </w:r>
            <w:r w:rsidR="00917B8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0979BA" w:rsidP="00D2327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</w:t>
            </w:r>
            <w:r w:rsidR="00AD28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</w:t>
            </w:r>
            <w:r w:rsidR="00D2327B" w:rsidRPr="001E5D1D">
              <w:rPr>
                <w:rFonts w:ascii="PT Astra Serif" w:hAnsi="PT Astra Serif" w:cs="Calibri"/>
                <w:sz w:val="18"/>
                <w:szCs w:val="18"/>
              </w:rPr>
              <w:t>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AC6B8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43, Аппарат наркозный (полуот</w:t>
            </w:r>
            <w:r w:rsidR="00AC6B8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крытый, полузакры</w:t>
            </w:r>
            <w:r w:rsidR="00AC6B8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тый </w:t>
            </w:r>
            <w:r w:rsidR="00EC50D8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и закрытый контуры) </w:t>
            </w:r>
          </w:p>
          <w:p w:rsidR="00AC6B8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с функцией анестезии ксеноном, </w:t>
            </w:r>
          </w:p>
          <w:p w:rsidR="00AC6B8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 дыхатель</w:t>
            </w:r>
            <w:r w:rsidR="00AC6B8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ным автоматом, волюмет</w:t>
            </w:r>
            <w:r w:rsidR="00AC6B8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ром, монитором концентра</w:t>
            </w:r>
            <w:r w:rsidR="00AC6B8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кислорода, углекисло</w:t>
            </w:r>
            <w:r w:rsidR="00AC6B8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ты и герметич</w:t>
            </w:r>
            <w:r w:rsidR="00AC6B8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ности дыхатель</w:t>
            </w:r>
            <w:r w:rsidR="00AC6B8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ного контура </w:t>
            </w:r>
          </w:p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(не менее одного испарителя для испаряемых анестети</w:t>
            </w:r>
            <w:r w:rsidR="00387AF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ков)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275800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12.2030</w:t>
            </w:r>
          </w:p>
        </w:tc>
      </w:tr>
      <w:tr w:rsidR="000979BA" w:rsidRPr="001E5D1D" w:rsidTr="0093218E">
        <w:trPr>
          <w:trHeight w:val="165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44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275F38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«Кожев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никовская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7008000911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3668BC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3668BC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</w:t>
            </w:r>
            <w:r w:rsidR="003668B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Кожевни</w:t>
            </w:r>
            <w:r w:rsidR="003668B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ково, </w:t>
            </w:r>
          </w:p>
          <w:p w:rsidR="000979BA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Гагарина, 4,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стр.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992" w:type="dxa"/>
            <w:hideMark/>
          </w:tcPr>
          <w:p w:rsidR="000979BA" w:rsidRPr="001E5D1D" w:rsidRDefault="0068142C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D558C1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Кожевни</w:t>
            </w:r>
            <w:r w:rsidR="00D558C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ково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8392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 анестезиоло</w:t>
            </w:r>
            <w:r w:rsidR="00917B8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гии-реанимации для взрослого населения</w:t>
            </w:r>
          </w:p>
        </w:tc>
        <w:tc>
          <w:tcPr>
            <w:tcW w:w="850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р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еанима</w:t>
            </w:r>
            <w:r w:rsidR="00AD28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ции и интенсив</w:t>
            </w:r>
            <w:r w:rsidR="00AD28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ной терапии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387AF5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43, Аппарат наркозный (полуот</w:t>
            </w:r>
            <w:r w:rsidR="00387AF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крытый, полузакры</w:t>
            </w:r>
            <w:r w:rsidR="00387AF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тый </w:t>
            </w:r>
            <w:r w:rsidR="00113D70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и закрытый контуры) </w:t>
            </w:r>
          </w:p>
          <w:p w:rsidR="00387AF5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с функцией анестезии ксеноном, </w:t>
            </w:r>
          </w:p>
          <w:p w:rsidR="00387AF5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 дыхатель</w:t>
            </w:r>
            <w:r w:rsidR="00387AF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ным автоматом, волюмет</w:t>
            </w:r>
            <w:r w:rsidR="00387AF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ром, монитором концентра</w:t>
            </w:r>
            <w:r w:rsidR="00387AF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кислорода, углекисло</w:t>
            </w:r>
            <w:r w:rsidR="00387AF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ты и герметич</w:t>
            </w:r>
            <w:r w:rsidR="00387AF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ности дыхатель</w:t>
            </w:r>
            <w:r w:rsidR="00387AF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ного контура </w:t>
            </w:r>
          </w:p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(не менее одного испарителя для испаряемых анестети</w:t>
            </w:r>
            <w:r w:rsidR="00387AF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ков)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275680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12.2030</w:t>
            </w:r>
          </w:p>
        </w:tc>
      </w:tr>
      <w:tr w:rsidR="000979BA" w:rsidRPr="001E5D1D" w:rsidTr="0093218E">
        <w:trPr>
          <w:trHeight w:val="649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45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4D6D8E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«Молча</w:t>
            </w:r>
            <w:r w:rsidR="002072D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новская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7010000764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3668BC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</w:t>
            </w:r>
            <w:r w:rsidR="007E20F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ая о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с.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Молчаново,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Димитрова, 34,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стр.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с.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Молча</w:t>
            </w:r>
            <w:r w:rsidR="00D558C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ново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5207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Хирургичес</w:t>
            </w:r>
            <w:r w:rsidR="00B940EF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кое отделение стационара</w:t>
            </w:r>
          </w:p>
        </w:tc>
        <w:tc>
          <w:tcPr>
            <w:tcW w:w="850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</w:t>
            </w:r>
            <w:r w:rsidR="00AD28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8C4FC8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43, Аппарат наркозный (полуот</w:t>
            </w:r>
            <w:r w:rsidR="008C4F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крытый, полузакры</w:t>
            </w:r>
            <w:r w:rsidR="008C4F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тый </w:t>
            </w:r>
            <w:r w:rsidR="00113D70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и закрытый контуры) </w:t>
            </w:r>
          </w:p>
          <w:p w:rsidR="008C4FC8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с функцией анестезии ксеноном, </w:t>
            </w:r>
          </w:p>
          <w:p w:rsidR="008C4FC8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 дыхатель</w:t>
            </w:r>
            <w:r w:rsidR="008C4F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ным автоматом, волюмет</w:t>
            </w:r>
            <w:r w:rsidR="008C4F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ром, монитором концентра</w:t>
            </w:r>
            <w:r w:rsidR="008C4F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кислорода, углекисло</w:t>
            </w:r>
            <w:r w:rsidR="008C4F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ты и герметич</w:t>
            </w:r>
            <w:r w:rsidR="008C4F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ности дыхатель</w:t>
            </w:r>
            <w:r w:rsidR="008C4F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ного контура </w:t>
            </w:r>
          </w:p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(не менее одного испарителя для испаряемых анестети</w:t>
            </w:r>
            <w:r w:rsidR="008C4F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ков)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275680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12.2030</w:t>
            </w:r>
          </w:p>
        </w:tc>
      </w:tr>
      <w:tr w:rsidR="000979BA" w:rsidRPr="001E5D1D" w:rsidTr="0093218E">
        <w:trPr>
          <w:trHeight w:val="1058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46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CF62B6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«Асинов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7002006723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3668BC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3668BC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Асино, </w:t>
            </w:r>
          </w:p>
          <w:p w:rsidR="000979BA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ул.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им. Гончарова, 170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Асино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24401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 ультразвуко</w:t>
            </w:r>
            <w:r w:rsidR="00B940EF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850" w:type="dxa"/>
            <w:hideMark/>
          </w:tcPr>
          <w:p w:rsidR="000979BA" w:rsidRPr="001E5D1D" w:rsidRDefault="00D2327B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ультра</w:t>
            </w:r>
            <w:r w:rsidR="00AD28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AD28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FC1158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торно,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111, Система ультразву</w:t>
            </w:r>
            <w:r w:rsidR="007E6AA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визуализа</w:t>
            </w:r>
            <w:r w:rsidR="007E6AA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универ</w:t>
            </w:r>
            <w:r w:rsidR="007E6AA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сальная </w:t>
            </w:r>
            <w:r w:rsidR="00113D70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 питанием от сети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12.2030</w:t>
            </w:r>
          </w:p>
        </w:tc>
      </w:tr>
      <w:tr w:rsidR="00D2327B" w:rsidRPr="001E5D1D" w:rsidTr="0093218E">
        <w:trPr>
          <w:trHeight w:val="512"/>
        </w:trPr>
        <w:tc>
          <w:tcPr>
            <w:tcW w:w="534" w:type="dxa"/>
            <w:hideMark/>
          </w:tcPr>
          <w:p w:rsidR="00D2327B" w:rsidRPr="001E5D1D" w:rsidRDefault="00D2327B" w:rsidP="00D2327B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47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D2327B" w:rsidRPr="001E5D1D" w:rsidRDefault="00D2327B" w:rsidP="00D2327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«Молча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новская районная больница»</w:t>
            </w:r>
          </w:p>
        </w:tc>
        <w:tc>
          <w:tcPr>
            <w:tcW w:w="567" w:type="dxa"/>
            <w:hideMark/>
          </w:tcPr>
          <w:p w:rsidR="00D2327B" w:rsidRPr="001E5D1D" w:rsidRDefault="00D2327B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7010000764</w:t>
            </w:r>
          </w:p>
        </w:tc>
        <w:tc>
          <w:tcPr>
            <w:tcW w:w="992" w:type="dxa"/>
            <w:hideMark/>
          </w:tcPr>
          <w:p w:rsidR="00D2327B" w:rsidRPr="001E5D1D" w:rsidRDefault="0000581A" w:rsidP="00D2327B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D2327B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3668BC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область, </w:t>
            </w:r>
          </w:p>
          <w:p w:rsidR="00D2327B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Молчаново, ул. Димитрова, 34, стр. 1</w:t>
            </w:r>
          </w:p>
        </w:tc>
        <w:tc>
          <w:tcPr>
            <w:tcW w:w="992" w:type="dxa"/>
            <w:hideMark/>
          </w:tcPr>
          <w:p w:rsidR="00D2327B" w:rsidRPr="001E5D1D" w:rsidRDefault="00D2327B" w:rsidP="00D2327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 Молча</w:t>
            </w:r>
            <w:r w:rsidR="00D558C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ново</w:t>
            </w:r>
          </w:p>
        </w:tc>
        <w:tc>
          <w:tcPr>
            <w:tcW w:w="851" w:type="dxa"/>
            <w:hideMark/>
          </w:tcPr>
          <w:p w:rsidR="00D2327B" w:rsidRPr="001E5D1D" w:rsidRDefault="00D2327B" w:rsidP="00D2327B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5207</w:t>
            </w:r>
          </w:p>
        </w:tc>
        <w:tc>
          <w:tcPr>
            <w:tcW w:w="1134" w:type="dxa"/>
            <w:hideMark/>
          </w:tcPr>
          <w:p w:rsidR="00D2327B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Хирургичес</w:t>
            </w:r>
            <w:r w:rsidR="00B940EF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кое отделение стационара</w:t>
            </w:r>
          </w:p>
        </w:tc>
        <w:tc>
          <w:tcPr>
            <w:tcW w:w="850" w:type="dxa"/>
            <w:hideMark/>
          </w:tcPr>
          <w:p w:rsidR="00D2327B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</w:t>
            </w:r>
            <w:r w:rsidR="00AD28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851" w:type="dxa"/>
            <w:hideMark/>
          </w:tcPr>
          <w:p w:rsidR="00D2327B" w:rsidRPr="001E5D1D" w:rsidRDefault="00D2327B" w:rsidP="00D2327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D2327B" w:rsidRPr="001E5D1D" w:rsidRDefault="00D2327B" w:rsidP="00D2327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72, Стол операцион</w:t>
            </w:r>
            <w:r w:rsidR="007E6AA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(хирурги</w:t>
            </w:r>
            <w:r w:rsidR="007E6AA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ческий)</w:t>
            </w:r>
          </w:p>
        </w:tc>
        <w:tc>
          <w:tcPr>
            <w:tcW w:w="708" w:type="dxa"/>
            <w:hideMark/>
          </w:tcPr>
          <w:p w:rsidR="00D2327B" w:rsidRPr="001E5D1D" w:rsidRDefault="00D2327B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162400</w:t>
            </w:r>
          </w:p>
        </w:tc>
        <w:tc>
          <w:tcPr>
            <w:tcW w:w="993" w:type="dxa"/>
            <w:noWrap/>
            <w:hideMark/>
          </w:tcPr>
          <w:p w:rsidR="00D2327B" w:rsidRPr="001E5D1D" w:rsidRDefault="00D2327B" w:rsidP="00D2327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D2327B" w:rsidRPr="001E5D1D" w:rsidRDefault="00D2327B" w:rsidP="00D2327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D2327B" w:rsidRPr="001E5D1D" w:rsidRDefault="00D2327B" w:rsidP="00D2327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D2327B" w:rsidRPr="001E5D1D" w:rsidRDefault="00D2327B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12.2030</w:t>
            </w:r>
          </w:p>
        </w:tc>
      </w:tr>
      <w:tr w:rsidR="004C6C52" w:rsidRPr="001E5D1D" w:rsidTr="0093218E">
        <w:trPr>
          <w:trHeight w:val="56"/>
        </w:trPr>
        <w:tc>
          <w:tcPr>
            <w:tcW w:w="534" w:type="dxa"/>
            <w:hideMark/>
          </w:tcPr>
          <w:p w:rsidR="004C6C52" w:rsidRPr="001E5D1D" w:rsidRDefault="004C6C52" w:rsidP="004C6C52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48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4C6C52" w:rsidRPr="001E5D1D" w:rsidRDefault="004C6C52" w:rsidP="004C6C52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«Бакчар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4C6C52" w:rsidRPr="001E5D1D" w:rsidRDefault="004C6C52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7003000347</w:t>
            </w:r>
          </w:p>
        </w:tc>
        <w:tc>
          <w:tcPr>
            <w:tcW w:w="992" w:type="dxa"/>
            <w:hideMark/>
          </w:tcPr>
          <w:p w:rsidR="004C6C52" w:rsidRPr="001E5D1D" w:rsidRDefault="0000581A" w:rsidP="004C6C52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4C6C52" w:rsidRPr="001E5D1D" w:rsidRDefault="004C6C52" w:rsidP="004C6C52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  <w:r w:rsidR="000E42F6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0E42F6" w:rsidRPr="001E5D1D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 Кедрового</w:t>
            </w:r>
          </w:p>
        </w:tc>
        <w:tc>
          <w:tcPr>
            <w:tcW w:w="992" w:type="dxa"/>
            <w:hideMark/>
          </w:tcPr>
          <w:p w:rsidR="003668BC" w:rsidRPr="001E5D1D" w:rsidRDefault="004C6C52" w:rsidP="004C6C52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область, </w:t>
            </w:r>
          </w:p>
          <w:p w:rsidR="004C6C52" w:rsidRPr="001E5D1D" w:rsidRDefault="004C6C52" w:rsidP="004C6C52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 Кедровый, Микрорайон 2-й, 15</w:t>
            </w:r>
          </w:p>
        </w:tc>
        <w:tc>
          <w:tcPr>
            <w:tcW w:w="992" w:type="dxa"/>
            <w:hideMark/>
          </w:tcPr>
          <w:p w:rsidR="004C6C52" w:rsidRPr="001E5D1D" w:rsidRDefault="004C6C52" w:rsidP="004C6C52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Кедровый</w:t>
            </w:r>
          </w:p>
        </w:tc>
        <w:tc>
          <w:tcPr>
            <w:tcW w:w="851" w:type="dxa"/>
            <w:hideMark/>
          </w:tcPr>
          <w:p w:rsidR="004C6C52" w:rsidRPr="001E5D1D" w:rsidRDefault="004C6C52" w:rsidP="004C6C52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1829</w:t>
            </w:r>
          </w:p>
        </w:tc>
        <w:tc>
          <w:tcPr>
            <w:tcW w:w="1134" w:type="dxa"/>
            <w:hideMark/>
          </w:tcPr>
          <w:p w:rsidR="004C6C52" w:rsidRPr="001E5D1D" w:rsidRDefault="004C6C52" w:rsidP="00B940EF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B940EF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850" w:type="dxa"/>
            <w:hideMark/>
          </w:tcPr>
          <w:p w:rsidR="004C6C52" w:rsidRPr="001E5D1D" w:rsidRDefault="004C6C52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рентгено</w:t>
            </w:r>
            <w:r w:rsidR="00AD28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логи-ческий</w:t>
            </w:r>
          </w:p>
        </w:tc>
        <w:tc>
          <w:tcPr>
            <w:tcW w:w="851" w:type="dxa"/>
            <w:hideMark/>
          </w:tcPr>
          <w:p w:rsidR="004C6C52" w:rsidRPr="001E5D1D" w:rsidRDefault="004C6C52" w:rsidP="00FC1158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4C6C52" w:rsidRPr="001E5D1D" w:rsidRDefault="004C6C52" w:rsidP="004C6C52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48, Аппарат рентгенов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стационар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для рентгено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цифровой</w:t>
            </w:r>
          </w:p>
        </w:tc>
        <w:tc>
          <w:tcPr>
            <w:tcW w:w="708" w:type="dxa"/>
            <w:hideMark/>
          </w:tcPr>
          <w:p w:rsidR="004C6C52" w:rsidRPr="001E5D1D" w:rsidRDefault="004C6C52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191220</w:t>
            </w:r>
          </w:p>
        </w:tc>
        <w:tc>
          <w:tcPr>
            <w:tcW w:w="993" w:type="dxa"/>
            <w:noWrap/>
            <w:hideMark/>
          </w:tcPr>
          <w:p w:rsidR="004C6C52" w:rsidRPr="001E5D1D" w:rsidRDefault="004C6C52" w:rsidP="004C6C52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4C6C52" w:rsidRPr="001E5D1D" w:rsidRDefault="004C6C52" w:rsidP="004C6C52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4C6C52" w:rsidRPr="001E5D1D" w:rsidRDefault="004C6C52" w:rsidP="004C6C52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4C6C52" w:rsidRPr="001E5D1D" w:rsidRDefault="004C6C52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12.2028</w:t>
            </w:r>
          </w:p>
        </w:tc>
      </w:tr>
      <w:tr w:rsidR="000979BA" w:rsidRPr="001E5D1D" w:rsidTr="0093218E">
        <w:trPr>
          <w:trHeight w:val="579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49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5641E9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«Верхне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кетская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7004001897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0979BA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область, рабочий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поселок Белый Яр,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Российская, 3Б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Рабочий поселок Белый Яр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7642</w:t>
            </w:r>
          </w:p>
        </w:tc>
        <w:tc>
          <w:tcPr>
            <w:tcW w:w="1134" w:type="dxa"/>
            <w:hideMark/>
          </w:tcPr>
          <w:p w:rsidR="000979BA" w:rsidRPr="001E5D1D" w:rsidRDefault="000979BA" w:rsidP="003E1723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3E17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4C6C52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Кабинет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AD28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логи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ческий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48, Аппарат рентгенов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стационар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для рентгено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цифровой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191220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12.2030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50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275F38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«Детская больница №</w:t>
            </w:r>
            <w:r w:rsidR="002E3D83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7018015829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922363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3668BC" w:rsidRPr="001E5D1D" w:rsidRDefault="000979B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</w:t>
            </w:r>
            <w:r w:rsidR="007E20F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омская о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3668BC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Томск, </w:t>
            </w:r>
          </w:p>
          <w:p w:rsidR="000979BA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Карташова, 39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г.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3E1723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Детское поликлини</w:t>
            </w:r>
            <w:r w:rsidR="003E17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ческое отделение </w:t>
            </w:r>
          </w:p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3E1723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AD28B5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Кабинет </w:t>
            </w:r>
            <w:r w:rsidR="00AD28B5" w:rsidRPr="001E5D1D">
              <w:rPr>
                <w:rFonts w:ascii="PT Astra Serif" w:hAnsi="PT Astra Serif" w:cs="Calibri"/>
                <w:sz w:val="18"/>
                <w:szCs w:val="18"/>
              </w:rPr>
              <w:t>функци-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ональной диагнос</w:t>
            </w:r>
            <w:r w:rsidR="00AD28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111, Система ультразву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визуализа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универ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сальная </w:t>
            </w:r>
            <w:r w:rsidR="00113D70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 питанием от сети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12.2026</w:t>
            </w:r>
          </w:p>
        </w:tc>
      </w:tr>
      <w:tr w:rsidR="000979BA" w:rsidRPr="001E5D1D" w:rsidTr="0093218E">
        <w:trPr>
          <w:trHeight w:val="61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51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275F38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«Кожев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никовская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7008000911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3668BC" w:rsidRPr="001E5D1D" w:rsidRDefault="003567D9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  <w:r w:rsidR="00113D70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</w:t>
            </w:r>
            <w:r w:rsidR="00113D70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Кожевни</w:t>
            </w:r>
            <w:r w:rsidR="003668B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ково, </w:t>
            </w:r>
          </w:p>
          <w:p w:rsidR="000979BA" w:rsidRPr="001E5D1D" w:rsidRDefault="007E20FA" w:rsidP="007E20F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3668B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Гагарина, 4,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стр.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992" w:type="dxa"/>
            <w:hideMark/>
          </w:tcPr>
          <w:p w:rsidR="000979BA" w:rsidRPr="001E5D1D" w:rsidRDefault="0068142C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D558C1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Кожевни</w:t>
            </w:r>
            <w:r w:rsidR="00D558C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ково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8392</w:t>
            </w:r>
          </w:p>
        </w:tc>
        <w:tc>
          <w:tcPr>
            <w:tcW w:w="1134" w:type="dxa"/>
            <w:hideMark/>
          </w:tcPr>
          <w:p w:rsidR="000979BA" w:rsidRPr="001E5D1D" w:rsidRDefault="004C6C52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Отделение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ультразвуко</w:t>
            </w:r>
            <w:r w:rsidR="00B472E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вой диагностики</w:t>
            </w:r>
          </w:p>
        </w:tc>
        <w:tc>
          <w:tcPr>
            <w:tcW w:w="850" w:type="dxa"/>
            <w:hideMark/>
          </w:tcPr>
          <w:p w:rsidR="000979BA" w:rsidRPr="001E5D1D" w:rsidRDefault="004C6C52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льтра</w:t>
            </w:r>
            <w:r w:rsidR="00AD28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AD28B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59, Ультразву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ковой сканер </w:t>
            </w:r>
            <w:r w:rsidR="00113D70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 наличием конвексно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го датчика на 3,5 МГц и влагалищ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ного датчика </w:t>
            </w:r>
            <w:r w:rsidR="00113D70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 5 МГц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12.2028</w:t>
            </w:r>
          </w:p>
        </w:tc>
      </w:tr>
      <w:tr w:rsidR="000979BA" w:rsidRPr="001E5D1D" w:rsidTr="0093218E">
        <w:trPr>
          <w:trHeight w:val="1785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52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106FD6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«Криво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шеинская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7009001700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3668BC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3668BC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Криво</w:t>
            </w:r>
            <w:r w:rsidR="00113D70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шеино, </w:t>
            </w:r>
          </w:p>
          <w:p w:rsidR="000979BA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ер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Спортив</w:t>
            </w:r>
            <w:r w:rsidR="003668BC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ный, 7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 Криво</w:t>
            </w:r>
            <w:r w:rsidR="00D558C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шеино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5129</w:t>
            </w:r>
          </w:p>
        </w:tc>
        <w:tc>
          <w:tcPr>
            <w:tcW w:w="1134" w:type="dxa"/>
            <w:hideMark/>
          </w:tcPr>
          <w:p w:rsidR="000979BA" w:rsidRPr="001E5D1D" w:rsidRDefault="004C6C52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 ультразвуко</w:t>
            </w:r>
            <w:r w:rsidR="00B472E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вой диагнос</w:t>
            </w:r>
            <w:r w:rsidR="00AE2998"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0" w:type="dxa"/>
            <w:hideMark/>
          </w:tcPr>
          <w:p w:rsidR="000979BA" w:rsidRPr="001E5D1D" w:rsidRDefault="004C6C52" w:rsidP="00C3470A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Кабинет </w:t>
            </w:r>
            <w:r w:rsidR="00C3470A" w:rsidRPr="001E5D1D">
              <w:rPr>
                <w:rFonts w:ascii="PT Astra Serif" w:hAnsi="PT Astra Serif" w:cs="Calibri"/>
                <w:sz w:val="18"/>
                <w:szCs w:val="18"/>
              </w:rPr>
              <w:t>функци-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ональной диагнос</w:t>
            </w:r>
            <w:r w:rsidR="00C3470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тики и кардио</w:t>
            </w:r>
            <w:r w:rsidR="00C3470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графии</w:t>
            </w:r>
          </w:p>
        </w:tc>
        <w:tc>
          <w:tcPr>
            <w:tcW w:w="851" w:type="dxa"/>
            <w:hideMark/>
          </w:tcPr>
          <w:p w:rsidR="000979BA" w:rsidRPr="001E5D1D" w:rsidRDefault="000979BA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391C73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111, Система ультразву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визуализа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универ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сальная с питанием от сети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12.2026</w:t>
            </w:r>
          </w:p>
        </w:tc>
      </w:tr>
      <w:tr w:rsidR="000979BA" w:rsidRPr="001E5D1D" w:rsidTr="0093218E">
        <w:trPr>
          <w:trHeight w:val="2022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53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3D37A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«Зырянская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7005000688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AE2998" w:rsidRPr="001E5D1D" w:rsidRDefault="003567D9" w:rsidP="00AE2998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sz w:val="18"/>
                <w:szCs w:val="18"/>
              </w:rPr>
              <w:t>бласть,</w:t>
            </w:r>
            <w:r w:rsidR="00AE2998" w:rsidRPr="001E5D1D">
              <w:rPr>
                <w:rFonts w:ascii="PT Astra Serif" w:hAnsi="PT Astra Serif"/>
                <w:sz w:val="18"/>
                <w:szCs w:val="18"/>
              </w:rPr>
              <w:t xml:space="preserve"> Зырянский район, </w:t>
            </w:r>
          </w:p>
          <w:p w:rsidR="000979BA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с.</w:t>
            </w:r>
            <w:r w:rsidR="000979BA" w:rsidRPr="001E5D1D">
              <w:rPr>
                <w:rFonts w:ascii="PT Astra Serif" w:hAnsi="PT Astra Serif"/>
                <w:sz w:val="18"/>
                <w:szCs w:val="18"/>
              </w:rPr>
              <w:t xml:space="preserve"> Зырянское, </w:t>
            </w:r>
            <w:r w:rsidRPr="001E5D1D">
              <w:rPr>
                <w:rFonts w:ascii="PT Astra Serif" w:hAnsi="PT Astra Serif"/>
                <w:sz w:val="18"/>
                <w:szCs w:val="18"/>
              </w:rPr>
              <w:t>ул.</w:t>
            </w:r>
            <w:r w:rsidR="00DA7264" w:rsidRPr="001E5D1D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/>
                <w:sz w:val="18"/>
                <w:szCs w:val="18"/>
              </w:rPr>
              <w:t>Ефанова, 22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с.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Зырян</w:t>
            </w:r>
            <w:r w:rsidR="00D558C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ское</w:t>
            </w:r>
          </w:p>
        </w:tc>
        <w:tc>
          <w:tcPr>
            <w:tcW w:w="851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5084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Хирургичес</w:t>
            </w:r>
            <w:r w:rsidR="00B472E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0979BA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</w:t>
            </w:r>
            <w:r w:rsidR="00C3470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</w:t>
            </w:r>
            <w:r w:rsidR="004C6C52" w:rsidRPr="001E5D1D">
              <w:rPr>
                <w:rFonts w:ascii="PT Astra Serif" w:hAnsi="PT Astra Serif" w:cs="Calibri"/>
                <w:sz w:val="18"/>
                <w:szCs w:val="18"/>
              </w:rPr>
              <w:t>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11, Стойка эндоскопи</w:t>
            </w:r>
            <w:r w:rsidR="003A7395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ческая </w:t>
            </w:r>
            <w:r w:rsidR="00007387" w:rsidRPr="00007387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 набором инструмен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тов для полного объема лапароско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пических операций с электроме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ханическим морцелля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тором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268350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12.2030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54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806FB0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«Поликли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ника №</w:t>
            </w:r>
            <w:r w:rsidR="00442C69" w:rsidRPr="001E5D1D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4»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7020016330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A7264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 Томск,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Иркутский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тракт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, 39А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г.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B472E1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Поликлини</w:t>
            </w:r>
            <w:r w:rsidR="00B472E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ческое отделение </w:t>
            </w:r>
          </w:p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B472E1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850" w:type="dxa"/>
            <w:hideMark/>
          </w:tcPr>
          <w:p w:rsidR="000979BA" w:rsidRPr="001E5D1D" w:rsidRDefault="004C6C52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льтра</w:t>
            </w:r>
            <w:r w:rsidR="00C3470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007387" w:rsidRPr="00007387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111, Система ультразву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визуализа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универ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сальная с питанием от сети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12.2026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55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806FB0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«Колпа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шевская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7007001197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A7264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бласть,</w:t>
            </w:r>
          </w:p>
          <w:p w:rsidR="000979BA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Колпа</w:t>
            </w:r>
            <w:r w:rsidR="00007387" w:rsidRPr="00BD794A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шево, </w:t>
            </w:r>
            <w:r w:rsidR="00007387" w:rsidRPr="00BD794A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Советский Север, 43/2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 Колпа</w:t>
            </w:r>
            <w:r w:rsidR="00D558C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шево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22920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 лучевой диагностики</w:t>
            </w:r>
          </w:p>
        </w:tc>
        <w:tc>
          <w:tcPr>
            <w:tcW w:w="850" w:type="dxa"/>
            <w:hideMark/>
          </w:tcPr>
          <w:p w:rsidR="000979BA" w:rsidRPr="001E5D1D" w:rsidRDefault="004C6C52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ультра</w:t>
            </w:r>
            <w:r w:rsidR="00C3470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C3470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29, Ультразву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аппарат для исследова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ния сердца и сосудов (передвиж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ной)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12.2028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56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F74CD9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«Молча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новская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7010000764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DA7264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Молча</w:t>
            </w:r>
            <w:r w:rsidR="00007387" w:rsidRPr="00007387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ново, </w:t>
            </w:r>
            <w:r w:rsidR="00007387" w:rsidRPr="00007387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ул. Димитрова,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34,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р.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с.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Молча</w:t>
            </w:r>
            <w:r w:rsidR="00A7788F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ново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5207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Хирургичес</w:t>
            </w:r>
            <w:r w:rsidR="00B472E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кое отделение стационара</w:t>
            </w:r>
          </w:p>
        </w:tc>
        <w:tc>
          <w:tcPr>
            <w:tcW w:w="850" w:type="dxa"/>
            <w:hideMark/>
          </w:tcPr>
          <w:p w:rsidR="000979BA" w:rsidRPr="001E5D1D" w:rsidRDefault="000979BA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</w:t>
            </w:r>
            <w:r w:rsidR="00CE0A3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</w:t>
            </w:r>
            <w:r w:rsidR="004C6C52" w:rsidRPr="001E5D1D">
              <w:rPr>
                <w:rFonts w:ascii="PT Astra Serif" w:hAnsi="PT Astra Serif" w:cs="Calibri"/>
                <w:sz w:val="18"/>
                <w:szCs w:val="18"/>
              </w:rPr>
              <w:t>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11, Стойка эндоскопи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ческая с набором инструмен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тов для полного объема лапароско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пических операций с электроме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ханическим морцелля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тором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268350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12.2030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57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BC7A2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ОГАУЗ </w:t>
            </w:r>
            <w:r w:rsidR="009F4A4B" w:rsidRPr="001E5D1D">
              <w:rPr>
                <w:rFonts w:ascii="PT Astra Serif" w:hAnsi="PT Astra Serif" w:cs="Calibri"/>
                <w:sz w:val="18"/>
                <w:szCs w:val="18"/>
              </w:rPr>
              <w:t>«Александ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9F4A4B" w:rsidRPr="001E5D1D">
              <w:rPr>
                <w:rFonts w:ascii="PT Astra Serif" w:hAnsi="PT Astra Serif" w:cs="Calibri"/>
                <w:sz w:val="18"/>
                <w:szCs w:val="18"/>
              </w:rPr>
              <w:t>ровская</w:t>
            </w:r>
            <w:r w:rsidR="00BC7A2D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9F4A4B" w:rsidRPr="001E5D1D">
              <w:rPr>
                <w:rFonts w:ascii="PT Astra Serif" w:hAnsi="PT Astra Serif" w:cs="Calibri"/>
                <w:sz w:val="18"/>
                <w:szCs w:val="18"/>
              </w:rPr>
              <w:t>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7001000447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DA7264" w:rsidRPr="001E5D1D" w:rsidRDefault="000979BA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</w:t>
            </w:r>
            <w:r w:rsidR="003567D9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Александ</w:t>
            </w:r>
            <w:r w:rsidR="00DA7264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ровское,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07387" w:rsidRPr="00007387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Толпарова, 20,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стр.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3</w:t>
            </w:r>
          </w:p>
        </w:tc>
        <w:tc>
          <w:tcPr>
            <w:tcW w:w="992" w:type="dxa"/>
            <w:hideMark/>
          </w:tcPr>
          <w:p w:rsidR="000979BA" w:rsidRPr="001E5D1D" w:rsidRDefault="0068142C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 Александ</w:t>
            </w:r>
            <w:r w:rsidR="00A7788F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ровское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6176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Инструмен</w:t>
            </w:r>
            <w:r w:rsidR="00B472E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тально-диагностичес</w:t>
            </w:r>
            <w:r w:rsidR="00B472E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4C6C52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Маммо</w:t>
            </w:r>
            <w:r w:rsidR="00CE0A3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графи-ческий кабинет </w:t>
            </w:r>
          </w:p>
        </w:tc>
        <w:tc>
          <w:tcPr>
            <w:tcW w:w="851" w:type="dxa"/>
            <w:hideMark/>
          </w:tcPr>
          <w:p w:rsidR="000979BA" w:rsidRPr="001E5D1D" w:rsidRDefault="000979BA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112, Аппарат рентгенов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маммогра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фический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191110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12.2026</w:t>
            </w:r>
          </w:p>
        </w:tc>
      </w:tr>
      <w:tr w:rsidR="000979BA" w:rsidRPr="001E5D1D" w:rsidTr="0093218E">
        <w:trPr>
          <w:trHeight w:val="217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58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5641E9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«Поликли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ника №</w:t>
            </w:r>
            <w:r w:rsidR="00442C69" w:rsidRPr="001E5D1D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10»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7017000450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A7264" w:rsidRPr="001E5D1D" w:rsidRDefault="000979BA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</w:t>
            </w:r>
            <w:r w:rsidR="003567D9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ласть, </w:t>
            </w:r>
          </w:p>
          <w:p w:rsidR="00DA7264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Томск, </w:t>
            </w:r>
          </w:p>
          <w:p w:rsidR="000979BA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пр.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Мира, 17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B472E1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Поликлини</w:t>
            </w:r>
            <w:r w:rsidR="00B472E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ческое отделение </w:t>
            </w:r>
          </w:p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B472E1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рентгено</w:t>
            </w:r>
            <w:r w:rsidR="00CE0A3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</w:t>
            </w:r>
            <w:r w:rsidR="004C6C5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ческий</w:t>
            </w:r>
          </w:p>
        </w:tc>
        <w:tc>
          <w:tcPr>
            <w:tcW w:w="851" w:type="dxa"/>
            <w:hideMark/>
          </w:tcPr>
          <w:p w:rsidR="000979BA" w:rsidRPr="001E5D1D" w:rsidRDefault="000979BA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29, Ультразву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аппарат для исследова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ния сердца и сосудов (передвиж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ной)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12.2028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59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0979BA" w:rsidP="009F4A4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ОГАУЗ </w:t>
            </w:r>
            <w:r w:rsidR="009F4A4B" w:rsidRPr="001E5D1D">
              <w:rPr>
                <w:rFonts w:ascii="PT Astra Serif" w:hAnsi="PT Astra Serif" w:cs="Calibri"/>
                <w:sz w:val="18"/>
                <w:szCs w:val="18"/>
              </w:rPr>
              <w:t>«Томская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7014006870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534C6B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A7264" w:rsidRPr="001E5D1D" w:rsidRDefault="000979BA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</w:t>
            </w:r>
            <w:r w:rsidR="003567D9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0979BA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Тимирязев</w:t>
            </w:r>
            <w:r w:rsidR="00DA7264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ское, ул. Больничная, д. 27, ст</w:t>
            </w:r>
            <w:r w:rsidR="003567D9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р.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</w:t>
            </w:r>
            <w:r w:rsidR="00A7788F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Тимиря</w:t>
            </w:r>
            <w:r w:rsidR="00A7788F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зевское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6027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Диагности</w:t>
            </w:r>
            <w:r w:rsidR="00B472E1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4C6C52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ультра</w:t>
            </w:r>
            <w:r w:rsidR="00CE0A3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CE0A3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4C6C52" w:rsidP="004C6C52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торно, стацио</w:t>
            </w:r>
            <w:r w:rsidR="000F76C8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B71488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111, Система ультразву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визуализа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универ</w:t>
            </w:r>
            <w:r w:rsidR="0017487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сальная с питанием от сети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12.2026</w:t>
            </w:r>
          </w:p>
        </w:tc>
      </w:tr>
      <w:tr w:rsidR="000979BA" w:rsidRPr="001E5D1D" w:rsidTr="0093218E">
        <w:trPr>
          <w:trHeight w:val="219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60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275F38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«Парабель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7011001880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0979BA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  <w:r w:rsidR="00007387" w:rsidRPr="00007387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</w:t>
            </w:r>
            <w:r w:rsidR="00DA7264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Парабель,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Советская, 3,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стр.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605079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Парабель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6128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Хирургичес</w:t>
            </w:r>
            <w:r w:rsidR="00B472E1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</w:t>
            </w:r>
            <w:r w:rsidR="00DF27F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</w:t>
            </w:r>
            <w:r w:rsidR="004C6C52" w:rsidRPr="001E5D1D">
              <w:rPr>
                <w:rFonts w:ascii="PT Astra Serif" w:hAnsi="PT Astra Serif" w:cs="Calibri"/>
                <w:sz w:val="18"/>
                <w:szCs w:val="18"/>
              </w:rPr>
              <w:t>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89, Стол операцион</w:t>
            </w:r>
            <w:r w:rsidR="0043225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универ</w:t>
            </w:r>
            <w:r w:rsidR="0043225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сальный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162400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12.2028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61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CF62B6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«Асинов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7002006723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C56356" w:rsidRPr="001E5D1D" w:rsidRDefault="003567D9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C56356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Асино,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 им. Гончарова, д. 170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Асино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24401</w:t>
            </w:r>
          </w:p>
        </w:tc>
        <w:tc>
          <w:tcPr>
            <w:tcW w:w="1134" w:type="dxa"/>
            <w:hideMark/>
          </w:tcPr>
          <w:p w:rsidR="000979BA" w:rsidRPr="001E5D1D" w:rsidRDefault="000979BA" w:rsidP="00B472E1">
            <w:pPr>
              <w:ind w:left="-108" w:right="-108" w:firstLine="0"/>
              <w:jc w:val="center"/>
              <w:rPr>
                <w:rFonts w:ascii="PT Astra Serif" w:hAnsi="PT Astra Serif"/>
                <w:color w:val="FF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Круглосуточ</w:t>
            </w:r>
            <w:r w:rsidR="00B472E1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sz w:val="18"/>
                <w:szCs w:val="18"/>
              </w:rPr>
              <w:t>ный стационар</w:t>
            </w:r>
            <w:r w:rsidR="004C6C52" w:rsidRPr="001E5D1D">
              <w:rPr>
                <w:rFonts w:ascii="PT Astra Serif" w:hAnsi="PT Astra Serif"/>
                <w:sz w:val="18"/>
                <w:szCs w:val="18"/>
              </w:rPr>
              <w:t xml:space="preserve">. </w:t>
            </w:r>
            <w:r w:rsidR="00AE2998" w:rsidRPr="001E5D1D">
              <w:rPr>
                <w:rFonts w:ascii="PT Astra Serif" w:hAnsi="PT Astra Serif"/>
                <w:sz w:val="18"/>
                <w:szCs w:val="18"/>
              </w:rPr>
              <w:t>Х</w:t>
            </w:r>
            <w:r w:rsidR="004C6C52" w:rsidRPr="001E5D1D">
              <w:rPr>
                <w:rFonts w:ascii="PT Astra Serif" w:hAnsi="PT Astra Serif"/>
                <w:sz w:val="18"/>
                <w:szCs w:val="18"/>
              </w:rPr>
              <w:t>ирургичес</w:t>
            </w:r>
            <w:r w:rsidR="00B472E1" w:rsidRPr="001E5D1D">
              <w:rPr>
                <w:rFonts w:ascii="PT Astra Serif" w:hAnsi="PT Astra Serif"/>
                <w:sz w:val="18"/>
                <w:szCs w:val="18"/>
              </w:rPr>
              <w:t>-</w:t>
            </w:r>
            <w:r w:rsidR="004C6C52" w:rsidRPr="001E5D1D">
              <w:rPr>
                <w:rFonts w:ascii="PT Astra Serif" w:hAnsi="PT Astra Serif"/>
                <w:sz w:val="18"/>
                <w:szCs w:val="18"/>
              </w:rPr>
              <w:t>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4C6C52" w:rsidP="004C6C52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Хирурги</w:t>
            </w:r>
            <w:r w:rsidR="00DF27F0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72, Стол операцион</w:t>
            </w:r>
            <w:r w:rsidR="0043225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(хирурги</w:t>
            </w:r>
            <w:r w:rsidR="0043225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ческий)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162400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12.2028</w:t>
            </w:r>
          </w:p>
        </w:tc>
      </w:tr>
      <w:tr w:rsidR="000979BA" w:rsidRPr="001E5D1D" w:rsidTr="0093218E">
        <w:trPr>
          <w:trHeight w:val="153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62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F74CD9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«Бакчар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7003000347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0979BA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  <w:r w:rsidR="00C56356" w:rsidRPr="001E5D1D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</w:t>
            </w:r>
            <w:r w:rsidR="00C56356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Бакчар,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пер.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Больнич</w:t>
            </w:r>
            <w:r w:rsidR="00C56356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ный, 1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605079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Бакчар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6038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Хирургичес</w:t>
            </w:r>
            <w:r w:rsidR="001B3DF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0979BA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Хирурги</w:t>
            </w:r>
            <w:r w:rsidR="00DF27F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</w:t>
            </w:r>
            <w:r w:rsidR="004C6C52" w:rsidRPr="001E5D1D">
              <w:rPr>
                <w:rFonts w:ascii="PT Astra Serif" w:hAnsi="PT Astra Serif" w:cs="Calibri"/>
                <w:sz w:val="18"/>
                <w:szCs w:val="18"/>
              </w:rPr>
              <w:t>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72, Стол операцион</w:t>
            </w:r>
            <w:r w:rsidR="0043225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(хирурги</w:t>
            </w:r>
            <w:r w:rsidR="0043225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ческий)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162210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12.2028</w:t>
            </w:r>
          </w:p>
        </w:tc>
      </w:tr>
      <w:tr w:rsidR="000979BA" w:rsidRPr="001E5D1D" w:rsidTr="0093218E">
        <w:trPr>
          <w:trHeight w:val="153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63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F74CD9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«Бакчар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7003000347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0979BA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  <w:r w:rsidR="00C56356" w:rsidRPr="001E5D1D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</w:t>
            </w:r>
            <w:r w:rsidR="00C56356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Бакчар,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Пролетар</w:t>
            </w:r>
            <w:r w:rsidR="00C56356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ская, 50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605079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Бакчар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6038</w:t>
            </w:r>
          </w:p>
        </w:tc>
        <w:tc>
          <w:tcPr>
            <w:tcW w:w="1134" w:type="dxa"/>
            <w:hideMark/>
          </w:tcPr>
          <w:p w:rsidR="000979BA" w:rsidRPr="001E5D1D" w:rsidRDefault="004C6C52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Диагности</w:t>
            </w:r>
            <w:r w:rsidR="001B3DF4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4C6C52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ультра</w:t>
            </w:r>
            <w:r w:rsidR="00DF27F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DF27F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111, Система ультразву</w:t>
            </w:r>
            <w:r w:rsidR="0043225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визуализа</w:t>
            </w:r>
            <w:r w:rsidR="0043225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универ</w:t>
            </w:r>
            <w:r w:rsidR="00DE230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сальная с питанием от сети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12.2026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64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F75037" w:rsidP="00F7503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бластное государ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ственное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автономное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 учрежде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охранения «Лоскутов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ская районная поликли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ника»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7014014863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0979BA" w:rsidP="00922363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C56356" w:rsidRPr="001E5D1D" w:rsidRDefault="000979BA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</w:t>
            </w:r>
            <w:r w:rsidR="003567D9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омская о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Томск, </w:t>
            </w:r>
            <w:r w:rsidR="00C56356" w:rsidRPr="001E5D1D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д.</w:t>
            </w:r>
            <w:r w:rsidR="00C56356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Лоскутово,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пер.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Больнич</w:t>
            </w:r>
            <w:r w:rsidR="00C56356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ный, 1А,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стр.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992" w:type="dxa"/>
            <w:hideMark/>
          </w:tcPr>
          <w:p w:rsidR="000979BA" w:rsidRPr="001E5D1D" w:rsidRDefault="0068142C" w:rsidP="006814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д.</w:t>
            </w:r>
            <w:r w:rsidR="00605079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Лоскуто</w:t>
            </w:r>
            <w:r w:rsidR="0060507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2787</w:t>
            </w:r>
          </w:p>
        </w:tc>
        <w:tc>
          <w:tcPr>
            <w:tcW w:w="1134" w:type="dxa"/>
            <w:hideMark/>
          </w:tcPr>
          <w:p w:rsidR="000979BA" w:rsidRPr="001E5D1D" w:rsidRDefault="004C6C52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Диагности</w:t>
            </w:r>
            <w:r w:rsidR="001B3DF4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4C6C52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ультра</w:t>
            </w:r>
            <w:r w:rsidR="00FD69C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FD69C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111, Система ультразву</w:t>
            </w:r>
            <w:r w:rsidR="00DE230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визуализа</w:t>
            </w:r>
            <w:r w:rsidR="00DE230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универ</w:t>
            </w:r>
            <w:r w:rsidR="00DE230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сальная </w:t>
            </w:r>
            <w:r w:rsidR="00007387" w:rsidRPr="00007387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 питанием от сети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12.2027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65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9F4A4B" w:rsidP="009F4A4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ОГАУЗ «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Д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етская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городская больница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 №</w:t>
            </w:r>
            <w:r w:rsidR="00282A92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2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7017000065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C56356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C56356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Томск, </w:t>
            </w:r>
          </w:p>
          <w:p w:rsidR="000979BA" w:rsidRPr="001E5D1D" w:rsidRDefault="003567D9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Смирнова, 36</w:t>
            </w:r>
          </w:p>
        </w:tc>
        <w:tc>
          <w:tcPr>
            <w:tcW w:w="992" w:type="dxa"/>
            <w:hideMark/>
          </w:tcPr>
          <w:p w:rsidR="000979BA" w:rsidRPr="001E5D1D" w:rsidRDefault="0068142C" w:rsidP="006814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Поликлиника №</w:t>
            </w:r>
            <w:r w:rsidR="001B3DF4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4</w:t>
            </w:r>
          </w:p>
        </w:tc>
        <w:tc>
          <w:tcPr>
            <w:tcW w:w="850" w:type="dxa"/>
            <w:hideMark/>
          </w:tcPr>
          <w:p w:rsidR="000979BA" w:rsidRPr="001E5D1D" w:rsidRDefault="004C6C52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льтра</w:t>
            </w:r>
            <w:r w:rsidR="00FD69C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FD69C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111, Система ультразву</w:t>
            </w:r>
            <w:r w:rsidR="00DE230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визуализа</w:t>
            </w:r>
            <w:r w:rsidR="00DE230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ции универ</w:t>
            </w:r>
            <w:r w:rsidR="00DE230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сальная </w:t>
            </w:r>
            <w:r w:rsidR="00007387" w:rsidRPr="00007387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 питанием от сети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12.2027</w:t>
            </w:r>
          </w:p>
        </w:tc>
      </w:tr>
      <w:tr w:rsidR="000979BA" w:rsidRPr="001E5D1D" w:rsidTr="0093218E">
        <w:trPr>
          <w:trHeight w:val="718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66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F74CD9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«Кожевни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7008000911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0979BA" w:rsidRPr="001E5D1D" w:rsidRDefault="006B1844" w:rsidP="003567D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  <w:r w:rsidR="00007387" w:rsidRPr="00007387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</w:t>
            </w:r>
            <w:r w:rsidR="00C04124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Кожевни</w:t>
            </w:r>
            <w:r w:rsidR="00C04124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ково, </w:t>
            </w:r>
            <w:r w:rsidR="00C04124" w:rsidRPr="001E5D1D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Гагарина, 4, </w:t>
            </w:r>
            <w:r w:rsidR="003567D9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стр. 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hideMark/>
          </w:tcPr>
          <w:p w:rsidR="000979BA" w:rsidRPr="001E5D1D" w:rsidRDefault="0068142C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605079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Кожевни</w:t>
            </w:r>
            <w:r w:rsidR="0060507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ково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8392</w:t>
            </w:r>
          </w:p>
        </w:tc>
        <w:tc>
          <w:tcPr>
            <w:tcW w:w="1134" w:type="dxa"/>
            <w:hideMark/>
          </w:tcPr>
          <w:p w:rsidR="000979BA" w:rsidRPr="001E5D1D" w:rsidRDefault="000979BA" w:rsidP="00A4401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A4401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</w:t>
            </w:r>
            <w:r w:rsidR="004C6C52" w:rsidRPr="001E5D1D">
              <w:rPr>
                <w:rFonts w:ascii="PT Astra Serif" w:hAnsi="PT Astra Serif" w:cs="Calibri"/>
                <w:sz w:val="18"/>
                <w:szCs w:val="18"/>
              </w:rPr>
              <w:t>ое</w:t>
            </w:r>
            <w:r w:rsidR="00A4401C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4C6C52" w:rsidRPr="001E5D1D">
              <w:rPr>
                <w:rFonts w:ascii="PT Astra Serif" w:hAnsi="PT Astra Serif" w:cs="Calibri"/>
                <w:sz w:val="18"/>
                <w:szCs w:val="18"/>
              </w:rPr>
              <w:t>отделение</w:t>
            </w:r>
          </w:p>
        </w:tc>
        <w:tc>
          <w:tcPr>
            <w:tcW w:w="850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Ф</w:t>
            </w:r>
            <w:r w:rsidR="004C6C52" w:rsidRPr="001E5D1D">
              <w:rPr>
                <w:rFonts w:ascii="PT Astra Serif" w:hAnsi="PT Astra Serif" w:cs="Calibri"/>
                <w:sz w:val="18"/>
                <w:szCs w:val="18"/>
              </w:rPr>
              <w:t>люоро</w:t>
            </w:r>
            <w:r w:rsidR="00FD69C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4C6C52" w:rsidRPr="001E5D1D">
              <w:rPr>
                <w:rFonts w:ascii="PT Astra Serif" w:hAnsi="PT Astra Serif" w:cs="Calibri"/>
                <w:sz w:val="18"/>
                <w:szCs w:val="18"/>
              </w:rPr>
              <w:t>графи-ческий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FC1158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торно,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48, Аппарат рентгенов</w:t>
            </w:r>
            <w:r w:rsidR="00DE230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стационар</w:t>
            </w:r>
            <w:r w:rsidR="00DE230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для рентгено</w:t>
            </w:r>
            <w:r w:rsidR="00DE230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цифровой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191220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12.2027</w:t>
            </w:r>
          </w:p>
        </w:tc>
      </w:tr>
      <w:tr w:rsidR="000979BA" w:rsidRPr="001E5D1D" w:rsidTr="0093218E">
        <w:trPr>
          <w:trHeight w:val="657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67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8066E7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«Медико-санитарная часть «Строи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тель»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7021041258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922363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C04124" w:rsidRPr="001E5D1D" w:rsidRDefault="000979BA" w:rsidP="006B184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</w:t>
            </w:r>
            <w:r w:rsidR="006B1844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омская о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C04124" w:rsidRPr="001E5D1D" w:rsidRDefault="006B1844" w:rsidP="006B184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Томск, </w:t>
            </w:r>
          </w:p>
          <w:p w:rsidR="000979BA" w:rsidRPr="001E5D1D" w:rsidRDefault="006B1844" w:rsidP="006B184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</w:t>
            </w:r>
            <w:r w:rsidR="003567D9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л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. Алтайская,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159А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4C6C52" w:rsidP="00A4401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A4401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</w:t>
            </w:r>
            <w:r w:rsidR="00A4401C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</w:t>
            </w:r>
          </w:p>
        </w:tc>
        <w:tc>
          <w:tcPr>
            <w:tcW w:w="850" w:type="dxa"/>
            <w:hideMark/>
          </w:tcPr>
          <w:p w:rsidR="000979BA" w:rsidRPr="001E5D1D" w:rsidRDefault="004C6C52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FD69C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логи-ческий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FC1158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торно,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 xml:space="preserve"> 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48, Аппарат рентгенов</w:t>
            </w:r>
            <w:r w:rsidR="00DE230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стационар</w:t>
            </w:r>
            <w:r w:rsidR="00DE230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для рентгено</w:t>
            </w:r>
            <w:r w:rsidR="00DE2304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цифровой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191220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12.2026</w:t>
            </w:r>
          </w:p>
        </w:tc>
      </w:tr>
      <w:tr w:rsidR="004C6C52" w:rsidRPr="001E5D1D" w:rsidTr="0093218E">
        <w:trPr>
          <w:trHeight w:val="56"/>
        </w:trPr>
        <w:tc>
          <w:tcPr>
            <w:tcW w:w="534" w:type="dxa"/>
            <w:hideMark/>
          </w:tcPr>
          <w:p w:rsidR="004C6C52" w:rsidRPr="001E5D1D" w:rsidRDefault="004C6C52" w:rsidP="004C6C52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68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4C6C52" w:rsidRPr="001E5D1D" w:rsidRDefault="004C6C52" w:rsidP="004C6C52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«Парабель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4C6C52" w:rsidRPr="001E5D1D" w:rsidRDefault="004C6C52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7011001880</w:t>
            </w:r>
          </w:p>
        </w:tc>
        <w:tc>
          <w:tcPr>
            <w:tcW w:w="992" w:type="dxa"/>
            <w:hideMark/>
          </w:tcPr>
          <w:p w:rsidR="004C6C52" w:rsidRPr="001E5D1D" w:rsidRDefault="0000581A" w:rsidP="004C6C52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4C6C52" w:rsidRPr="001E5D1D" w:rsidRDefault="004C6C52" w:rsidP="004C6C52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Больница</w:t>
            </w:r>
          </w:p>
        </w:tc>
        <w:tc>
          <w:tcPr>
            <w:tcW w:w="992" w:type="dxa"/>
            <w:hideMark/>
          </w:tcPr>
          <w:p w:rsidR="00C04124" w:rsidRPr="001E5D1D" w:rsidRDefault="004C6C52" w:rsidP="004C6C52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область, </w:t>
            </w:r>
          </w:p>
          <w:p w:rsidR="004C6C52" w:rsidRPr="001E5D1D" w:rsidRDefault="004C6C52" w:rsidP="00C0412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 Парабель, ул. Советская,</w:t>
            </w:r>
            <w:r w:rsidR="00C04124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3, ст. 2</w:t>
            </w:r>
          </w:p>
        </w:tc>
        <w:tc>
          <w:tcPr>
            <w:tcW w:w="992" w:type="dxa"/>
            <w:hideMark/>
          </w:tcPr>
          <w:p w:rsidR="004C6C52" w:rsidRPr="001E5D1D" w:rsidRDefault="004C6C52" w:rsidP="004C6C52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605079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Парабель</w:t>
            </w:r>
          </w:p>
        </w:tc>
        <w:tc>
          <w:tcPr>
            <w:tcW w:w="851" w:type="dxa"/>
            <w:hideMark/>
          </w:tcPr>
          <w:p w:rsidR="004C6C52" w:rsidRPr="001E5D1D" w:rsidRDefault="004C6C52" w:rsidP="004C6C52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6128</w:t>
            </w:r>
          </w:p>
        </w:tc>
        <w:tc>
          <w:tcPr>
            <w:tcW w:w="1134" w:type="dxa"/>
            <w:hideMark/>
          </w:tcPr>
          <w:p w:rsidR="004C6C52" w:rsidRPr="001E5D1D" w:rsidRDefault="004C6C52" w:rsidP="00A4401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A4401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</w:t>
            </w:r>
            <w:r w:rsidR="00A4401C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</w:t>
            </w:r>
          </w:p>
        </w:tc>
        <w:tc>
          <w:tcPr>
            <w:tcW w:w="850" w:type="dxa"/>
            <w:hideMark/>
          </w:tcPr>
          <w:p w:rsidR="004C6C52" w:rsidRPr="001E5D1D" w:rsidRDefault="004C6C52" w:rsidP="004C6C52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FD69C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логи-ческий кабинет</w:t>
            </w:r>
          </w:p>
        </w:tc>
        <w:tc>
          <w:tcPr>
            <w:tcW w:w="851" w:type="dxa"/>
            <w:hideMark/>
          </w:tcPr>
          <w:p w:rsidR="000F76C8" w:rsidRPr="001E5D1D" w:rsidRDefault="004C6C52" w:rsidP="00FC1158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</w:p>
          <w:p w:rsidR="004C6C52" w:rsidRPr="001E5D1D" w:rsidRDefault="004C6C52" w:rsidP="00FC1158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4C6C52" w:rsidRPr="001E5D1D" w:rsidRDefault="004C6C52" w:rsidP="004C6C52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48, Аппарат рентгенов</w:t>
            </w:r>
            <w:r w:rsidR="0069415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стационар</w:t>
            </w:r>
            <w:r w:rsidR="0069415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для рентгено</w:t>
            </w:r>
            <w:r w:rsidR="0069415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цифровой</w:t>
            </w:r>
          </w:p>
        </w:tc>
        <w:tc>
          <w:tcPr>
            <w:tcW w:w="708" w:type="dxa"/>
            <w:hideMark/>
          </w:tcPr>
          <w:p w:rsidR="004C6C52" w:rsidRPr="001E5D1D" w:rsidRDefault="004C6C52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191220</w:t>
            </w:r>
          </w:p>
        </w:tc>
        <w:tc>
          <w:tcPr>
            <w:tcW w:w="993" w:type="dxa"/>
            <w:noWrap/>
            <w:hideMark/>
          </w:tcPr>
          <w:p w:rsidR="004C6C52" w:rsidRPr="001E5D1D" w:rsidRDefault="004C6C52" w:rsidP="004C6C52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4C6C52" w:rsidRPr="001E5D1D" w:rsidRDefault="004C6C52" w:rsidP="004C6C52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4C6C52" w:rsidRPr="001E5D1D" w:rsidRDefault="004C6C52" w:rsidP="004C6C52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4C6C52" w:rsidRPr="001E5D1D" w:rsidRDefault="004C6C52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12.2026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69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CF62B6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«Асинов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7002006723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A6680" w:rsidRPr="001E5D1D" w:rsidRDefault="006B1844" w:rsidP="006B184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Асино, </w:t>
            </w:r>
          </w:p>
          <w:p w:rsidR="000979BA" w:rsidRPr="001E5D1D" w:rsidRDefault="006B1844" w:rsidP="00DA6680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им. Гончарова, 170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г.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Асино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24401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 лучевой диагностики</w:t>
            </w:r>
          </w:p>
        </w:tc>
        <w:tc>
          <w:tcPr>
            <w:tcW w:w="850" w:type="dxa"/>
            <w:hideMark/>
          </w:tcPr>
          <w:p w:rsidR="000979BA" w:rsidRPr="001E5D1D" w:rsidRDefault="004C6C52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</w:t>
            </w:r>
            <w:r w:rsidR="00FD69C0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FD69C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диаг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ностики</w:t>
            </w:r>
          </w:p>
        </w:tc>
        <w:tc>
          <w:tcPr>
            <w:tcW w:w="851" w:type="dxa"/>
            <w:hideMark/>
          </w:tcPr>
          <w:p w:rsidR="000979BA" w:rsidRPr="001E5D1D" w:rsidRDefault="00FC1158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торно,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48, Аппарат рентгенов</w:t>
            </w:r>
            <w:r w:rsidR="0069415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стационар</w:t>
            </w:r>
            <w:r w:rsidR="0069415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для рентгено</w:t>
            </w:r>
            <w:r w:rsidR="0069415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цифровой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191220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12.2026</w:t>
            </w:r>
          </w:p>
        </w:tc>
      </w:tr>
      <w:tr w:rsidR="000979BA" w:rsidRPr="001E5D1D" w:rsidTr="0093218E">
        <w:trPr>
          <w:trHeight w:val="1785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4D6D8E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«Чаинская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7015000535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0979BA" w:rsidP="00922363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A6680" w:rsidRPr="001E5D1D" w:rsidRDefault="000979BA" w:rsidP="006B184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</w:t>
            </w:r>
            <w:r w:rsidR="006B1844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0979BA" w:rsidRPr="001E5D1D" w:rsidRDefault="006B1844" w:rsidP="006B184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с.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Подгорное,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Лесная, 32,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ст</w:t>
            </w:r>
            <w:r w:rsidR="003567D9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р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 Подгор</w:t>
            </w:r>
            <w:r w:rsidR="0060507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ное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4904</w:t>
            </w:r>
          </w:p>
        </w:tc>
        <w:tc>
          <w:tcPr>
            <w:tcW w:w="1134" w:type="dxa"/>
            <w:hideMark/>
          </w:tcPr>
          <w:p w:rsidR="000979BA" w:rsidRPr="001E5D1D" w:rsidRDefault="004C6C52" w:rsidP="00E3281B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E3281B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</w:t>
            </w:r>
            <w:r w:rsidR="00E3281B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отделение</w:t>
            </w:r>
          </w:p>
        </w:tc>
        <w:tc>
          <w:tcPr>
            <w:tcW w:w="850" w:type="dxa"/>
            <w:hideMark/>
          </w:tcPr>
          <w:p w:rsidR="000979BA" w:rsidRPr="001E5D1D" w:rsidRDefault="004C6C52" w:rsidP="00FD69C0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инстру</w:t>
            </w:r>
            <w:r w:rsidR="00FD69C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менталь-но</w:t>
            </w:r>
            <w:r w:rsidR="00FD69C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диагностический </w:t>
            </w:r>
          </w:p>
        </w:tc>
        <w:tc>
          <w:tcPr>
            <w:tcW w:w="851" w:type="dxa"/>
            <w:hideMark/>
          </w:tcPr>
          <w:p w:rsidR="000979BA" w:rsidRPr="001E5D1D" w:rsidRDefault="000979BA" w:rsidP="00FC1158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112, Аппарат рентгенов</w:t>
            </w:r>
            <w:r w:rsidR="0069415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маммогра</w:t>
            </w:r>
            <w:r w:rsidR="0069415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фический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191110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12.2030</w:t>
            </w:r>
          </w:p>
        </w:tc>
      </w:tr>
      <w:tr w:rsidR="000979BA" w:rsidRPr="001E5D1D" w:rsidTr="0093218E">
        <w:trPr>
          <w:trHeight w:val="299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71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8066E7" w:rsidP="008066E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Т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омская</w:t>
            </w:r>
            <w:r w:rsidR="004707C8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7014006870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A6680" w:rsidRPr="001E5D1D" w:rsidRDefault="006B1844" w:rsidP="006B184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DA6680" w:rsidRPr="001E5D1D" w:rsidRDefault="006B1844" w:rsidP="006B184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Томск, </w:t>
            </w:r>
            <w:r w:rsidR="00007387" w:rsidRPr="00007387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</w:t>
            </w:r>
            <w:r w:rsidR="00007387" w:rsidRPr="00007387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Тимиря</w:t>
            </w:r>
            <w:r w:rsidR="00DA6680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зевское, </w:t>
            </w:r>
          </w:p>
          <w:p w:rsidR="000979BA" w:rsidRPr="001E5D1D" w:rsidRDefault="006B1844" w:rsidP="006B184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Больничная, 27/1</w:t>
            </w:r>
          </w:p>
        </w:tc>
        <w:tc>
          <w:tcPr>
            <w:tcW w:w="992" w:type="dxa"/>
            <w:hideMark/>
          </w:tcPr>
          <w:p w:rsidR="000979BA" w:rsidRPr="001E5D1D" w:rsidRDefault="0068142C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605079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Тимиря</w:t>
            </w:r>
            <w:r w:rsidR="0060507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зевское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6027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Диагности</w:t>
            </w:r>
            <w:r w:rsidR="00253C8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4C6C52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FD69C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</w:t>
            </w:r>
            <w:r w:rsidR="00FC115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FC1158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  <w:r w:rsidR="00FC1158" w:rsidRPr="001E5D1D">
              <w:rPr>
                <w:rFonts w:ascii="PT Astra Serif" w:hAnsi="PT Astra Serif" w:cs="Calibri"/>
                <w:sz w:val="18"/>
                <w:szCs w:val="18"/>
              </w:rPr>
              <w:t>,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FC1158" w:rsidRPr="001E5D1D">
              <w:rPr>
                <w:rFonts w:ascii="PT Astra Serif" w:hAnsi="PT Astra Serif" w:cs="Calibri"/>
                <w:sz w:val="18"/>
                <w:szCs w:val="18"/>
              </w:rPr>
              <w:t>с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тацио</w:t>
            </w:r>
            <w:r w:rsidR="000F76C8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48, Аппарат рентгенов</w:t>
            </w:r>
            <w:r w:rsidR="0069415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стационар</w:t>
            </w:r>
            <w:r w:rsidR="0069415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для рентгено</w:t>
            </w:r>
            <w:r w:rsidR="0069415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цифровой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191220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12.2030</w:t>
            </w:r>
          </w:p>
        </w:tc>
      </w:tr>
      <w:tr w:rsidR="000979BA" w:rsidRPr="001E5D1D" w:rsidTr="0093218E">
        <w:trPr>
          <w:trHeight w:val="181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72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106FD6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526FA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526FA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526FA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«Городская клиничес</w:t>
            </w:r>
            <w:r w:rsidR="00526FA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кая больница №</w:t>
            </w:r>
            <w:r w:rsidR="00526FAC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7017004447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оликлиника</w:t>
            </w:r>
          </w:p>
        </w:tc>
        <w:tc>
          <w:tcPr>
            <w:tcW w:w="992" w:type="dxa"/>
            <w:hideMark/>
          </w:tcPr>
          <w:p w:rsidR="00DA6680" w:rsidRPr="001E5D1D" w:rsidRDefault="006B1844" w:rsidP="006B184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область, </w:t>
            </w:r>
          </w:p>
          <w:p w:rsidR="00DA6680" w:rsidRPr="001E5D1D" w:rsidRDefault="006B1844" w:rsidP="006B184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0979BA" w:rsidRPr="001E5D1D" w:rsidRDefault="006B1844" w:rsidP="006B184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 Бела Куна, 3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FC1158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Диагности</w:t>
            </w:r>
            <w:r w:rsidR="00253C89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4C6C52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ультра</w:t>
            </w:r>
            <w:r w:rsidR="00FD69C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E83C5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FC1158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1376B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торно,</w:t>
            </w:r>
            <w:r w:rsidR="001376B0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1376B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29, Ультразву</w:t>
            </w:r>
            <w:r w:rsidR="0069415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аппарат для исследова</w:t>
            </w:r>
            <w:r w:rsidR="0069415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ния сердца и сосудов (передвиж</w:t>
            </w:r>
            <w:r w:rsidR="0069415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ной)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12.2027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73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106FD6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«Городская клиничес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кая больница №</w:t>
            </w:r>
            <w:r w:rsidR="00442C69" w:rsidRPr="001E5D1D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7017004447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A6680" w:rsidRPr="001E5D1D" w:rsidRDefault="006B1844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область, </w:t>
            </w:r>
          </w:p>
          <w:p w:rsidR="00DA6680" w:rsidRPr="001E5D1D" w:rsidRDefault="006B1844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0979BA" w:rsidRPr="001E5D1D" w:rsidRDefault="006B1844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 Бела Куна, 3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Операционное отделение</w:t>
            </w:r>
          </w:p>
        </w:tc>
        <w:tc>
          <w:tcPr>
            <w:tcW w:w="850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Операци</w:t>
            </w:r>
            <w:r w:rsidR="00E11D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онный блок</w:t>
            </w:r>
          </w:p>
        </w:tc>
        <w:tc>
          <w:tcPr>
            <w:tcW w:w="851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Стацио</w:t>
            </w:r>
            <w:r w:rsidR="001376B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11, Стойка эндоскопи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ческая </w:t>
            </w:r>
            <w:r w:rsidR="00007387" w:rsidRPr="00007387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 набором инструмен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тов для полного объема лапароско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пических операций с электроме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ханическим морцелля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тором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268350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12.2027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74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106FD6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«Городская клиничес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кая больница №</w:t>
            </w:r>
            <w:r w:rsidR="00442C69" w:rsidRPr="001E5D1D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7017004447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A6680" w:rsidRPr="001E5D1D" w:rsidRDefault="006B1844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Томская область, </w:t>
            </w:r>
          </w:p>
          <w:p w:rsidR="00DA6680" w:rsidRPr="001E5D1D" w:rsidRDefault="006B1844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г. Томск, </w:t>
            </w:r>
          </w:p>
          <w:p w:rsidR="000979BA" w:rsidRPr="001E5D1D" w:rsidRDefault="006B1844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 Бела Куна, 3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Лечебно-диагности</w:t>
            </w:r>
            <w:r w:rsidR="00253C8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ческие службы</w:t>
            </w:r>
          </w:p>
        </w:tc>
        <w:tc>
          <w:tcPr>
            <w:tcW w:w="850" w:type="dxa"/>
            <w:hideMark/>
          </w:tcPr>
          <w:p w:rsidR="000979BA" w:rsidRPr="001E5D1D" w:rsidRDefault="00FC1158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ультра</w:t>
            </w:r>
            <w:r w:rsidR="00E11D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звуковой диагнос</w:t>
            </w:r>
            <w:r w:rsidR="00E11D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тики</w:t>
            </w:r>
          </w:p>
        </w:tc>
        <w:tc>
          <w:tcPr>
            <w:tcW w:w="851" w:type="dxa"/>
            <w:hideMark/>
          </w:tcPr>
          <w:p w:rsidR="000979BA" w:rsidRPr="001E5D1D" w:rsidRDefault="000979BA" w:rsidP="00FC1158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1376B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29, Ультразву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ковой аппарат для исследова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ния сердца и сосудов (передвиж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ной)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260250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12.2027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75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106FD6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«Городская клиничес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кая больница №</w:t>
            </w:r>
            <w:r w:rsidR="00442C69" w:rsidRPr="001E5D1D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7017004447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A6680" w:rsidRPr="001E5D1D" w:rsidRDefault="009A1611" w:rsidP="006B184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DA6680" w:rsidRPr="001E5D1D" w:rsidRDefault="009A1611" w:rsidP="006B184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Томск, </w:t>
            </w:r>
          </w:p>
          <w:p w:rsidR="000979BA" w:rsidRPr="001E5D1D" w:rsidRDefault="009A1611" w:rsidP="006B1844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</w:t>
            </w:r>
            <w:r w:rsidR="006B1844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Бела Куна, 3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 Томск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576624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Лечебно-диагностичес</w:t>
            </w:r>
            <w:r w:rsidR="00253C8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кие службы</w:t>
            </w:r>
          </w:p>
        </w:tc>
        <w:tc>
          <w:tcPr>
            <w:tcW w:w="850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</w:t>
            </w:r>
            <w:r w:rsidR="00E11D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логичес</w:t>
            </w:r>
            <w:r w:rsidR="00E11D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</w:t>
            </w:r>
            <w:r w:rsidR="00AE2998" w:rsidRPr="001E5D1D">
              <w:rPr>
                <w:rFonts w:ascii="PT Astra Serif" w:hAnsi="PT Astra Serif" w:cs="Calibri"/>
                <w:sz w:val="18"/>
                <w:szCs w:val="18"/>
              </w:rPr>
              <w:t>ое отделеие</w:t>
            </w:r>
          </w:p>
        </w:tc>
        <w:tc>
          <w:tcPr>
            <w:tcW w:w="851" w:type="dxa"/>
            <w:hideMark/>
          </w:tcPr>
          <w:p w:rsidR="000979BA" w:rsidRPr="001E5D1D" w:rsidRDefault="000979BA" w:rsidP="00FC1158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1376B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48, Аппарат рентгенов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стационар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ный для рентгено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графии цифровой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191220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12.2026</w:t>
            </w:r>
          </w:p>
        </w:tc>
      </w:tr>
      <w:tr w:rsidR="000979BA" w:rsidRPr="001E5D1D" w:rsidTr="0093218E">
        <w:trPr>
          <w:trHeight w:val="119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76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F74CD9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автономное учрежде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«Кожев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никовская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7008000911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0979BA" w:rsidRPr="001E5D1D" w:rsidRDefault="009A1611" w:rsidP="009A1611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  <w:r w:rsidR="00DA6680" w:rsidRPr="001E5D1D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с.</w:t>
            </w:r>
            <w:r w:rsidR="00DA6680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Кожевни</w:t>
            </w:r>
            <w:r w:rsidR="00DA6680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ково, </w:t>
            </w:r>
            <w:r w:rsidR="00DA6680" w:rsidRPr="001E5D1D"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Гагарина, </w:t>
            </w: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4, стр.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992" w:type="dxa"/>
            <w:hideMark/>
          </w:tcPr>
          <w:p w:rsidR="000979BA" w:rsidRPr="001E5D1D" w:rsidRDefault="0068142C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605079"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Кожевни</w:t>
            </w:r>
            <w:r w:rsidR="0060507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>ково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8392</w:t>
            </w:r>
          </w:p>
        </w:tc>
        <w:tc>
          <w:tcPr>
            <w:tcW w:w="1134" w:type="dxa"/>
            <w:hideMark/>
          </w:tcPr>
          <w:p w:rsidR="000979BA" w:rsidRPr="001E5D1D" w:rsidRDefault="000979BA" w:rsidP="00253C89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253C89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AE2998" w:rsidRPr="001E5D1D">
              <w:rPr>
                <w:rFonts w:ascii="PT Astra Serif" w:hAnsi="PT Astra Serif" w:cs="Calibri"/>
                <w:sz w:val="18"/>
                <w:szCs w:val="18"/>
              </w:rPr>
              <w:t>гическое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FC1158" w:rsidRPr="001E5D1D">
              <w:rPr>
                <w:rFonts w:ascii="PT Astra Serif" w:hAnsi="PT Astra Serif" w:cs="Calibri"/>
                <w:sz w:val="18"/>
                <w:szCs w:val="18"/>
              </w:rPr>
              <w:t>отделение</w:t>
            </w:r>
          </w:p>
        </w:tc>
        <w:tc>
          <w:tcPr>
            <w:tcW w:w="850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Маммо</w:t>
            </w:r>
            <w:r w:rsidR="00E11D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графи</w:t>
            </w:r>
            <w:r w:rsidR="00FC1158" w:rsidRPr="001E5D1D">
              <w:rPr>
                <w:rFonts w:ascii="PT Astra Serif" w:hAnsi="PT Astra Serif" w:cs="Calibri"/>
                <w:sz w:val="18"/>
                <w:szCs w:val="18"/>
              </w:rPr>
              <w:t>-ческий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FC1158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1376B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112, Аппарат рентгенов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маммогра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фический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191110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12.2028</w:t>
            </w:r>
          </w:p>
        </w:tc>
      </w:tr>
      <w:tr w:rsidR="000979BA" w:rsidRPr="001E5D1D" w:rsidTr="0093218E">
        <w:trPr>
          <w:trHeight w:val="56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77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CF62B6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«Асино</w:t>
            </w:r>
            <w:r w:rsidR="007F394C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вская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7002006723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A6680" w:rsidRPr="001E5D1D" w:rsidRDefault="009A1611" w:rsidP="009A1611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бласть, </w:t>
            </w:r>
          </w:p>
          <w:p w:rsidR="00DA6680" w:rsidRPr="001E5D1D" w:rsidRDefault="009A1611" w:rsidP="009A1611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Асино, </w:t>
            </w:r>
          </w:p>
          <w:p w:rsidR="000979BA" w:rsidRPr="001E5D1D" w:rsidRDefault="009A1611" w:rsidP="009A1611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ул.</w:t>
            </w:r>
            <w:r w:rsidR="000979BA" w:rsidRPr="001E5D1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им. Гончарова, 170</w:t>
            </w:r>
          </w:p>
        </w:tc>
        <w:tc>
          <w:tcPr>
            <w:tcW w:w="992" w:type="dxa"/>
            <w:hideMark/>
          </w:tcPr>
          <w:p w:rsidR="000979BA" w:rsidRPr="001E5D1D" w:rsidRDefault="0068142C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г.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 Асино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24401</w:t>
            </w:r>
          </w:p>
        </w:tc>
        <w:tc>
          <w:tcPr>
            <w:tcW w:w="1134" w:type="dxa"/>
            <w:hideMark/>
          </w:tcPr>
          <w:p w:rsidR="000979BA" w:rsidRPr="001E5D1D" w:rsidRDefault="000979BA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Поликлиника № 1</w:t>
            </w:r>
          </w:p>
        </w:tc>
        <w:tc>
          <w:tcPr>
            <w:tcW w:w="850" w:type="dxa"/>
            <w:hideMark/>
          </w:tcPr>
          <w:p w:rsidR="000979BA" w:rsidRPr="001E5D1D" w:rsidRDefault="00FC1158" w:rsidP="00E11D23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Эндоско</w:t>
            </w:r>
            <w:r w:rsidR="00E11D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пический кабинет</w:t>
            </w:r>
          </w:p>
        </w:tc>
        <w:tc>
          <w:tcPr>
            <w:tcW w:w="851" w:type="dxa"/>
            <w:hideMark/>
          </w:tcPr>
          <w:p w:rsidR="000979BA" w:rsidRPr="001E5D1D" w:rsidRDefault="000979BA" w:rsidP="00FC1158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1376B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96, Эндоскопи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ческая система (видео-, фибро- или ригидная), включаю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щая: осветитель, инсуффля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тор, электроот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сасыватель, тележка (стойка); течеиска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тель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271790</w:t>
            </w:r>
          </w:p>
        </w:tc>
        <w:tc>
          <w:tcPr>
            <w:tcW w:w="993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12.2027</w:t>
            </w:r>
          </w:p>
        </w:tc>
      </w:tr>
      <w:tr w:rsidR="000979BA" w:rsidRPr="001E5D1D" w:rsidTr="0093218E">
        <w:trPr>
          <w:trHeight w:val="300"/>
        </w:trPr>
        <w:tc>
          <w:tcPr>
            <w:tcW w:w="534" w:type="dxa"/>
            <w:hideMark/>
          </w:tcPr>
          <w:p w:rsidR="000979BA" w:rsidRPr="001E5D1D" w:rsidRDefault="000979BA" w:rsidP="000979BA">
            <w:pPr>
              <w:ind w:right="-80" w:hanging="1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78</w:t>
            </w:r>
            <w:r w:rsidR="00C6410B" w:rsidRPr="001E5D1D">
              <w:rPr>
                <w:rFonts w:ascii="PT Astra Serif" w:hAnsi="PT Astra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4" w:type="dxa"/>
            <w:hideMark/>
          </w:tcPr>
          <w:p w:rsidR="000979BA" w:rsidRPr="001E5D1D" w:rsidRDefault="005641E9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Областное государ</w:t>
            </w:r>
            <w:r w:rsidR="004A196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ственное бюджетное учрежде</w:t>
            </w:r>
            <w:r w:rsidR="004A196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ние здраво</w:t>
            </w:r>
            <w:r w:rsidR="004A196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охранения «Верхне</w:t>
            </w:r>
            <w:r w:rsidR="004A196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кетская районная больница»</w:t>
            </w:r>
          </w:p>
        </w:tc>
        <w:tc>
          <w:tcPr>
            <w:tcW w:w="567" w:type="dxa"/>
            <w:hideMark/>
          </w:tcPr>
          <w:p w:rsidR="000979BA" w:rsidRPr="001E5D1D" w:rsidRDefault="000979BA" w:rsidP="00822A86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7004001897</w:t>
            </w:r>
          </w:p>
        </w:tc>
        <w:tc>
          <w:tcPr>
            <w:tcW w:w="992" w:type="dxa"/>
            <w:hideMark/>
          </w:tcPr>
          <w:p w:rsidR="000979BA" w:rsidRPr="001E5D1D" w:rsidRDefault="0000581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Государ-ственное или муници-пальное юриди-ческое лицо</w:t>
            </w:r>
          </w:p>
        </w:tc>
        <w:tc>
          <w:tcPr>
            <w:tcW w:w="1134" w:type="dxa"/>
            <w:hideMark/>
          </w:tcPr>
          <w:p w:rsidR="000979BA" w:rsidRPr="001E5D1D" w:rsidRDefault="00922363" w:rsidP="00442C69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Поликлиника</w:t>
            </w:r>
          </w:p>
        </w:tc>
        <w:tc>
          <w:tcPr>
            <w:tcW w:w="992" w:type="dxa"/>
            <w:hideMark/>
          </w:tcPr>
          <w:p w:rsidR="00DA6680" w:rsidRPr="001E5D1D" w:rsidRDefault="009A1611" w:rsidP="00442C69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Томская о</w:t>
            </w:r>
            <w:r w:rsidR="000979BA" w:rsidRPr="001E5D1D">
              <w:rPr>
                <w:rFonts w:ascii="PT Astra Serif" w:hAnsi="PT Astra Serif" w:cs="Calibri"/>
                <w:sz w:val="18"/>
                <w:szCs w:val="18"/>
              </w:rPr>
              <w:t xml:space="preserve">бласть, </w:t>
            </w:r>
          </w:p>
          <w:p w:rsidR="00DA6680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 xml:space="preserve">рп. Белый Яр, </w:t>
            </w:r>
          </w:p>
          <w:p w:rsidR="000979BA" w:rsidRPr="001E5D1D" w:rsidRDefault="000979BA" w:rsidP="00442C69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ул. Российская, д. 3Б</w:t>
            </w:r>
          </w:p>
        </w:tc>
        <w:tc>
          <w:tcPr>
            <w:tcW w:w="992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Рабочий поселок Белый Яр</w:t>
            </w:r>
          </w:p>
        </w:tc>
        <w:tc>
          <w:tcPr>
            <w:tcW w:w="851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/>
                <w:color w:val="000000"/>
                <w:sz w:val="18"/>
                <w:szCs w:val="18"/>
              </w:rPr>
              <w:t>7642</w:t>
            </w:r>
          </w:p>
        </w:tc>
        <w:tc>
          <w:tcPr>
            <w:tcW w:w="1134" w:type="dxa"/>
            <w:hideMark/>
          </w:tcPr>
          <w:p w:rsidR="000979BA" w:rsidRPr="001E5D1D" w:rsidRDefault="000979BA" w:rsidP="00F4774A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Рентгеноло</w:t>
            </w:r>
            <w:r w:rsidR="00F4774A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гическое отделение</w:t>
            </w:r>
          </w:p>
        </w:tc>
        <w:tc>
          <w:tcPr>
            <w:tcW w:w="850" w:type="dxa"/>
            <w:hideMark/>
          </w:tcPr>
          <w:p w:rsidR="000979BA" w:rsidRPr="001E5D1D" w:rsidRDefault="000979BA" w:rsidP="00FC1158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Кабинет рентгено</w:t>
            </w:r>
            <w:r w:rsidR="00E11D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логичес</w:t>
            </w:r>
            <w:r w:rsidR="00E11D23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кий</w:t>
            </w:r>
          </w:p>
        </w:tc>
        <w:tc>
          <w:tcPr>
            <w:tcW w:w="851" w:type="dxa"/>
            <w:hideMark/>
          </w:tcPr>
          <w:p w:rsidR="000979BA" w:rsidRPr="001E5D1D" w:rsidRDefault="00D634B1" w:rsidP="0068142C">
            <w:pPr>
              <w:ind w:left="-108" w:right="-108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1376B0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116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112, Аппарат рентгенов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ский маммогра</w:t>
            </w:r>
            <w:r w:rsidR="001F3677" w:rsidRPr="001E5D1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1E5D1D">
              <w:rPr>
                <w:rFonts w:ascii="PT Astra Serif" w:hAnsi="PT Astra Serif" w:cs="Calibri"/>
                <w:sz w:val="18"/>
                <w:szCs w:val="18"/>
              </w:rPr>
              <w:t>фический цифровой или аналоговый</w:t>
            </w:r>
          </w:p>
        </w:tc>
        <w:tc>
          <w:tcPr>
            <w:tcW w:w="708" w:type="dxa"/>
            <w:hideMark/>
          </w:tcPr>
          <w:p w:rsidR="000979BA" w:rsidRPr="001E5D1D" w:rsidRDefault="000979BA" w:rsidP="0041391A">
            <w:pPr>
              <w:ind w:left="-107" w:right="-100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color w:val="000000"/>
                <w:sz w:val="18"/>
                <w:szCs w:val="18"/>
              </w:rPr>
              <w:t>191110</w:t>
            </w:r>
          </w:p>
        </w:tc>
        <w:tc>
          <w:tcPr>
            <w:tcW w:w="993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78" w:type="dxa"/>
            <w:hideMark/>
          </w:tcPr>
          <w:p w:rsidR="000979BA" w:rsidRPr="001E5D1D" w:rsidRDefault="000979BA" w:rsidP="000979B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color w:val="000000"/>
                <w:sz w:val="18"/>
                <w:szCs w:val="18"/>
              </w:rPr>
              <w:t>Приказ 1379н</w:t>
            </w:r>
          </w:p>
        </w:tc>
        <w:tc>
          <w:tcPr>
            <w:tcW w:w="768" w:type="dxa"/>
            <w:hideMark/>
          </w:tcPr>
          <w:p w:rsidR="000979BA" w:rsidRPr="001E5D1D" w:rsidRDefault="000979BA" w:rsidP="0041391A">
            <w:pPr>
              <w:ind w:left="-122" w:right="-109" w:firstLine="0"/>
              <w:jc w:val="center"/>
              <w:rPr>
                <w:rFonts w:ascii="PT Astra Serif" w:hAnsi="PT Astra Serif" w:cs="Calibri"/>
                <w:color w:val="000000"/>
                <w:sz w:val="18"/>
                <w:szCs w:val="18"/>
              </w:rPr>
            </w:pPr>
            <w:r w:rsidRPr="001E5D1D">
              <w:rPr>
                <w:rFonts w:ascii="PT Astra Serif" w:hAnsi="PT Astra Serif" w:cs="Calibri"/>
                <w:color w:val="000000"/>
                <w:sz w:val="18"/>
                <w:szCs w:val="18"/>
              </w:rPr>
              <w:t>12.2026</w:t>
            </w:r>
          </w:p>
        </w:tc>
      </w:tr>
      <w:tr w:rsidR="004179E1" w:rsidRPr="001E5D1D" w:rsidTr="0093218E">
        <w:trPr>
          <w:trHeight w:val="50"/>
        </w:trPr>
        <w:tc>
          <w:tcPr>
            <w:tcW w:w="534" w:type="dxa"/>
          </w:tcPr>
          <w:p w:rsidR="004179E1" w:rsidRPr="001E5D1D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4" w:type="dxa"/>
          </w:tcPr>
          <w:p w:rsidR="004179E1" w:rsidRPr="001E5D1D" w:rsidRDefault="00007387" w:rsidP="00007387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Итого</w:t>
            </w:r>
          </w:p>
        </w:tc>
        <w:tc>
          <w:tcPr>
            <w:tcW w:w="567" w:type="dxa"/>
          </w:tcPr>
          <w:p w:rsidR="004179E1" w:rsidRPr="001E5D1D" w:rsidRDefault="004179E1" w:rsidP="00822A86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992" w:type="dxa"/>
          </w:tcPr>
          <w:p w:rsidR="004179E1" w:rsidRPr="001E5D1D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4179E1" w:rsidRPr="001E5D1D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992" w:type="dxa"/>
          </w:tcPr>
          <w:p w:rsidR="004179E1" w:rsidRPr="001E5D1D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992" w:type="dxa"/>
          </w:tcPr>
          <w:p w:rsidR="004179E1" w:rsidRPr="001E5D1D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851" w:type="dxa"/>
          </w:tcPr>
          <w:p w:rsidR="004179E1" w:rsidRPr="001E5D1D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134" w:type="dxa"/>
          </w:tcPr>
          <w:p w:rsidR="004179E1" w:rsidRPr="001E5D1D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:rsidR="004179E1" w:rsidRPr="001E5D1D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851" w:type="dxa"/>
          </w:tcPr>
          <w:p w:rsidR="004179E1" w:rsidRPr="001E5D1D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163" w:type="dxa"/>
          </w:tcPr>
          <w:p w:rsidR="004179E1" w:rsidRPr="001E5D1D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</w:tcPr>
          <w:p w:rsidR="004179E1" w:rsidRPr="001E5D1D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4179E1" w:rsidRPr="001E5D1D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850" w:type="dxa"/>
          </w:tcPr>
          <w:p w:rsidR="004179E1" w:rsidRPr="001E5D1D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978" w:type="dxa"/>
          </w:tcPr>
          <w:p w:rsidR="004179E1" w:rsidRPr="001E5D1D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68" w:type="dxa"/>
          </w:tcPr>
          <w:p w:rsidR="004179E1" w:rsidRPr="001E5D1D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E5D1D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</w:tr>
    </w:tbl>
    <w:p w:rsidR="007C2F08" w:rsidRPr="002B75AE" w:rsidRDefault="007C2F08" w:rsidP="004179E1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18"/>
          <w:szCs w:val="18"/>
          <w:lang w:eastAsia="en-US"/>
        </w:rPr>
      </w:pPr>
    </w:p>
    <w:p w:rsidR="00397843" w:rsidRPr="008E0CF7" w:rsidRDefault="00397843" w:rsidP="00397843">
      <w:pPr>
        <w:tabs>
          <w:tab w:val="left" w:pos="14459"/>
        </w:tabs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DA3A6D" w:rsidRDefault="00DA3A6D" w:rsidP="00040D90">
      <w:pPr>
        <w:ind w:left="10632" w:firstLine="0"/>
        <w:jc w:val="right"/>
        <w:rPr>
          <w:rFonts w:ascii="PT Astra Serif" w:hAnsi="PT Astra Serif"/>
          <w:sz w:val="24"/>
        </w:rPr>
      </w:pPr>
    </w:p>
    <w:p w:rsidR="00DA3A6D" w:rsidRDefault="00DA3A6D" w:rsidP="00040D90">
      <w:pPr>
        <w:ind w:left="10632" w:firstLine="0"/>
        <w:jc w:val="right"/>
        <w:rPr>
          <w:rFonts w:ascii="PT Astra Serif" w:hAnsi="PT Astra Serif"/>
          <w:sz w:val="24"/>
        </w:rPr>
      </w:pPr>
    </w:p>
    <w:p w:rsidR="00DA3A6D" w:rsidRDefault="00DA3A6D" w:rsidP="00040D90">
      <w:pPr>
        <w:ind w:left="10632" w:firstLine="0"/>
        <w:jc w:val="right"/>
        <w:rPr>
          <w:rFonts w:ascii="PT Astra Serif" w:hAnsi="PT Astra Serif"/>
          <w:sz w:val="24"/>
        </w:rPr>
      </w:pPr>
    </w:p>
    <w:p w:rsidR="00DA3A6D" w:rsidRDefault="00DA3A6D" w:rsidP="00040D90">
      <w:pPr>
        <w:ind w:left="10632" w:firstLine="0"/>
        <w:jc w:val="right"/>
        <w:rPr>
          <w:rFonts w:ascii="PT Astra Serif" w:hAnsi="PT Astra Serif"/>
          <w:sz w:val="24"/>
        </w:rPr>
      </w:pPr>
    </w:p>
    <w:p w:rsidR="00DA3A6D" w:rsidRDefault="00DA3A6D" w:rsidP="00040D90">
      <w:pPr>
        <w:ind w:left="10632" w:firstLine="0"/>
        <w:jc w:val="right"/>
        <w:rPr>
          <w:rFonts w:ascii="PT Astra Serif" w:hAnsi="PT Astra Serif"/>
          <w:sz w:val="24"/>
        </w:rPr>
      </w:pPr>
    </w:p>
    <w:p w:rsidR="00DA3A6D" w:rsidRDefault="00DA3A6D" w:rsidP="00040D90">
      <w:pPr>
        <w:ind w:left="10632" w:firstLine="0"/>
        <w:jc w:val="right"/>
        <w:rPr>
          <w:rFonts w:ascii="PT Astra Serif" w:hAnsi="PT Astra Serif"/>
          <w:sz w:val="24"/>
        </w:rPr>
      </w:pPr>
    </w:p>
    <w:p w:rsidR="00493CAF" w:rsidRDefault="00493CAF" w:rsidP="00040D90">
      <w:pPr>
        <w:ind w:left="10632" w:firstLine="0"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br w:type="page"/>
      </w:r>
    </w:p>
    <w:p w:rsidR="00DA3A6D" w:rsidRDefault="00DA3A6D" w:rsidP="00040D90">
      <w:pPr>
        <w:ind w:left="10632" w:firstLine="0"/>
        <w:jc w:val="right"/>
        <w:rPr>
          <w:rFonts w:ascii="PT Astra Serif" w:hAnsi="PT Astra Serif"/>
          <w:sz w:val="24"/>
        </w:rPr>
      </w:pPr>
    </w:p>
    <w:p w:rsidR="00F50C9F" w:rsidRPr="008E0CF7" w:rsidRDefault="00040D90" w:rsidP="00040D90">
      <w:pPr>
        <w:ind w:left="10632" w:firstLine="0"/>
        <w:jc w:val="right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>Таблица №</w:t>
      </w:r>
      <w:r w:rsidR="00DA3A6D">
        <w:rPr>
          <w:rFonts w:ascii="PT Astra Serif" w:hAnsi="PT Astra Serif"/>
          <w:sz w:val="24"/>
        </w:rPr>
        <w:t xml:space="preserve"> </w:t>
      </w:r>
      <w:r w:rsidRPr="008E0CF7">
        <w:rPr>
          <w:rFonts w:ascii="PT Astra Serif" w:hAnsi="PT Astra Serif"/>
          <w:sz w:val="24"/>
        </w:rPr>
        <w:t>4</w:t>
      </w:r>
    </w:p>
    <w:p w:rsidR="00DA3A6D" w:rsidRDefault="00040D90" w:rsidP="00DA3A6D">
      <w:pPr>
        <w:ind w:firstLine="0"/>
        <w:jc w:val="center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 xml:space="preserve">Перечень </w:t>
      </w:r>
    </w:p>
    <w:p w:rsidR="00DA3A6D" w:rsidRDefault="00040D90" w:rsidP="00DA3A6D">
      <w:pPr>
        <w:ind w:firstLine="0"/>
        <w:jc w:val="center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 xml:space="preserve">медицинских организаций, участвующих в региональной программе модернизации первичного звена здравоохранения </w:t>
      </w:r>
    </w:p>
    <w:p w:rsidR="00040D90" w:rsidRPr="008E0CF7" w:rsidRDefault="00040D90" w:rsidP="00A92151">
      <w:pPr>
        <w:spacing w:after="240"/>
        <w:ind w:firstLine="0"/>
        <w:jc w:val="center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>в части переоснащения медицинским оборудованием</w:t>
      </w:r>
    </w:p>
    <w:tbl>
      <w:tblPr>
        <w:tblW w:w="49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5536"/>
        <w:gridCol w:w="868"/>
        <w:gridCol w:w="966"/>
        <w:gridCol w:w="828"/>
        <w:gridCol w:w="813"/>
        <w:gridCol w:w="770"/>
        <w:gridCol w:w="852"/>
        <w:gridCol w:w="825"/>
        <w:gridCol w:w="785"/>
        <w:gridCol w:w="742"/>
        <w:gridCol w:w="782"/>
        <w:gridCol w:w="975"/>
      </w:tblGrid>
      <w:tr w:rsidR="00DA3A6D" w:rsidRPr="00007387" w:rsidTr="00007387">
        <w:trPr>
          <w:trHeight w:val="300"/>
        </w:trPr>
        <w:tc>
          <w:tcPr>
            <w:tcW w:w="175" w:type="pct"/>
            <w:vMerge w:val="restart"/>
            <w:shd w:val="clear" w:color="auto" w:fill="auto"/>
            <w:vAlign w:val="center"/>
            <w:hideMark/>
          </w:tcPr>
          <w:p w:rsidR="00FA37CF" w:rsidRPr="00007387" w:rsidRDefault="00FA37CF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№ п/п</w:t>
            </w:r>
          </w:p>
        </w:tc>
        <w:tc>
          <w:tcPr>
            <w:tcW w:w="1812" w:type="pct"/>
            <w:vMerge w:val="restart"/>
            <w:shd w:val="clear" w:color="auto" w:fill="auto"/>
            <w:vAlign w:val="center"/>
            <w:hideMark/>
          </w:tcPr>
          <w:p w:rsidR="00FA37CF" w:rsidRPr="00007387" w:rsidRDefault="00FA37CF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Полное наименование медицинской организации</w:t>
            </w:r>
          </w:p>
        </w:tc>
        <w:tc>
          <w:tcPr>
            <w:tcW w:w="3013" w:type="pct"/>
            <w:gridSpan w:val="11"/>
            <w:shd w:val="clear" w:color="auto" w:fill="auto"/>
            <w:vAlign w:val="center"/>
            <w:hideMark/>
          </w:tcPr>
          <w:p w:rsidR="00FA37CF" w:rsidRPr="00007387" w:rsidRDefault="00FA37CF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Количество медицинских изделий, ед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</w:tr>
      <w:tr w:rsidR="00DA3A6D" w:rsidRPr="00007387" w:rsidTr="00007387">
        <w:trPr>
          <w:trHeight w:val="300"/>
        </w:trPr>
        <w:tc>
          <w:tcPr>
            <w:tcW w:w="175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12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4" w:type="pct"/>
            <w:vMerge w:val="restar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2021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316" w:type="pct"/>
            <w:vMerge w:val="restar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2022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71" w:type="pct"/>
            <w:vMerge w:val="restar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2023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66" w:type="pct"/>
            <w:vMerge w:val="restar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2024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52" w:type="pct"/>
            <w:vMerge w:val="restar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2025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79" w:type="pct"/>
            <w:vMerge w:val="restar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2026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2027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57" w:type="pct"/>
            <w:vMerge w:val="restar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2028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43" w:type="pct"/>
            <w:vMerge w:val="restar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2029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56" w:type="pct"/>
            <w:vMerge w:val="restar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2030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319" w:type="pct"/>
            <w:vMerge w:val="restart"/>
            <w:shd w:val="clear" w:color="auto" w:fill="auto"/>
            <w:vAlign w:val="center"/>
            <w:hideMark/>
          </w:tcPr>
          <w:p w:rsidR="00DA3A6D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Всего</w:t>
            </w:r>
          </w:p>
          <w:p w:rsidR="00FA37CF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 xml:space="preserve">2021 </w:t>
            </w:r>
            <w:r w:rsidR="00FA37CF" w:rsidRPr="00007387">
              <w:rPr>
                <w:rFonts w:ascii="PT Astra Serif" w:hAnsi="PT Astra Serif"/>
                <w:sz w:val="18"/>
                <w:szCs w:val="18"/>
              </w:rPr>
              <w:t>–</w:t>
            </w:r>
          </w:p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2030 гг.</w:t>
            </w:r>
          </w:p>
        </w:tc>
      </w:tr>
      <w:tr w:rsidR="00DA3A6D" w:rsidRPr="00007387" w:rsidTr="00007387">
        <w:trPr>
          <w:trHeight w:val="300"/>
        </w:trPr>
        <w:tc>
          <w:tcPr>
            <w:tcW w:w="175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12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4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DA3A6D" w:rsidRPr="00007387" w:rsidTr="00007387">
        <w:trPr>
          <w:trHeight w:val="207"/>
        </w:trPr>
        <w:tc>
          <w:tcPr>
            <w:tcW w:w="175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12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4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vMerge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FFFFFF" w:themeFill="background1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812" w:type="pct"/>
            <w:shd w:val="clear" w:color="auto" w:fill="FFFFFF" w:themeFill="background1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84" w:type="pct"/>
            <w:shd w:val="clear" w:color="auto" w:fill="FFFFFF" w:themeFill="background1"/>
            <w:vAlign w:val="center"/>
            <w:hideMark/>
          </w:tcPr>
          <w:p w:rsidR="00040D90" w:rsidRPr="00007387" w:rsidRDefault="00385EE5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316" w:type="pct"/>
            <w:shd w:val="clear" w:color="auto" w:fill="FFFFFF" w:themeFill="background1"/>
            <w:vAlign w:val="center"/>
            <w:hideMark/>
          </w:tcPr>
          <w:p w:rsidR="00040D90" w:rsidRPr="00007387" w:rsidRDefault="00E7020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271" w:type="pct"/>
            <w:shd w:val="clear" w:color="auto" w:fill="FFFFFF" w:themeFill="background1"/>
            <w:vAlign w:val="center"/>
            <w:hideMark/>
          </w:tcPr>
          <w:p w:rsidR="00040D90" w:rsidRPr="00007387" w:rsidRDefault="00E7020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266" w:type="pct"/>
            <w:shd w:val="clear" w:color="auto" w:fill="FFFFFF" w:themeFill="background1"/>
            <w:vAlign w:val="center"/>
            <w:hideMark/>
          </w:tcPr>
          <w:p w:rsidR="00040D90" w:rsidRPr="00007387" w:rsidRDefault="00E7020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252" w:type="pct"/>
            <w:shd w:val="clear" w:color="auto" w:fill="FFFFFF" w:themeFill="background1"/>
            <w:vAlign w:val="center"/>
            <w:hideMark/>
          </w:tcPr>
          <w:p w:rsidR="00040D90" w:rsidRPr="00007387" w:rsidRDefault="00E7020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279" w:type="pct"/>
            <w:shd w:val="clear" w:color="auto" w:fill="FFFFFF" w:themeFill="background1"/>
            <w:vAlign w:val="center"/>
            <w:hideMark/>
          </w:tcPr>
          <w:p w:rsidR="00040D90" w:rsidRPr="00007387" w:rsidRDefault="00E7020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70" w:type="pct"/>
            <w:shd w:val="clear" w:color="auto" w:fill="FFFFFF" w:themeFill="background1"/>
            <w:vAlign w:val="center"/>
            <w:hideMark/>
          </w:tcPr>
          <w:p w:rsidR="00040D90" w:rsidRPr="00007387" w:rsidRDefault="00E7020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257" w:type="pct"/>
            <w:shd w:val="clear" w:color="auto" w:fill="FFFFFF" w:themeFill="background1"/>
            <w:vAlign w:val="center"/>
            <w:hideMark/>
          </w:tcPr>
          <w:p w:rsidR="00040D90" w:rsidRPr="00007387" w:rsidRDefault="00E7020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243" w:type="pct"/>
            <w:shd w:val="clear" w:color="auto" w:fill="FFFFFF" w:themeFill="background1"/>
            <w:vAlign w:val="center"/>
            <w:hideMark/>
          </w:tcPr>
          <w:p w:rsidR="00040D90" w:rsidRPr="00007387" w:rsidRDefault="00E7020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256" w:type="pct"/>
            <w:shd w:val="clear" w:color="auto" w:fill="FFFFFF" w:themeFill="background1"/>
            <w:vAlign w:val="center"/>
            <w:hideMark/>
          </w:tcPr>
          <w:p w:rsidR="00040D90" w:rsidRPr="00007387" w:rsidRDefault="00E7020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319" w:type="pct"/>
            <w:shd w:val="clear" w:color="auto" w:fill="FFFFFF" w:themeFill="background1"/>
            <w:vAlign w:val="center"/>
            <w:hideMark/>
          </w:tcPr>
          <w:p w:rsidR="00040D90" w:rsidRPr="00007387" w:rsidRDefault="00E7020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«Больница № 2»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DA3A6D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 xml:space="preserve">Областное государственное автономное учреждение здравоохранения «Городская клиническая больница № 3 </w:t>
            </w:r>
          </w:p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им. Б.И. Альперовича»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«Детская больница № 1»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4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«Детская городская больница № 2»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5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«Колпашевская районная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6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«Кривошеинская районная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7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«Лоскутовская районная поликлиника»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8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«Межвузовская поликлиника»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9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«МСЧ «Строитель»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10</w:t>
            </w:r>
            <w:r w:rsidR="00DA3A6D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«Поликлиника № 10»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11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«Поликлиника № 4»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12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«Томская районная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13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«Шегарская районная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14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F75037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«Бакчарская районная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15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«Асиновская районная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16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«Верхнекетская районная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17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«Зырянская районная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18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«Каргасокская районная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19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F75037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 xml:space="preserve">областное государственное </w:t>
            </w:r>
            <w:r w:rsidR="00F75037" w:rsidRPr="00007387">
              <w:rPr>
                <w:rFonts w:ascii="PT Astra Serif" w:hAnsi="PT Astra Serif"/>
                <w:sz w:val="18"/>
                <w:szCs w:val="18"/>
              </w:rPr>
              <w:t>автономное</w:t>
            </w:r>
            <w:r w:rsidRPr="00007387">
              <w:rPr>
                <w:rFonts w:ascii="PT Astra Serif" w:hAnsi="PT Astra Serif"/>
                <w:sz w:val="18"/>
                <w:szCs w:val="18"/>
              </w:rPr>
              <w:t xml:space="preserve"> учреждение здравоохранения «Лоскутовская районная поликлиника»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«Молчановская районная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21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«Парабельская районная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22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«Первомайская районная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23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000000" w:fill="FFFFFF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«Стрежевская городская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24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«Чаинская районная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25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«Кожевниковская районная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26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автономное учреждение здравоохранения «Александровская районная больница»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DA3A6D" w:rsidRPr="00007387" w:rsidTr="00007387">
        <w:trPr>
          <w:trHeight w:val="53"/>
        </w:trPr>
        <w:tc>
          <w:tcPr>
            <w:tcW w:w="175" w:type="pct"/>
            <w:shd w:val="clear" w:color="auto" w:fill="auto"/>
            <w:noWrap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27</w:t>
            </w:r>
            <w:r w:rsidR="00CB4121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81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Областное государственное бюджетное учреждение здравоохранения «Городская клиническая больница № 1»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</w:tr>
      <w:tr w:rsidR="00DA3A6D" w:rsidRPr="00007387" w:rsidTr="00007387">
        <w:trPr>
          <w:trHeight w:val="50"/>
        </w:trPr>
        <w:tc>
          <w:tcPr>
            <w:tcW w:w="175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12" w:type="pct"/>
            <w:shd w:val="clear" w:color="auto" w:fill="auto"/>
            <w:hideMark/>
          </w:tcPr>
          <w:p w:rsidR="004179E1" w:rsidRPr="00007387" w:rsidRDefault="00007387" w:rsidP="004179E1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Итого</w:t>
            </w:r>
          </w:p>
        </w:tc>
        <w:tc>
          <w:tcPr>
            <w:tcW w:w="284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31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271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21</w:t>
            </w:r>
          </w:p>
        </w:tc>
        <w:tc>
          <w:tcPr>
            <w:tcW w:w="26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252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27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270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257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43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256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319" w:type="pct"/>
            <w:shd w:val="clear" w:color="auto" w:fill="auto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79</w:t>
            </w:r>
          </w:p>
        </w:tc>
      </w:tr>
    </w:tbl>
    <w:p w:rsidR="00040D90" w:rsidRPr="008E0CF7" w:rsidRDefault="00040D90">
      <w:pPr>
        <w:ind w:firstLine="0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br w:type="page"/>
      </w:r>
    </w:p>
    <w:p w:rsidR="00040D90" w:rsidRPr="008E0CF7" w:rsidRDefault="00040D90" w:rsidP="00040D90">
      <w:pPr>
        <w:jc w:val="right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>Таблица №</w:t>
      </w:r>
      <w:r w:rsidR="00897D4A">
        <w:rPr>
          <w:rFonts w:ascii="PT Astra Serif" w:hAnsi="PT Astra Serif"/>
          <w:sz w:val="24"/>
        </w:rPr>
        <w:t xml:space="preserve"> </w:t>
      </w:r>
      <w:r w:rsidRPr="008E0CF7">
        <w:rPr>
          <w:rFonts w:ascii="PT Astra Serif" w:hAnsi="PT Astra Serif"/>
          <w:sz w:val="24"/>
        </w:rPr>
        <w:t>5</w:t>
      </w:r>
    </w:p>
    <w:p w:rsidR="00040D90" w:rsidRPr="00AE2998" w:rsidRDefault="00040D90" w:rsidP="00007387">
      <w:pPr>
        <w:ind w:firstLine="0"/>
        <w:jc w:val="center"/>
        <w:rPr>
          <w:rFonts w:ascii="PT Astra Serif" w:hAnsi="PT Astra Serif"/>
          <w:sz w:val="24"/>
        </w:rPr>
      </w:pPr>
      <w:r w:rsidRPr="00AE2998">
        <w:rPr>
          <w:rFonts w:ascii="PT Astra Serif" w:hAnsi="PT Astra Serif"/>
          <w:sz w:val="24"/>
        </w:rPr>
        <w:t>Сводный перечень оборудования, в том числе медицинских изделий (</w:t>
      </w:r>
      <w:r w:rsidR="00A12C51" w:rsidRPr="00AE2998">
        <w:rPr>
          <w:rFonts w:ascii="PT Astra Serif" w:hAnsi="PT Astra Serif"/>
          <w:sz w:val="24"/>
        </w:rPr>
        <w:t xml:space="preserve">далее </w:t>
      </w:r>
      <w:r w:rsidR="00897D4A" w:rsidRPr="00AE2998">
        <w:rPr>
          <w:rFonts w:ascii="PT Astra Serif" w:hAnsi="PT Astra Serif"/>
          <w:sz w:val="24"/>
        </w:rPr>
        <w:t>–</w:t>
      </w:r>
      <w:r w:rsidR="00A12C51" w:rsidRPr="00AE2998">
        <w:rPr>
          <w:rFonts w:ascii="PT Astra Serif" w:hAnsi="PT Astra Serif"/>
          <w:sz w:val="24"/>
        </w:rPr>
        <w:t xml:space="preserve"> </w:t>
      </w:r>
      <w:r w:rsidRPr="00AE2998">
        <w:rPr>
          <w:rFonts w:ascii="PT Astra Serif" w:hAnsi="PT Astra Serif"/>
          <w:sz w:val="24"/>
        </w:rPr>
        <w:t xml:space="preserve">МИ), </w:t>
      </w:r>
      <w:r w:rsidR="000A6903" w:rsidRPr="00AE2998">
        <w:rPr>
          <w:rFonts w:ascii="PT Astra Serif" w:hAnsi="PT Astra Serif"/>
          <w:sz w:val="24"/>
        </w:rPr>
        <w:br/>
      </w:r>
      <w:r w:rsidRPr="00AE2998">
        <w:rPr>
          <w:rFonts w:ascii="PT Astra Serif" w:hAnsi="PT Astra Serif"/>
          <w:sz w:val="24"/>
        </w:rPr>
        <w:t xml:space="preserve">отсутствующих в соответствии с утвержденными порядками, положениями и правилами в медицинских организациях, </w:t>
      </w:r>
      <w:r w:rsidR="000A6903" w:rsidRPr="00AE2998">
        <w:rPr>
          <w:rFonts w:ascii="PT Astra Serif" w:hAnsi="PT Astra Serif"/>
          <w:sz w:val="24"/>
        </w:rPr>
        <w:br/>
      </w:r>
      <w:r w:rsidRPr="00AE2998">
        <w:rPr>
          <w:rFonts w:ascii="PT Astra Serif" w:hAnsi="PT Astra Serif"/>
          <w:sz w:val="24"/>
        </w:rPr>
        <w:t xml:space="preserve">подведомственных </w:t>
      </w:r>
      <w:r w:rsidR="008D4FFA" w:rsidRPr="00AE2998">
        <w:rPr>
          <w:rFonts w:ascii="PT Astra Serif" w:hAnsi="PT Astra Serif"/>
          <w:sz w:val="24"/>
        </w:rPr>
        <w:t>Департаменту здравоохранения Томской области</w:t>
      </w:r>
      <w:r w:rsidRPr="00AE2998">
        <w:rPr>
          <w:rFonts w:ascii="PT Astra Serif" w:hAnsi="PT Astra Serif"/>
          <w:sz w:val="24"/>
        </w:rPr>
        <w:t xml:space="preserve"> и (или) муниципальных медицинских организаций, </w:t>
      </w:r>
      <w:r w:rsidR="000A6903" w:rsidRPr="00AE2998">
        <w:rPr>
          <w:rFonts w:ascii="PT Astra Serif" w:hAnsi="PT Astra Serif"/>
          <w:sz w:val="24"/>
        </w:rPr>
        <w:br/>
      </w:r>
      <w:r w:rsidRPr="00AE2998">
        <w:rPr>
          <w:rFonts w:ascii="PT Astra Serif" w:hAnsi="PT Astra Serif"/>
          <w:sz w:val="24"/>
        </w:rPr>
        <w:t xml:space="preserve">расположенных на территории </w:t>
      </w:r>
      <w:r w:rsidR="008D4FFA" w:rsidRPr="00AE2998">
        <w:rPr>
          <w:rFonts w:ascii="PT Astra Serif" w:eastAsia="Calibri" w:hAnsi="PT Astra Serif"/>
          <w:sz w:val="24"/>
          <w:szCs w:val="22"/>
          <w:lang w:eastAsia="en-US"/>
        </w:rPr>
        <w:t>Томской области</w:t>
      </w:r>
      <w:r w:rsidRPr="00AE2998">
        <w:rPr>
          <w:rFonts w:ascii="PT Astra Serif" w:hAnsi="PT Astra Serif"/>
          <w:sz w:val="24"/>
        </w:rPr>
        <w:t xml:space="preserve">, оказывающих первичную медико-санитарную помощь взрослым и детям, </w:t>
      </w:r>
      <w:r w:rsidR="000A6903" w:rsidRPr="00AE2998">
        <w:rPr>
          <w:rFonts w:ascii="PT Astra Serif" w:hAnsi="PT Astra Serif"/>
          <w:sz w:val="24"/>
        </w:rPr>
        <w:br/>
      </w:r>
      <w:r w:rsidRPr="00AE2998">
        <w:rPr>
          <w:rFonts w:ascii="PT Astra Serif" w:hAnsi="PT Astra Serif"/>
          <w:sz w:val="24"/>
        </w:rPr>
        <w:t>их обособленных структурных подразделений, центральных районных и районных больниц</w:t>
      </w:r>
    </w:p>
    <w:p w:rsidR="000A6903" w:rsidRPr="00BD794A" w:rsidRDefault="000A6903" w:rsidP="00897D4A">
      <w:pPr>
        <w:jc w:val="center"/>
        <w:rPr>
          <w:rFonts w:ascii="PT Astra Serif" w:hAnsi="PT Astra Serif"/>
          <w:sz w:val="12"/>
          <w:szCs w:val="12"/>
        </w:rPr>
      </w:pPr>
    </w:p>
    <w:p w:rsidR="00942904" w:rsidRPr="00BD794A" w:rsidRDefault="00942904" w:rsidP="00897D4A">
      <w:pPr>
        <w:jc w:val="center"/>
        <w:rPr>
          <w:rFonts w:ascii="PT Astra Serif" w:hAnsi="PT Astra Serif"/>
          <w:sz w:val="12"/>
          <w:szCs w:val="12"/>
        </w:rPr>
      </w:pP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5383"/>
        <w:gridCol w:w="847"/>
        <w:gridCol w:w="851"/>
        <w:gridCol w:w="851"/>
        <w:gridCol w:w="851"/>
        <w:gridCol w:w="851"/>
        <w:gridCol w:w="851"/>
        <w:gridCol w:w="851"/>
        <w:gridCol w:w="851"/>
        <w:gridCol w:w="854"/>
        <w:gridCol w:w="854"/>
        <w:gridCol w:w="983"/>
      </w:tblGrid>
      <w:tr w:rsidR="00BC55C4" w:rsidRPr="00007387" w:rsidTr="00942904">
        <w:trPr>
          <w:trHeight w:val="53"/>
        </w:trPr>
        <w:tc>
          <w:tcPr>
            <w:tcW w:w="173" w:type="pct"/>
            <w:vMerge w:val="restart"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№ п/п</w:t>
            </w:r>
          </w:p>
        </w:tc>
        <w:tc>
          <w:tcPr>
            <w:tcW w:w="1747" w:type="pct"/>
            <w:vMerge w:val="restart"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Наименование МИ</w:t>
            </w:r>
          </w:p>
        </w:tc>
        <w:tc>
          <w:tcPr>
            <w:tcW w:w="2761" w:type="pct"/>
            <w:gridSpan w:val="10"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Планируемое количество МИ по годам приобретения</w:t>
            </w:r>
          </w:p>
        </w:tc>
        <w:tc>
          <w:tcPr>
            <w:tcW w:w="319" w:type="pct"/>
            <w:vMerge w:val="restart"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</w:tr>
      <w:tr w:rsidR="000B6220" w:rsidRPr="00007387" w:rsidTr="00942904">
        <w:trPr>
          <w:trHeight w:val="207"/>
        </w:trPr>
        <w:tc>
          <w:tcPr>
            <w:tcW w:w="173" w:type="pct"/>
            <w:vMerge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47" w:type="pct"/>
            <w:vMerge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5" w:type="pct"/>
            <w:vMerge w:val="restart"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2021</w:t>
            </w:r>
            <w:r w:rsidR="000B6220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76" w:type="pct"/>
            <w:vMerge w:val="restart"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2022</w:t>
            </w:r>
            <w:r w:rsidR="000B6220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76" w:type="pct"/>
            <w:vMerge w:val="restart"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2023</w:t>
            </w:r>
            <w:r w:rsidR="000B6220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76" w:type="pct"/>
            <w:vMerge w:val="restart"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2024</w:t>
            </w:r>
            <w:r w:rsidR="000B6220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76" w:type="pct"/>
            <w:vMerge w:val="restart"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2025</w:t>
            </w:r>
            <w:r w:rsidR="000B6220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76" w:type="pct"/>
            <w:vMerge w:val="restart"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2026</w:t>
            </w:r>
            <w:r w:rsidR="000B6220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76" w:type="pct"/>
            <w:vMerge w:val="restart"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2027</w:t>
            </w:r>
            <w:r w:rsidR="000B6220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76" w:type="pct"/>
            <w:vMerge w:val="restart"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2028</w:t>
            </w:r>
            <w:r w:rsidR="000B6220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2029</w:t>
            </w:r>
            <w:r w:rsidR="000B6220" w:rsidRPr="00007387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76" w:type="pct"/>
            <w:vMerge w:val="restart"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203</w:t>
            </w:r>
            <w:r w:rsidR="000B6220" w:rsidRPr="00007387">
              <w:rPr>
                <w:rFonts w:ascii="PT Astra Serif" w:hAnsi="PT Astra Serif"/>
                <w:sz w:val="18"/>
                <w:szCs w:val="18"/>
              </w:rPr>
              <w:t>0 г.</w:t>
            </w:r>
          </w:p>
        </w:tc>
        <w:tc>
          <w:tcPr>
            <w:tcW w:w="319" w:type="pct"/>
            <w:vMerge/>
            <w:shd w:val="clear" w:color="auto" w:fill="auto"/>
            <w:vAlign w:val="center"/>
            <w:hideMark/>
          </w:tcPr>
          <w:p w:rsidR="00BC55C4" w:rsidRPr="00007387" w:rsidRDefault="00BC55C4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0B6220" w:rsidRPr="00007387" w:rsidTr="00942904">
        <w:trPr>
          <w:trHeight w:val="102"/>
        </w:trPr>
        <w:tc>
          <w:tcPr>
            <w:tcW w:w="173" w:type="pct"/>
            <w:vMerge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47" w:type="pct"/>
            <w:vMerge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5" w:type="pct"/>
            <w:vMerge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6" w:type="pct"/>
            <w:vMerge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6" w:type="pct"/>
            <w:vMerge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6" w:type="pct"/>
            <w:vMerge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6" w:type="pct"/>
            <w:vMerge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6" w:type="pct"/>
            <w:vMerge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6" w:type="pct"/>
            <w:vMerge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6" w:type="pct"/>
            <w:vMerge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7" w:type="pct"/>
            <w:vMerge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76" w:type="pct"/>
            <w:vMerge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2021</w:t>
            </w:r>
            <w:r w:rsidR="000B6220" w:rsidRPr="00007387">
              <w:rPr>
                <w:rFonts w:ascii="PT Astra Serif" w:hAnsi="PT Astra Serif"/>
                <w:sz w:val="18"/>
                <w:szCs w:val="18"/>
              </w:rPr>
              <w:t xml:space="preserve"> –</w:t>
            </w:r>
            <w:r w:rsidR="00007387">
              <w:rPr>
                <w:rFonts w:ascii="PT Astra Serif" w:hAnsi="PT Astra Serif"/>
                <w:sz w:val="18"/>
                <w:szCs w:val="18"/>
                <w:lang w:val="en-US"/>
              </w:rPr>
              <w:t xml:space="preserve"> </w:t>
            </w:r>
            <w:r w:rsidRPr="00007387">
              <w:rPr>
                <w:rFonts w:ascii="PT Astra Serif" w:hAnsi="PT Astra Serif"/>
                <w:sz w:val="18"/>
                <w:szCs w:val="18"/>
              </w:rPr>
              <w:t>2030</w:t>
            </w:r>
            <w:r w:rsidR="000B6220" w:rsidRPr="00007387">
              <w:rPr>
                <w:rFonts w:ascii="PT Astra Serif" w:hAnsi="PT Astra Serif"/>
                <w:sz w:val="18"/>
                <w:szCs w:val="18"/>
              </w:rPr>
              <w:t xml:space="preserve"> гг.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747" w:type="pc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40D90" w:rsidRPr="00007387" w:rsidRDefault="00040D90" w:rsidP="0000738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4179E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Аппарат рентгеновский передвижной палатный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Аппарат рентгеновский стационарный для рентгенографии цифровой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 xml:space="preserve">Аппарат наркозно-дыхательный 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4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0B6220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Аппарат наркозный (полуоткрытый и полузакрытый контуры) с дыхательным автоматом, волюметром, монитором концентрации кислорода, углекислоты и герметичности дыхательного контура (не</w:t>
            </w:r>
            <w:r w:rsidR="000B6220"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007387">
              <w:rPr>
                <w:rFonts w:ascii="PT Astra Serif" w:hAnsi="PT Astra Serif" w:cs="Calibri"/>
                <w:sz w:val="18"/>
                <w:szCs w:val="18"/>
              </w:rPr>
              <w:t>менее одного испарителя для испаряемых анестетиков)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3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</w:tr>
      <w:tr w:rsidR="000B6220" w:rsidRPr="00007387" w:rsidTr="00942904">
        <w:trPr>
          <w:trHeight w:val="31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5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Аппарат наркозный (полуоткрытый, полузакрытый и закрытый контуры) с функцией анестезии ксеноном, с дыхательным автоматом, волюметром, монитором концентрации кислорода, углекислоты и герметичности дыхательного контура (не менее одного испарителя для испаряемых анестетиков)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6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Автоматический дефибриллятор (для оснащения фельдшерско-акушерского пункта, фельдшерского здравпункта)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3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5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7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0B6220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Аппарат рентгеновский маммографический цифровой или</w:t>
            </w:r>
            <w:r w:rsidR="000B6220"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007387">
              <w:rPr>
                <w:rFonts w:ascii="PT Astra Serif" w:hAnsi="PT Astra Serif" w:cs="Calibri"/>
                <w:sz w:val="18"/>
                <w:szCs w:val="18"/>
              </w:rPr>
              <w:t>аналоговый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8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Аппарат экспресс определения кардиомаркеров портативный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0A690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9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Аппарат электрохирургический высокочастотный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10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Гистерорезектоскоп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11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Кольпоскоп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12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Комплект оборудования для зала лечебной физической культуры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13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13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 xml:space="preserve">Передвижной аппарат для ультразвуковых исследований </w:t>
            </w:r>
            <w:r w:rsidR="00AA7BDC" w:rsidRPr="00AA7BDC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07387">
              <w:rPr>
                <w:rFonts w:ascii="PT Astra Serif" w:hAnsi="PT Astra Serif" w:cs="Calibri"/>
                <w:sz w:val="18"/>
                <w:szCs w:val="18"/>
              </w:rPr>
              <w:t>с набором датчиков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14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Система ультразвуковой визуализации универсальная, с питанием от сети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AA7BDC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15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 xml:space="preserve">Ультразвуковой аппарат для </w:t>
            </w:r>
            <w:r w:rsidR="001F5C88" w:rsidRPr="00007387">
              <w:rPr>
                <w:rFonts w:ascii="PT Astra Serif" w:hAnsi="PT Astra Serif" w:cs="Calibri"/>
                <w:sz w:val="18"/>
                <w:szCs w:val="18"/>
              </w:rPr>
              <w:t>исследования сердца и сосудов (</w:t>
            </w:r>
            <w:r w:rsidRPr="00007387">
              <w:rPr>
                <w:rFonts w:ascii="PT Astra Serif" w:hAnsi="PT Astra Serif" w:cs="Calibri"/>
                <w:sz w:val="18"/>
                <w:szCs w:val="18"/>
              </w:rPr>
              <w:t>передвижной)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16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Кресло гинекологическое с осветительной лампой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17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Ручная или автоматическая установка для дезинфекции эндоскопов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18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Светильник передвижной операционный с автономным питанием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19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Аппарат для холтеровского мониторирования сердечной деятельности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20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Аппарат суточного мониторирования артериального давления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21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Цистоскоп смотровой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22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Тонометр портативный для измерения внутриглазного давления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23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Кресло гинекологическое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24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Дорожка беговая стандартная, с электропитанием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25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Эндоскопическая система (видео-, фибро- или ригидная), включающая: осветитель, инсуффлятор, электроотсасыватель, тележка (стойка); течеискатель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26</w:t>
            </w:r>
            <w:r w:rsidR="000A6903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0B6220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Эндоскоп (для верхних отделов желудочно-кишечного тракта, для</w:t>
            </w:r>
            <w:r w:rsidR="000B6220"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007387">
              <w:rPr>
                <w:rFonts w:ascii="PT Astra Serif" w:hAnsi="PT Astra Serif" w:cs="Calibri"/>
                <w:sz w:val="18"/>
                <w:szCs w:val="18"/>
              </w:rPr>
              <w:t>нижних отделов желудочно-кишечного тракта, панкреато-дуоденальной зоны и/или для нижних дыхательных путей)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27</w:t>
            </w:r>
            <w:r w:rsidR="00183CD4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Стойка эндоскопическая с набором инструментов для полного объема лапароскопических операций с электромеханическим морцеллятором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28</w:t>
            </w:r>
            <w:r w:rsidR="00183CD4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DB70C7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Компьютерный томограф рентгеновский спиральный с</w:t>
            </w:r>
            <w:r w:rsidR="00DB70C7"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007387">
              <w:rPr>
                <w:rFonts w:ascii="PT Astra Serif" w:hAnsi="PT Astra Serif" w:cs="Calibri"/>
                <w:sz w:val="18"/>
                <w:szCs w:val="18"/>
              </w:rPr>
              <w:t>многорядным детектором (многосрезовый)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29</w:t>
            </w:r>
            <w:r w:rsidR="00183CD4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DB70C7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Аппарат рентгеновский для флюорографии легких цифровой или</w:t>
            </w:r>
            <w:r w:rsidR="00DB70C7"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007387">
              <w:rPr>
                <w:rFonts w:ascii="PT Astra Serif" w:hAnsi="PT Astra Serif" w:cs="Calibri"/>
                <w:sz w:val="18"/>
                <w:szCs w:val="18"/>
              </w:rPr>
              <w:t>аналоговый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30</w:t>
            </w:r>
            <w:r w:rsidR="00183CD4" w:rsidRPr="00007387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7" w:type="pct"/>
            <w:shd w:val="clear" w:color="auto" w:fill="auto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Стол операционный универсальный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0B6220" w:rsidRPr="00007387" w:rsidTr="00942904">
        <w:trPr>
          <w:trHeight w:val="53"/>
        </w:trPr>
        <w:tc>
          <w:tcPr>
            <w:tcW w:w="173" w:type="pct"/>
            <w:shd w:val="clear" w:color="auto" w:fill="auto"/>
            <w:noWrap/>
            <w:vAlign w:val="bottom"/>
            <w:hideMark/>
          </w:tcPr>
          <w:p w:rsidR="004179E1" w:rsidRPr="00007387" w:rsidRDefault="004179E1" w:rsidP="004179E1">
            <w:pPr>
              <w:rPr>
                <w:rFonts w:ascii="PT Astra Serif" w:hAnsi="PT Astra Serif" w:cs="Calibri"/>
                <w:sz w:val="18"/>
                <w:szCs w:val="18"/>
              </w:rPr>
            </w:pPr>
            <w:r w:rsidRPr="00007387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747" w:type="pct"/>
            <w:shd w:val="clear" w:color="auto" w:fill="auto"/>
            <w:noWrap/>
            <w:vAlign w:val="center"/>
            <w:hideMark/>
          </w:tcPr>
          <w:p w:rsidR="004179E1" w:rsidRPr="00007387" w:rsidRDefault="004179E1" w:rsidP="00A81DE6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007387">
              <w:rPr>
                <w:rFonts w:ascii="PT Astra Serif" w:hAnsi="PT Astra Serif"/>
                <w:sz w:val="18"/>
                <w:szCs w:val="18"/>
              </w:rPr>
              <w:t>Итого: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07387">
              <w:rPr>
                <w:rFonts w:ascii="PT Astra Serif" w:hAnsi="PT Astra Serif"/>
                <w:bCs/>
                <w:sz w:val="18"/>
                <w:szCs w:val="18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07387">
              <w:rPr>
                <w:rFonts w:ascii="PT Astra Serif" w:hAnsi="PT Astra Serif"/>
                <w:bCs/>
                <w:sz w:val="18"/>
                <w:szCs w:val="18"/>
              </w:rPr>
              <w:t>17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07387">
              <w:rPr>
                <w:rFonts w:ascii="PT Astra Serif" w:hAnsi="PT Astra Serif"/>
                <w:bCs/>
                <w:sz w:val="18"/>
                <w:szCs w:val="18"/>
              </w:rPr>
              <w:t>30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07387">
              <w:rPr>
                <w:rFonts w:ascii="PT Astra Serif" w:hAnsi="PT Astra Serif"/>
                <w:bCs/>
                <w:sz w:val="18"/>
                <w:szCs w:val="18"/>
              </w:rPr>
              <w:t>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07387">
              <w:rPr>
                <w:rFonts w:ascii="PT Astra Serif" w:hAnsi="PT Astra Serif"/>
                <w:bCs/>
                <w:sz w:val="18"/>
                <w:szCs w:val="18"/>
              </w:rPr>
              <w:t>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07387">
              <w:rPr>
                <w:rFonts w:ascii="PT Astra Serif" w:hAnsi="PT Astra Serif"/>
                <w:bCs/>
                <w:sz w:val="18"/>
                <w:szCs w:val="18"/>
              </w:rPr>
              <w:t>16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07387">
              <w:rPr>
                <w:rFonts w:ascii="PT Astra Serif" w:hAnsi="PT Astra Serif"/>
                <w:bCs/>
                <w:sz w:val="18"/>
                <w:szCs w:val="18"/>
              </w:rPr>
              <w:t>4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07387">
              <w:rPr>
                <w:rFonts w:ascii="PT Astra Serif" w:hAnsi="PT Astra Serif"/>
                <w:bCs/>
                <w:sz w:val="18"/>
                <w:szCs w:val="18"/>
              </w:rPr>
              <w:t>3</w:t>
            </w:r>
          </w:p>
        </w:tc>
        <w:tc>
          <w:tcPr>
            <w:tcW w:w="277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07387">
              <w:rPr>
                <w:rFonts w:ascii="PT Astra Serif" w:hAnsi="PT Astra Serif"/>
                <w:bCs/>
                <w:sz w:val="18"/>
                <w:szCs w:val="18"/>
              </w:rPr>
              <w:t>4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07387">
              <w:rPr>
                <w:rFonts w:ascii="PT Astra Serif" w:hAnsi="PT Astra Serif"/>
                <w:bCs/>
                <w:sz w:val="18"/>
                <w:szCs w:val="18"/>
              </w:rPr>
              <w:t>11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4179E1" w:rsidRPr="00007387" w:rsidRDefault="004179E1" w:rsidP="00A81DE6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07387">
              <w:rPr>
                <w:rFonts w:ascii="PT Astra Serif" w:hAnsi="PT Astra Serif"/>
                <w:bCs/>
                <w:sz w:val="18"/>
                <w:szCs w:val="18"/>
              </w:rPr>
              <w:t>89</w:t>
            </w:r>
          </w:p>
        </w:tc>
      </w:tr>
    </w:tbl>
    <w:p w:rsidR="00040D90" w:rsidRPr="000A6903" w:rsidRDefault="00040D90" w:rsidP="00040D90">
      <w:pPr>
        <w:jc w:val="center"/>
        <w:rPr>
          <w:rFonts w:ascii="PT Astra Serif" w:hAnsi="PT Astra Serif"/>
          <w:sz w:val="18"/>
          <w:szCs w:val="18"/>
        </w:rPr>
      </w:pPr>
    </w:p>
    <w:p w:rsidR="00BC55C4" w:rsidRPr="008E0CF7" w:rsidRDefault="00397843" w:rsidP="00BC55C4">
      <w:pPr>
        <w:ind w:firstLine="0"/>
        <w:jc w:val="right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br w:type="page"/>
      </w:r>
      <w:r w:rsidR="00BC55C4" w:rsidRPr="008E0CF7">
        <w:rPr>
          <w:rFonts w:ascii="PT Astra Serif" w:hAnsi="PT Astra Serif"/>
          <w:sz w:val="24"/>
        </w:rPr>
        <w:t>Таблица №</w:t>
      </w:r>
      <w:r w:rsidR="00B75F51">
        <w:rPr>
          <w:rFonts w:ascii="PT Astra Serif" w:hAnsi="PT Astra Serif"/>
          <w:sz w:val="24"/>
        </w:rPr>
        <w:t xml:space="preserve"> </w:t>
      </w:r>
      <w:r w:rsidR="00BC55C4" w:rsidRPr="008E0CF7">
        <w:rPr>
          <w:rFonts w:ascii="PT Astra Serif" w:hAnsi="PT Astra Serif"/>
          <w:sz w:val="24"/>
        </w:rPr>
        <w:t>6</w:t>
      </w:r>
    </w:p>
    <w:p w:rsidR="00B75F51" w:rsidRDefault="00B75F51" w:rsidP="00BC55C4">
      <w:pPr>
        <w:ind w:firstLine="0"/>
        <w:jc w:val="center"/>
        <w:rPr>
          <w:rFonts w:ascii="PT Astra Serif" w:hAnsi="PT Astra Serif"/>
          <w:sz w:val="24"/>
        </w:rPr>
      </w:pPr>
    </w:p>
    <w:p w:rsidR="00BC55C4" w:rsidRPr="00942904" w:rsidRDefault="00BC55C4" w:rsidP="00BC55C4">
      <w:pPr>
        <w:ind w:firstLine="0"/>
        <w:jc w:val="center"/>
        <w:rPr>
          <w:rFonts w:ascii="PT Astra Serif" w:hAnsi="PT Astra Serif"/>
          <w:sz w:val="24"/>
        </w:rPr>
      </w:pPr>
      <w:r w:rsidRPr="00942904">
        <w:rPr>
          <w:rFonts w:ascii="PT Astra Serif" w:hAnsi="PT Astra Serif"/>
          <w:sz w:val="24"/>
        </w:rPr>
        <w:t>Сводный перечень оборудования, в том числе медицинских изделий</w:t>
      </w:r>
      <w:r w:rsidR="00A12C51" w:rsidRPr="00942904">
        <w:rPr>
          <w:rFonts w:ascii="PT Astra Serif" w:hAnsi="PT Astra Serif"/>
          <w:sz w:val="24"/>
        </w:rPr>
        <w:t xml:space="preserve"> (далее – МИ)</w:t>
      </w:r>
      <w:r w:rsidRPr="00942904">
        <w:rPr>
          <w:rFonts w:ascii="PT Astra Serif" w:hAnsi="PT Astra Serif"/>
          <w:sz w:val="24"/>
        </w:rPr>
        <w:t xml:space="preserve">, </w:t>
      </w:r>
      <w:r w:rsidR="00B75F51" w:rsidRPr="00942904">
        <w:rPr>
          <w:rFonts w:ascii="PT Astra Serif" w:hAnsi="PT Astra Serif"/>
          <w:sz w:val="24"/>
        </w:rPr>
        <w:br/>
      </w:r>
      <w:r w:rsidRPr="00942904">
        <w:rPr>
          <w:rFonts w:ascii="PT Astra Serif" w:hAnsi="PT Astra Serif"/>
          <w:sz w:val="24"/>
        </w:rPr>
        <w:t xml:space="preserve">подлежащих замене в связи с износом в соответствии с утвержденными порядками, положениями и правилами </w:t>
      </w:r>
      <w:r w:rsidR="00B75F51" w:rsidRPr="00942904">
        <w:rPr>
          <w:rFonts w:ascii="PT Astra Serif" w:hAnsi="PT Astra Serif"/>
          <w:sz w:val="24"/>
        </w:rPr>
        <w:br/>
      </w:r>
      <w:r w:rsidRPr="00942904">
        <w:rPr>
          <w:rFonts w:ascii="PT Astra Serif" w:hAnsi="PT Astra Serif"/>
          <w:sz w:val="24"/>
        </w:rPr>
        <w:t xml:space="preserve">в медицинских организациях, подведомственных </w:t>
      </w:r>
      <w:r w:rsidR="000952DD" w:rsidRPr="00942904">
        <w:rPr>
          <w:rFonts w:ascii="PT Astra Serif" w:hAnsi="PT Astra Serif"/>
          <w:sz w:val="24"/>
        </w:rPr>
        <w:t>Департаменту здравоохранения Томской области</w:t>
      </w:r>
      <w:r w:rsidRPr="00942904">
        <w:rPr>
          <w:rFonts w:ascii="PT Astra Serif" w:hAnsi="PT Astra Serif"/>
          <w:sz w:val="24"/>
        </w:rPr>
        <w:t xml:space="preserve"> и (или) муниципальных медицинских организаций, расположенных на территории </w:t>
      </w:r>
      <w:r w:rsidR="000952DD" w:rsidRPr="00942904">
        <w:rPr>
          <w:rFonts w:ascii="PT Astra Serif" w:eastAsia="Calibri" w:hAnsi="PT Astra Serif"/>
          <w:sz w:val="24"/>
          <w:szCs w:val="22"/>
          <w:lang w:eastAsia="en-US"/>
        </w:rPr>
        <w:t>Томской области</w:t>
      </w:r>
      <w:r w:rsidRPr="00942904">
        <w:rPr>
          <w:rFonts w:ascii="PT Astra Serif" w:hAnsi="PT Astra Serif"/>
          <w:sz w:val="24"/>
        </w:rPr>
        <w:t xml:space="preserve">, оказывающих первичную медико-санитарную помощь взрослым и детям, </w:t>
      </w:r>
      <w:r w:rsidR="00B75F51" w:rsidRPr="00942904">
        <w:rPr>
          <w:rFonts w:ascii="PT Astra Serif" w:hAnsi="PT Astra Serif"/>
          <w:sz w:val="24"/>
        </w:rPr>
        <w:br/>
      </w:r>
      <w:r w:rsidRPr="00942904">
        <w:rPr>
          <w:rFonts w:ascii="PT Astra Serif" w:hAnsi="PT Astra Serif"/>
          <w:sz w:val="24"/>
        </w:rPr>
        <w:t>их обособленных структурных подразделений, центральных районных и районных больниц</w:t>
      </w:r>
    </w:p>
    <w:p w:rsidR="00B75F51" w:rsidRPr="00B75F51" w:rsidRDefault="00B75F51" w:rsidP="00BC55C4">
      <w:pPr>
        <w:ind w:firstLine="0"/>
        <w:jc w:val="center"/>
        <w:rPr>
          <w:rFonts w:ascii="PT Astra Serif" w:hAnsi="PT Astra Serif"/>
          <w:sz w:val="12"/>
          <w:szCs w:val="1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5407"/>
        <w:gridCol w:w="836"/>
        <w:gridCol w:w="835"/>
        <w:gridCol w:w="835"/>
        <w:gridCol w:w="835"/>
        <w:gridCol w:w="835"/>
        <w:gridCol w:w="835"/>
        <w:gridCol w:w="835"/>
        <w:gridCol w:w="835"/>
        <w:gridCol w:w="835"/>
        <w:gridCol w:w="835"/>
        <w:gridCol w:w="1251"/>
      </w:tblGrid>
      <w:tr w:rsidR="00FA37CF" w:rsidRPr="00B75F51" w:rsidTr="00A81DE6">
        <w:trPr>
          <w:trHeight w:val="68"/>
        </w:trPr>
        <w:tc>
          <w:tcPr>
            <w:tcW w:w="166" w:type="pct"/>
            <w:vMerge w:val="restart"/>
            <w:shd w:val="clear" w:color="auto" w:fill="auto"/>
            <w:vAlign w:val="center"/>
          </w:tcPr>
          <w:p w:rsidR="00FA37CF" w:rsidRPr="00B75F51" w:rsidRDefault="00FA37CF" w:rsidP="00FA37CF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№ п/п</w:t>
            </w:r>
          </w:p>
        </w:tc>
        <w:tc>
          <w:tcPr>
            <w:tcW w:w="1741" w:type="pct"/>
            <w:vMerge w:val="restart"/>
            <w:shd w:val="clear" w:color="auto" w:fill="auto"/>
            <w:vAlign w:val="center"/>
          </w:tcPr>
          <w:p w:rsidR="00FA37CF" w:rsidRPr="00B75F51" w:rsidRDefault="00FA37CF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Наименование МИ</w:t>
            </w:r>
          </w:p>
        </w:tc>
        <w:tc>
          <w:tcPr>
            <w:tcW w:w="3094" w:type="pct"/>
            <w:gridSpan w:val="11"/>
            <w:shd w:val="clear" w:color="auto" w:fill="auto"/>
            <w:vAlign w:val="center"/>
          </w:tcPr>
          <w:p w:rsidR="00FA37CF" w:rsidRPr="00B75F51" w:rsidRDefault="00FA37CF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Планируемое количество МИ по годам приобретения</w:t>
            </w:r>
          </w:p>
        </w:tc>
      </w:tr>
      <w:tr w:rsidR="00FA37CF" w:rsidRPr="00B75F51" w:rsidTr="00A81DE6">
        <w:trPr>
          <w:trHeight w:val="580"/>
        </w:trPr>
        <w:tc>
          <w:tcPr>
            <w:tcW w:w="166" w:type="pct"/>
            <w:vMerge/>
            <w:shd w:val="clear" w:color="auto" w:fill="auto"/>
            <w:vAlign w:val="center"/>
            <w:hideMark/>
          </w:tcPr>
          <w:p w:rsidR="00FA37CF" w:rsidRPr="00B75F51" w:rsidRDefault="00FA37CF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41" w:type="pct"/>
            <w:vMerge/>
            <w:shd w:val="clear" w:color="auto" w:fill="auto"/>
            <w:vAlign w:val="center"/>
            <w:hideMark/>
          </w:tcPr>
          <w:p w:rsidR="00FA37CF" w:rsidRPr="00B75F51" w:rsidRDefault="00FA37CF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FA37CF" w:rsidRPr="00B75F51" w:rsidRDefault="00FA37CF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2021</w:t>
            </w:r>
            <w:r w:rsidR="00B75F51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FA37CF" w:rsidRPr="00B75F51" w:rsidRDefault="00FA37CF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2022</w:t>
            </w:r>
            <w:r w:rsidR="00B75F51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FA37CF" w:rsidRPr="00B75F51" w:rsidRDefault="00FA37CF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2023</w:t>
            </w:r>
            <w:r w:rsidR="00B75F51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FA37CF" w:rsidRPr="00B75F51" w:rsidRDefault="00FA37CF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2024</w:t>
            </w:r>
            <w:r w:rsidR="00B75F51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FA37CF" w:rsidRPr="00B75F51" w:rsidRDefault="00FA37CF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2025</w:t>
            </w:r>
            <w:r w:rsidR="00B75F51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FA37CF" w:rsidRPr="00B75F51" w:rsidRDefault="00FA37CF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2026</w:t>
            </w:r>
            <w:r w:rsidR="00B75F51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FA37CF" w:rsidRPr="00B75F51" w:rsidRDefault="00FA37CF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2027</w:t>
            </w:r>
            <w:r w:rsidR="00B75F51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FA37CF" w:rsidRPr="00B75F51" w:rsidRDefault="00FA37CF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2028</w:t>
            </w:r>
            <w:r w:rsidR="00B75F51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FA37CF" w:rsidRPr="00B75F51" w:rsidRDefault="00FA37CF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2029</w:t>
            </w:r>
            <w:r w:rsidR="00B75F51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FA37CF" w:rsidRPr="00B75F51" w:rsidRDefault="00FA37CF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2030</w:t>
            </w:r>
            <w:r w:rsidR="00B75F51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FA37CF" w:rsidRPr="00B75F51" w:rsidRDefault="00FA37CF" w:rsidP="00B75F51">
            <w:pPr>
              <w:ind w:firstLine="4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Всего 2021</w:t>
            </w:r>
            <w:r w:rsidR="00B75F51">
              <w:rPr>
                <w:rFonts w:ascii="PT Astra Serif" w:hAnsi="PT Astra Serif"/>
                <w:sz w:val="18"/>
                <w:szCs w:val="18"/>
              </w:rPr>
              <w:t xml:space="preserve"> –</w:t>
            </w:r>
            <w:r w:rsidR="00942904">
              <w:rPr>
                <w:rFonts w:ascii="PT Astra Serif" w:hAnsi="PT Astra Serif"/>
                <w:sz w:val="18"/>
                <w:szCs w:val="18"/>
                <w:lang w:val="en-US"/>
              </w:rPr>
              <w:t xml:space="preserve"> </w:t>
            </w:r>
            <w:r w:rsidRPr="00B75F51">
              <w:rPr>
                <w:rFonts w:ascii="PT Astra Serif" w:hAnsi="PT Astra Serif"/>
                <w:sz w:val="18"/>
                <w:szCs w:val="18"/>
              </w:rPr>
              <w:t>2030</w:t>
            </w:r>
            <w:r w:rsidR="00B75F51">
              <w:rPr>
                <w:rFonts w:ascii="PT Astra Serif" w:hAnsi="PT Astra Serif"/>
                <w:sz w:val="18"/>
                <w:szCs w:val="18"/>
              </w:rPr>
              <w:t xml:space="preserve"> гг.</w:t>
            </w:r>
          </w:p>
        </w:tc>
      </w:tr>
      <w:tr w:rsidR="00BC55C4" w:rsidRPr="00B75F51" w:rsidTr="00A81DE6">
        <w:trPr>
          <w:trHeight w:val="53"/>
        </w:trPr>
        <w:tc>
          <w:tcPr>
            <w:tcW w:w="166" w:type="pct"/>
            <w:shd w:val="clear" w:color="auto" w:fill="auto"/>
            <w:vAlign w:val="center"/>
            <w:hideMark/>
          </w:tcPr>
          <w:p w:rsidR="00BC55C4" w:rsidRPr="00B75F51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BC55C4" w:rsidRPr="00B75F51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BC55C4" w:rsidRPr="00B75F51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BC55C4" w:rsidRPr="00B75F51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BC55C4" w:rsidRPr="00B75F51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BC55C4" w:rsidRPr="00B75F51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BC55C4" w:rsidRPr="00B75F51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BC55C4" w:rsidRPr="00B75F51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BC55C4" w:rsidRPr="00B75F51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BC55C4" w:rsidRPr="00B75F51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BC55C4" w:rsidRPr="00B75F51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BC55C4" w:rsidRPr="00B75F51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BC55C4" w:rsidRPr="00B75F51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</w:tr>
      <w:tr w:rsidR="00A81DE6" w:rsidRPr="00B75F51" w:rsidTr="00A81DE6">
        <w:trPr>
          <w:trHeight w:val="53"/>
        </w:trPr>
        <w:tc>
          <w:tcPr>
            <w:tcW w:w="166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A81DE6" w:rsidRPr="00B75F51" w:rsidRDefault="00A81DE6" w:rsidP="00E753F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Аппарат рентгеновский для флюорографии легких цифровой или</w:t>
            </w:r>
            <w:r w:rsidR="00E753FA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B75F51">
              <w:rPr>
                <w:rFonts w:ascii="PT Astra Serif" w:hAnsi="PT Astra Serif" w:cs="Calibri"/>
                <w:sz w:val="18"/>
                <w:szCs w:val="18"/>
              </w:rPr>
              <w:t>аналоговый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7</w:t>
            </w:r>
          </w:p>
        </w:tc>
      </w:tr>
      <w:tr w:rsidR="00A81DE6" w:rsidRPr="00B75F51" w:rsidTr="00A81DE6">
        <w:trPr>
          <w:trHeight w:val="53"/>
        </w:trPr>
        <w:tc>
          <w:tcPr>
            <w:tcW w:w="166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A81DE6" w:rsidRPr="00B75F51" w:rsidRDefault="00A81DE6" w:rsidP="007716BB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Аппарат рентгеновский маммографический цифровой или</w:t>
            </w:r>
            <w:r w:rsidR="007716BB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B75F51">
              <w:rPr>
                <w:rFonts w:ascii="PT Astra Serif" w:hAnsi="PT Astra Serif" w:cs="Calibri"/>
                <w:sz w:val="18"/>
                <w:szCs w:val="18"/>
              </w:rPr>
              <w:t>аналоговый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10</w:t>
            </w:r>
          </w:p>
        </w:tc>
      </w:tr>
      <w:tr w:rsidR="00A81DE6" w:rsidRPr="00B75F51" w:rsidTr="00A81DE6">
        <w:trPr>
          <w:trHeight w:val="53"/>
        </w:trPr>
        <w:tc>
          <w:tcPr>
            <w:tcW w:w="166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3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Аппарат рентгеновский стационарный для рентгенографии цифровой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14</w:t>
            </w:r>
          </w:p>
        </w:tc>
      </w:tr>
      <w:tr w:rsidR="00A81DE6" w:rsidRPr="00B75F51" w:rsidTr="00A81DE6">
        <w:trPr>
          <w:trHeight w:val="84"/>
        </w:trPr>
        <w:tc>
          <w:tcPr>
            <w:tcW w:w="166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4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Аппарат холтеровского мониторирования сердечного ритма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</w:tr>
      <w:tr w:rsidR="00A81DE6" w:rsidRPr="00B75F51" w:rsidTr="00A81DE6">
        <w:trPr>
          <w:trHeight w:val="63"/>
        </w:trPr>
        <w:tc>
          <w:tcPr>
            <w:tcW w:w="166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5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Аппарат электрохирургический гинекологический высокочастотный для резекции и коагуляции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</w:tr>
      <w:tr w:rsidR="00A81DE6" w:rsidRPr="00B75F51" w:rsidTr="00A81DE6">
        <w:trPr>
          <w:trHeight w:val="63"/>
        </w:trPr>
        <w:tc>
          <w:tcPr>
            <w:tcW w:w="166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6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Кресло гинекологическое с осветительной лампой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</w:tr>
      <w:tr w:rsidR="00A81DE6" w:rsidRPr="00B75F51" w:rsidTr="00A81DE6">
        <w:trPr>
          <w:trHeight w:val="375"/>
        </w:trPr>
        <w:tc>
          <w:tcPr>
            <w:tcW w:w="166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7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Магнитно-резонансный томограф со сверхпроводящим магнитом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</w:tr>
      <w:tr w:rsidR="00A81DE6" w:rsidRPr="00B75F51" w:rsidTr="00A81DE6">
        <w:trPr>
          <w:trHeight w:val="53"/>
        </w:trPr>
        <w:tc>
          <w:tcPr>
            <w:tcW w:w="166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8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A81DE6" w:rsidRPr="00B75F51" w:rsidRDefault="00A81DE6" w:rsidP="007716BB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Передвижной аппарат для ультразвуковых исследований с</w:t>
            </w:r>
            <w:r w:rsidR="007716BB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B75F51">
              <w:rPr>
                <w:rFonts w:ascii="PT Astra Serif" w:hAnsi="PT Astra Serif" w:cs="Calibri"/>
                <w:sz w:val="18"/>
                <w:szCs w:val="18"/>
              </w:rPr>
              <w:t>набором датчиков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CF7B7A" w:rsidRPr="00B75F51" w:rsidRDefault="00CF7B7A" w:rsidP="00CF7B7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2</w:t>
            </w:r>
          </w:p>
        </w:tc>
      </w:tr>
      <w:tr w:rsidR="00A81DE6" w:rsidRPr="00B75F51" w:rsidTr="00A81DE6">
        <w:trPr>
          <w:trHeight w:val="53"/>
        </w:trPr>
        <w:tc>
          <w:tcPr>
            <w:tcW w:w="166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9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Система ультразвуковой визуализации универсальная, с питанием от сети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B71488" w:rsidP="00A81DE6">
            <w:pPr>
              <w:ind w:firstLine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B75F51"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A81DE6" w:rsidRPr="00B75F51" w:rsidRDefault="00A81DE6" w:rsidP="00B71488">
            <w:pPr>
              <w:ind w:firstLine="0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  <w:r w:rsidR="00B71488" w:rsidRPr="00B75F51"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A81DE6" w:rsidRPr="00B75F51" w:rsidTr="00A81DE6">
        <w:trPr>
          <w:trHeight w:val="53"/>
        </w:trPr>
        <w:tc>
          <w:tcPr>
            <w:tcW w:w="166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10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Автоматический дефибриллятор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</w:tr>
      <w:tr w:rsidR="00A81DE6" w:rsidRPr="00B75F51" w:rsidTr="00A81DE6">
        <w:trPr>
          <w:trHeight w:val="63"/>
        </w:trPr>
        <w:tc>
          <w:tcPr>
            <w:tcW w:w="166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11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Аппарат для исследования функций внешнего дыхания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</w:tr>
      <w:tr w:rsidR="00A81DE6" w:rsidRPr="00B75F51" w:rsidTr="00A81DE6">
        <w:trPr>
          <w:trHeight w:val="63"/>
        </w:trPr>
        <w:tc>
          <w:tcPr>
            <w:tcW w:w="166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12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A81DE6" w:rsidRPr="00B75F51" w:rsidRDefault="00A81DE6" w:rsidP="007716BB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Аппарат наркозный (полуоткрытый и полузакрытый контуры) с</w:t>
            </w:r>
            <w:r w:rsidR="007716BB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B75F51">
              <w:rPr>
                <w:rFonts w:ascii="PT Astra Serif" w:hAnsi="PT Astra Serif" w:cs="Calibri"/>
                <w:sz w:val="18"/>
                <w:szCs w:val="18"/>
              </w:rPr>
              <w:t>дыхательным автоматом, волюметром, монитором концентрации кислорода, углекислоты и герметичности дыхательного контура (не менее одного испарителя для испаряемых анестетиков)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4</w:t>
            </w:r>
          </w:p>
        </w:tc>
      </w:tr>
      <w:tr w:rsidR="00A81DE6" w:rsidRPr="00B75F51" w:rsidTr="00A81DE6">
        <w:trPr>
          <w:trHeight w:val="53"/>
        </w:trPr>
        <w:tc>
          <w:tcPr>
            <w:tcW w:w="166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13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Гистероскоп диагностический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</w:tr>
      <w:tr w:rsidR="00A81DE6" w:rsidRPr="00B75F51" w:rsidTr="00A81DE6">
        <w:trPr>
          <w:trHeight w:val="399"/>
        </w:trPr>
        <w:tc>
          <w:tcPr>
            <w:tcW w:w="166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14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Эндоскопическая система (видео-, фибро- или ригидная), включающая: осветитель, инсуффлятор, электроотсасыватель, тележка (стойка); течеискатель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2</w:t>
            </w:r>
          </w:p>
        </w:tc>
      </w:tr>
      <w:tr w:rsidR="00A81DE6" w:rsidRPr="00B75F51" w:rsidTr="00A81DE6">
        <w:trPr>
          <w:trHeight w:val="53"/>
        </w:trPr>
        <w:tc>
          <w:tcPr>
            <w:tcW w:w="166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15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Стойка эндоскопическая с набором инструментов для полного объема лапароскопических операций с электромеханическим морцеллятором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3</w:t>
            </w:r>
          </w:p>
        </w:tc>
      </w:tr>
      <w:tr w:rsidR="00A81DE6" w:rsidRPr="00B75F51" w:rsidTr="00A81DE6">
        <w:trPr>
          <w:trHeight w:val="53"/>
        </w:trPr>
        <w:tc>
          <w:tcPr>
            <w:tcW w:w="166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16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 xml:space="preserve"> Ультразвуковой аппарат для исследования сердца и сосудов (передвижной)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4</w:t>
            </w:r>
          </w:p>
        </w:tc>
      </w:tr>
      <w:tr w:rsidR="00A81DE6" w:rsidRPr="00B75F51" w:rsidTr="00A81DE6">
        <w:trPr>
          <w:trHeight w:val="53"/>
        </w:trPr>
        <w:tc>
          <w:tcPr>
            <w:tcW w:w="166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17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Аппарат рентгеновский передвижной палатный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</w:tr>
      <w:tr w:rsidR="00A81DE6" w:rsidRPr="00B75F51" w:rsidTr="00A81DE6">
        <w:trPr>
          <w:trHeight w:val="53"/>
        </w:trPr>
        <w:tc>
          <w:tcPr>
            <w:tcW w:w="166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18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 xml:space="preserve">Ультразвуковой сканер с наличием конвексного датчика </w:t>
            </w:r>
            <w:r w:rsidR="007716BB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B75F51">
              <w:rPr>
                <w:rFonts w:ascii="PT Astra Serif" w:hAnsi="PT Astra Serif" w:cs="Calibri"/>
                <w:sz w:val="18"/>
                <w:szCs w:val="18"/>
              </w:rPr>
              <w:t>на 3,5 МГц и влагалищного датчика на 5 МГц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shd w:val="clear" w:color="auto" w:fill="auto"/>
            <w:vAlign w:val="center"/>
          </w:tcPr>
          <w:p w:rsidR="00A81DE6" w:rsidRPr="007716BB" w:rsidRDefault="00B71488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7716BB">
              <w:rPr>
                <w:color w:val="000000"/>
                <w:sz w:val="18"/>
                <w:szCs w:val="18"/>
              </w:rPr>
              <w:t>2</w:t>
            </w:r>
          </w:p>
        </w:tc>
      </w:tr>
      <w:tr w:rsidR="00A81DE6" w:rsidRPr="00B75F51" w:rsidTr="00A81DE6">
        <w:trPr>
          <w:trHeight w:val="53"/>
        </w:trPr>
        <w:tc>
          <w:tcPr>
            <w:tcW w:w="166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19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Стол операционный (хирургический)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3</w:t>
            </w:r>
          </w:p>
        </w:tc>
      </w:tr>
      <w:tr w:rsidR="00A81DE6" w:rsidRPr="00B75F51" w:rsidTr="00A81DE6">
        <w:trPr>
          <w:trHeight w:val="53"/>
        </w:trPr>
        <w:tc>
          <w:tcPr>
            <w:tcW w:w="166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20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Стол операционный универсальный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</w:t>
            </w:r>
          </w:p>
        </w:tc>
      </w:tr>
      <w:tr w:rsidR="00A81DE6" w:rsidRPr="00B75F51" w:rsidTr="00A81DE6">
        <w:trPr>
          <w:trHeight w:val="53"/>
        </w:trPr>
        <w:tc>
          <w:tcPr>
            <w:tcW w:w="166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21</w:t>
            </w:r>
            <w:r w:rsidR="00E753FA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1741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Электрокардиограф 12-канальный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3" w:type="pct"/>
            <w:shd w:val="clear" w:color="auto" w:fill="auto"/>
            <w:vAlign w:val="center"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4</w:t>
            </w:r>
          </w:p>
        </w:tc>
      </w:tr>
      <w:tr w:rsidR="00A81DE6" w:rsidRPr="00B75F51" w:rsidTr="00A81DE6">
        <w:trPr>
          <w:trHeight w:val="375"/>
        </w:trPr>
        <w:tc>
          <w:tcPr>
            <w:tcW w:w="166" w:type="pct"/>
            <w:shd w:val="clear" w:color="auto" w:fill="auto"/>
            <w:noWrap/>
            <w:vAlign w:val="bottom"/>
            <w:hideMark/>
          </w:tcPr>
          <w:p w:rsidR="00A81DE6" w:rsidRPr="00B75F51" w:rsidRDefault="00A81DE6" w:rsidP="00A81DE6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B75F51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741" w:type="pct"/>
            <w:shd w:val="clear" w:color="auto" w:fill="auto"/>
            <w:noWrap/>
            <w:vAlign w:val="center"/>
            <w:hideMark/>
          </w:tcPr>
          <w:p w:rsidR="00A81DE6" w:rsidRPr="00B75F51" w:rsidRDefault="00942904" w:rsidP="00E753FA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Итого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21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75F51"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03" w:type="pct"/>
            <w:shd w:val="clear" w:color="auto" w:fill="auto"/>
            <w:vAlign w:val="center"/>
            <w:hideMark/>
          </w:tcPr>
          <w:p w:rsidR="00A81DE6" w:rsidRPr="00B75F51" w:rsidRDefault="00A81DE6" w:rsidP="00A81DE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75F51">
              <w:rPr>
                <w:color w:val="000000"/>
                <w:sz w:val="18"/>
                <w:szCs w:val="18"/>
              </w:rPr>
              <w:t>79</w:t>
            </w:r>
          </w:p>
        </w:tc>
      </w:tr>
    </w:tbl>
    <w:p w:rsidR="00A81DE6" w:rsidRDefault="00A81DE6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B5727" w:rsidRDefault="004B5727" w:rsidP="00BC55C4">
      <w:pPr>
        <w:ind w:left="10632" w:firstLine="0"/>
        <w:rPr>
          <w:rFonts w:ascii="PT Astra Serif" w:hAnsi="PT Astra Serif"/>
          <w:sz w:val="18"/>
          <w:szCs w:val="18"/>
        </w:rPr>
      </w:pPr>
    </w:p>
    <w:p w:rsidR="00493CAF" w:rsidRDefault="00493CAF" w:rsidP="00BC55C4">
      <w:pPr>
        <w:ind w:left="10632" w:firstLine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br w:type="page"/>
      </w:r>
    </w:p>
    <w:p w:rsidR="00BC55C4" w:rsidRPr="008E0CF7" w:rsidRDefault="00DD4046" w:rsidP="00942904">
      <w:pPr>
        <w:ind w:left="10915" w:firstLine="0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>Приложение № 3</w:t>
      </w:r>
    </w:p>
    <w:p w:rsidR="00DD4046" w:rsidRPr="008E0CF7" w:rsidRDefault="00057A1A" w:rsidP="00942904">
      <w:pPr>
        <w:ind w:left="10915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к региональной п</w:t>
      </w:r>
      <w:r w:rsidR="001F5C88" w:rsidRPr="008E0CF7">
        <w:rPr>
          <w:rFonts w:ascii="PT Astra Serif" w:hAnsi="PT Astra Serif"/>
          <w:sz w:val="24"/>
        </w:rPr>
        <w:t>рограмме</w:t>
      </w:r>
      <w:r w:rsidR="00DD4046" w:rsidRPr="008E0CF7">
        <w:rPr>
          <w:rFonts w:ascii="PT Astra Serif" w:hAnsi="PT Astra Serif"/>
          <w:sz w:val="24"/>
        </w:rPr>
        <w:t xml:space="preserve"> модернизации первичного звена здравоохранения </w:t>
      </w:r>
    </w:p>
    <w:p w:rsidR="00DD4046" w:rsidRPr="008E0CF7" w:rsidRDefault="00DD4046" w:rsidP="00942904">
      <w:pPr>
        <w:ind w:left="10915" w:firstLine="0"/>
        <w:jc w:val="both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>Томской области</w:t>
      </w:r>
    </w:p>
    <w:p w:rsidR="00BC55C4" w:rsidRPr="008E0CF7" w:rsidRDefault="00BC55C4" w:rsidP="00BC55C4">
      <w:pPr>
        <w:tabs>
          <w:tab w:val="left" w:pos="14459"/>
        </w:tabs>
        <w:ind w:left="11766" w:firstLine="0"/>
        <w:jc w:val="both"/>
        <w:rPr>
          <w:rFonts w:ascii="PT Astra Serif" w:eastAsia="Calibri" w:hAnsi="PT Astra Serif"/>
          <w:sz w:val="24"/>
          <w:szCs w:val="22"/>
          <w:lang w:eastAsia="en-US"/>
        </w:rPr>
      </w:pPr>
    </w:p>
    <w:p w:rsidR="00BC55C4" w:rsidRPr="008E0CF7" w:rsidRDefault="00BC55C4" w:rsidP="00BC55C4">
      <w:pPr>
        <w:tabs>
          <w:tab w:val="left" w:pos="14459"/>
        </w:tabs>
        <w:ind w:left="11766"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>Таблица №</w:t>
      </w:r>
      <w:r w:rsidR="004B5727">
        <w:rPr>
          <w:rFonts w:ascii="PT Astra Serif" w:eastAsia="Calibri" w:hAnsi="PT Astra Serif"/>
          <w:sz w:val="24"/>
          <w:szCs w:val="22"/>
          <w:lang w:eastAsia="en-US"/>
        </w:rPr>
        <w:t xml:space="preserve"> </w:t>
      </w:r>
      <w:r w:rsidRPr="008E0CF7">
        <w:rPr>
          <w:rFonts w:ascii="PT Astra Serif" w:eastAsia="Calibri" w:hAnsi="PT Astra Serif"/>
          <w:sz w:val="24"/>
          <w:szCs w:val="22"/>
          <w:lang w:eastAsia="en-US"/>
        </w:rPr>
        <w:t>1</w:t>
      </w:r>
    </w:p>
    <w:p w:rsidR="004B5727" w:rsidRDefault="004B5727" w:rsidP="00BC55C4">
      <w:pPr>
        <w:tabs>
          <w:tab w:val="left" w:pos="14459"/>
        </w:tabs>
        <w:jc w:val="center"/>
        <w:rPr>
          <w:rFonts w:ascii="PT Astra Serif" w:eastAsia="Calibri" w:hAnsi="PT Astra Serif"/>
          <w:sz w:val="24"/>
          <w:szCs w:val="22"/>
          <w:lang w:eastAsia="en-US"/>
        </w:rPr>
      </w:pPr>
    </w:p>
    <w:p w:rsidR="004B5727" w:rsidRDefault="00BC55C4" w:rsidP="00942904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 xml:space="preserve">Перечень </w:t>
      </w:r>
    </w:p>
    <w:p w:rsidR="00BC55C4" w:rsidRDefault="00BC55C4" w:rsidP="00942904">
      <w:pPr>
        <w:tabs>
          <w:tab w:val="left" w:pos="14459"/>
        </w:tabs>
        <w:ind w:firstLine="0"/>
        <w:jc w:val="center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>транспортных средств, планируемых к замене в медицинских организациях</w:t>
      </w:r>
      <w:r w:rsidR="004B5727">
        <w:rPr>
          <w:rFonts w:ascii="PT Astra Serif" w:eastAsia="Calibri" w:hAnsi="PT Astra Serif"/>
          <w:sz w:val="24"/>
          <w:szCs w:val="22"/>
          <w:lang w:eastAsia="en-US"/>
        </w:rPr>
        <w:t xml:space="preserve"> </w:t>
      </w:r>
      <w:r w:rsidR="00A12C51">
        <w:rPr>
          <w:rFonts w:ascii="PT Astra Serif" w:eastAsia="Calibri" w:hAnsi="PT Astra Serif"/>
          <w:sz w:val="24"/>
          <w:szCs w:val="22"/>
          <w:lang w:eastAsia="en-US"/>
        </w:rPr>
        <w:t>Томской области</w:t>
      </w:r>
    </w:p>
    <w:p w:rsidR="004B5727" w:rsidRPr="004B5727" w:rsidRDefault="004B5727" w:rsidP="004B5727">
      <w:pPr>
        <w:tabs>
          <w:tab w:val="left" w:pos="14459"/>
        </w:tabs>
        <w:jc w:val="center"/>
        <w:rPr>
          <w:rFonts w:ascii="PT Astra Serif" w:eastAsia="Calibri" w:hAnsi="PT Astra Serif"/>
          <w:sz w:val="12"/>
          <w:szCs w:val="12"/>
          <w:lang w:eastAsia="en-US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709"/>
        <w:gridCol w:w="708"/>
        <w:gridCol w:w="851"/>
        <w:gridCol w:w="992"/>
        <w:gridCol w:w="851"/>
        <w:gridCol w:w="992"/>
        <w:gridCol w:w="492"/>
        <w:gridCol w:w="1067"/>
        <w:gridCol w:w="907"/>
        <w:gridCol w:w="1078"/>
        <w:gridCol w:w="840"/>
        <w:gridCol w:w="475"/>
        <w:gridCol w:w="490"/>
        <w:gridCol w:w="476"/>
        <w:gridCol w:w="448"/>
        <w:gridCol w:w="504"/>
        <w:gridCol w:w="434"/>
        <w:gridCol w:w="406"/>
        <w:gridCol w:w="448"/>
        <w:gridCol w:w="350"/>
        <w:gridCol w:w="481"/>
      </w:tblGrid>
      <w:tr w:rsidR="00232904" w:rsidRPr="00942904" w:rsidTr="00942904">
        <w:trPr>
          <w:trHeight w:val="945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№ п/п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BC55C4" w:rsidRPr="00942904" w:rsidRDefault="00BC55C4" w:rsidP="0023290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Учреж</w:t>
            </w:r>
            <w:r w:rsidR="00232904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дение (полное наиме</w:t>
            </w:r>
            <w:r w:rsidR="00232904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нова</w:t>
            </w:r>
            <w:r w:rsidR="00232904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ние)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ИНН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BC55C4" w:rsidRPr="00942904" w:rsidRDefault="00BC55C4" w:rsidP="00FF0D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Нали</w:t>
            </w:r>
            <w:r w:rsidR="006D4076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чие каби</w:t>
            </w:r>
            <w:r w:rsidR="006D4076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нета неот</w:t>
            </w:r>
            <w:r w:rsidR="00232904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ложно</w:t>
            </w:r>
            <w:r w:rsidR="001B3B3F" w:rsidRPr="00942904">
              <w:rPr>
                <w:rFonts w:ascii="PT Astra Serif" w:hAnsi="PT Astra Serif"/>
                <w:sz w:val="18"/>
                <w:szCs w:val="18"/>
              </w:rPr>
              <w:t>й</w:t>
            </w:r>
            <w:r w:rsidRPr="00942904">
              <w:rPr>
                <w:rFonts w:ascii="PT Astra Serif" w:hAnsi="PT Astra Serif"/>
                <w:sz w:val="18"/>
                <w:szCs w:val="18"/>
              </w:rPr>
              <w:t xml:space="preserve"> помощи в юри</w:t>
            </w:r>
            <w:r w:rsidR="00FF0D72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дичес</w:t>
            </w:r>
            <w:r w:rsidR="00FF0D72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 xml:space="preserve">ком лице (да/нет)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BC55C4" w:rsidRPr="00942904" w:rsidRDefault="00BC55C4" w:rsidP="00FF0D72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Наимено</w:t>
            </w:r>
            <w:r w:rsidR="00FF0D72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вание структур</w:t>
            </w:r>
            <w:r w:rsidR="00FF0D72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ного подразде</w:t>
            </w:r>
            <w:r w:rsidR="00FF0D72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ления, исполь</w:t>
            </w:r>
            <w:r w:rsidR="00942904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зующего транс</w:t>
            </w:r>
            <w:r w:rsidR="00FF0D72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портное средство, адрес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Количес</w:t>
            </w:r>
            <w:r w:rsidR="00FF0D72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тво населе</w:t>
            </w:r>
            <w:r w:rsidR="00FF0D72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ния, прикреп</w:t>
            </w:r>
            <w:r w:rsidR="00FF0D72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 xml:space="preserve">ленного </w:t>
            </w:r>
            <w:r w:rsidR="00942904" w:rsidRPr="00942904">
              <w:rPr>
                <w:rFonts w:ascii="PT Astra Serif" w:hAnsi="PT Astra Serif"/>
                <w:sz w:val="18"/>
                <w:szCs w:val="18"/>
              </w:rPr>
              <w:br/>
              <w:t xml:space="preserve">к 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медицин</w:t>
            </w:r>
            <w:r w:rsidR="00FF0D72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ской организа</w:t>
            </w:r>
            <w:r w:rsidR="00FF0D72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ци</w:t>
            </w:r>
            <w:r w:rsidR="00674600" w:rsidRPr="00942904">
              <w:rPr>
                <w:rFonts w:ascii="PT Astra Serif" w:hAnsi="PT Astra Serif"/>
                <w:sz w:val="18"/>
                <w:szCs w:val="18"/>
              </w:rPr>
              <w:t>и</w:t>
            </w:r>
            <w:r w:rsidRPr="00942904">
              <w:rPr>
                <w:rFonts w:ascii="PT Astra Serif" w:hAnsi="PT Astra Serif"/>
                <w:sz w:val="18"/>
                <w:szCs w:val="18"/>
              </w:rPr>
              <w:t xml:space="preserve"> (структу</w:t>
            </w:r>
            <w:r w:rsidR="00FF0D72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="00674600" w:rsidRPr="00942904">
              <w:rPr>
                <w:rFonts w:ascii="PT Astra Serif" w:hAnsi="PT Astra Serif"/>
                <w:sz w:val="18"/>
                <w:szCs w:val="18"/>
              </w:rPr>
              <w:t>рному</w:t>
            </w:r>
            <w:r w:rsidRPr="00942904">
              <w:rPr>
                <w:rFonts w:ascii="PT Astra Serif" w:hAnsi="PT Astra Serif"/>
                <w:sz w:val="18"/>
                <w:szCs w:val="18"/>
              </w:rPr>
              <w:t xml:space="preserve"> под</w:t>
            </w:r>
            <w:r w:rsidR="00FF0D72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разделе</w:t>
            </w:r>
            <w:r w:rsidR="00FF0D72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="00674600" w:rsidRPr="00942904">
              <w:rPr>
                <w:rFonts w:ascii="PT Astra Serif" w:hAnsi="PT Astra Serif"/>
                <w:sz w:val="18"/>
                <w:szCs w:val="18"/>
              </w:rPr>
              <w:t>нию</w:t>
            </w:r>
            <w:r w:rsidRPr="00942904">
              <w:rPr>
                <w:rFonts w:ascii="PT Astra Serif" w:hAnsi="PT Astra Serif"/>
                <w:sz w:val="18"/>
                <w:szCs w:val="18"/>
              </w:rPr>
              <w:t>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BC55C4" w:rsidRPr="00942904" w:rsidRDefault="00BC55C4" w:rsidP="00B42E73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Количест</w:t>
            </w:r>
            <w:r w:rsidR="00B42E7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во населения, обслужи</w:t>
            </w:r>
            <w:r w:rsidR="00B42E7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 xml:space="preserve">ваемое </w:t>
            </w:r>
            <w:r w:rsidRPr="00942904">
              <w:rPr>
                <w:rFonts w:ascii="PT Astra Serif" w:hAnsi="PT Astra Serif"/>
                <w:sz w:val="18"/>
                <w:szCs w:val="18"/>
              </w:rPr>
              <w:br/>
              <w:t>медицин</w:t>
            </w:r>
            <w:r w:rsidR="00B42E7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ской организа</w:t>
            </w:r>
            <w:r w:rsidR="00B42E7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цией (структур</w:t>
            </w:r>
            <w:r w:rsidR="00B42E7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ным подразде</w:t>
            </w:r>
            <w:r w:rsidR="00B42E7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лением)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BC55C4" w:rsidRPr="00942904" w:rsidRDefault="00BC55C4" w:rsidP="00B42E73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Условия оказания медицин</w:t>
            </w:r>
            <w:r w:rsidR="00B42E7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ской помощи структурно</w:t>
            </w:r>
            <w:r w:rsidR="00B42E7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го под</w:t>
            </w:r>
            <w:r w:rsidR="00B42E7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разделения (амбулато</w:t>
            </w:r>
            <w:r w:rsidR="00B42E7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рно/стацио</w:t>
            </w:r>
            <w:r w:rsidR="00B42E7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нарно)</w:t>
            </w:r>
          </w:p>
        </w:tc>
        <w:tc>
          <w:tcPr>
            <w:tcW w:w="492" w:type="dxa"/>
            <w:vMerge w:val="restart"/>
            <w:shd w:val="clear" w:color="auto" w:fill="auto"/>
            <w:vAlign w:val="center"/>
            <w:hideMark/>
          </w:tcPr>
          <w:p w:rsidR="00083294" w:rsidRPr="00942904" w:rsidRDefault="00BC55C4" w:rsidP="00083294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Нали</w:t>
            </w:r>
            <w:r w:rsidR="00083294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чие авто</w:t>
            </w:r>
            <w:r w:rsidR="00083294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моби</w:t>
            </w:r>
            <w:r w:rsidR="00083294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 xml:space="preserve">ля </w:t>
            </w:r>
          </w:p>
          <w:p w:rsidR="00083294" w:rsidRPr="00942904" w:rsidRDefault="00BC55C4" w:rsidP="00083294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в под</w:t>
            </w:r>
            <w:r w:rsidR="00083294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раз</w:t>
            </w:r>
            <w:r w:rsidR="00B42E7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деле</w:t>
            </w:r>
            <w:r w:rsidR="00083294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нии (да/</w:t>
            </w:r>
          </w:p>
          <w:p w:rsidR="00BC55C4" w:rsidRPr="00942904" w:rsidRDefault="00BC55C4" w:rsidP="00083294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нет)</w:t>
            </w:r>
          </w:p>
        </w:tc>
        <w:tc>
          <w:tcPr>
            <w:tcW w:w="1067" w:type="dxa"/>
            <w:vMerge w:val="restart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10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Тип транспорт</w:t>
            </w:r>
            <w:r w:rsidR="00083294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ного средства</w:t>
            </w:r>
          </w:p>
        </w:tc>
        <w:tc>
          <w:tcPr>
            <w:tcW w:w="907" w:type="dxa"/>
            <w:vMerge w:val="restart"/>
            <w:shd w:val="clear" w:color="auto" w:fill="auto"/>
            <w:vAlign w:val="center"/>
            <w:hideMark/>
          </w:tcPr>
          <w:p w:rsidR="00BC55C4" w:rsidRPr="00942904" w:rsidRDefault="00BC55C4" w:rsidP="00BA2AA3">
            <w:pPr>
              <w:ind w:left="-94" w:right="-5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 xml:space="preserve">Марка </w:t>
            </w:r>
            <w:r w:rsidRPr="00942904">
              <w:rPr>
                <w:rFonts w:ascii="PT Astra Serif" w:hAnsi="PT Astra Serif"/>
                <w:sz w:val="18"/>
                <w:szCs w:val="18"/>
              </w:rPr>
              <w:br/>
              <w:t>и модель транс</w:t>
            </w:r>
            <w:r w:rsidR="00083294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портн</w:t>
            </w:r>
            <w:r w:rsidR="00BA2AA3" w:rsidRPr="00942904">
              <w:rPr>
                <w:rFonts w:ascii="PT Astra Serif" w:hAnsi="PT Astra Serif"/>
                <w:sz w:val="18"/>
                <w:szCs w:val="18"/>
              </w:rPr>
              <w:t>о</w:t>
            </w:r>
            <w:r w:rsidRPr="00942904">
              <w:rPr>
                <w:rFonts w:ascii="PT Astra Serif" w:hAnsi="PT Astra Serif"/>
                <w:sz w:val="18"/>
                <w:szCs w:val="18"/>
              </w:rPr>
              <w:t xml:space="preserve">го средства </w:t>
            </w:r>
            <w:r w:rsidRPr="00942904">
              <w:rPr>
                <w:rFonts w:ascii="PT Astra Serif" w:hAnsi="PT Astra Serif"/>
                <w:sz w:val="18"/>
                <w:szCs w:val="18"/>
              </w:rPr>
              <w:br/>
              <w:t>(по ПТС)</w:t>
            </w:r>
          </w:p>
        </w:tc>
        <w:tc>
          <w:tcPr>
            <w:tcW w:w="1078" w:type="dxa"/>
            <w:vMerge w:val="restart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Дата выпуска транс</w:t>
            </w:r>
            <w:r w:rsidR="00BA2AA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портного средства (по ПТС)</w:t>
            </w:r>
          </w:p>
        </w:tc>
        <w:tc>
          <w:tcPr>
            <w:tcW w:w="840" w:type="dxa"/>
            <w:vMerge w:val="restart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Срок исполь</w:t>
            </w:r>
            <w:r w:rsidR="00BA2AA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зования (лет)</w:t>
            </w:r>
            <w:r w:rsidR="00674600" w:rsidRPr="00942904">
              <w:rPr>
                <w:rFonts w:ascii="PT Astra Serif" w:hAnsi="PT Astra Serif"/>
                <w:sz w:val="18"/>
                <w:szCs w:val="18"/>
              </w:rPr>
              <w:t>,</w:t>
            </w:r>
            <w:r w:rsidRPr="0094290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942904" w:rsidRPr="00942904">
              <w:rPr>
                <w:rFonts w:ascii="PT Astra Serif" w:hAnsi="PT Astra Serif"/>
                <w:sz w:val="18"/>
                <w:szCs w:val="18"/>
              </w:rPr>
              <w:br/>
            </w:r>
            <w:r w:rsidRPr="00942904">
              <w:rPr>
                <w:rFonts w:ascii="PT Astra Serif" w:hAnsi="PT Astra Serif"/>
                <w:sz w:val="18"/>
                <w:szCs w:val="18"/>
              </w:rPr>
              <w:t>в случае приоб</w:t>
            </w:r>
            <w:r w:rsidR="00BA2AA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ретения взамен (от даты выпус</w:t>
            </w:r>
            <w:r w:rsidR="00BA2AA3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ка)</w:t>
            </w:r>
          </w:p>
        </w:tc>
        <w:tc>
          <w:tcPr>
            <w:tcW w:w="4512" w:type="dxa"/>
            <w:gridSpan w:val="10"/>
            <w:vMerge w:val="restart"/>
            <w:shd w:val="clear" w:color="auto" w:fill="auto"/>
            <w:vAlign w:val="center"/>
            <w:hideMark/>
          </w:tcPr>
          <w:p w:rsidR="00BC55C4" w:rsidRPr="00942904" w:rsidRDefault="00BC55C4" w:rsidP="00BA2AA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Транспортное средство подлежит замене в следующем году в расчете от даты выпуска (ед.)</w:t>
            </w:r>
          </w:p>
        </w:tc>
      </w:tr>
      <w:tr w:rsidR="00232904" w:rsidRPr="00942904" w:rsidTr="00942904">
        <w:trPr>
          <w:trHeight w:val="315"/>
        </w:trPr>
        <w:tc>
          <w:tcPr>
            <w:tcW w:w="562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92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07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78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512" w:type="dxa"/>
            <w:gridSpan w:val="10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232904" w:rsidRPr="00942904" w:rsidTr="00942904">
        <w:trPr>
          <w:trHeight w:val="300"/>
        </w:trPr>
        <w:tc>
          <w:tcPr>
            <w:tcW w:w="562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92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07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78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512" w:type="dxa"/>
            <w:gridSpan w:val="10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92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07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78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40" w:type="dxa"/>
            <w:vMerge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right="-93" w:hanging="145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2021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right="-93" w:hanging="145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2022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right="-93" w:hanging="145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2023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right="-93" w:hanging="145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right="-93" w:hanging="145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2025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right="-93" w:hanging="145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2026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right="-93" w:hanging="145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2027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right="-93" w:hanging="145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2028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right="-93" w:hanging="145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2029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right="-93" w:hanging="145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2030</w:t>
            </w:r>
          </w:p>
        </w:tc>
      </w:tr>
      <w:tr w:rsidR="00232904" w:rsidRPr="00942904" w:rsidTr="00942904">
        <w:trPr>
          <w:trHeight w:val="217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E70200">
            <w:pPr>
              <w:ind w:hanging="3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E70200">
            <w:pPr>
              <w:ind w:hanging="3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E70200">
            <w:pPr>
              <w:ind w:hanging="3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E70200">
            <w:pPr>
              <w:ind w:hanging="3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E70200">
            <w:pPr>
              <w:ind w:hanging="3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19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E70200">
            <w:pPr>
              <w:ind w:hanging="3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E70200">
            <w:pPr>
              <w:ind w:hanging="3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21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855F22">
            <w:pPr>
              <w:ind w:left="-93" w:right="-122" w:hanging="3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22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E70200">
            <w:pPr>
              <w:ind w:hanging="3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23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5037" w:rsidP="0023290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б</w:t>
            </w:r>
            <w:r w:rsidR="002329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2329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2329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2329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номное у</w:t>
            </w:r>
            <w:r w:rsidR="00AE54BE" w:rsidRPr="00942904">
              <w:rPr>
                <w:rFonts w:ascii="PT Astra Serif" w:hAnsi="PT Astra Serif" w:cs="Calibri"/>
                <w:sz w:val="18"/>
                <w:szCs w:val="18"/>
              </w:rPr>
              <w:t>чреж</w:t>
            </w:r>
            <w:r w:rsidR="002329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AE54BE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2329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AE54BE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329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AE54BE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Ло</w:t>
            </w:r>
            <w:r w:rsidR="00AE54BE" w:rsidRPr="00942904">
              <w:rPr>
                <w:rFonts w:ascii="PT Astra Serif" w:hAnsi="PT Astra Serif" w:cs="Calibri"/>
                <w:sz w:val="18"/>
                <w:szCs w:val="18"/>
              </w:rPr>
              <w:t>с</w:t>
            </w:r>
            <w:r w:rsidR="002329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AE54BE" w:rsidRPr="00942904">
              <w:rPr>
                <w:rFonts w:ascii="PT Astra Serif" w:hAnsi="PT Astra Serif" w:cs="Calibri"/>
                <w:sz w:val="18"/>
                <w:szCs w:val="18"/>
              </w:rPr>
              <w:t>кутов</w:t>
            </w:r>
            <w:r w:rsidR="002329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AE54BE"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2329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AE54BE" w:rsidRPr="00942904">
              <w:rPr>
                <w:rFonts w:ascii="PT Astra Serif" w:hAnsi="PT Astra Serif" w:cs="Calibri"/>
                <w:sz w:val="18"/>
                <w:szCs w:val="18"/>
              </w:rPr>
              <w:t>ная поли</w:t>
            </w:r>
            <w:r w:rsidR="002329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AE54BE"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2329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AE54BE" w:rsidRPr="00942904">
              <w:rPr>
                <w:rFonts w:ascii="PT Astra Serif" w:hAnsi="PT Astra Serif" w:cs="Calibri"/>
                <w:sz w:val="18"/>
                <w:szCs w:val="18"/>
              </w:rPr>
              <w:t>ка»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7014014863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Прочий меди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кий персо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нал поли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28376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28376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EF6B8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ции, </w:t>
            </w:r>
            <w:r w:rsidR="00EF6B84" w:rsidRPr="00942904">
              <w:rPr>
                <w:rFonts w:ascii="PT Astra Serif" w:hAnsi="PT Astra Serif" w:cs="Calibri"/>
                <w:sz w:val="18"/>
                <w:szCs w:val="18"/>
              </w:rPr>
              <w:t>А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мбула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0832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медицин</w:t>
            </w:r>
            <w:r w:rsidR="000832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ские организа</w:t>
            </w:r>
            <w:r w:rsidR="000832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медицин</w:t>
            </w:r>
            <w:r w:rsidR="000832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ских работни</w:t>
            </w:r>
            <w:r w:rsidR="000832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0832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0832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0832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0832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0832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0832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0832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396254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22.05.2007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75F3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478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478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478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C478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C478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478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478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</w:t>
            </w:r>
            <w:r w:rsidR="00C478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жевни</w:t>
            </w:r>
            <w:r w:rsidR="00C478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ковская район</w:t>
            </w:r>
            <w:r w:rsidR="00C478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478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7008000911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16113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F6B84" w:rsidRPr="00942904" w:rsidRDefault="00BC55C4" w:rsidP="00B42E73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EF6B84" w:rsidP="00B42E73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 xml:space="preserve"> дневном стацио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0832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0832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0832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1519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1519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1519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1519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1519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1519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1519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1519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1519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31105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28.09.2004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75F3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A00E3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A00E3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A00E3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A00E3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A00E3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A00E3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A00E3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</w:t>
            </w:r>
            <w:r w:rsidR="00A00E3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жевни</w:t>
            </w:r>
            <w:r w:rsidR="00A00E3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ковская район</w:t>
            </w:r>
            <w:r w:rsidR="00A00E3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A00E3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7008000911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16113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F6B84" w:rsidRPr="00942904" w:rsidRDefault="00BC55C4" w:rsidP="00EF6B8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EF6B84" w:rsidP="00EF6B8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 xml:space="preserve"> дневном стацио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011F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011F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011F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011F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011F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011F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011F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011F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011F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011F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011F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011F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31514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20.12.2005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806F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8233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8233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8233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8233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8233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8233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8233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«Кол</w:t>
            </w:r>
            <w:r w:rsidR="008233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пашев</w:t>
            </w:r>
            <w:r w:rsidR="008233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8233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8233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7007001197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3A143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ции, </w:t>
            </w:r>
            <w:r w:rsidR="003A143F" w:rsidRPr="00942904">
              <w:rPr>
                <w:rFonts w:ascii="PT Astra Serif" w:hAnsi="PT Astra Serif" w:cs="Calibri"/>
                <w:sz w:val="18"/>
                <w:szCs w:val="18"/>
              </w:rPr>
              <w:t>А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мбула</w:t>
            </w:r>
            <w:r w:rsidR="00B42E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исследований, доставки лекарст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396292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01.01.2003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806F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2433E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2433E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2433E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2433E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2433E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2433E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433E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«Кол</w:t>
            </w:r>
            <w:r w:rsidR="002433E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пашев</w:t>
            </w:r>
            <w:r w:rsidR="002433E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2433E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2433E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7007001197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653D3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653D3C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653D3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3049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22171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01.01.2004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7777F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F036F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F036F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F036F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F036F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F036F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F036F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F036F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ния </w:t>
            </w:r>
            <w:r w:rsidR="007777F5" w:rsidRPr="00942904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Чаин</w:t>
            </w:r>
            <w:r w:rsidR="00F036F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F036F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F036F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</w:t>
            </w:r>
            <w:r w:rsidR="00FA37CF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7015000535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1026B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653D3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8138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8138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53D3C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653D3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653D3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медицин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ских работни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2752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503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б</w:t>
            </w:r>
            <w:r w:rsidR="000866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0866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0866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0866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0866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0866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0866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 xml:space="preserve">ния </w:t>
            </w:r>
            <w:r w:rsidR="00FA37CF" w:rsidRPr="00942904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Те</w:t>
            </w:r>
            <w:r w:rsidR="000866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гуль</w:t>
            </w:r>
            <w:r w:rsidR="000866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детская район</w:t>
            </w:r>
            <w:r w:rsidR="000866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0866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ница</w:t>
            </w:r>
            <w:r w:rsidR="00FA37CF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7013000794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653D3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5253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5253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653D3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5A514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02.08.2002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19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641D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641D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641D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641D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641D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641D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641D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«Те</w:t>
            </w:r>
            <w:r w:rsidR="00641D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гуль</w:t>
            </w:r>
            <w:r w:rsidR="00641D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детская район</w:t>
            </w:r>
            <w:r w:rsidR="00641D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641D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7013000794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653D3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5253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5253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653D3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396292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13.03.2003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9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179E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179E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179E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C179E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C179E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179E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179E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«Свет</w:t>
            </w:r>
            <w:r w:rsidR="00C179E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ленская район</w:t>
            </w:r>
            <w:r w:rsidR="00C179E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179E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7014009510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1026B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6665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66548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6665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6665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6665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6665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BB075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333C0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333C0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333C0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315195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05.10.2004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F433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F433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F433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F433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F433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F433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F433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«Свет</w:t>
            </w:r>
            <w:r w:rsidR="00F433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ленская район</w:t>
            </w:r>
            <w:r w:rsidR="00F433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F433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7014009510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1026B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E6545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5450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E6545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E6545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E6545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E6545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медицин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ских работни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9429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28.06.1995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«Том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7014006870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66B4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66B4A" w:rsidRPr="00942904" w:rsidRDefault="00BC55C4" w:rsidP="00466B4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466B4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кой организа</w:t>
            </w:r>
            <w:r w:rsidR="00466B4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466B4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466B4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466B4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медицин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ских работни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356FE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3102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21.11.2003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«Том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7014006870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2248F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ОВП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д. Кис</w:t>
            </w:r>
            <w:r w:rsidR="00B224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ловка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1080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2248F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B224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B224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B224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B224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582BB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582BB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582BB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582BB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582BB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CD56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CD56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CD56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CD56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CD56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CD56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CD569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21214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12.04.2004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724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4CD9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«Бак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чарская район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0C3B9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7003000347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1026B" w:rsidP="00B1026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D41DE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D41DE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D41DE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D41DE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4373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F47F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F47F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F47F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F47F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F47F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F47F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F47F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F47F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тов </w:t>
            </w:r>
            <w:r w:rsidR="003A3ABD" w:rsidRPr="00BD794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до жителей отдален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315194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6934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6934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6934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6934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6934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6934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6934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«Пара</w:t>
            </w:r>
            <w:r w:rsidR="006934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бельс</w:t>
            </w:r>
            <w:r w:rsidR="006934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кая район</w:t>
            </w:r>
            <w:r w:rsidR="006934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6934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7011001880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1DE6" w:rsidRPr="00942904" w:rsidRDefault="00BC55C4" w:rsidP="00B1026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ОВП </w:t>
            </w:r>
          </w:p>
          <w:p w:rsidR="00BC55C4" w:rsidRPr="00942904" w:rsidRDefault="00BC55C4" w:rsidP="00B1026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п.</w:t>
            </w:r>
            <w:r w:rsidR="00D41DE6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Шпало</w:t>
            </w:r>
            <w:r w:rsidR="00D41DE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завод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424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D41DE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D41DE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D41DE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медицин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ских работни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алов для исследо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213100-010-05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30.06.2005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4A20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4A20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4A20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4A20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4A20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4A20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A20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«Верх</w:t>
            </w:r>
            <w:r w:rsidR="004A20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некет</w:t>
            </w:r>
            <w:r w:rsidR="004A20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4A20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4A20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7004001897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985C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11789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11789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85C6C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985C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985C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985C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985C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наре, Стацио</w:t>
            </w:r>
            <w:r w:rsidR="00985C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медицин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ских работни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0A6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31514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01.01.2003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5F1B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5F1B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5F1B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5F1B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5F1B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5F1B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5F1B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ния 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«Пер</w:t>
            </w:r>
            <w:r w:rsidR="005F1B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вомайс</w:t>
            </w:r>
            <w:r w:rsidR="005F1B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кая район</w:t>
            </w:r>
            <w:r w:rsidR="005F1B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5F1B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7012001097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5E7682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Улу-Юль</w:t>
            </w:r>
            <w:r w:rsidR="005E768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амбула</w:t>
            </w:r>
            <w:r w:rsidR="005E768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5E768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EE47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EE47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EE47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медицин</w:t>
            </w:r>
            <w:r w:rsidR="00EE47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ских работни</w:t>
            </w:r>
            <w:r w:rsidR="00EE47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EE47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EE47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EE474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3A3ABD" w:rsidRPr="003A3AB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BD0B8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BD0B8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BD0B8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31519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47B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47B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47B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C47B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C47B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47B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47B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Пер</w:t>
            </w:r>
            <w:r w:rsidR="00C47B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вомай</w:t>
            </w:r>
            <w:r w:rsidR="00C47B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C47B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47B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7012001097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Сер</w:t>
            </w:r>
            <w:r w:rsidR="003A3ABD" w:rsidRPr="003A3AB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геев</w:t>
            </w:r>
            <w:r w:rsidR="003A3ABD" w:rsidRPr="003A3AB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амбула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BD0B8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BD0B8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BD0B8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медицин</w:t>
            </w:r>
            <w:r w:rsidR="004E17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ских работни</w:t>
            </w:r>
            <w:r w:rsidR="004E17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4E17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4E17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4E17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4E17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4E17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4E17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4E17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396252-03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18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4D6D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BE5EB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BE5EB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BE5EB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BE5EB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BE5EB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BE5EB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BE5EB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«Мол</w:t>
            </w:r>
            <w:r w:rsidR="00BE5EB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чановс</w:t>
            </w:r>
            <w:r w:rsidR="00BE5EB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кая район</w:t>
            </w:r>
            <w:r w:rsidR="00BE5EB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BE5EB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7010000764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10744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10744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143C2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143C2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143C2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медицин</w:t>
            </w:r>
            <w:r w:rsidR="00143C2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ских работни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31514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19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106FD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F31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F31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F31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CF31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CF31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F31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F31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«Ше</w:t>
            </w:r>
            <w:r w:rsidR="00CF31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гарская район</w:t>
            </w:r>
            <w:r w:rsidR="00CF31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F31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087F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322174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01.02.2006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106FD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B40B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B40B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B40B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B40B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B40B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B40B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B40B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«Ше</w:t>
            </w:r>
            <w:r w:rsidR="00B40B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гарская район</w:t>
            </w:r>
            <w:r w:rsidR="00B40B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B40B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813159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8131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8131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8131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8131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8131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8131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065C8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065C8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065C8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065C8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065C8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065C8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322174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01.02.2006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21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9C142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9C14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9C14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9C14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9C14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9C14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9C14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9C14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9C14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9C14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боль</w:t>
            </w:r>
            <w:r w:rsidR="009C14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11039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11039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763D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763D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763D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медицин</w:t>
            </w:r>
            <w:r w:rsidR="00763D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ских работни</w:t>
            </w:r>
            <w:r w:rsidR="00763D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763D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алов для исследо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21120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19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3A3ABD">
        <w:trPr>
          <w:trHeight w:val="916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22</w:t>
            </w:r>
            <w:r w:rsidR="004D7591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8C22D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8C22D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8C22D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8C22D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8C22D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8C22D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8C22D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8C22D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8C22D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8C22D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11039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B110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алов для исследо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32737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21074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23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503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б</w:t>
            </w:r>
            <w:r w:rsidR="00EB52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EB52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EB52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EB52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ном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EB52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EB52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EB52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Ал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ек</w:t>
            </w:r>
            <w:r w:rsidR="00EB52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санд</w:t>
            </w:r>
            <w:r w:rsidR="00EB52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ровская район</w:t>
            </w:r>
            <w:r w:rsidR="00EB52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EB52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7001000447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234D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6359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6359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E234D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E234D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E234D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CF36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CF36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CF36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CF36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CF36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CF36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F907B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</w:t>
            </w:r>
            <w:r w:rsidR="00F907B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алов для исследо</w:t>
            </w:r>
            <w:r w:rsidR="003A3ABD" w:rsidRPr="003A3AB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C21B5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C21B5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C21B5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315194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01.12.2005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24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EE78A9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EE78A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EE78A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EE78A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EE78A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EE78A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EE78A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EE78A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«Моря</w:t>
            </w:r>
            <w:r w:rsidR="00EE78A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ковская участ</w:t>
            </w:r>
            <w:r w:rsidR="00EE78A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ковая боль</w:t>
            </w:r>
            <w:r w:rsidR="00EE78A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 им. В.С. Демь</w:t>
            </w:r>
            <w:r w:rsidR="00EE78A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7014048615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4414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4414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6054E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6054E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6054E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6054E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D064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ков </w:t>
            </w:r>
            <w:r w:rsidR="003A3ABD" w:rsidRPr="003A3ABD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до места житель</w:t>
            </w:r>
            <w:r w:rsidR="00D064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D064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</w:t>
            </w:r>
            <w:r w:rsidR="00D064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алов для исследо</w:t>
            </w:r>
            <w:r w:rsidR="00D064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D064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142ED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142ED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2217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724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25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106FD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177D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177D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177D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177D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177D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177D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77D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«Криво</w:t>
            </w:r>
            <w:r w:rsidR="003A3ABD" w:rsidRPr="003A3AB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шеин</w:t>
            </w:r>
            <w:r w:rsidR="003A3ABD" w:rsidRPr="003A3AB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177D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177D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7009001700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1026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10084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10084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142ED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142ED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25673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медицин</w:t>
            </w:r>
            <w:r w:rsidR="00BD54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ских работни</w:t>
            </w:r>
            <w:r w:rsidR="00BD54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BD54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BD54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BD54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BD54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7A4F6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7A4F6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7A15E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28.03.2007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26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3D37AC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2817E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2817E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2817E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2817E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2817E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2817E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817E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«Зы</w:t>
            </w:r>
            <w:r w:rsidR="002817E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рянская район</w:t>
            </w:r>
            <w:r w:rsidR="002817E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2817E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7005000688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10586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10586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7A15E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402A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402A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402A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402A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402A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402A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402A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402A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402A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402A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402A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3110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28.10.2002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19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27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3364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3364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3364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3364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3364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3364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3364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ния 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«Кар</w:t>
            </w:r>
            <w:r w:rsidR="003364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гасок</w:t>
            </w:r>
            <w:r w:rsidR="003364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3364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3364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7006001652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16349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16349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8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28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106FD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2A372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2A372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2A372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2A372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2A372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2A372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A372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«Криво</w:t>
            </w:r>
            <w:r w:rsidR="003A3ABD" w:rsidRPr="003A3AB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шеин</w:t>
            </w:r>
            <w:r w:rsidR="003A3ABD" w:rsidRPr="003A3AB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2A372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2A372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7009001700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1026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клиника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10084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10084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6355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49281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49281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49281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49281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49281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2217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29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503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б</w:t>
            </w:r>
            <w:r w:rsidR="00F71A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F71A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F71A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F71A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ном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F71A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F71A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F71A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Ло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с</w:t>
            </w:r>
            <w:r w:rsidR="00F71A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кутов</w:t>
            </w:r>
            <w:r w:rsidR="00F71A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F71A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ная поли</w:t>
            </w:r>
            <w:r w:rsidR="00F71A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F71A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ка»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7014014863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Прочий меди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ский персо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нал поли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28376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28376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D3B99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В дневном </w:t>
            </w:r>
            <w:r w:rsidR="009D3B99" w:rsidRPr="00942904">
              <w:rPr>
                <w:rFonts w:ascii="PT Astra Serif" w:hAnsi="PT Astra Serif" w:cs="Calibri"/>
                <w:sz w:val="18"/>
                <w:szCs w:val="18"/>
              </w:rPr>
              <w:t>стации-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A17E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A17E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A17E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A17E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A17E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A17E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A17E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A17E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A17E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A17E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A17E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A17EE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30.09.2010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503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б</w:t>
            </w:r>
            <w:r w:rsidR="00773D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773D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773D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773D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ном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773D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773D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773D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Лос</w:t>
            </w:r>
            <w:r w:rsidR="00773D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кутов</w:t>
            </w:r>
            <w:r w:rsidR="00773D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773D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ная пол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и</w:t>
            </w:r>
            <w:r w:rsidR="00773D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773D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ка»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7014014863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Детское поли</w:t>
            </w:r>
            <w:r w:rsidR="002C0E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2C0E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C9066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28376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28376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C9066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C9066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C9066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SKODA OCTAVIA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25.09.2007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806F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«Кол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пашев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7007001197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066A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Вра</w:t>
            </w:r>
            <w:r w:rsidR="00C9066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чебная амбула</w:t>
            </w:r>
            <w:r w:rsidR="00C9066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тория </w:t>
            </w:r>
          </w:p>
          <w:p w:rsidR="00BC55C4" w:rsidRPr="00942904" w:rsidRDefault="00BC55C4" w:rsidP="00C9066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с Ча</w:t>
            </w:r>
            <w:r w:rsidR="00C9066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жемто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2971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2971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9066A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C9066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C9066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C9066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C9066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91057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9105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21310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3A3ABD">
        <w:trPr>
          <w:trHeight w:val="632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32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806F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«Кол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пашев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E53B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7007001197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835CD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35CD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7A41F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2752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01.01.2004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806F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84B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84B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84B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C84B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C84B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84B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84B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«Кол</w:t>
            </w:r>
            <w:r w:rsidR="00C84B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пашев</w:t>
            </w:r>
            <w:r w:rsidR="00C84B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C84B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84B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7007001197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835CD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35CD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2758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D00B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D00B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D00B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D00B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D00B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D00B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D00B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D00B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D00B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574D1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574D1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31105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01.01.2004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34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4D6D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«Чаин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7015000535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Коло</w:t>
            </w:r>
            <w:r w:rsidR="00835CD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мино-Грив</w:t>
            </w:r>
            <w:r w:rsidR="00835CD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врачеб</w:t>
            </w:r>
            <w:r w:rsidR="00835CD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амбула</w:t>
            </w:r>
            <w:r w:rsidR="00835CD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1027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1027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3A3ABD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835CD8" w:rsidRPr="003A3AB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A3ABD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835CD8" w:rsidRPr="003A3AB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674600" w:rsidRPr="003A3ABD">
              <w:rPr>
                <w:rFonts w:ascii="PT Astra Serif" w:hAnsi="PT Astra Serif" w:cs="Calibri"/>
                <w:sz w:val="18"/>
                <w:szCs w:val="18"/>
              </w:rPr>
              <w:t xml:space="preserve">ции. </w:t>
            </w:r>
            <w:r w:rsidRPr="003A3ABD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35CD8" w:rsidRPr="003A3ABD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3A3ABD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4031A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4031A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4031A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4031A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4031A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4031A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4031A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4031A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4031A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4031A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4031A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4031A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35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503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б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ния «Те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гуль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детская район</w:t>
            </w:r>
            <w:r w:rsidR="00B073D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E19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7013000794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9A69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5253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5253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A69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4936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4936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4936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4936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4936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4936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4936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4936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4936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4936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4936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тов </w:t>
            </w:r>
            <w:r w:rsidR="000D1876" w:rsidRPr="000D1876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до жителей отдален</w:t>
            </w:r>
            <w:r w:rsidR="004936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01.10.2007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441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36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3D37AC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E19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E19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E19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CE19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CE19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E19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E19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«Зы</w:t>
            </w:r>
            <w:r w:rsidR="00CE19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рянская район</w:t>
            </w:r>
            <w:r w:rsidR="00CE19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E19D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7005000688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9A69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10586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10586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9A69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9A69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9A69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3850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3850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3850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медицин</w:t>
            </w:r>
            <w:r w:rsidR="003850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ских работни</w:t>
            </w:r>
            <w:r w:rsidR="003850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3850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3850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3850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3850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3850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3850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3850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37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4314B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4314B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4314B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4314B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4314B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4314B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314B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«Свет</w:t>
            </w:r>
            <w:r w:rsidR="004314B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ленская район</w:t>
            </w:r>
            <w:r w:rsidR="004314B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4314B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7014009510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1026B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D46E2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46E2F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D46E2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D46E2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674600" w:rsidRPr="00942904">
              <w:rPr>
                <w:rFonts w:ascii="PT Astra Serif" w:hAnsi="PT Astra Serif" w:cs="Calibri"/>
                <w:sz w:val="18"/>
                <w:szCs w:val="18"/>
              </w:rPr>
              <w:t>ции.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 Амбула</w:t>
            </w:r>
            <w:r w:rsidR="00D46E2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674600" w:rsidRPr="00942904">
              <w:rPr>
                <w:rFonts w:ascii="PT Astra Serif" w:hAnsi="PT Astra Serif" w:cs="Calibri"/>
                <w:sz w:val="18"/>
                <w:szCs w:val="18"/>
              </w:rPr>
              <w:t>торно.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D46E2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F57C4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F57C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F57C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F57C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F57C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F57C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F57C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F57C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материа</w:t>
            </w:r>
            <w:r w:rsidR="00F57C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F57C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F57C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F57C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F57C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2752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17.07.2006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38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157D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157D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157D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157D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157D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157D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57D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«Том</w:t>
            </w:r>
            <w:r w:rsidR="00157D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157D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157D1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7014006870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D46E2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46E2F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D46E2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D46E2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D46E2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D46E2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E13B3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E13B3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</w:t>
            </w:r>
            <w:r w:rsidR="00E13B3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зации, меди</w:t>
            </w:r>
            <w:r w:rsidR="00E13B3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E13B3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E13B3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E13B3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E13B3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E13B3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E13B3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E13B3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E13B3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2217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21.04.2008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441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39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4CD9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D452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D452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D452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D452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D452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D452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D452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«Бак</w:t>
            </w:r>
            <w:r w:rsidR="00D452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чарская район</w:t>
            </w:r>
            <w:r w:rsidR="00D452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D452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7003000347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1026B" w:rsidP="00B1026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EE3EB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EE3EB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EE3EB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EE3EB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B144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B144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B144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B144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B144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B144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B144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B144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B144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B144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4047A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4047A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40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E5A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E5A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E5A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CE5A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CE5A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E5A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E5A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«Том</w:t>
            </w:r>
            <w:r w:rsidR="00CE5A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CE5A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E5A4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7014006870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E3EB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E3EB5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EE3EB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EE3EB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EE3EB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EE3EB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A7375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A7375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A7375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A7375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A7375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A7375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A7375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A7375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A7375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A7375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A7375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A7375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LADA НИВА 212140 (Lada 4*4)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06.04.2009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41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4CD9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6414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6414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6414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6414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6414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6414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6414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«Бак</w:t>
            </w:r>
            <w:r w:rsidR="006414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чарская район</w:t>
            </w:r>
            <w:r w:rsidR="006414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6414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7003000347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1026B" w:rsidP="00B1026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A000F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A000F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A000F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A000F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E86D9A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01.01.2008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0D1876">
        <w:trPr>
          <w:trHeight w:val="716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42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75F3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15117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15117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15117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15117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15117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15117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5117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</w:t>
            </w:r>
            <w:r w:rsidR="0015117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жевни</w:t>
            </w:r>
            <w:r w:rsidR="0015117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ковская район</w:t>
            </w:r>
            <w:r w:rsidR="0015117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15117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7008000911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Уртам</w:t>
            </w:r>
            <w:r w:rsidR="00A000F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ское отделе</w:t>
            </w:r>
            <w:r w:rsidR="00A000F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 общей врачеб</w:t>
            </w:r>
            <w:r w:rsidR="00A000F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ной практи</w:t>
            </w:r>
            <w:r w:rsidR="00A000F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1004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000F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000F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A000F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E86D9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E86D9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E86D9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E86D9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E86D9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E86D9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E86D9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E86D9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E86D9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E86D9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E86D9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E86D9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07.07.2005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43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75F38" w:rsidP="009F6C2C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9F6C2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9F6C2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9F6C2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9F6C2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9F6C2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9F6C2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9F6C2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</w:t>
            </w:r>
            <w:r w:rsidR="009F6C2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жевни</w:t>
            </w:r>
            <w:r w:rsidR="009F6C2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ковская район</w:t>
            </w:r>
            <w:r w:rsidR="009F6C2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9F6C2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7008000911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Воро</w:t>
            </w:r>
            <w:r w:rsidR="00166F0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новское отделе</w:t>
            </w:r>
            <w:r w:rsidR="00166F0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 общей врачеб</w:t>
            </w:r>
            <w:r w:rsidR="00166F0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ной практи</w:t>
            </w:r>
            <w:r w:rsidR="00166F0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66F02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166F0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166F0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E86D9A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01.07.2006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44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75F38" w:rsidP="00CC175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жевни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ковская район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-н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7008000911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Юва</w:t>
            </w:r>
            <w:r w:rsidR="00166F0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линское отделе</w:t>
            </w:r>
            <w:r w:rsidR="00166F0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 общей врачеб</w:t>
            </w:r>
            <w:r w:rsidR="00166F0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ной практи</w:t>
            </w:r>
            <w:r w:rsidR="00166F0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1125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1125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66F02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166F0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166F0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3121E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396254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01.07.2006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45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75F3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жевни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ковская район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C175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7008000911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Чилин</w:t>
            </w:r>
            <w:r w:rsidR="00F21F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ское отделе</w:t>
            </w:r>
            <w:r w:rsidR="00F21F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 общей врачеб</w:t>
            </w:r>
            <w:r w:rsidR="00F21F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ной практи</w:t>
            </w:r>
            <w:r w:rsidR="00F21F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21F4D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F21F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F21F4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3121E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213100-014-45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04.08.2006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724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46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7730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7730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7730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7730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7730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7730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7730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«Па</w:t>
            </w:r>
            <w:r w:rsidR="007730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рабель</w:t>
            </w:r>
            <w:r w:rsidR="007730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7730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7730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7011001880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00356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003567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11447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11447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0356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B534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213100-030-45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28.07.2008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47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2867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2867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2867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2867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2867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2867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867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«Верх</w:t>
            </w:r>
            <w:r w:rsidR="002867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некет</w:t>
            </w:r>
            <w:r w:rsidR="002867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2867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28676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7004001897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00356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11789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11789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03567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00356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00356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00356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00356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наре, Стацио</w:t>
            </w:r>
            <w:r w:rsidR="0000356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CB0B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31514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48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106FD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6C56D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6C56D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6C56D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6C56D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6C56D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6C56D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6C56D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«Ше</w:t>
            </w:r>
            <w:r w:rsidR="006C56D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гарская район</w:t>
            </w:r>
            <w:r w:rsidR="006C56D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6C56D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00356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0356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A7B4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01.10.2007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49</w:t>
            </w:r>
            <w:r w:rsidR="0053168C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85F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85F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85F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C85F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C85F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85F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85F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Верх</w:t>
            </w:r>
            <w:r w:rsidR="00C85F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некет</w:t>
            </w:r>
            <w:r w:rsidR="00C85F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C85F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85F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7004001897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00356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11789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11789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03567" w:rsidRPr="000D1876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D1876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003567" w:rsidRPr="000D1876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0D1876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003567" w:rsidRPr="000D1876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0D1876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003567" w:rsidRPr="000D1876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0D1876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D1876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003567" w:rsidRPr="000D1876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0D1876">
              <w:rPr>
                <w:rFonts w:ascii="PT Astra Serif" w:hAnsi="PT Astra Serif" w:cs="Calibri"/>
                <w:sz w:val="18"/>
                <w:szCs w:val="18"/>
              </w:rPr>
              <w:t>наре, Стацио</w:t>
            </w:r>
            <w:r w:rsidR="00003567" w:rsidRPr="000D1876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0D1876">
              <w:rPr>
                <w:rFonts w:ascii="PT Astra Serif" w:hAnsi="PT Astra Serif" w:cs="Calibri"/>
                <w:sz w:val="18"/>
                <w:szCs w:val="18"/>
              </w:rPr>
              <w:t>нарно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A7B4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50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A7624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A7624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A7624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A7624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A7624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A7624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A7624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ния 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«Пер</w:t>
            </w:r>
            <w:r w:rsidR="00A7624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вомай</w:t>
            </w:r>
            <w:r w:rsidR="00A7624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A7624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A7624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7012001097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ОВП </w:t>
            </w:r>
            <w:r w:rsidR="00D178BE" w:rsidRPr="0094290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п.</w:t>
            </w:r>
            <w:r w:rsidR="00D178BE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Беляй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1072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1072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178B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A7B4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31105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51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106FD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3C246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3C246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3C246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3C246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3C246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3C246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0D1876" w:rsidRPr="000D1876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«Ше</w:t>
            </w:r>
            <w:r w:rsidR="003C246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гарская район</w:t>
            </w:r>
            <w:r w:rsidR="003C246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3C246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178BE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ОВП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с. Гусево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709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178BE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178B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D178B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A7B4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20.12.2007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106FD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D205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D205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D205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D205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D205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D205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D205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«Ше</w:t>
            </w:r>
            <w:r w:rsidR="00D205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гарская район</w:t>
            </w:r>
            <w:r w:rsidR="00D205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D205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120BB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ОВП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с. Труба</w:t>
            </w:r>
            <w:r w:rsidR="005120B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чево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1053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1053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5120B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5237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396254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10.07.2007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53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5037" w:rsidP="000858C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б</w:t>
            </w:r>
            <w:r w:rsidR="000858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0858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0858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0858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0858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0858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0858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 xml:space="preserve">ния </w:t>
            </w:r>
            <w:r w:rsidR="000858CB" w:rsidRPr="00942904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Кар</w:t>
            </w:r>
            <w:r w:rsidR="000858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гасок</w:t>
            </w:r>
            <w:r w:rsidR="000858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0858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0858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ница</w:t>
            </w:r>
            <w:r w:rsidR="000858CB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7006001652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5120B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16349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16349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5120BB" w:rsidRPr="000D1876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D1876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5120BB" w:rsidRPr="000D1876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0D1876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5120BB" w:rsidRPr="000D1876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0D1876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5120BB" w:rsidRPr="000D1876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0D1876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5120BB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D1876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5120BB" w:rsidRPr="000D1876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0D1876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5237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Патриот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01.01.2008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54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BF0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BF0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BF0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BF0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BF0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BF0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BF0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BF0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BF0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BF0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C41DF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41DFB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C41DF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C41DF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C41DF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C41DF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5237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21310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0D1876">
        <w:trPr>
          <w:trHeight w:val="574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55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DD2F2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DD2F2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DD2F2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DD2F2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DD2F2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DD2F2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DD2F2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DD2F2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DD2F2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DD2F2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F47C7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F47C7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F47C7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F47C7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5237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20.06.2006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56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62154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62154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62154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62154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62154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62154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62154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62154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62154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62154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F47C7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7C77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F47C7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F47C7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F47C7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F47C7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5237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21310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20.05.2007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57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E5570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E5570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E5570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E5570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E5570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E5570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E5570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E5570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E5570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E5570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7F5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57F5A" w:rsidRPr="00942904" w:rsidRDefault="00BC55C4" w:rsidP="00757F5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757F5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организа</w:t>
            </w:r>
            <w:r w:rsidR="00757F5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757F5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757F5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757F5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143C6A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01.07.2007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58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047BB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047BB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047BB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047BB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047BB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047BB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047BB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«Том</w:t>
            </w:r>
            <w:r w:rsidR="00047BB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047BB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047BB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7014006870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9670D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670D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9670D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9670D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9670D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9670D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143C6A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31105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18.09.2006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59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1446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1446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1446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1446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1446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1446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446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«Свет</w:t>
            </w:r>
            <w:r w:rsidR="001446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ленская район</w:t>
            </w:r>
            <w:r w:rsidR="001446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1446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7014009510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9A685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66611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6611F" w:rsidRPr="00942904" w:rsidRDefault="00BC55C4" w:rsidP="0066611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66611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кой организа</w:t>
            </w:r>
            <w:r w:rsidR="0066611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66611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66611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66611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21644F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Хендэ Соната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25.06.2005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60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5037" w:rsidP="00C53C7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б</w:t>
            </w:r>
            <w:r w:rsidR="00C53C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53C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53C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C53C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C53C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53C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53C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 xml:space="preserve">ния </w:t>
            </w:r>
            <w:r w:rsidR="00C53C7F" w:rsidRPr="00942904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Лос</w:t>
            </w:r>
            <w:r w:rsidR="00C53C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кутов</w:t>
            </w:r>
            <w:r w:rsidR="00C53C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C53C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ная поли</w:t>
            </w:r>
            <w:r w:rsidR="00C53C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C53C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ка</w:t>
            </w:r>
            <w:r w:rsidR="00C53C7F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7014014863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66611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66611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ка, кабинет врача-тера</w:t>
            </w:r>
            <w:r w:rsidR="0066611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певта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28376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28376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66611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66611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66611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466A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220695-04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13.12.2010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61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806F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533B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533B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533B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533B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533B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533B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533B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«Кол</w:t>
            </w:r>
            <w:r w:rsidR="00533B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пашев</w:t>
            </w:r>
            <w:r w:rsidR="00533B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533B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533B3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7007001197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B22D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22D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466A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3102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62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806F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0764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0764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0764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0764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0764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0764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0764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«Кол</w:t>
            </w:r>
            <w:r w:rsidR="000764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пашев</w:t>
            </w:r>
            <w:r w:rsidR="000764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0764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0764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7007001197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B22D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B22D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B22D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B22D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466A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322174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63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806F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1969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1969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1969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1969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1969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1969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969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«Кол</w:t>
            </w:r>
            <w:r w:rsidR="001969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пашев</w:t>
            </w:r>
            <w:r w:rsidR="001969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1969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1969A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7007001197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B22D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22D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466A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21214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64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806F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FE36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FE36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FE36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FE36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FE36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FE36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FE36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«Кол</w:t>
            </w:r>
            <w:r w:rsidR="00FE36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пашев</w:t>
            </w:r>
            <w:r w:rsidR="00FE36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FE36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FE36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7007001197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B22D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B22D6B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22D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466A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855F22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21214 Lada 4х4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65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75F3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7045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7045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7045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7045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7045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7045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7045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</w:t>
            </w:r>
            <w:r w:rsidR="007045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жевни</w:t>
            </w:r>
            <w:r w:rsidR="007045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ковская район</w:t>
            </w:r>
            <w:r w:rsidR="007045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7045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7008000911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D222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16113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228D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222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D222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466A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28.03.2007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66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4D6D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B308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B308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B308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B308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B308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B308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B308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«Чаин</w:t>
            </w:r>
            <w:r w:rsidR="00B308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B308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B3080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7015000535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9A685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D222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8138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8138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228D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222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D2228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466A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67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503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б</w:t>
            </w:r>
            <w:r w:rsidR="00271DF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271DF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271DF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271DF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271DF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271DF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71DF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ния «Те</w:t>
            </w:r>
            <w:r w:rsidR="00271DF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гуль</w:t>
            </w:r>
            <w:r w:rsidR="00271DF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детская район</w:t>
            </w:r>
            <w:r w:rsidR="00271DF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271DF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7013000794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9D3D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5253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5253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D3D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08671D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01.10.2007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1C3319">
        <w:trPr>
          <w:trHeight w:val="636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68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3D37AC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F829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F829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F829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F829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F829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F829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F829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«Зы</w:t>
            </w:r>
            <w:r w:rsidR="00F829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рянская район</w:t>
            </w:r>
            <w:r w:rsidR="00F829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F829F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7005000688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D3D17" w:rsidRPr="00942904" w:rsidRDefault="00BC55C4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ОВП </w:t>
            </w:r>
          </w:p>
          <w:p w:rsidR="00BC55C4" w:rsidRPr="00942904" w:rsidRDefault="00BC55C4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9D3D17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Дуб</w:t>
            </w:r>
            <w:r w:rsidR="009D3D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ровка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1270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9D3D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9D3D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08671D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69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EF528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EF528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EF528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EF528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EF528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EF528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EF528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«Свет</w:t>
            </w:r>
            <w:r w:rsidR="00EF528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ленская район</w:t>
            </w:r>
            <w:r w:rsidR="00EF528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EF528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7014009510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9A685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D35A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35A9E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D35A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D35A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D35A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D35A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08671D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LADA 2107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20.08.2008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70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0663B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0663B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0663B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0663B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0663B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0663B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0663B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«Свет</w:t>
            </w:r>
            <w:r w:rsidR="000663B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ленская район</w:t>
            </w:r>
            <w:r w:rsidR="000663B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0663B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7014009510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9A685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D35A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35A9E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D35A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D35A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D35A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D35A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5246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31105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21.04.2006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724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71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3B747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4618A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4618A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4618A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4618A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4618A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4618A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618A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«Криво</w:t>
            </w:r>
            <w:r w:rsidR="001C3319" w:rsidRPr="001C3319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шеин</w:t>
            </w:r>
            <w:r w:rsidR="001C3319" w:rsidRPr="001C3319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4618A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4618A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7009001700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504C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10084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10084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504C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504C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504C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5246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UAZ PATRIOT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15.06.2011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72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4CD9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910D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910D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910D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910D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910D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910D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910D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«Бак</w:t>
            </w:r>
            <w:r w:rsidR="00910D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чарская район</w:t>
            </w:r>
            <w:r w:rsidR="00910D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910DD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7003000347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9A6856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504C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504C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504C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504C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5246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73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75F3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B8764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B8764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B8764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B8764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B8764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B8764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B8764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</w:t>
            </w:r>
            <w:r w:rsidR="00B8764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жевни</w:t>
            </w:r>
            <w:r w:rsidR="00B8764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ковская район</w:t>
            </w:r>
            <w:r w:rsidR="00B8764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B8764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7008000911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Мали</w:t>
            </w:r>
            <w:r w:rsidR="00504C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новское отделе</w:t>
            </w:r>
            <w:r w:rsidR="00504C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 общей врачеб</w:t>
            </w:r>
            <w:r w:rsidR="00504C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ной практи</w:t>
            </w:r>
            <w:r w:rsidR="00504C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1124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504CE1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504C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504C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5246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20.12.2007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74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2719B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2719B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2719B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2719B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2719B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2719B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719B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«Па</w:t>
            </w:r>
            <w:r w:rsidR="002719B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рабель</w:t>
            </w:r>
            <w:r w:rsidR="002719B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2719B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2719B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7011001880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ОВП с.</w:t>
            </w:r>
            <w:r w:rsidR="00921C8C" w:rsidRPr="00942904">
              <w:rPr>
                <w:rFonts w:ascii="PT Astra Serif" w:hAnsi="PT Astra Serif" w:cs="Calibri"/>
                <w:sz w:val="18"/>
                <w:szCs w:val="18"/>
              </w:rPr>
              <w:t> 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</w:t>
            </w:r>
            <w:r w:rsidR="00921C8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восель</w:t>
            </w:r>
            <w:r w:rsidR="00921C8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цево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839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839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21C8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D69BD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213100-030-45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28.07.2008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75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4D6D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D0797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D0797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D0797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D0797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D0797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D0797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D0797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«Пер</w:t>
            </w:r>
            <w:r w:rsidR="00D0797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вомай</w:t>
            </w:r>
            <w:r w:rsidR="00D0797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D0797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D0797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7012001097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921C8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921C8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921C8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14536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14536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21C8C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21C8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921C8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D69BD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396254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76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4D6D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0F3F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0F3F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0F3F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0F3F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0F3F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0F3F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0F3F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«Пер</w:t>
            </w:r>
            <w:r w:rsidR="000F3F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вомай</w:t>
            </w:r>
            <w:r w:rsidR="000F3F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0F3F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0F3F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7012001097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921C8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921C8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921C8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14536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14536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21C8C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21C8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921C8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D69BD" w:rsidP="00BD69BD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396254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77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106FD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B573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B573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B573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B573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B573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B573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B573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«Ше</w:t>
            </w:r>
            <w:r w:rsidR="00B573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гарская район</w:t>
            </w:r>
            <w:r w:rsidR="00B573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B5737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733C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LADA 210740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12.03.2007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78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5140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5140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5140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5140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5140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5140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5140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5140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5140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51406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A15CB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733C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01.07.2007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79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8F780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8F780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8F780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8F780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8F780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8F780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8F780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8F780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8F780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8F780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A15CB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931E6C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14.10.2008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80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1F120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1F120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1F120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1F120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1F120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1F120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F120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«Свет</w:t>
            </w:r>
            <w:r w:rsidR="001F120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ленская район</w:t>
            </w:r>
            <w:r w:rsidR="001F120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1F120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7014009510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9A685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A15CB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931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931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931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931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931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931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931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931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931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931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931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931E6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VOLVO S80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06.06.2005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1C3319">
        <w:trPr>
          <w:trHeight w:val="636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81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FC0A1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FC0A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FC0A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FC0A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FC0A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FC0A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FC0A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FC0A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ния </w:t>
            </w:r>
            <w:r w:rsidR="00FC0A15" w:rsidRPr="00942904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Кар</w:t>
            </w:r>
            <w:r w:rsidR="00FC0A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гасок</w:t>
            </w:r>
            <w:r w:rsidR="00FC0A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FC0A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FC0A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</w:t>
            </w:r>
            <w:r w:rsidR="00FC0A15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7006001652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латория с Новый Васю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ган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1801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1801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DA15C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72504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72504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72504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72504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72504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72504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72504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72504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72504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72504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72504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72504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060149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ГАЗ </w:t>
            </w:r>
          </w:p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32214-0000010-01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31.08.2010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82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5151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5151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5151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5151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5151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5151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5151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«Стре</w:t>
            </w:r>
            <w:r w:rsidR="005151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жевская город</w:t>
            </w:r>
            <w:r w:rsidR="005151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боль</w:t>
            </w:r>
            <w:r w:rsidR="005151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7022004259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32464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32464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Патриот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30.06.2007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83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E31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E31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E31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CE31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CE31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E31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E31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«Стре</w:t>
            </w:r>
            <w:r w:rsidR="00CE31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жевская город</w:t>
            </w:r>
            <w:r w:rsidR="00CE31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боль</w:t>
            </w:r>
            <w:r w:rsidR="00CE314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7022004259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32464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32464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31519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27.11.2004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19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84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3827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3827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3827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3827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3827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3827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3827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«Стре</w:t>
            </w:r>
            <w:r w:rsidR="003827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жевская город</w:t>
            </w:r>
            <w:r w:rsidR="003827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боль</w:t>
            </w:r>
            <w:r w:rsidR="003827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7022004259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32464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32464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E410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315195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19.09.2010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85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17291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17291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17291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17291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17291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17291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7291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«Верх</w:t>
            </w:r>
            <w:r w:rsidR="0017291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некет</w:t>
            </w:r>
            <w:r w:rsidR="0017291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17291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17291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7004001897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11789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11789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01.01.2013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86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A421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A421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A421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A421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A421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A421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A421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Карга</w:t>
            </w:r>
            <w:r w:rsidR="00A421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сокская район</w:t>
            </w:r>
            <w:r w:rsidR="00A421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ая боль</w:t>
            </w:r>
            <w:r w:rsidR="00A421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7006001652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16349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16349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биль для доставки пациентов в меди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цинские организа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меди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цинских работни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 до места житель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ства пациентов, а также для перевозки биологи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ческих материа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лов для исследо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ваний, доставки лекарст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венных препара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тов до жителей отдален</w:t>
            </w:r>
            <w:r w:rsidR="00B33A1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322174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01.01.2006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87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806F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18715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18715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18715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18715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18715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18715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8715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«Кол</w:t>
            </w:r>
            <w:r w:rsidR="0018715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пашев</w:t>
            </w:r>
            <w:r w:rsidR="0018715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18715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18715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7007001197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EB73FF" w:rsidP="00EB73FF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2705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01.01.2008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88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806F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E764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E764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E764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E764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E764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E764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E764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«Кол</w:t>
            </w:r>
            <w:r w:rsidR="00E764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пашев</w:t>
            </w:r>
            <w:r w:rsidR="00E764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E764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E7643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7007001197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38178B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21214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89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806F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9C4C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9C4C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9C4C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9C4C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9C4C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9C4C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9C4C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«Кол</w:t>
            </w:r>
            <w:r w:rsidR="009C4C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пашев</w:t>
            </w:r>
            <w:r w:rsidR="009C4C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9C4C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9C4CD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7007001197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38178B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32214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90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806FB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1B69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1B69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1B69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1B69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1B69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1B69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B69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«Кол</w:t>
            </w:r>
            <w:r w:rsidR="001B69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пашев</w:t>
            </w:r>
            <w:r w:rsidR="001B69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1B69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1B69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7007001197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33437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45778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0608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32214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01.01.2009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91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4C1C79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4C1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4C1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4C1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4C1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4C1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4C1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C1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ния </w:t>
            </w:r>
            <w:r w:rsidR="004C1C79" w:rsidRPr="00942904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Алек</w:t>
            </w:r>
            <w:r w:rsidR="004C1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санд</w:t>
            </w:r>
            <w:r w:rsidR="004C1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ровская район</w:t>
            </w:r>
            <w:r w:rsidR="004C1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4C1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</w:t>
            </w:r>
            <w:r w:rsidR="004C1C79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7001000447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6359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6359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0608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NIVA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15.03.2012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92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4D6D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8F6C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8F6C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8F6C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8F6C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8F6C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8F6C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8F6C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«Чаин</w:t>
            </w:r>
            <w:r w:rsidR="008F6C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8F6C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8F6CA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7015000535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03FA5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8138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8138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03FA5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A255F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315196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93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0D5CD9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4307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4307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4307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4307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4307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4307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307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«Зы</w:t>
            </w:r>
            <w:r w:rsidR="004307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рянская район</w:t>
            </w:r>
            <w:r w:rsidR="004307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4307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7005000688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03FA5" w:rsidRPr="00942904" w:rsidRDefault="00BC55C4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ОВП </w:t>
            </w:r>
          </w:p>
          <w:p w:rsidR="00BC55C4" w:rsidRPr="00942904" w:rsidRDefault="00BC55C4" w:rsidP="00C03FA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с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Цыга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ново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1186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1186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A255F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390995-026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DC512E">
        <w:trPr>
          <w:trHeight w:val="63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94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A06C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A06C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A06C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A06C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A06C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A06C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A06C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«Свет</w:t>
            </w:r>
            <w:r w:rsidR="00A06C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ленская район</w:t>
            </w:r>
            <w:r w:rsidR="00A06C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A06C2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7014009510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9A685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03FA5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C03F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A255F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21.12.2010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95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5B4A9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5B4A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5B4A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5B4A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5B4A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5B4A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5B4A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5B4A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«Свет</w:t>
            </w:r>
            <w:r w:rsidR="005B4A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ленская район</w:t>
            </w:r>
            <w:r w:rsidR="005B4A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5B4A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7014009510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9A685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3C1DF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C1DF7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3C1DF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3C1DF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3C1DF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3C1DF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A255F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30.09.2010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96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B4346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B4346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B4346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B4346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B4346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B4346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B4346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«Свет</w:t>
            </w:r>
            <w:r w:rsidR="00B4346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ленская район</w:t>
            </w:r>
            <w:r w:rsidR="00B4346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B4346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7014009510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9A685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37437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23389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02.08.2010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97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32032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32032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32032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32032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32032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32032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32032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«Том</w:t>
            </w:r>
            <w:r w:rsidR="0032032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32032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32032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7014006870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37437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23389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98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DA73F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DA73F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DA73F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DA73F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DA73F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DA73F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DA73F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«Том</w:t>
            </w:r>
            <w:r w:rsidR="00DA73F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DA73F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DA73F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7014006870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23389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99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DA33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DA33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DA33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DA33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DA33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DA33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DA33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«Пара</w:t>
            </w:r>
            <w:r w:rsidR="00DA33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бель</w:t>
            </w:r>
            <w:r w:rsidR="00DA33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DA33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DA33C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7011001880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11447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11447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23389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28120В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28.12.2011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100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127AD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127AD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127AD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127AD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127AD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127AD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27AD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127AD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127AD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127AD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37437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23389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28.09.2009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101</w:t>
            </w:r>
            <w:r w:rsidR="00F933BD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4D6D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2D3B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2D3B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2D3B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2D3B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2D3B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2D3B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D3B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«Пер</w:t>
            </w:r>
            <w:r w:rsidR="002D3B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вомай</w:t>
            </w:r>
            <w:r w:rsidR="002D3B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2D3B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2D3B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7012001097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Комсо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мольс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кая амбула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23389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396255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102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106FD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015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015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015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C015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C015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015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015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«Ше</w:t>
            </w:r>
            <w:r w:rsidR="00C015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гарская район</w:t>
            </w:r>
            <w:r w:rsidR="00C015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0159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37437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23389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396255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22.09.2011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103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862CAE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862C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862C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862C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862C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862C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862C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862C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ния </w:t>
            </w:r>
            <w:r w:rsidR="00862CAE" w:rsidRPr="00942904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Карга</w:t>
            </w:r>
            <w:r w:rsidR="00862C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сокская район</w:t>
            </w:r>
            <w:r w:rsidR="00862C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862C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</w:t>
            </w:r>
            <w:r w:rsidR="00862CAE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7006001652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16349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16349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37437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E019C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RENAULT LOGAN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01.02.2011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104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106FD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8D1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8D1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8D1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8D1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8D1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8D1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8D1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«Ше</w:t>
            </w:r>
            <w:r w:rsidR="008D1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гарская район</w:t>
            </w:r>
            <w:r w:rsidR="008D1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8D1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E019C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RENAULT LOGAN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11.11.2011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105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BE504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BE504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BE504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бюджетное учреж</w:t>
            </w:r>
            <w:r w:rsidR="00BE504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BE504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BE504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BE504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BE504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BE504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37437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03743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E019C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21074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09.01.2009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106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8A77F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8A77F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8A77F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8A77F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8A77F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8A77F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8A77F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8A77F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8A77F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8A77F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7532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5328F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7532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7532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7532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7532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E019C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DC512E">
        <w:trPr>
          <w:trHeight w:val="63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107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2C52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2C52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2C52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2C52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2C52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2C52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C52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2C52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2C52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2C528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E019C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28.09.2009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108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648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648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648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C648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C648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648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648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C648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C648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648C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E019C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28.09.2009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109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1D754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1D754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1D754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1D754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1D754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1D754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D754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1D754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1D754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1D754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10DAC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E019C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32213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15.09.2008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110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4D6D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173D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173D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173D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173D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173D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173D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73D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«Мол</w:t>
            </w:r>
            <w:r w:rsidR="00173D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чанов</w:t>
            </w:r>
            <w:r w:rsidR="00173D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173D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173D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7010000764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10744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10744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E019C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LADA PRIORA 217130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441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4CD9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2A6B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2A6B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2A6B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2A6B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2A6B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2A6B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A6B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«Бак</w:t>
            </w:r>
            <w:r w:rsidR="002A6B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чарская район</w:t>
            </w:r>
            <w:r w:rsidR="002A6B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2A6BA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7003000347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9A6856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10DAC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E019C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112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4CD9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A1C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A1C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A1C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CA1C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CA1C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A1C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A1C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«Бак</w:t>
            </w:r>
            <w:r w:rsidR="00CA1C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чарская район</w:t>
            </w:r>
            <w:r w:rsidR="00CA1C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A1C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7003000347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9A6856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10DAC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113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D538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D538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D538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D538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D538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D538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D538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«Моря</w:t>
            </w:r>
            <w:r w:rsidR="00D538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ковская участ</w:t>
            </w:r>
            <w:r w:rsidR="00D538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ковая боль</w:t>
            </w:r>
            <w:r w:rsidR="00D538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 им. В.С. Демья</w:t>
            </w:r>
            <w:r w:rsidR="00D5381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7014048615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4414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4414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31.12.2010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114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3B747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0489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0489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0489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C0489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C0489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0489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0489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«Криво</w:t>
            </w:r>
            <w:r w:rsidR="00DC512E" w:rsidRPr="00DC512E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шеин</w:t>
            </w:r>
            <w:r w:rsidR="00DC512E" w:rsidRPr="00DC512E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C0489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0489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7009001700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410DAC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Центр ОВП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Крас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ный Яр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2193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2193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10DAC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410DA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25.01.2012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115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503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б</w:t>
            </w:r>
            <w:r w:rsidR="004026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4026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4026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4026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ном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4026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4026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026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Ло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с</w:t>
            </w:r>
            <w:r w:rsidR="004026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кутов</w:t>
            </w:r>
            <w:r w:rsidR="004026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4026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ная поли</w:t>
            </w:r>
            <w:r w:rsidR="004026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4026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ка»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7014014863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EF5F9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Прочий меди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кий персо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нал поли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28376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28376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21041-40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15.05.2012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116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5037" w:rsidP="00F7503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б</w:t>
            </w:r>
            <w:r w:rsidR="00820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820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820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 xml:space="preserve">венное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авто</w:t>
            </w:r>
            <w:r w:rsidR="00820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 xml:space="preserve"> учреж</w:t>
            </w:r>
            <w:r w:rsidR="00820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820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820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Ло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с</w:t>
            </w:r>
            <w:r w:rsidR="00820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кутов</w:t>
            </w:r>
            <w:r w:rsidR="00820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820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ная поли</w:t>
            </w:r>
            <w:r w:rsidR="00820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820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ка»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7014014863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Прочий меди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цинс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кий персо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нал поли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28376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28376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EF5F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Патриот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31.10.2012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117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4D6D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9246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9246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9246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9246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9246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9246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9246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«Чаин</w:t>
            </w:r>
            <w:r w:rsidR="009246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9246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9246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7015000535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EF5F9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8138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8138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11EBC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Луидор 2250А0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118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0D5CD9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7938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7938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7938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7938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7938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7938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7938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«Зы</w:t>
            </w:r>
            <w:r w:rsidR="007938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рянская район</w:t>
            </w:r>
            <w:r w:rsidR="007938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7938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7005000688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ОВП 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Высо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кое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1344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1344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119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045E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045E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045E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045E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045E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045E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045E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«Свет</w:t>
            </w:r>
            <w:r w:rsidR="00045E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ленская район</w:t>
            </w:r>
            <w:r w:rsidR="00045E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045E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7014009510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9A685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11EBC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14.07.2010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5526BB">
        <w:trPr>
          <w:trHeight w:val="561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120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0D5CD9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D83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D83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D83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D83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D83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D83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D83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«Зы</w:t>
            </w:r>
            <w:r w:rsidR="00D83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рянская район</w:t>
            </w:r>
            <w:r w:rsidR="00D83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D838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7005000688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10586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10586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121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3B747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726B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726B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726B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726B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726B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726B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726B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«Криво</w:t>
            </w:r>
            <w:r w:rsidR="005526BB" w:rsidRPr="005526BB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шеин</w:t>
            </w:r>
            <w:r w:rsidR="005526BB" w:rsidRPr="005526BB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726B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726B7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7009001700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11EBC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ОВП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Воло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дино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1374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1374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11EBC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21.03.2012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122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3B747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DF1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DF1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DF1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DF1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DF1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DF1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DF1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«Криво</w:t>
            </w:r>
            <w:r w:rsidR="005526BB" w:rsidRPr="005526BB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шеин</w:t>
            </w:r>
            <w:r w:rsidR="005526BB" w:rsidRPr="005526BB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DF1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DF1F9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7009001700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F11EBC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клиника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10084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10084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1C6FA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1C6FA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1C6FA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21.03.2012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123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4CD9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2F775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2F775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2F775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2F775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2F775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2F775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F775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«Бак</w:t>
            </w:r>
            <w:r w:rsidR="002F775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чарская район</w:t>
            </w:r>
            <w:r w:rsidR="002F775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2F775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7003000347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9A6856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1C6FA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C6FAD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1C6FA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1C6FA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396255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124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4CD9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2760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2760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2760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2760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2760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2760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760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«Бак</w:t>
            </w:r>
            <w:r w:rsidR="002760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чарская район</w:t>
            </w:r>
            <w:r w:rsidR="002760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27607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7003000347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C6FAD" w:rsidRPr="00942904" w:rsidRDefault="00BC55C4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ОВП </w:t>
            </w:r>
          </w:p>
          <w:p w:rsidR="00BC55C4" w:rsidRPr="00942904" w:rsidRDefault="00BC55C4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с. Парбиг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C6FAD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1C6FA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1C6FA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1C6FA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1C6FA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396255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125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4CD9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892D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892D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892D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892D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892D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892D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892D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«Бак</w:t>
            </w:r>
            <w:r w:rsidR="00892D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чарская район</w:t>
            </w:r>
            <w:r w:rsidR="00892D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892D9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7003000347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9A6856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оли</w:t>
            </w:r>
            <w:r w:rsidR="00AE598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11125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E5985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E598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AE598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396255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126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F172D1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F172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F172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F172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F172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F172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F172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F172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ия «Пара</w:t>
            </w:r>
            <w:r w:rsidR="00F172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бель</w:t>
            </w:r>
            <w:r w:rsidR="00F172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F172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F172D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7011001880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E5985" w:rsidRPr="00942904" w:rsidRDefault="00BC55C4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ОВП </w:t>
            </w:r>
          </w:p>
          <w:p w:rsidR="00BC55C4" w:rsidRPr="00942904" w:rsidRDefault="00BC55C4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с.</w:t>
            </w:r>
            <w:r w:rsidR="00AE5985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Нарым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1352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1352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E598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23.11.2012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127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4D6D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874E5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874E5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874E5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874E5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874E5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874E5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874E5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«Пер</w:t>
            </w:r>
            <w:r w:rsidR="00874E5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вомай</w:t>
            </w:r>
            <w:r w:rsidR="00874E5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874E5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874E5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7012001097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AE598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AE598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AE598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14536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14536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E5985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E598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AE598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LadaLargus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128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4D6D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BC6E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BC6E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BC6E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BC6E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BC6E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BC6E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BC6E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«Мол</w:t>
            </w:r>
            <w:r w:rsidR="00BC6E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чанов</w:t>
            </w:r>
            <w:r w:rsidR="00BC6E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BC6E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BC6E3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7010000764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FB07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10744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10744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FB07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28120В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129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FB113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FB113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FB113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FB113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FB113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FB113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FB113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FB113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FB113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FB113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FB07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B070E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FB07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FB07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FB07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FB070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15.12.2010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130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4D6D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0174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0174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0174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0174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0174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0174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0174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«Мол</w:t>
            </w:r>
            <w:r w:rsidR="000174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чанов</w:t>
            </w:r>
            <w:r w:rsidR="000174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0174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0174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7010000764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10744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10744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28120В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441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131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CF62B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911CB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911CB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911CB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911CB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911CB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911CB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911CB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«Аси</w:t>
            </w:r>
            <w:r w:rsidR="00911CB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новская район</w:t>
            </w:r>
            <w:r w:rsidR="00911CB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911CB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7002006723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30512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A0B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4B7222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20.04.2012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132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106FD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CA46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CA46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CA46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CA46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CA46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CA46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CA46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«Ше</w:t>
            </w:r>
            <w:r w:rsidR="00CA46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гарская район</w:t>
            </w:r>
            <w:r w:rsidR="00CA46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CA465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A0B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478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28.06.2012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133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6446F0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б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жет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Кар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гасок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ница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7006001652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16349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16349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A0B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478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RENAULT LOGAN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134</w:t>
            </w:r>
            <w:r w:rsidR="00D6023B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106FD6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3A44A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3A44A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3A44A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3A44A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3A44A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3A44A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3A44A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«Ше</w:t>
            </w:r>
            <w:r w:rsidR="003A44A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гарская район</w:t>
            </w:r>
            <w:r w:rsidR="003A44A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3A44A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7016002285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15799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478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3221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11.01.2011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135</w:t>
            </w:r>
            <w:r w:rsidR="003760A8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F7503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б</w:t>
            </w:r>
            <w:r w:rsidR="009807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9807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9807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9807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9807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9807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9807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ния «Те</w:t>
            </w:r>
            <w:r w:rsidR="009807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гуль</w:t>
            </w:r>
            <w:r w:rsidR="009807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детская район</w:t>
            </w:r>
            <w:r w:rsidR="009807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98075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7013000794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5253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5253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EA0BC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478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315196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07.02.2012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5526BB">
        <w:trPr>
          <w:trHeight w:val="70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136</w:t>
            </w:r>
            <w:r w:rsidR="003760A8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4D6D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4D03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4D03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4D03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4D03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4D03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4D03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4D03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«Мол</w:t>
            </w:r>
            <w:r w:rsidR="004D03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чанов</w:t>
            </w:r>
            <w:r w:rsidR="004D03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4D03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4D03E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7010000764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6567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10744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10744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E6567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478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ГАЗ 3221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137</w:t>
            </w:r>
            <w:r w:rsidR="003760A8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FB48F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FB48F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FB48F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FB48F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FB48F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FB48F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FB48F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«Том</w:t>
            </w:r>
            <w:r w:rsidR="00FB48F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FB48F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FB48F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7014006870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6567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65670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E6567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E6567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E6567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E6567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478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01.01.2010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138</w:t>
            </w:r>
            <w:r w:rsidR="003760A8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3B747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E26C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E26C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E26C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E26C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E26C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E26C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E26C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«Криво</w:t>
            </w:r>
            <w:r w:rsidR="005526BB" w:rsidRPr="005526BB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шеин</w:t>
            </w:r>
            <w:r w:rsidR="005526BB" w:rsidRPr="005526BB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E26C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E26C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7009001700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9A6856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067B8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клиника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10084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10084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067B8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067B8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ции, Амбула</w:t>
            </w:r>
            <w:r w:rsidR="00067B8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478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21.03.2012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139</w:t>
            </w:r>
            <w:r w:rsidR="003760A8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4D6D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«Мол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чанов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7010000764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Суй</w:t>
            </w:r>
            <w:r w:rsidR="00067B8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гинская врачеб</w:t>
            </w:r>
            <w:r w:rsidR="00067B8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амбула</w:t>
            </w:r>
            <w:r w:rsidR="00067B8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349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349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67B88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67B8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067B8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478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140</w:t>
            </w:r>
            <w:r w:rsidR="003760A8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4D6D8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«Мол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чанов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FA706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7010000764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Сулзат</w:t>
            </w:r>
            <w:r w:rsidR="003F12C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</w:t>
            </w:r>
            <w:r w:rsidR="003F12C9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враче</w:t>
            </w:r>
            <w:r w:rsidR="003F12C9" w:rsidRPr="00942904">
              <w:rPr>
                <w:rFonts w:ascii="PT Astra Serif" w:hAnsi="PT Astra Serif" w:cs="Calibri"/>
                <w:sz w:val="18"/>
                <w:szCs w:val="18"/>
              </w:rPr>
              <w:t>б-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амбула</w:t>
            </w:r>
            <w:r w:rsidR="003F12C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337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F12C9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F12C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торно,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3F12C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478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141</w:t>
            </w:r>
            <w:r w:rsidR="003760A8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771C5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E81F3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E81F3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E81F3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E81F3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E81F3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E81F3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E81F3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81F3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E81F30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4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7020016330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AE3DE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AE3DE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AE3DE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 №</w:t>
            </w:r>
            <w:r w:rsidR="00AE3DEF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54613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54613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E3DE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AE3DE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AE3DE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ка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478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Легковой универсал ВАЗ 21214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142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771C57" w:rsidP="00771C5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</w:t>
            </w:r>
            <w:r w:rsidR="0076018C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76018C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76018C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76018C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Томс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кого научно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го центра Сибир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отделе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Россий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акаде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мии наук</w:t>
            </w:r>
            <w:r w:rsidR="0076018C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7021022640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Тера</w:t>
            </w:r>
            <w:r w:rsidR="008A32E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певти</w:t>
            </w:r>
            <w:r w:rsidR="008A32E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8A32E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15266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15266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A32E5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A32E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8A32E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8A32E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8A32E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F478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060149" w:rsidRPr="00EA6E73" w:rsidRDefault="00BC55C4" w:rsidP="00060149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EA6E73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060149" w:rsidRPr="00EA6E73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EA6E73">
              <w:rPr>
                <w:rFonts w:ascii="PT Astra Serif" w:hAnsi="PT Astra Serif" w:cs="Calibri"/>
                <w:sz w:val="18"/>
                <w:szCs w:val="18"/>
              </w:rPr>
              <w:t>биль Хендай Солярис</w:t>
            </w:r>
          </w:p>
          <w:p w:rsidR="00BC55C4" w:rsidRPr="00EA6E73" w:rsidRDefault="00BC55C4" w:rsidP="00060149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EA6E73">
              <w:rPr>
                <w:rFonts w:ascii="PT Astra Serif" w:hAnsi="PT Astra Serif" w:cs="Calibri"/>
                <w:sz w:val="18"/>
                <w:szCs w:val="18"/>
              </w:rPr>
              <w:t>Солярис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EA6E73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EA6E73">
              <w:rPr>
                <w:rFonts w:ascii="PT Astra Serif" w:hAnsi="PT Astra Serif" w:cs="Calibri"/>
                <w:sz w:val="18"/>
                <w:szCs w:val="18"/>
              </w:rPr>
              <w:t>01.01.2012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143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75F3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«Дет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боль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ница 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3F613A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7018015829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Детское поли</w:t>
            </w:r>
            <w:r w:rsidR="00C14E3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4A3F0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C14E3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 №</w:t>
            </w:r>
            <w:r w:rsidR="00C14E3F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20957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20957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610C1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4A3F0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4A3F0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1F5C88"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4A3F0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1F5C88"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BC55C4" w:rsidRPr="00942904" w:rsidRDefault="001F5C8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не медицин</w:t>
            </w:r>
            <w:r w:rsidR="00D610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D610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ции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E900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  гос. номер В 130 ОХ  70 УАЗ 39629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22.09.2005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21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144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771C57" w:rsidP="008066E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532CE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532CE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532CE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532CE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532CE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532CE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532CE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ния 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Го</w:t>
            </w:r>
            <w:r w:rsidR="00532CE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родская клини</w:t>
            </w:r>
            <w:r w:rsidR="00532CE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ческая боль</w:t>
            </w:r>
            <w:r w:rsidR="00532CE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ница </w:t>
            </w:r>
            <w:r w:rsidR="00532CE9" w:rsidRPr="0094290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532CE9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532CE9" w:rsidRPr="0094290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им. Б.И. Альпе</w:t>
            </w:r>
            <w:r w:rsidR="00532CE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ровича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A12C51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6912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6912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6912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ние 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6912AE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76461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76461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6912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6912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6912A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ка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E900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66730F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66730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биль </w:t>
            </w:r>
          </w:p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УАЗ-39629-016 УАЗ-39629-016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01.01.2003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145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771C5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5A7F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5A7F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5A7F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5A7F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5A7F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5A7F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5A7F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Го</w:t>
            </w:r>
            <w:r w:rsidR="005A7F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родская клини</w:t>
            </w:r>
            <w:r w:rsidR="005A7F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ческая боль</w:t>
            </w:r>
            <w:r w:rsidR="005A7F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ница </w:t>
            </w:r>
            <w:r w:rsidR="005A7F15" w:rsidRPr="0094290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5A7F15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3 </w:t>
            </w:r>
            <w:r w:rsidR="005A7F15" w:rsidRPr="0094290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им. Б.И. Альпе</w:t>
            </w:r>
            <w:r w:rsidR="005A7F1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ровича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7018014649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A12C51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AB400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AB400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AB400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ние 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AB4008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76461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76461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B4008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B400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AB400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AB400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AB4008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AB400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наре,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AB400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AB400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E900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FD199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FD199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биль </w:t>
            </w:r>
          </w:p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ВАЗ-2106 ВАЗ-2106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21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146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771C5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A96D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A96D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A96D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A96D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A96D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A96D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</w:t>
            </w:r>
            <w:r w:rsidR="009F4A4B" w:rsidRPr="00942904">
              <w:rPr>
                <w:rFonts w:ascii="PT Astra Serif" w:hAnsi="PT Astra Serif" w:cs="Calibri"/>
                <w:sz w:val="18"/>
                <w:szCs w:val="18"/>
              </w:rPr>
              <w:t>не</w:t>
            </w:r>
            <w:r w:rsidR="00A96D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9F4A4B" w:rsidRPr="00942904">
              <w:rPr>
                <w:rFonts w:ascii="PT Astra Serif" w:hAnsi="PT Astra Serif" w:cs="Calibri"/>
                <w:sz w:val="18"/>
                <w:szCs w:val="18"/>
              </w:rPr>
              <w:t>ния «Меди</w:t>
            </w:r>
            <w:r w:rsidR="00A96D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9F4A4B" w:rsidRPr="00942904">
              <w:rPr>
                <w:rFonts w:ascii="PT Astra Serif" w:hAnsi="PT Astra Serif" w:cs="Calibri"/>
                <w:sz w:val="18"/>
                <w:szCs w:val="18"/>
              </w:rPr>
              <w:t>ко-сани</w:t>
            </w:r>
            <w:r w:rsidR="00A96D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9F4A4B" w:rsidRPr="00942904">
              <w:rPr>
                <w:rFonts w:ascii="PT Astra Serif" w:hAnsi="PT Astra Serif" w:cs="Calibri"/>
                <w:sz w:val="18"/>
                <w:szCs w:val="18"/>
              </w:rPr>
              <w:t>тарная часть 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Строи</w:t>
            </w:r>
            <w:r w:rsidR="005526BB" w:rsidRPr="005526BB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тель</w:t>
            </w:r>
            <w:r w:rsidR="009F4A4B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7021041258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A12C51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1A60B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27290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27290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1A60B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1A60B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1A60B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ка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E900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FD1994" w:rsidRPr="00942904" w:rsidRDefault="00FD199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>втомо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BC55C4" w:rsidRPr="00942904">
              <w:rPr>
                <w:rFonts w:ascii="PT Astra Serif" w:hAnsi="PT Astra Serif" w:cs="Calibri"/>
                <w:sz w:val="18"/>
                <w:szCs w:val="18"/>
              </w:rPr>
              <w:t xml:space="preserve">биль </w:t>
            </w:r>
          </w:p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396294 УАЗ 396294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11.11.2008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147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771C57" w:rsidP="008066E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8952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8952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8952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8952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8952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8952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8952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Боль</w:t>
            </w:r>
            <w:r w:rsidR="008952C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ница </w:t>
            </w:r>
            <w:r w:rsidR="008952C1" w:rsidRPr="0094290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№ 2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7018012867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C1208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C1208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C1208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 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19419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19419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12080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C1208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C1208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C1208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C1208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E900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4"/>
                <w:szCs w:val="14"/>
              </w:rPr>
              <w:t xml:space="preserve">CHEVROLET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NIVA 212300 NIVA 212300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10.01.2007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19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148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E57ED1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227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227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227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227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227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227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227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«Меж</w:t>
            </w:r>
            <w:r w:rsidR="00227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вузов</w:t>
            </w:r>
            <w:r w:rsidR="00227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поли</w:t>
            </w:r>
            <w:r w:rsidR="00227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227C79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7017000097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A12C51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C1208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52018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52018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12080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C1208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C1208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C1208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C1208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наре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E900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C60605" w:rsidRPr="00942904" w:rsidRDefault="00BC55C4" w:rsidP="00C60605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4"/>
                <w:szCs w:val="14"/>
              </w:rPr>
              <w:t>CHEVROLET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 NIVA 212300-55</w:t>
            </w:r>
          </w:p>
          <w:p w:rsidR="00BC55C4" w:rsidRPr="00942904" w:rsidRDefault="00BC55C4" w:rsidP="00C60605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(Автомо</w:t>
            </w:r>
            <w:r w:rsidR="00C606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биль) </w:t>
            </w:r>
            <w:r w:rsidRPr="00942904">
              <w:rPr>
                <w:rFonts w:ascii="PT Astra Serif" w:hAnsi="PT Astra Serif" w:cs="Calibri"/>
                <w:sz w:val="14"/>
                <w:szCs w:val="14"/>
              </w:rPr>
              <w:t>CHEVROLET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 NIVA 212300-55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26.09.2011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D95187">
        <w:trPr>
          <w:trHeight w:val="70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149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E57ED1" w:rsidP="00771C5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Об</w:t>
            </w:r>
            <w:r w:rsidR="00227C79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ластное госу</w:t>
            </w:r>
            <w:r w:rsidR="00227C79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дарст</w:t>
            </w:r>
            <w:r w:rsidR="00227C79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венное авто</w:t>
            </w:r>
            <w:r w:rsidR="00227C79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номное учреж</w:t>
            </w:r>
            <w:r w:rsidR="00227C79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дение здраво</w:t>
            </w:r>
            <w:r w:rsidR="00227C79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охране</w:t>
            </w:r>
            <w:r w:rsidR="00227C79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ния «Поли</w:t>
            </w:r>
            <w:r w:rsidR="00227C79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клиника №</w:t>
            </w:r>
            <w:r w:rsidR="00227C79" w:rsidRPr="0094290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/>
                <w:sz w:val="18"/>
                <w:szCs w:val="18"/>
              </w:rPr>
              <w:t>10»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7017000450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B06D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B06D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B06D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 №</w:t>
            </w:r>
            <w:r w:rsidR="00B06D5E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19874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19874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06D5E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B06D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B06D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B06D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B06D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B06D5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E900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 39629 УАЗ 39629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06.05.2003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150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771C57" w:rsidP="00771C5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7C4D8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7C4D8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7C4D8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7C4D8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7C4D8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</w:t>
            </w:r>
            <w:r w:rsidR="007C4D8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7C4D8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Дет</w:t>
            </w:r>
            <w:r w:rsidR="007C4D8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город</w:t>
            </w:r>
            <w:r w:rsidR="007C4D8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боль</w:t>
            </w:r>
            <w:r w:rsidR="007C4D8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ница </w:t>
            </w:r>
            <w:r w:rsidR="007C4D8A" w:rsidRPr="0094290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7C4D8A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2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7017000065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5446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5446A6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10446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10446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5446A6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5446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5446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5446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5446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5446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E900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784D1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биль ВАЗ 21041-30 </w:t>
            </w:r>
            <w:r w:rsidRPr="00942904">
              <w:rPr>
                <w:rFonts w:ascii="PT Astra Serif" w:hAnsi="PT Astra Serif" w:cs="Calibri"/>
                <w:sz w:val="16"/>
                <w:szCs w:val="16"/>
              </w:rPr>
              <w:t xml:space="preserve">(О952ЕН70)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21041-30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01.01.2008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151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D58AE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6716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6716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6716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6716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6716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6716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6716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«Том</w:t>
            </w:r>
            <w:r w:rsidR="006716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район</w:t>
            </w:r>
            <w:r w:rsidR="006716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ная боль</w:t>
            </w:r>
            <w:r w:rsidR="0067161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ница»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7014006870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5446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31151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5446A6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5446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5446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5446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5446A6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5446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наре,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5446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5446A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E900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4A3D7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биль </w:t>
            </w:r>
            <w:r w:rsidRPr="00942904">
              <w:rPr>
                <w:rFonts w:ascii="PT Astra Serif" w:hAnsi="PT Astra Serif" w:cs="Calibri"/>
                <w:sz w:val="14"/>
                <w:szCs w:val="14"/>
              </w:rPr>
              <w:t>CHEVROLET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 NIVA 212300 (А700ЕЕ) ВАЗ-212300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10.11.2007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22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152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771C5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D20C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D20C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D20C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D20C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D20C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D20C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D20C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Дет</w:t>
            </w:r>
            <w:r w:rsidR="00D20C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город</w:t>
            </w:r>
            <w:r w:rsidR="00D20C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боль</w:t>
            </w:r>
            <w:r w:rsidR="00D20C3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ница </w:t>
            </w:r>
            <w:r w:rsidR="00D20C35" w:rsidRPr="0094290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D20C35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2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7017000065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397FF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397FFD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7FFD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97FF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397FF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397FF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397FF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397FF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E900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856DBD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856DBD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биль </w:t>
            </w:r>
          </w:p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ВАЗ-212140 </w:t>
            </w:r>
            <w:r w:rsidRPr="00942904">
              <w:rPr>
                <w:rFonts w:ascii="PT Astra Serif" w:hAnsi="PT Astra Serif" w:cs="Calibri"/>
                <w:sz w:val="16"/>
                <w:szCs w:val="16"/>
              </w:rPr>
              <w:t>(К581КН70)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 ВАЗ-212140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01.01.2014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153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275F3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7B35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7B35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7B35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7B35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номное учреж</w:t>
            </w:r>
            <w:r w:rsidR="007B35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7B35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7B35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ния «Дет</w:t>
            </w:r>
            <w:r w:rsidR="007B35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боль</w:t>
            </w:r>
            <w:r w:rsidR="007B350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ница </w:t>
            </w:r>
            <w:r w:rsidR="007B3505" w:rsidRPr="0094290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7B3505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1»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7018015829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Детское поли</w:t>
            </w:r>
            <w:r w:rsidR="00077A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077A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077A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 №</w:t>
            </w:r>
            <w:r w:rsidR="00077AC6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20957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20957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77AC6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077A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077A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077A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077A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077AC6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E900B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TOYOTA CAMRY Гос.</w:t>
            </w:r>
            <w:r w:rsidR="00E56842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номер Е011РС70 TOYOTA CAMRY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16.06.2011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19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154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771C57" w:rsidP="00181FE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181F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181F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181F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181F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жетное учреж</w:t>
            </w:r>
            <w:r w:rsidR="00181F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181F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81F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ния 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Го</w:t>
            </w:r>
            <w:r w:rsidR="00181F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родская кли</w:t>
            </w:r>
            <w:r w:rsidR="00181F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ниче</w:t>
            </w:r>
            <w:r w:rsidR="00181F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кая боль</w:t>
            </w:r>
            <w:r w:rsidR="00181F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ница </w:t>
            </w:r>
            <w:r w:rsidR="00181FE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№ 1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7017004447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Взрос</w:t>
            </w:r>
            <w:r w:rsidR="00A847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лая поли</w:t>
            </w:r>
            <w:r w:rsidR="00A8479E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(Бела Куна</w:t>
            </w:r>
            <w:r w:rsidR="00A8479E" w:rsidRPr="00942904">
              <w:rPr>
                <w:rFonts w:ascii="PT Astra Serif" w:hAnsi="PT Astra Serif" w:cs="Calibri"/>
                <w:sz w:val="18"/>
                <w:szCs w:val="18"/>
              </w:rPr>
              <w:t>,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 3)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52506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52506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A803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A803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A80364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ка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883D8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E56842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27.06 Автомо</w:t>
            </w:r>
            <w:r w:rsidR="00E56842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биль Шевроле Нива </w:t>
            </w:r>
          </w:p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- 2123 ВАЗ - 2123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20.09.2007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23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232904" w:rsidRPr="00942904" w:rsidTr="00942904">
        <w:trPr>
          <w:trHeight w:val="299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155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E57ED1" w:rsidP="00771C5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Об</w:t>
            </w:r>
            <w:r w:rsidR="007A645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ластное госу</w:t>
            </w:r>
            <w:r w:rsidR="007A645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дарст</w:t>
            </w:r>
            <w:r w:rsidR="007A645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венное авто</w:t>
            </w:r>
            <w:r w:rsidR="007A645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номное учреж</w:t>
            </w:r>
            <w:r w:rsidR="007A645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дение здраво</w:t>
            </w:r>
            <w:r w:rsidR="007A645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охране</w:t>
            </w:r>
            <w:r w:rsidR="007A645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ния «Поли</w:t>
            </w:r>
            <w:r w:rsidR="007A645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клиника №</w:t>
            </w:r>
            <w:r w:rsidR="007A645B" w:rsidRPr="0094290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/>
                <w:sz w:val="18"/>
                <w:szCs w:val="18"/>
              </w:rPr>
              <w:t>10»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7017000450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3F44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3F44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3F44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 №</w:t>
            </w:r>
            <w:r w:rsidR="003F4403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51417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51417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F4403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F44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3F44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3F44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3F4403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3F44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наре,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3F44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3F4403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883D8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УАЗ-3962 УАЗ-3962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14.08.1998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28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1008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156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771C57" w:rsidP="008066E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Дет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город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боль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ница 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2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7017000065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8F1C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8F1C98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10446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10446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F1C98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F1C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8F1C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8F1C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8F1C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8F1C9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883D8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8E23F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биль </w:t>
            </w:r>
            <w:r w:rsidRPr="00942904">
              <w:rPr>
                <w:rFonts w:ascii="PT Astra Serif" w:hAnsi="PT Astra Serif" w:cs="Calibri"/>
                <w:sz w:val="14"/>
                <w:szCs w:val="14"/>
              </w:rPr>
              <w:t>CHEVROLET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 NIVA 212300-55 </w:t>
            </w:r>
            <w:r w:rsidRPr="00942904">
              <w:rPr>
                <w:rFonts w:ascii="PT Astra Serif" w:hAnsi="PT Astra Serif" w:cs="Calibri"/>
                <w:sz w:val="16"/>
                <w:szCs w:val="16"/>
              </w:rPr>
              <w:t>(К486РС70)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 212300-55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01.01.2012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157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771C57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авто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ном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Дет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город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ская боль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ница 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№</w:t>
            </w:r>
            <w:r w:rsidR="00136521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2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7017000065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961E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№</w:t>
            </w:r>
            <w:r w:rsidR="00961EE1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9781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9781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61EE1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61E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961E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961E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961E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961EE1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883D8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</w:t>
            </w:r>
            <w:r w:rsidR="00ED45C5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биль LADA 212140 </w:t>
            </w:r>
            <w:r w:rsidRPr="00942904">
              <w:rPr>
                <w:rFonts w:ascii="PT Astra Serif" w:hAnsi="PT Astra Serif" w:cs="Calibri"/>
                <w:sz w:val="16"/>
                <w:szCs w:val="16"/>
              </w:rPr>
              <w:t>(Е064ЕЕ70)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 212140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01.01.2013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158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E57ED1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Об</w:t>
            </w:r>
            <w:r w:rsidR="00730F2C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ластное госу</w:t>
            </w:r>
            <w:r w:rsidR="00730F2C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дарст</w:t>
            </w:r>
            <w:r w:rsidR="00730F2C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венное авто</w:t>
            </w:r>
            <w:r w:rsidR="00730F2C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номное учреж</w:t>
            </w:r>
            <w:r w:rsidR="00730F2C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дение здраво</w:t>
            </w:r>
            <w:r w:rsidR="00730F2C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охране</w:t>
            </w:r>
            <w:r w:rsidR="00730F2C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ния «Поли</w:t>
            </w:r>
            <w:r w:rsidR="00730F2C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клиника №</w:t>
            </w:r>
            <w:r w:rsidR="00730F2C" w:rsidRPr="0094290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/>
                <w:sz w:val="18"/>
                <w:szCs w:val="18"/>
              </w:rPr>
              <w:t>10»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7017000450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5E7AA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5E7AA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5E7AA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 №</w:t>
            </w:r>
            <w:r w:rsidR="005E7AAB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20513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20513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5E7AAB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5E7AA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5E7AA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5E7AA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5E7AA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5E7AA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883D8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ВАЗ-2106 ВАЗ-2106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20.05.2005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159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E57ED1" w:rsidP="00771C5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Об</w:t>
            </w:r>
            <w:r w:rsidR="00B55427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ластное госу</w:t>
            </w:r>
            <w:r w:rsidR="00B55427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дарст</w:t>
            </w:r>
            <w:r w:rsidR="00B55427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венное авто</w:t>
            </w:r>
            <w:r w:rsidR="00B55427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номное учреж</w:t>
            </w:r>
            <w:r w:rsidR="00B55427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дение здраво</w:t>
            </w:r>
            <w:r w:rsidR="00B55427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охране</w:t>
            </w:r>
            <w:r w:rsidR="00B55427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ния «Поли</w:t>
            </w:r>
            <w:r w:rsidR="00B55427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клиника №</w:t>
            </w:r>
            <w:r w:rsidR="00B55427" w:rsidRPr="0094290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/>
                <w:sz w:val="18"/>
                <w:szCs w:val="18"/>
              </w:rPr>
              <w:t>10»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7017000450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3B61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3B61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3B61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 №</w:t>
            </w:r>
            <w:r w:rsidR="003B61B0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20513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20513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8096F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B61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3B61B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98096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98096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98096F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883D8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  <w:lang w:val="en-US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  <w:lang w:val="en-US"/>
              </w:rPr>
              <w:t>Ford Maverick XLT Ford Maverick XLT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20.11.2004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26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160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E57ED1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Об</w:t>
            </w:r>
            <w:r w:rsidR="007A4305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ластное госу</w:t>
            </w:r>
            <w:r w:rsidR="007A4305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дарст</w:t>
            </w:r>
            <w:r w:rsidR="007A4305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венное авто</w:t>
            </w:r>
            <w:r w:rsidR="007A4305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номное учреж</w:t>
            </w:r>
            <w:r w:rsidR="007A4305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дение здраво</w:t>
            </w:r>
            <w:r w:rsidR="007A4305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охране</w:t>
            </w:r>
            <w:r w:rsidR="007A4305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ния «Поли</w:t>
            </w:r>
            <w:r w:rsidR="007A4305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клиника №</w:t>
            </w:r>
            <w:r w:rsidR="007A4305" w:rsidRPr="0094290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/>
                <w:sz w:val="18"/>
                <w:szCs w:val="18"/>
              </w:rPr>
              <w:t>10»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7017000450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9643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9643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9643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 №</w:t>
            </w:r>
            <w:r w:rsidR="009643C8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51417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51417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643C8" w:rsidRPr="00942904" w:rsidRDefault="00BC55C4" w:rsidP="009643C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9643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735A65" w:rsidRPr="00735A65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E3490B" w:rsidRPr="00942904">
              <w:rPr>
                <w:rFonts w:ascii="PT Astra Serif" w:hAnsi="PT Astra Serif" w:cs="Calibri"/>
                <w:sz w:val="18"/>
                <w:szCs w:val="18"/>
              </w:rPr>
              <w:t>ского</w:t>
            </w:r>
            <w:r w:rsidR="00735A65" w:rsidRPr="00735A65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работни</w:t>
            </w:r>
            <w:r w:rsidR="009643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9643C8" w:rsidRPr="00942904" w:rsidRDefault="00BC55C4" w:rsidP="009643C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 дневном стацио</w:t>
            </w:r>
            <w:r w:rsidR="009643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наре, </w:t>
            </w:r>
          </w:p>
          <w:p w:rsidR="00BC55C4" w:rsidRPr="00942904" w:rsidRDefault="00BC55C4" w:rsidP="009643C8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9643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9643C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883D8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D352D2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ВАЗ Шевроле-Нива </w:t>
            </w:r>
          </w:p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Шевроле-Нива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22.04.2005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25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232904" w:rsidRPr="00942904" w:rsidTr="00942904">
        <w:trPr>
          <w:trHeight w:val="1035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161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E57ED1" w:rsidP="00771C5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Об</w:t>
            </w:r>
            <w:r w:rsidR="00FC329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ластное госу</w:t>
            </w:r>
            <w:r w:rsidR="00FC329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дарст</w:t>
            </w:r>
            <w:r w:rsidR="00FC329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венное авто</w:t>
            </w:r>
            <w:r w:rsidR="00FC329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номное учреж</w:t>
            </w:r>
            <w:r w:rsidR="00FC329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дение здраво</w:t>
            </w:r>
            <w:r w:rsidR="00FC329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охране</w:t>
            </w:r>
            <w:r w:rsidR="00FC329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ния «Поли</w:t>
            </w:r>
            <w:r w:rsidR="00FC329B" w:rsidRPr="00942904">
              <w:rPr>
                <w:rFonts w:ascii="PT Astra Serif" w:hAnsi="PT Astra Serif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/>
                <w:sz w:val="18"/>
                <w:szCs w:val="18"/>
              </w:rPr>
              <w:t>клиника №</w:t>
            </w:r>
            <w:r w:rsidR="00FC329B" w:rsidRPr="00942904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/>
                <w:sz w:val="18"/>
                <w:szCs w:val="18"/>
              </w:rPr>
              <w:t>10»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7017000450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Поли</w:t>
            </w:r>
            <w:r w:rsidR="00EC3C2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</w:t>
            </w:r>
            <w:r w:rsidR="00EC3C2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ческое отделе</w:t>
            </w:r>
            <w:r w:rsidR="00EC3C2A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ние №</w:t>
            </w:r>
            <w:r w:rsidR="00EC3C2A" w:rsidRPr="0094290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19874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19874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70AD8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370AD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370AD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370AD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ка, </w:t>
            </w:r>
          </w:p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Вне медицин</w:t>
            </w:r>
            <w:r w:rsidR="00370AD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ской организа</w:t>
            </w:r>
            <w:r w:rsidR="00370AD8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ции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883D8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21213 ВАЗ 21213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06.01.2001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29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162</w:t>
            </w:r>
            <w:r w:rsidR="00F810E9" w:rsidRPr="00942904">
              <w:rPr>
                <w:rFonts w:ascii="PT Astra Serif" w:hAnsi="PT Astra Serif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C329B" w:rsidRPr="00942904" w:rsidRDefault="00771C57" w:rsidP="008066E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Об</w:t>
            </w:r>
            <w:r w:rsidR="00FC32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ластное госу</w:t>
            </w:r>
            <w:r w:rsidR="00FC32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дарст</w:t>
            </w:r>
            <w:r w:rsidR="00FC32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венное бюд</w:t>
            </w:r>
            <w:r w:rsidR="00FC32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жет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ное учреж</w:t>
            </w:r>
            <w:r w:rsidR="00FC32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дение здраво</w:t>
            </w:r>
            <w:r w:rsidR="00FC32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охране</w:t>
            </w:r>
            <w:r w:rsidR="00FC32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ния «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Го</w:t>
            </w:r>
            <w:r w:rsidR="00FC32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родская клини</w:t>
            </w:r>
            <w:r w:rsidR="00FC32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ческая боль</w:t>
            </w:r>
            <w:r w:rsidR="00FC329B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ница </w:t>
            </w:r>
          </w:p>
          <w:p w:rsidR="00BC55C4" w:rsidRPr="00942904" w:rsidRDefault="00771C57" w:rsidP="008066E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№ 1</w:t>
            </w:r>
            <w:r w:rsidR="008066E7" w:rsidRPr="00942904">
              <w:rPr>
                <w:rFonts w:ascii="PT Astra Serif" w:hAnsi="PT Astra Serif" w:cs="Calibri"/>
                <w:sz w:val="18"/>
                <w:szCs w:val="18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7017004447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Взрос</w:t>
            </w:r>
            <w:r w:rsidR="0080264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лая поли</w:t>
            </w:r>
            <w:r w:rsidR="0080264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клиника (Бела Куна</w:t>
            </w:r>
            <w:r w:rsidR="00802640" w:rsidRPr="00942904">
              <w:rPr>
                <w:rFonts w:ascii="PT Astra Serif" w:hAnsi="PT Astra Serif" w:cs="Calibri"/>
                <w:sz w:val="18"/>
                <w:szCs w:val="18"/>
              </w:rPr>
              <w:t>,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 3)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52506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52506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Амбула</w:t>
            </w:r>
            <w:r w:rsidR="0080264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торно, в том числе на дому при вызове медицин</w:t>
            </w:r>
            <w:r w:rsidR="0080264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ского работни</w:t>
            </w:r>
            <w:r w:rsidR="00802640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>ка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да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BC55C4" w:rsidRPr="00942904" w:rsidRDefault="00883D88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Автомо-биль для доставки пациентов в меди-цинские организа-ции, меди-цинских работни-ков до места житель-ства пациентов, а также для перевозки биологи-ческих материа-лов для исследо-ваний, доставки лекарст-венных препара-тов до жителей отдален-ных районов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284C57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27.06 Автомо</w:t>
            </w:r>
            <w:r w:rsidR="00284C57" w:rsidRPr="00942904">
              <w:rPr>
                <w:rFonts w:ascii="PT Astra Serif" w:hAnsi="PT Astra Serif" w:cs="Calibri"/>
                <w:sz w:val="18"/>
                <w:szCs w:val="18"/>
              </w:rPr>
              <w:t>-</w:t>
            </w:r>
            <w:r w:rsidRPr="00942904">
              <w:rPr>
                <w:rFonts w:ascii="PT Astra Serif" w:hAnsi="PT Astra Serif" w:cs="Calibri"/>
                <w:sz w:val="18"/>
                <w:szCs w:val="18"/>
              </w:rPr>
              <w:t xml:space="preserve">биль Шевроле Нива </w:t>
            </w:r>
          </w:p>
          <w:p w:rsidR="00BC55C4" w:rsidRPr="00942904" w:rsidRDefault="00BC55C4" w:rsidP="00083294">
            <w:pPr>
              <w:ind w:left="-108" w:right="-94"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ВАЗ - 2123 ВАЗ - 2123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942904">
              <w:rPr>
                <w:rFonts w:ascii="PT Astra Serif" w:hAnsi="PT Astra Serif" w:cs="Calibri"/>
                <w:sz w:val="18"/>
                <w:szCs w:val="18"/>
              </w:rPr>
              <w:t>20.09.2007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19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BC55C4" w:rsidRPr="00942904" w:rsidRDefault="00BC55C4" w:rsidP="00BC55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232904" w:rsidRPr="00942904" w:rsidTr="00942904">
        <w:trPr>
          <w:trHeight w:val="53"/>
        </w:trPr>
        <w:tc>
          <w:tcPr>
            <w:tcW w:w="562" w:type="dxa"/>
            <w:shd w:val="clear" w:color="auto" w:fill="auto"/>
            <w:vAlign w:val="center"/>
            <w:hideMark/>
          </w:tcPr>
          <w:p w:rsidR="007166F8" w:rsidRPr="00942904" w:rsidRDefault="007166F8" w:rsidP="007166F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166F8" w:rsidRPr="00942904" w:rsidRDefault="00735A65" w:rsidP="007166F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Итого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166F8" w:rsidRPr="00942904" w:rsidRDefault="00771C57" w:rsidP="007166F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166F8" w:rsidRPr="00942904" w:rsidRDefault="00771C57" w:rsidP="007166F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166F8" w:rsidRPr="00942904" w:rsidRDefault="00771C57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166F8" w:rsidRPr="00942904" w:rsidRDefault="00771C57" w:rsidP="007166F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166F8" w:rsidRPr="00942904" w:rsidRDefault="00771C57" w:rsidP="007166F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166F8" w:rsidRPr="00942904" w:rsidRDefault="00771C57" w:rsidP="007166F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492" w:type="dxa"/>
            <w:shd w:val="clear" w:color="auto" w:fill="auto"/>
            <w:vAlign w:val="center"/>
            <w:hideMark/>
          </w:tcPr>
          <w:p w:rsidR="007166F8" w:rsidRPr="00942904" w:rsidRDefault="00771C57" w:rsidP="007166F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067" w:type="dxa"/>
            <w:shd w:val="clear" w:color="auto" w:fill="auto"/>
            <w:vAlign w:val="center"/>
            <w:hideMark/>
          </w:tcPr>
          <w:p w:rsidR="007166F8" w:rsidRPr="00942904" w:rsidRDefault="00771C57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7166F8" w:rsidRPr="00942904" w:rsidRDefault="00771C57" w:rsidP="007166F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078" w:type="dxa"/>
            <w:shd w:val="clear" w:color="auto" w:fill="auto"/>
            <w:vAlign w:val="center"/>
            <w:hideMark/>
          </w:tcPr>
          <w:p w:rsidR="007166F8" w:rsidRPr="00942904" w:rsidRDefault="00771C57" w:rsidP="007166F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7166F8" w:rsidRPr="00942904" w:rsidRDefault="00771C57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475" w:type="dxa"/>
            <w:shd w:val="clear" w:color="auto" w:fill="auto"/>
            <w:vAlign w:val="center"/>
            <w:hideMark/>
          </w:tcPr>
          <w:p w:rsidR="007166F8" w:rsidRPr="00942904" w:rsidRDefault="007166F8" w:rsidP="007166F8">
            <w:pPr>
              <w:ind w:right="-36"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27</w:t>
            </w:r>
          </w:p>
        </w:tc>
        <w:tc>
          <w:tcPr>
            <w:tcW w:w="490" w:type="dxa"/>
            <w:shd w:val="clear" w:color="auto" w:fill="auto"/>
            <w:vAlign w:val="center"/>
            <w:hideMark/>
          </w:tcPr>
          <w:p w:rsidR="007166F8" w:rsidRPr="00942904" w:rsidRDefault="007166F8" w:rsidP="007166F8">
            <w:pPr>
              <w:ind w:right="-36"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32</w:t>
            </w:r>
          </w:p>
        </w:tc>
        <w:tc>
          <w:tcPr>
            <w:tcW w:w="476" w:type="dxa"/>
            <w:shd w:val="clear" w:color="auto" w:fill="auto"/>
            <w:vAlign w:val="center"/>
            <w:hideMark/>
          </w:tcPr>
          <w:p w:rsidR="007166F8" w:rsidRPr="00942904" w:rsidRDefault="007166F8" w:rsidP="007166F8">
            <w:pPr>
              <w:ind w:right="-36"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27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7166F8" w:rsidRPr="00942904" w:rsidRDefault="007166F8" w:rsidP="007166F8">
            <w:pPr>
              <w:ind w:right="-36"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27</w:t>
            </w:r>
          </w:p>
        </w:tc>
        <w:tc>
          <w:tcPr>
            <w:tcW w:w="504" w:type="dxa"/>
            <w:shd w:val="clear" w:color="auto" w:fill="auto"/>
            <w:vAlign w:val="center"/>
            <w:hideMark/>
          </w:tcPr>
          <w:p w:rsidR="007166F8" w:rsidRPr="00942904" w:rsidRDefault="007166F8" w:rsidP="007166F8">
            <w:pPr>
              <w:ind w:right="-36"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27</w:t>
            </w:r>
          </w:p>
        </w:tc>
        <w:tc>
          <w:tcPr>
            <w:tcW w:w="434" w:type="dxa"/>
            <w:shd w:val="clear" w:color="auto" w:fill="auto"/>
            <w:vAlign w:val="center"/>
            <w:hideMark/>
          </w:tcPr>
          <w:p w:rsidR="007166F8" w:rsidRPr="00942904" w:rsidRDefault="007166F8" w:rsidP="007166F8">
            <w:pPr>
              <w:ind w:right="-36"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7166F8" w:rsidRPr="00942904" w:rsidRDefault="007166F8" w:rsidP="007166F8">
            <w:pPr>
              <w:ind w:right="-36"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:rsidR="007166F8" w:rsidRPr="00942904" w:rsidRDefault="007166F8" w:rsidP="007166F8">
            <w:pPr>
              <w:ind w:right="-36"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350" w:type="dxa"/>
            <w:shd w:val="clear" w:color="auto" w:fill="auto"/>
            <w:vAlign w:val="center"/>
            <w:hideMark/>
          </w:tcPr>
          <w:p w:rsidR="007166F8" w:rsidRPr="00942904" w:rsidRDefault="007166F8" w:rsidP="007166F8">
            <w:pPr>
              <w:ind w:right="-36"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481" w:type="dxa"/>
            <w:shd w:val="clear" w:color="auto" w:fill="auto"/>
            <w:vAlign w:val="center"/>
            <w:hideMark/>
          </w:tcPr>
          <w:p w:rsidR="007166F8" w:rsidRPr="00942904" w:rsidRDefault="007166F8" w:rsidP="007166F8">
            <w:pPr>
              <w:ind w:right="-36"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42904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</w:tr>
    </w:tbl>
    <w:p w:rsidR="00BC55C4" w:rsidRPr="004B5727" w:rsidRDefault="00BC55C4" w:rsidP="00BC55C4">
      <w:pPr>
        <w:tabs>
          <w:tab w:val="left" w:pos="14459"/>
        </w:tabs>
        <w:rPr>
          <w:rFonts w:ascii="PT Astra Serif" w:eastAsia="Calibri" w:hAnsi="PT Astra Serif"/>
          <w:sz w:val="18"/>
          <w:szCs w:val="18"/>
          <w:lang w:eastAsia="en-US"/>
        </w:rPr>
      </w:pPr>
    </w:p>
    <w:p w:rsidR="00BC55C4" w:rsidRPr="004B5727" w:rsidRDefault="00BC55C4">
      <w:pPr>
        <w:ind w:firstLine="0"/>
        <w:rPr>
          <w:rFonts w:ascii="PT Astra Serif" w:eastAsia="Calibri" w:hAnsi="PT Astra Serif"/>
          <w:sz w:val="18"/>
          <w:szCs w:val="18"/>
          <w:lang w:eastAsia="en-US"/>
        </w:rPr>
      </w:pPr>
      <w:r w:rsidRPr="004B5727">
        <w:rPr>
          <w:rFonts w:ascii="PT Astra Serif" w:eastAsia="Calibri" w:hAnsi="PT Astra Serif"/>
          <w:sz w:val="18"/>
          <w:szCs w:val="18"/>
          <w:lang w:eastAsia="en-US"/>
        </w:rPr>
        <w:br w:type="page"/>
      </w:r>
    </w:p>
    <w:p w:rsidR="00BC55C4" w:rsidRPr="008E0CF7" w:rsidRDefault="007166F8" w:rsidP="007166F8">
      <w:pPr>
        <w:ind w:firstLine="0"/>
        <w:jc w:val="right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>Таблица №</w:t>
      </w:r>
      <w:r w:rsidR="00EB19C8">
        <w:rPr>
          <w:rFonts w:ascii="PT Astra Serif" w:hAnsi="PT Astra Serif"/>
          <w:sz w:val="24"/>
        </w:rPr>
        <w:t xml:space="preserve"> </w:t>
      </w:r>
      <w:r w:rsidRPr="008E0CF7">
        <w:rPr>
          <w:rFonts w:ascii="PT Astra Serif" w:hAnsi="PT Astra Serif"/>
          <w:sz w:val="24"/>
        </w:rPr>
        <w:t>2</w:t>
      </w:r>
    </w:p>
    <w:p w:rsidR="00EB19C8" w:rsidRDefault="00EB19C8" w:rsidP="007166F8">
      <w:pPr>
        <w:ind w:firstLine="0"/>
        <w:jc w:val="center"/>
        <w:rPr>
          <w:rFonts w:ascii="PT Astra Serif" w:hAnsi="PT Astra Serif"/>
          <w:sz w:val="24"/>
        </w:rPr>
      </w:pPr>
    </w:p>
    <w:p w:rsidR="00514474" w:rsidRDefault="007166F8" w:rsidP="007166F8">
      <w:pPr>
        <w:ind w:firstLine="0"/>
        <w:jc w:val="center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 xml:space="preserve">Сводный перечень </w:t>
      </w:r>
    </w:p>
    <w:p w:rsidR="007166F8" w:rsidRDefault="007166F8" w:rsidP="007166F8">
      <w:pPr>
        <w:ind w:firstLine="0"/>
        <w:jc w:val="center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 xml:space="preserve">транспортных средств, планируемых к замене в </w:t>
      </w:r>
      <w:r w:rsidR="00A12C51">
        <w:rPr>
          <w:rFonts w:ascii="PT Astra Serif" w:hAnsi="PT Astra Serif"/>
          <w:sz w:val="24"/>
        </w:rPr>
        <w:t>Томской области</w:t>
      </w:r>
    </w:p>
    <w:p w:rsidR="00EB19C8" w:rsidRPr="008E0CF7" w:rsidRDefault="00EB19C8" w:rsidP="007166F8">
      <w:pPr>
        <w:ind w:firstLine="0"/>
        <w:jc w:val="center"/>
        <w:rPr>
          <w:rFonts w:ascii="PT Astra Serif" w:hAnsi="PT Astra Serif"/>
          <w:sz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6"/>
        <w:gridCol w:w="5718"/>
        <w:gridCol w:w="851"/>
        <w:gridCol w:w="851"/>
        <w:gridCol w:w="851"/>
        <w:gridCol w:w="851"/>
        <w:gridCol w:w="851"/>
        <w:gridCol w:w="851"/>
        <w:gridCol w:w="851"/>
        <w:gridCol w:w="851"/>
        <w:gridCol w:w="848"/>
        <w:gridCol w:w="851"/>
        <w:gridCol w:w="814"/>
      </w:tblGrid>
      <w:tr w:rsidR="007166F8" w:rsidRPr="008E0CF7" w:rsidTr="00735A65">
        <w:trPr>
          <w:trHeight w:val="463"/>
        </w:trPr>
        <w:tc>
          <w:tcPr>
            <w:tcW w:w="1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№ п/п</w:t>
            </w:r>
          </w:p>
        </w:tc>
        <w:tc>
          <w:tcPr>
            <w:tcW w:w="18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Наименование транспортных средств</w:t>
            </w:r>
          </w:p>
        </w:tc>
        <w:tc>
          <w:tcPr>
            <w:tcW w:w="273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Планируемое количество транспортных средств по годам приобретения (ед.)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Всего</w:t>
            </w:r>
          </w:p>
        </w:tc>
      </w:tr>
      <w:tr w:rsidR="00EB19C8" w:rsidRPr="008E0CF7" w:rsidTr="00735A65">
        <w:trPr>
          <w:trHeight w:val="375"/>
        </w:trPr>
        <w:tc>
          <w:tcPr>
            <w:tcW w:w="1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</w:p>
        </w:tc>
        <w:tc>
          <w:tcPr>
            <w:tcW w:w="18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2021</w:t>
            </w:r>
            <w:r w:rsidR="00EB19C8">
              <w:rPr>
                <w:rFonts w:ascii="PT Astra Serif" w:hAnsi="PT Astra Serif"/>
                <w:sz w:val="20"/>
                <w:szCs w:val="16"/>
              </w:rPr>
              <w:t xml:space="preserve"> г.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2022</w:t>
            </w:r>
            <w:r w:rsidR="00EB19C8">
              <w:rPr>
                <w:rFonts w:ascii="PT Astra Serif" w:hAnsi="PT Astra Serif"/>
                <w:sz w:val="20"/>
                <w:szCs w:val="16"/>
              </w:rPr>
              <w:t xml:space="preserve"> г.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2023</w:t>
            </w:r>
            <w:r w:rsidR="00EB19C8">
              <w:rPr>
                <w:rFonts w:ascii="PT Astra Serif" w:hAnsi="PT Astra Serif"/>
                <w:sz w:val="20"/>
                <w:szCs w:val="16"/>
              </w:rPr>
              <w:t xml:space="preserve"> г.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2024</w:t>
            </w:r>
            <w:r w:rsidR="00EB19C8">
              <w:rPr>
                <w:rFonts w:ascii="PT Astra Serif" w:hAnsi="PT Astra Serif"/>
                <w:sz w:val="20"/>
                <w:szCs w:val="16"/>
              </w:rPr>
              <w:t xml:space="preserve"> г.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2025</w:t>
            </w:r>
            <w:r w:rsidR="00EB19C8">
              <w:rPr>
                <w:rFonts w:ascii="PT Astra Serif" w:hAnsi="PT Astra Serif"/>
                <w:sz w:val="20"/>
                <w:szCs w:val="16"/>
              </w:rPr>
              <w:t xml:space="preserve"> г.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2026</w:t>
            </w:r>
            <w:r w:rsidR="00EB19C8">
              <w:rPr>
                <w:rFonts w:ascii="PT Astra Serif" w:hAnsi="PT Astra Serif"/>
                <w:sz w:val="20"/>
                <w:szCs w:val="16"/>
              </w:rPr>
              <w:t xml:space="preserve"> г.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2027</w:t>
            </w:r>
            <w:r w:rsidR="00EB19C8">
              <w:rPr>
                <w:rFonts w:ascii="PT Astra Serif" w:hAnsi="PT Astra Serif"/>
                <w:sz w:val="20"/>
                <w:szCs w:val="16"/>
              </w:rPr>
              <w:t xml:space="preserve"> г.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2028</w:t>
            </w:r>
            <w:r w:rsidR="00EB19C8">
              <w:rPr>
                <w:rFonts w:ascii="PT Astra Serif" w:hAnsi="PT Astra Serif"/>
                <w:sz w:val="20"/>
                <w:szCs w:val="16"/>
              </w:rPr>
              <w:t xml:space="preserve"> г.</w:t>
            </w:r>
          </w:p>
        </w:tc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2029</w:t>
            </w:r>
            <w:r w:rsidR="00EB19C8">
              <w:rPr>
                <w:rFonts w:ascii="PT Astra Serif" w:hAnsi="PT Astra Serif"/>
                <w:sz w:val="20"/>
                <w:szCs w:val="16"/>
              </w:rPr>
              <w:t xml:space="preserve"> г.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2030</w:t>
            </w:r>
            <w:r w:rsidR="00EB19C8">
              <w:rPr>
                <w:rFonts w:ascii="PT Astra Serif" w:hAnsi="PT Astra Serif"/>
                <w:sz w:val="20"/>
                <w:szCs w:val="16"/>
              </w:rPr>
              <w:t xml:space="preserve"> г.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2021</w:t>
            </w:r>
            <w:r w:rsidR="00EB19C8">
              <w:rPr>
                <w:rFonts w:ascii="PT Astra Serif" w:hAnsi="PT Astra Serif"/>
                <w:sz w:val="20"/>
                <w:szCs w:val="16"/>
              </w:rPr>
              <w:t xml:space="preserve"> – </w:t>
            </w:r>
            <w:r w:rsidRPr="008E0CF7">
              <w:rPr>
                <w:rFonts w:ascii="PT Astra Serif" w:hAnsi="PT Astra Serif"/>
                <w:sz w:val="20"/>
                <w:szCs w:val="16"/>
              </w:rPr>
              <w:t>2030</w:t>
            </w:r>
            <w:r w:rsidR="00EB19C8">
              <w:rPr>
                <w:rFonts w:ascii="PT Astra Serif" w:hAnsi="PT Astra Serif"/>
                <w:sz w:val="20"/>
                <w:szCs w:val="16"/>
              </w:rPr>
              <w:t xml:space="preserve"> гг.</w:t>
            </w:r>
          </w:p>
        </w:tc>
      </w:tr>
      <w:tr w:rsidR="00EB19C8" w:rsidRPr="008E0CF7" w:rsidTr="00735A65">
        <w:trPr>
          <w:trHeight w:val="94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1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11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12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35A65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13</w:t>
            </w:r>
          </w:p>
        </w:tc>
      </w:tr>
      <w:tr w:rsidR="00EB19C8" w:rsidRPr="008E0CF7" w:rsidTr="00EB19C8">
        <w:trPr>
          <w:trHeight w:val="976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6F8" w:rsidRPr="008E0CF7" w:rsidRDefault="007166F8" w:rsidP="007166F8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1.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EB19C8">
            <w:pPr>
              <w:ind w:firstLine="0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 xml:space="preserve">Транспортные средства для доставки пациентов в медицинские организации, медицинских работников до места жительства пациентов, для перевозки биологических материалов </w:t>
            </w:r>
            <w:r w:rsidR="00735A65" w:rsidRPr="00735A65">
              <w:rPr>
                <w:rFonts w:ascii="PT Astra Serif" w:hAnsi="PT Astra Serif"/>
                <w:sz w:val="20"/>
                <w:szCs w:val="16"/>
              </w:rPr>
              <w:br/>
            </w:r>
            <w:r w:rsidRPr="008E0CF7">
              <w:rPr>
                <w:rFonts w:ascii="PT Astra Serif" w:hAnsi="PT Astra Serif"/>
                <w:sz w:val="20"/>
                <w:szCs w:val="16"/>
              </w:rPr>
              <w:t xml:space="preserve">для исследований, доставки лекарственных препаратов </w:t>
            </w:r>
            <w:r w:rsidR="00735A65" w:rsidRPr="00735A65">
              <w:rPr>
                <w:rFonts w:ascii="PT Astra Serif" w:hAnsi="PT Astra Serif"/>
                <w:sz w:val="20"/>
                <w:szCs w:val="16"/>
              </w:rPr>
              <w:br/>
            </w:r>
            <w:r w:rsidRPr="008E0CF7">
              <w:rPr>
                <w:rFonts w:ascii="PT Astra Serif" w:hAnsi="PT Astra Serif"/>
                <w:sz w:val="20"/>
                <w:szCs w:val="16"/>
              </w:rPr>
              <w:t xml:space="preserve">до жителей отдаленных районов, а также для доставки населения в медицинские организации для проведения диспансеризации и диспансерного наблюдения и обратно, доставки беременных женщин для проведения осмотров </w:t>
            </w:r>
            <w:r w:rsidR="00735A65" w:rsidRPr="00735A65">
              <w:rPr>
                <w:rFonts w:ascii="PT Astra Serif" w:hAnsi="PT Astra Serif"/>
                <w:sz w:val="20"/>
                <w:szCs w:val="16"/>
              </w:rPr>
              <w:br/>
            </w:r>
            <w:r w:rsidRPr="008E0CF7">
              <w:rPr>
                <w:rFonts w:ascii="PT Astra Serif" w:hAnsi="PT Astra Serif"/>
                <w:sz w:val="20"/>
                <w:szCs w:val="16"/>
              </w:rPr>
              <w:t xml:space="preserve">и обратно, а также для доставки несовершеннолетних </w:t>
            </w:r>
            <w:r w:rsidR="00735A65" w:rsidRPr="00735A65">
              <w:rPr>
                <w:rFonts w:ascii="PT Astra Serif" w:hAnsi="PT Astra Serif"/>
                <w:sz w:val="20"/>
                <w:szCs w:val="16"/>
              </w:rPr>
              <w:br/>
            </w:r>
            <w:r w:rsidRPr="008E0CF7">
              <w:rPr>
                <w:rFonts w:ascii="PT Astra Serif" w:hAnsi="PT Astra Serif"/>
                <w:sz w:val="20"/>
                <w:szCs w:val="16"/>
              </w:rPr>
              <w:t>и маломобильных пациентов до</w:t>
            </w:r>
            <w:r w:rsidR="00EB19C8">
              <w:rPr>
                <w:rFonts w:ascii="PT Astra Serif" w:hAnsi="PT Astra Serif"/>
                <w:sz w:val="20"/>
                <w:szCs w:val="16"/>
              </w:rPr>
              <w:t> </w:t>
            </w:r>
            <w:r w:rsidRPr="008E0CF7">
              <w:rPr>
                <w:rFonts w:ascii="PT Astra Serif" w:hAnsi="PT Astra Serif"/>
                <w:sz w:val="20"/>
                <w:szCs w:val="16"/>
              </w:rPr>
              <w:t xml:space="preserve">медицинских организаций </w:t>
            </w:r>
            <w:r w:rsidR="00735A65" w:rsidRPr="00735A65">
              <w:rPr>
                <w:rFonts w:ascii="PT Astra Serif" w:hAnsi="PT Astra Serif"/>
                <w:sz w:val="20"/>
                <w:szCs w:val="16"/>
              </w:rPr>
              <w:br/>
            </w:r>
            <w:r w:rsidRPr="008E0CF7">
              <w:rPr>
                <w:rFonts w:ascii="PT Astra Serif" w:hAnsi="PT Astra Serif"/>
                <w:sz w:val="20"/>
                <w:szCs w:val="16"/>
              </w:rPr>
              <w:t>и обратно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32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162</w:t>
            </w:r>
          </w:p>
        </w:tc>
      </w:tr>
      <w:tr w:rsidR="00EB19C8" w:rsidRPr="008E0CF7" w:rsidTr="00EB19C8">
        <w:trPr>
          <w:trHeight w:val="375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66F8" w:rsidRPr="008E0CF7" w:rsidRDefault="007166F8" w:rsidP="007166F8">
            <w:pPr>
              <w:ind w:firstLine="0"/>
              <w:rPr>
                <w:rFonts w:ascii="PT Astra Serif" w:hAnsi="PT Astra Serif" w:cs="Calibri"/>
                <w:sz w:val="20"/>
                <w:szCs w:val="16"/>
              </w:rPr>
            </w:pPr>
            <w:r w:rsidRPr="008E0CF7">
              <w:rPr>
                <w:rFonts w:ascii="PT Astra Serif" w:hAnsi="PT Astra Serif" w:cs="Calibri"/>
                <w:sz w:val="20"/>
                <w:szCs w:val="16"/>
              </w:rPr>
              <w:t> 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6F8" w:rsidRPr="008E0CF7" w:rsidRDefault="00735A65" w:rsidP="00EB19C8">
            <w:pPr>
              <w:ind w:firstLine="0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Итого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32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27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6F8" w:rsidRPr="008E0CF7" w:rsidRDefault="007166F8" w:rsidP="00771C57">
            <w:pPr>
              <w:ind w:firstLine="0"/>
              <w:jc w:val="center"/>
              <w:rPr>
                <w:rFonts w:ascii="PT Astra Serif" w:hAnsi="PT Astra Serif"/>
                <w:sz w:val="20"/>
                <w:szCs w:val="16"/>
              </w:rPr>
            </w:pPr>
            <w:r w:rsidRPr="008E0CF7">
              <w:rPr>
                <w:rFonts w:ascii="PT Astra Serif" w:hAnsi="PT Astra Serif"/>
                <w:sz w:val="20"/>
                <w:szCs w:val="16"/>
              </w:rPr>
              <w:t>162</w:t>
            </w:r>
          </w:p>
        </w:tc>
      </w:tr>
    </w:tbl>
    <w:p w:rsidR="007166F8" w:rsidRPr="008E0CF7" w:rsidRDefault="007166F8" w:rsidP="007166F8">
      <w:pPr>
        <w:ind w:firstLine="0"/>
        <w:jc w:val="center"/>
        <w:rPr>
          <w:rFonts w:ascii="PT Astra Serif" w:hAnsi="PT Astra Serif"/>
          <w:sz w:val="24"/>
        </w:rPr>
      </w:pPr>
    </w:p>
    <w:p w:rsidR="007166F8" w:rsidRPr="008E0CF7" w:rsidRDefault="007166F8">
      <w:pPr>
        <w:ind w:firstLine="0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br w:type="page"/>
      </w:r>
    </w:p>
    <w:p w:rsidR="007166F8" w:rsidRPr="008E0CF7" w:rsidRDefault="007166F8" w:rsidP="007166F8">
      <w:pPr>
        <w:tabs>
          <w:tab w:val="left" w:pos="14459"/>
        </w:tabs>
        <w:ind w:left="11766" w:firstLine="0"/>
        <w:jc w:val="right"/>
        <w:rPr>
          <w:rFonts w:ascii="PT Astra Serif" w:eastAsia="Calibri" w:hAnsi="PT Astra Serif"/>
          <w:sz w:val="24"/>
          <w:szCs w:val="22"/>
          <w:lang w:eastAsia="en-US"/>
        </w:rPr>
      </w:pPr>
      <w:r w:rsidRPr="008E0CF7">
        <w:rPr>
          <w:rFonts w:ascii="PT Astra Serif" w:eastAsia="Calibri" w:hAnsi="PT Astra Serif"/>
          <w:sz w:val="24"/>
          <w:szCs w:val="22"/>
          <w:lang w:eastAsia="en-US"/>
        </w:rPr>
        <w:t>Таблица №</w:t>
      </w:r>
      <w:r w:rsidR="00A2710C">
        <w:rPr>
          <w:rFonts w:ascii="PT Astra Serif" w:eastAsia="Calibri" w:hAnsi="PT Astra Serif"/>
          <w:sz w:val="24"/>
          <w:szCs w:val="22"/>
          <w:lang w:eastAsia="en-US"/>
        </w:rPr>
        <w:t xml:space="preserve"> </w:t>
      </w:r>
      <w:r w:rsidRPr="008E0CF7">
        <w:rPr>
          <w:rFonts w:ascii="PT Astra Serif" w:eastAsia="Calibri" w:hAnsi="PT Astra Serif"/>
          <w:sz w:val="24"/>
          <w:szCs w:val="22"/>
          <w:lang w:eastAsia="en-US"/>
        </w:rPr>
        <w:t>3</w:t>
      </w:r>
    </w:p>
    <w:p w:rsidR="00A2710C" w:rsidRDefault="00A2710C" w:rsidP="007166F8">
      <w:pPr>
        <w:ind w:firstLine="0"/>
        <w:jc w:val="center"/>
        <w:rPr>
          <w:rFonts w:ascii="PT Astra Serif" w:hAnsi="PT Astra Serif"/>
          <w:sz w:val="24"/>
        </w:rPr>
      </w:pPr>
    </w:p>
    <w:p w:rsidR="00A2710C" w:rsidRDefault="007166F8" w:rsidP="007166F8">
      <w:pPr>
        <w:ind w:firstLine="0"/>
        <w:jc w:val="center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 xml:space="preserve">Перечень </w:t>
      </w:r>
    </w:p>
    <w:p w:rsidR="00A2710C" w:rsidRDefault="007166F8" w:rsidP="007166F8">
      <w:pPr>
        <w:ind w:firstLine="0"/>
        <w:jc w:val="center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 xml:space="preserve">передвижных медицинских комплексов, планируемых к замене в медицинских организациях </w:t>
      </w:r>
    </w:p>
    <w:p w:rsidR="007166F8" w:rsidRDefault="007166F8" w:rsidP="007166F8">
      <w:pPr>
        <w:ind w:firstLine="0"/>
        <w:jc w:val="center"/>
        <w:rPr>
          <w:rFonts w:ascii="PT Astra Serif" w:hAnsi="PT Astra Serif"/>
          <w:sz w:val="24"/>
        </w:rPr>
      </w:pPr>
      <w:r w:rsidRPr="008E0CF7">
        <w:rPr>
          <w:rFonts w:ascii="PT Astra Serif" w:hAnsi="PT Astra Serif"/>
          <w:sz w:val="24"/>
        </w:rPr>
        <w:t xml:space="preserve">для оказания медицинской помощи жителям сельских поселений и малых городов в </w:t>
      </w:r>
      <w:r w:rsidR="00A12C51">
        <w:rPr>
          <w:rFonts w:ascii="PT Astra Serif" w:hAnsi="PT Astra Serif"/>
          <w:sz w:val="24"/>
        </w:rPr>
        <w:t>Томской области</w:t>
      </w:r>
    </w:p>
    <w:p w:rsidR="00A2710C" w:rsidRPr="008E0CF7" w:rsidRDefault="00A2710C" w:rsidP="007166F8">
      <w:pPr>
        <w:ind w:firstLine="0"/>
        <w:jc w:val="center"/>
        <w:rPr>
          <w:rFonts w:ascii="PT Astra Serif" w:hAnsi="PT Astra Serif"/>
          <w:sz w:val="24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346"/>
        <w:gridCol w:w="1419"/>
        <w:gridCol w:w="1451"/>
        <w:gridCol w:w="1459"/>
        <w:gridCol w:w="1181"/>
        <w:gridCol w:w="960"/>
        <w:gridCol w:w="826"/>
        <w:gridCol w:w="630"/>
        <w:gridCol w:w="587"/>
        <w:gridCol w:w="574"/>
        <w:gridCol w:w="616"/>
        <w:gridCol w:w="716"/>
        <w:gridCol w:w="567"/>
        <w:gridCol w:w="618"/>
        <w:gridCol w:w="800"/>
      </w:tblGrid>
      <w:tr w:rsidR="007166F8" w:rsidRPr="00A2710C" w:rsidTr="00735A65">
        <w:trPr>
          <w:trHeight w:val="491"/>
        </w:trPr>
        <w:tc>
          <w:tcPr>
            <w:tcW w:w="534" w:type="dxa"/>
            <w:vMerge w:val="restart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№ п/п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 xml:space="preserve">Учреждение </w:t>
            </w:r>
            <w:r w:rsidRPr="00A2710C">
              <w:rPr>
                <w:rFonts w:ascii="PT Astra Serif" w:hAnsi="PT Astra Serif"/>
                <w:sz w:val="18"/>
                <w:szCs w:val="18"/>
              </w:rPr>
              <w:br/>
              <w:t>(полное наименование)</w:t>
            </w:r>
          </w:p>
        </w:tc>
        <w:tc>
          <w:tcPr>
            <w:tcW w:w="1346" w:type="dxa"/>
            <w:vMerge w:val="restart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Фактический адрес медицинского учреждения</w:t>
            </w:r>
          </w:p>
        </w:tc>
        <w:tc>
          <w:tcPr>
            <w:tcW w:w="1419" w:type="dxa"/>
            <w:vMerge w:val="restart"/>
            <w:shd w:val="clear" w:color="auto" w:fill="auto"/>
            <w:vAlign w:val="center"/>
            <w:hideMark/>
          </w:tcPr>
          <w:p w:rsidR="003D61ED" w:rsidRDefault="007166F8" w:rsidP="003D61E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 xml:space="preserve">Размещение ПМК на базе </w:t>
            </w:r>
            <w:r w:rsidR="00735A65" w:rsidRPr="00735A65">
              <w:rPr>
                <w:rFonts w:ascii="PT Astra Serif" w:hAnsi="PT Astra Serif"/>
                <w:sz w:val="18"/>
                <w:szCs w:val="18"/>
              </w:rPr>
              <w:br/>
            </w:r>
            <w:r w:rsidRPr="00A2710C">
              <w:rPr>
                <w:rFonts w:ascii="PT Astra Serif" w:hAnsi="PT Astra Serif"/>
                <w:sz w:val="18"/>
                <w:szCs w:val="18"/>
              </w:rPr>
              <w:t xml:space="preserve">в соответствии с </w:t>
            </w:r>
            <w:r w:rsidR="003D61ED">
              <w:rPr>
                <w:rFonts w:ascii="PT Astra Serif" w:hAnsi="PT Astra Serif"/>
                <w:sz w:val="18"/>
                <w:szCs w:val="18"/>
              </w:rPr>
              <w:t>п</w:t>
            </w:r>
            <w:r w:rsidRPr="00A2710C">
              <w:rPr>
                <w:rFonts w:ascii="PT Astra Serif" w:hAnsi="PT Astra Serif"/>
                <w:sz w:val="18"/>
                <w:szCs w:val="18"/>
              </w:rPr>
              <w:t xml:space="preserve">риложением № 10 </w:t>
            </w:r>
            <w:r w:rsidR="00735A65" w:rsidRPr="00BD794A">
              <w:rPr>
                <w:rFonts w:ascii="PT Astra Serif" w:hAnsi="PT Astra Serif"/>
                <w:sz w:val="18"/>
                <w:szCs w:val="18"/>
              </w:rPr>
              <w:br/>
            </w:r>
            <w:r w:rsidRPr="00A2710C">
              <w:rPr>
                <w:rFonts w:ascii="PT Astra Serif" w:hAnsi="PT Astra Serif"/>
                <w:sz w:val="18"/>
                <w:szCs w:val="18"/>
              </w:rPr>
              <w:t>к Положению об организации оказания первичной медико-санитарной помощи взрослому населению, утвержденно</w:t>
            </w:r>
            <w:r w:rsidR="003D61ED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му приказом Министерства здравоохране</w:t>
            </w:r>
            <w:r w:rsidR="003D61ED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 xml:space="preserve">ния Российской Федерации </w:t>
            </w:r>
          </w:p>
          <w:p w:rsidR="007166F8" w:rsidRPr="00A2710C" w:rsidRDefault="007166F8" w:rsidP="003D61E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от 14.04.2015 № 202н</w:t>
            </w:r>
          </w:p>
        </w:tc>
        <w:tc>
          <w:tcPr>
            <w:tcW w:w="2910" w:type="dxa"/>
            <w:gridSpan w:val="2"/>
            <w:shd w:val="clear" w:color="auto" w:fill="auto"/>
            <w:vAlign w:val="center"/>
            <w:hideMark/>
          </w:tcPr>
          <w:p w:rsidR="003D61ED" w:rsidRDefault="007166F8" w:rsidP="003D61E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 xml:space="preserve">Функциональные возможности ПМК в соответствии </w:t>
            </w:r>
            <w:r w:rsidR="00735A65" w:rsidRPr="00735A65">
              <w:rPr>
                <w:rFonts w:ascii="PT Astra Serif" w:hAnsi="PT Astra Serif"/>
                <w:sz w:val="18"/>
                <w:szCs w:val="18"/>
              </w:rPr>
              <w:br/>
            </w:r>
            <w:r w:rsidRPr="00A2710C">
              <w:rPr>
                <w:rFonts w:ascii="PT Astra Serif" w:hAnsi="PT Astra Serif"/>
                <w:sz w:val="18"/>
                <w:szCs w:val="18"/>
              </w:rPr>
              <w:t xml:space="preserve">с </w:t>
            </w:r>
            <w:r w:rsidR="003D61ED">
              <w:rPr>
                <w:rFonts w:ascii="PT Astra Serif" w:hAnsi="PT Astra Serif"/>
                <w:sz w:val="18"/>
                <w:szCs w:val="18"/>
              </w:rPr>
              <w:t>п</w:t>
            </w:r>
            <w:r w:rsidRPr="00A2710C">
              <w:rPr>
                <w:rFonts w:ascii="PT Astra Serif" w:hAnsi="PT Astra Serif"/>
                <w:sz w:val="18"/>
                <w:szCs w:val="18"/>
              </w:rPr>
              <w:t xml:space="preserve">риложением № 10 </w:t>
            </w:r>
            <w:r w:rsidR="00735A65" w:rsidRPr="00BD794A">
              <w:rPr>
                <w:rFonts w:ascii="PT Astra Serif" w:hAnsi="PT Astra Serif"/>
                <w:sz w:val="18"/>
                <w:szCs w:val="18"/>
              </w:rPr>
              <w:br/>
            </w:r>
            <w:r w:rsidRPr="00A2710C">
              <w:rPr>
                <w:rFonts w:ascii="PT Astra Serif" w:hAnsi="PT Astra Serif"/>
                <w:sz w:val="18"/>
                <w:szCs w:val="18"/>
              </w:rPr>
              <w:t xml:space="preserve">к Положению об организации оказания первичной медико-санитарной помощи взрослому населению, утвержденному приказом Министерства здравоохранения Российской Федерации </w:t>
            </w:r>
          </w:p>
          <w:p w:rsidR="007166F8" w:rsidRPr="00A2710C" w:rsidRDefault="007166F8" w:rsidP="003D61E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от 14.04.2015 № 202н</w:t>
            </w:r>
          </w:p>
        </w:tc>
        <w:tc>
          <w:tcPr>
            <w:tcW w:w="1181" w:type="dxa"/>
            <w:vMerge w:val="restart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Фактичес</w:t>
            </w:r>
            <w:r w:rsidR="003D61ED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кое наличие передвиж</w:t>
            </w:r>
            <w:r w:rsidR="003D61ED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ных медицин</w:t>
            </w:r>
            <w:r w:rsidR="003D61ED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ских комплексов в медицин</w:t>
            </w:r>
            <w:r w:rsidR="003D61ED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ских учрежде</w:t>
            </w:r>
            <w:r w:rsidR="00735A65" w:rsidRPr="00735A65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ниях (ед.) аналогично</w:t>
            </w:r>
            <w:r w:rsidR="003D61ED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го функциона</w:t>
            </w:r>
            <w:r w:rsidR="003D61ED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ла</w:t>
            </w:r>
          </w:p>
        </w:tc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Дата выпуска ПМК</w:t>
            </w:r>
          </w:p>
        </w:tc>
        <w:tc>
          <w:tcPr>
            <w:tcW w:w="826" w:type="dxa"/>
            <w:vMerge w:val="restart"/>
            <w:shd w:val="clear" w:color="auto" w:fill="auto"/>
            <w:vAlign w:val="center"/>
            <w:hideMark/>
          </w:tcPr>
          <w:p w:rsidR="003D61ED" w:rsidRDefault="007166F8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Нали</w:t>
            </w:r>
            <w:r w:rsidR="002F0EFA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чие долж</w:t>
            </w:r>
            <w:r w:rsidR="002F0EFA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 xml:space="preserve">ностей </w:t>
            </w:r>
          </w:p>
          <w:p w:rsidR="003D61ED" w:rsidRDefault="007166F8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в штат</w:t>
            </w:r>
            <w:r w:rsidR="002F0EFA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ном распи</w:t>
            </w:r>
            <w:r w:rsidR="002F0EFA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сании меди</w:t>
            </w:r>
            <w:r w:rsidR="002F0EFA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цинско</w:t>
            </w:r>
            <w:r w:rsidR="003D61ED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го учреж</w:t>
            </w:r>
            <w:r w:rsidR="002F0EFA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ден</w:t>
            </w:r>
            <w:r w:rsidR="00771C57" w:rsidRPr="00A2710C">
              <w:rPr>
                <w:rFonts w:ascii="PT Astra Serif" w:hAnsi="PT Astra Serif"/>
                <w:sz w:val="18"/>
                <w:szCs w:val="18"/>
              </w:rPr>
              <w:t>и</w:t>
            </w:r>
            <w:r w:rsidRPr="00A2710C">
              <w:rPr>
                <w:rFonts w:ascii="PT Astra Serif" w:hAnsi="PT Astra Serif"/>
                <w:sz w:val="18"/>
                <w:szCs w:val="18"/>
              </w:rPr>
              <w:t>я</w:t>
            </w:r>
          </w:p>
          <w:p w:rsidR="007166F8" w:rsidRPr="00A2710C" w:rsidRDefault="007166F8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для работы на ПМК (да/нет)</w:t>
            </w:r>
          </w:p>
        </w:tc>
        <w:tc>
          <w:tcPr>
            <w:tcW w:w="5108" w:type="dxa"/>
            <w:gridSpan w:val="8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3D61ED" w:rsidRPr="00A2710C" w:rsidTr="00735A65">
        <w:trPr>
          <w:trHeight w:val="479"/>
        </w:trPr>
        <w:tc>
          <w:tcPr>
            <w:tcW w:w="534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346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9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1" w:type="dxa"/>
            <w:vMerge w:val="restart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Функциональ</w:t>
            </w:r>
            <w:r w:rsidR="003D61ED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 xml:space="preserve">ные возможности ПМК </w:t>
            </w:r>
          </w:p>
        </w:tc>
        <w:tc>
          <w:tcPr>
            <w:tcW w:w="1459" w:type="dxa"/>
            <w:vMerge w:val="restart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Пояснения по функциональ</w:t>
            </w:r>
            <w:r w:rsidR="003D61ED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ным возможностям ПМК, в случае, если он относится к иным ПМК</w:t>
            </w:r>
          </w:p>
        </w:tc>
        <w:tc>
          <w:tcPr>
            <w:tcW w:w="1181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60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26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7166F8" w:rsidRPr="00EA6E73" w:rsidRDefault="007166F8" w:rsidP="003D61ED">
            <w:pPr>
              <w:ind w:left="-125" w:right="-103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A6E73">
              <w:rPr>
                <w:rFonts w:ascii="PT Astra Serif" w:hAnsi="PT Astra Serif"/>
                <w:sz w:val="18"/>
                <w:szCs w:val="18"/>
              </w:rPr>
              <w:t>2024</w:t>
            </w:r>
            <w:r w:rsidR="003D61ED" w:rsidRPr="00EA6E7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587" w:type="dxa"/>
            <w:vMerge w:val="restart"/>
            <w:shd w:val="clear" w:color="auto" w:fill="auto"/>
            <w:vAlign w:val="center"/>
            <w:hideMark/>
          </w:tcPr>
          <w:p w:rsidR="007166F8" w:rsidRPr="00EA6E73" w:rsidRDefault="007166F8" w:rsidP="003D61ED">
            <w:pPr>
              <w:ind w:left="-137" w:right="-88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A6E73">
              <w:rPr>
                <w:rFonts w:ascii="PT Astra Serif" w:hAnsi="PT Astra Serif"/>
                <w:sz w:val="18"/>
                <w:szCs w:val="18"/>
              </w:rPr>
              <w:t>2025</w:t>
            </w:r>
            <w:r w:rsidR="003D61ED" w:rsidRPr="00EA6E7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574" w:type="dxa"/>
            <w:vMerge w:val="restart"/>
            <w:shd w:val="clear" w:color="auto" w:fill="auto"/>
            <w:vAlign w:val="center"/>
            <w:hideMark/>
          </w:tcPr>
          <w:p w:rsidR="007166F8" w:rsidRPr="00EA6E73" w:rsidRDefault="007166F8" w:rsidP="003D61ED">
            <w:pPr>
              <w:ind w:left="-86" w:right="-119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A6E73">
              <w:rPr>
                <w:rFonts w:ascii="PT Astra Serif" w:hAnsi="PT Astra Serif"/>
                <w:sz w:val="18"/>
                <w:szCs w:val="18"/>
              </w:rPr>
              <w:t>2026</w:t>
            </w:r>
            <w:r w:rsidR="003D61ED" w:rsidRPr="00EA6E7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:rsidR="007166F8" w:rsidRPr="00EA6E73" w:rsidRDefault="007166F8" w:rsidP="003D61ED">
            <w:pPr>
              <w:ind w:left="-97" w:right="-114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A6E73">
              <w:rPr>
                <w:rFonts w:ascii="PT Astra Serif" w:hAnsi="PT Astra Serif"/>
                <w:sz w:val="18"/>
                <w:szCs w:val="18"/>
              </w:rPr>
              <w:t>2027</w:t>
            </w:r>
            <w:r w:rsidR="003D61ED" w:rsidRPr="00EA6E7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716" w:type="dxa"/>
            <w:vMerge w:val="restart"/>
            <w:shd w:val="clear" w:color="auto" w:fill="auto"/>
            <w:vAlign w:val="center"/>
            <w:hideMark/>
          </w:tcPr>
          <w:p w:rsidR="007166F8" w:rsidRPr="00EA6E73" w:rsidRDefault="007166F8" w:rsidP="003D61ED">
            <w:pPr>
              <w:ind w:left="-77" w:right="-99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A6E73">
              <w:rPr>
                <w:rFonts w:ascii="PT Astra Serif" w:hAnsi="PT Astra Serif"/>
                <w:sz w:val="18"/>
                <w:szCs w:val="18"/>
              </w:rPr>
              <w:t>2028</w:t>
            </w:r>
            <w:r w:rsidR="003D61ED" w:rsidRPr="00EA6E7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166F8" w:rsidRPr="00EA6E73" w:rsidRDefault="007166F8" w:rsidP="003D61ED">
            <w:pPr>
              <w:ind w:left="-108" w:right="-11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A6E73">
              <w:rPr>
                <w:rFonts w:ascii="PT Astra Serif" w:hAnsi="PT Astra Serif"/>
                <w:sz w:val="18"/>
                <w:szCs w:val="18"/>
              </w:rPr>
              <w:t>2029</w:t>
            </w:r>
            <w:r w:rsidR="003D61ED" w:rsidRPr="00EA6E7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618" w:type="dxa"/>
            <w:vMerge w:val="restart"/>
            <w:shd w:val="clear" w:color="auto" w:fill="auto"/>
            <w:vAlign w:val="center"/>
            <w:hideMark/>
          </w:tcPr>
          <w:p w:rsidR="007166F8" w:rsidRPr="00EA6E73" w:rsidRDefault="007166F8" w:rsidP="003D61ED">
            <w:pPr>
              <w:ind w:left="-108" w:right="-57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A6E73">
              <w:rPr>
                <w:rFonts w:ascii="PT Astra Serif" w:hAnsi="PT Astra Serif"/>
                <w:sz w:val="18"/>
                <w:szCs w:val="18"/>
              </w:rPr>
              <w:t>2030</w:t>
            </w:r>
            <w:r w:rsidR="003D61ED" w:rsidRPr="00EA6E73">
              <w:rPr>
                <w:rFonts w:ascii="PT Astra Serif" w:hAnsi="PT Astra Serif"/>
                <w:sz w:val="18"/>
                <w:szCs w:val="18"/>
              </w:rPr>
              <w:t xml:space="preserve"> г.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 xml:space="preserve">Всего </w:t>
            </w:r>
          </w:p>
        </w:tc>
      </w:tr>
      <w:tr w:rsidR="003D61ED" w:rsidRPr="00A2710C" w:rsidTr="00735A65">
        <w:trPr>
          <w:trHeight w:val="43"/>
        </w:trPr>
        <w:tc>
          <w:tcPr>
            <w:tcW w:w="534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346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9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1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59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81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60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26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30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87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4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16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18" w:type="dxa"/>
            <w:vMerge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7166F8" w:rsidRPr="00A2710C" w:rsidRDefault="007166F8" w:rsidP="003D61E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2024</w:t>
            </w:r>
            <w:r w:rsidR="00735A65">
              <w:rPr>
                <w:rFonts w:ascii="PT Astra Serif" w:hAnsi="PT Astra Serif"/>
                <w:sz w:val="18"/>
                <w:szCs w:val="18"/>
                <w:lang w:val="en-US"/>
              </w:rPr>
              <w:t xml:space="preserve"> </w:t>
            </w:r>
            <w:r w:rsidR="003D61ED">
              <w:rPr>
                <w:rFonts w:ascii="PT Astra Serif" w:hAnsi="PT Astra Serif"/>
                <w:sz w:val="18"/>
                <w:szCs w:val="18"/>
              </w:rPr>
              <w:t>–</w:t>
            </w:r>
            <w:r w:rsidR="00735A65">
              <w:rPr>
                <w:rFonts w:ascii="PT Astra Serif" w:hAnsi="PT Astra Serif"/>
                <w:sz w:val="18"/>
                <w:szCs w:val="18"/>
                <w:lang w:val="en-US"/>
              </w:rPr>
              <w:t xml:space="preserve"> </w:t>
            </w:r>
            <w:r w:rsidRPr="00A2710C">
              <w:rPr>
                <w:rFonts w:ascii="PT Astra Serif" w:hAnsi="PT Astra Serif"/>
                <w:sz w:val="18"/>
                <w:szCs w:val="18"/>
              </w:rPr>
              <w:t>2030</w:t>
            </w:r>
            <w:r w:rsidR="003D61ED">
              <w:rPr>
                <w:rFonts w:ascii="PT Astra Serif" w:hAnsi="PT Astra Serif"/>
                <w:sz w:val="18"/>
                <w:szCs w:val="18"/>
              </w:rPr>
              <w:t xml:space="preserve"> гг.</w:t>
            </w:r>
          </w:p>
        </w:tc>
      </w:tr>
      <w:tr w:rsidR="003D61ED" w:rsidRPr="00A2710C" w:rsidTr="00735A65">
        <w:trPr>
          <w:trHeight w:val="53"/>
        </w:trPr>
        <w:tc>
          <w:tcPr>
            <w:tcW w:w="534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346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451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181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587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574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</w:tr>
      <w:tr w:rsidR="003D61ED" w:rsidRPr="00A2710C" w:rsidTr="00735A65">
        <w:trPr>
          <w:trHeight w:val="1365"/>
        </w:trPr>
        <w:tc>
          <w:tcPr>
            <w:tcW w:w="534" w:type="dxa"/>
            <w:shd w:val="clear" w:color="auto" w:fill="auto"/>
            <w:noWrap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166F8" w:rsidRPr="00A2710C" w:rsidRDefault="002D58AE" w:rsidP="00E702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Областное государствен</w:t>
            </w:r>
            <w:r w:rsidR="00A2710C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ное бюджетное учреждение здравоохране</w:t>
            </w:r>
            <w:r w:rsidR="00A2710C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ния «Парабельская районная больница»</w:t>
            </w:r>
          </w:p>
        </w:tc>
        <w:tc>
          <w:tcPr>
            <w:tcW w:w="1346" w:type="dxa"/>
            <w:shd w:val="clear" w:color="auto" w:fill="auto"/>
            <w:vAlign w:val="center"/>
            <w:hideMark/>
          </w:tcPr>
          <w:p w:rsidR="007166F8" w:rsidRPr="00A2710C" w:rsidRDefault="007166F8" w:rsidP="002C33C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B1026B" w:rsidRPr="00A2710C">
              <w:rPr>
                <w:rFonts w:ascii="PT Astra Serif" w:hAnsi="PT Astra Serif"/>
                <w:sz w:val="18"/>
                <w:szCs w:val="18"/>
              </w:rPr>
              <w:t>о</w:t>
            </w:r>
            <w:r w:rsidRPr="00A2710C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2C33C9" w:rsidRPr="00A2710C">
              <w:rPr>
                <w:rFonts w:ascii="PT Astra Serif" w:hAnsi="PT Astra Serif"/>
                <w:sz w:val="18"/>
                <w:szCs w:val="18"/>
              </w:rPr>
              <w:t>м</w:t>
            </w:r>
            <w:r w:rsidRPr="00A2710C">
              <w:rPr>
                <w:rFonts w:ascii="PT Astra Serif" w:hAnsi="PT Astra Serif"/>
                <w:sz w:val="18"/>
                <w:szCs w:val="18"/>
              </w:rPr>
              <w:t>униципаль</w:t>
            </w:r>
            <w:r w:rsidR="00A2710C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 xml:space="preserve">ный район Парабельский, сельское поселение Парабельское, </w:t>
            </w:r>
            <w:r w:rsidR="002C33C9" w:rsidRPr="00A2710C">
              <w:rPr>
                <w:rFonts w:ascii="PT Astra Serif" w:hAnsi="PT Astra Serif"/>
                <w:sz w:val="18"/>
                <w:szCs w:val="18"/>
              </w:rPr>
              <w:t>с.</w:t>
            </w:r>
            <w:r w:rsidR="00A2710C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A2710C">
              <w:rPr>
                <w:rFonts w:ascii="PT Astra Serif" w:hAnsi="PT Astra Serif"/>
                <w:sz w:val="18"/>
                <w:szCs w:val="18"/>
              </w:rPr>
              <w:t xml:space="preserve">Парабель, </w:t>
            </w:r>
            <w:r w:rsidR="002C33C9" w:rsidRPr="00A2710C">
              <w:rPr>
                <w:rFonts w:ascii="PT Astra Serif" w:hAnsi="PT Astra Serif"/>
                <w:sz w:val="18"/>
                <w:szCs w:val="18"/>
              </w:rPr>
              <w:t>ул.</w:t>
            </w:r>
            <w:r w:rsidR="00A2710C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A2710C">
              <w:rPr>
                <w:rFonts w:ascii="PT Astra Serif" w:hAnsi="PT Astra Serif"/>
                <w:sz w:val="18"/>
                <w:szCs w:val="18"/>
              </w:rPr>
              <w:t>Советская, 3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 xml:space="preserve">колесных транспортных средств (автомобили, прицепы </w:t>
            </w:r>
            <w:r w:rsidR="00735A65" w:rsidRPr="00735A65">
              <w:rPr>
                <w:rFonts w:ascii="PT Astra Serif" w:hAnsi="PT Astra Serif"/>
                <w:sz w:val="18"/>
                <w:szCs w:val="18"/>
              </w:rPr>
              <w:br/>
            </w:r>
            <w:r w:rsidRPr="00A2710C">
              <w:rPr>
                <w:rFonts w:ascii="PT Astra Serif" w:hAnsi="PT Astra Serif"/>
                <w:sz w:val="18"/>
                <w:szCs w:val="18"/>
              </w:rPr>
              <w:t>и полуприцепы);</w:t>
            </w:r>
          </w:p>
        </w:tc>
        <w:tc>
          <w:tcPr>
            <w:tcW w:w="1451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для оснащения мобильной медицинской бригады совмещенный для проведения</w:t>
            </w:r>
            <w:r w:rsidRPr="00A2710C">
              <w:rPr>
                <w:rFonts w:ascii="PT Astra Serif" w:hAnsi="PT Astra Serif"/>
                <w:sz w:val="18"/>
                <w:szCs w:val="18"/>
              </w:rPr>
              <w:br/>
              <w:t xml:space="preserve">маммографии </w:t>
            </w:r>
            <w:r w:rsidR="00735A65" w:rsidRPr="00735A65">
              <w:rPr>
                <w:rFonts w:ascii="PT Astra Serif" w:hAnsi="PT Astra Serif"/>
                <w:sz w:val="18"/>
                <w:szCs w:val="18"/>
              </w:rPr>
              <w:br/>
            </w:r>
            <w:r w:rsidRPr="00A2710C">
              <w:rPr>
                <w:rFonts w:ascii="PT Astra Serif" w:hAnsi="PT Astra Serif"/>
                <w:sz w:val="18"/>
                <w:szCs w:val="18"/>
              </w:rPr>
              <w:t>и флюорографии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81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7166F8" w:rsidRPr="00A2710C" w:rsidRDefault="007166F8" w:rsidP="003D61ED">
            <w:pPr>
              <w:ind w:left="-72" w:right="-12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23.05.2006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87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74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3D61ED" w:rsidRPr="00A2710C" w:rsidTr="00735A65">
        <w:trPr>
          <w:trHeight w:val="53"/>
        </w:trPr>
        <w:tc>
          <w:tcPr>
            <w:tcW w:w="534" w:type="dxa"/>
            <w:shd w:val="clear" w:color="auto" w:fill="auto"/>
            <w:noWrap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2.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166F8" w:rsidRPr="00A2710C" w:rsidRDefault="002D58AE" w:rsidP="00E7020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Областное государствен</w:t>
            </w:r>
            <w:r w:rsidR="00A2710C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ное автономное учреждение здравоохране</w:t>
            </w:r>
            <w:r w:rsidR="00A2710C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ния «Томская районная больница»</w:t>
            </w:r>
          </w:p>
        </w:tc>
        <w:tc>
          <w:tcPr>
            <w:tcW w:w="1346" w:type="dxa"/>
            <w:shd w:val="clear" w:color="auto" w:fill="auto"/>
            <w:vAlign w:val="center"/>
            <w:hideMark/>
          </w:tcPr>
          <w:p w:rsidR="007166F8" w:rsidRPr="00A2710C" w:rsidRDefault="007166F8" w:rsidP="002C33C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B1026B" w:rsidRPr="00A2710C">
              <w:rPr>
                <w:rFonts w:ascii="PT Astra Serif" w:hAnsi="PT Astra Serif"/>
                <w:sz w:val="18"/>
                <w:szCs w:val="18"/>
              </w:rPr>
              <w:t>о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бласть, Муниципаль</w:t>
            </w:r>
            <w:r w:rsidR="00A2710C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 xml:space="preserve">ный район Томский, </w:t>
            </w:r>
            <w:r w:rsidR="00A2710C">
              <w:rPr>
                <w:rFonts w:ascii="PT Astra Serif" w:hAnsi="PT Astra Serif"/>
                <w:sz w:val="18"/>
                <w:szCs w:val="18"/>
              </w:rPr>
              <w:br/>
            </w:r>
            <w:r w:rsidR="002C33C9" w:rsidRPr="00A2710C">
              <w:rPr>
                <w:rFonts w:ascii="PT Astra Serif" w:hAnsi="PT Astra Serif"/>
                <w:sz w:val="18"/>
                <w:szCs w:val="18"/>
              </w:rPr>
              <w:t>с.</w:t>
            </w:r>
            <w:r w:rsidR="00A2710C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2C33C9" w:rsidRPr="00A2710C">
              <w:rPr>
                <w:rFonts w:ascii="PT Astra Serif" w:hAnsi="PT Astra Serif"/>
                <w:sz w:val="18"/>
                <w:szCs w:val="18"/>
              </w:rPr>
              <w:t>Тимирязев</w:t>
            </w:r>
            <w:r w:rsidR="00A2710C">
              <w:rPr>
                <w:rFonts w:ascii="PT Astra Serif" w:hAnsi="PT Astra Serif"/>
                <w:sz w:val="18"/>
                <w:szCs w:val="18"/>
              </w:rPr>
              <w:t>-</w:t>
            </w:r>
            <w:r w:rsidR="002C33C9" w:rsidRPr="00A2710C">
              <w:rPr>
                <w:rFonts w:ascii="PT Astra Serif" w:hAnsi="PT Astra Serif"/>
                <w:sz w:val="18"/>
                <w:szCs w:val="18"/>
              </w:rPr>
              <w:t xml:space="preserve">ское, </w:t>
            </w:r>
            <w:r w:rsidR="00A2710C">
              <w:rPr>
                <w:rFonts w:ascii="PT Astra Serif" w:hAnsi="PT Astra Serif"/>
                <w:sz w:val="18"/>
                <w:szCs w:val="18"/>
              </w:rPr>
              <w:br/>
            </w:r>
            <w:r w:rsidR="002C33C9" w:rsidRPr="00A2710C">
              <w:rPr>
                <w:rFonts w:ascii="PT Astra Serif" w:hAnsi="PT Astra Serif"/>
                <w:sz w:val="18"/>
                <w:szCs w:val="18"/>
              </w:rPr>
              <w:t>ул.</w:t>
            </w:r>
            <w:r w:rsidR="00A2710C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2C33C9" w:rsidRPr="00A2710C">
              <w:rPr>
                <w:rFonts w:ascii="PT Astra Serif" w:hAnsi="PT Astra Serif"/>
                <w:sz w:val="18"/>
                <w:szCs w:val="18"/>
              </w:rPr>
              <w:t>Больничная, 27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 xml:space="preserve">колесных транспортных средств (автомобили, прицепы </w:t>
            </w:r>
            <w:r w:rsidR="00735A65" w:rsidRPr="00735A65">
              <w:rPr>
                <w:rFonts w:ascii="PT Astra Serif" w:hAnsi="PT Astra Serif"/>
                <w:sz w:val="18"/>
                <w:szCs w:val="18"/>
              </w:rPr>
              <w:br/>
            </w:r>
            <w:r w:rsidRPr="00A2710C">
              <w:rPr>
                <w:rFonts w:ascii="PT Astra Serif" w:hAnsi="PT Astra Serif"/>
                <w:sz w:val="18"/>
                <w:szCs w:val="18"/>
              </w:rPr>
              <w:t>и полуприцепы);</w:t>
            </w:r>
          </w:p>
        </w:tc>
        <w:tc>
          <w:tcPr>
            <w:tcW w:w="1451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для оснащения мобильной медицинской бригады совмещенный для проведения</w:t>
            </w:r>
            <w:r w:rsidRPr="00A2710C">
              <w:rPr>
                <w:rFonts w:ascii="PT Astra Serif" w:hAnsi="PT Astra Serif"/>
                <w:sz w:val="18"/>
                <w:szCs w:val="18"/>
              </w:rPr>
              <w:br/>
              <w:t>маммографии и флюорографии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81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7166F8" w:rsidRPr="00A2710C" w:rsidRDefault="007166F8" w:rsidP="003D61ED">
            <w:pPr>
              <w:ind w:left="-72" w:right="-12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02.05.2006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87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74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3D61ED" w:rsidRPr="00A2710C" w:rsidTr="00735A65">
        <w:trPr>
          <w:trHeight w:val="53"/>
        </w:trPr>
        <w:tc>
          <w:tcPr>
            <w:tcW w:w="534" w:type="dxa"/>
            <w:shd w:val="clear" w:color="auto" w:fill="auto"/>
            <w:noWrap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3.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166F8" w:rsidRPr="00A2710C" w:rsidRDefault="002D58AE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Областное государствен</w:t>
            </w:r>
            <w:r w:rsidR="00A2710C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ное автономное учреждение здравоохране</w:t>
            </w:r>
            <w:r w:rsidR="00A2710C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ния «Светленская районная больница»</w:t>
            </w:r>
          </w:p>
        </w:tc>
        <w:tc>
          <w:tcPr>
            <w:tcW w:w="1346" w:type="dxa"/>
            <w:shd w:val="clear" w:color="auto" w:fill="auto"/>
            <w:vAlign w:val="center"/>
            <w:hideMark/>
          </w:tcPr>
          <w:p w:rsidR="007166F8" w:rsidRPr="00A2710C" w:rsidRDefault="007166F8" w:rsidP="002C33C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 xml:space="preserve">Томская </w:t>
            </w:r>
            <w:r w:rsidR="00B1026B" w:rsidRPr="00A2710C">
              <w:rPr>
                <w:rFonts w:ascii="PT Astra Serif" w:hAnsi="PT Astra Serif"/>
                <w:sz w:val="18"/>
                <w:szCs w:val="18"/>
              </w:rPr>
              <w:t>о</w:t>
            </w:r>
            <w:r w:rsidRPr="00A2710C">
              <w:rPr>
                <w:rFonts w:ascii="PT Astra Serif" w:hAnsi="PT Astra Serif"/>
                <w:sz w:val="18"/>
                <w:szCs w:val="18"/>
              </w:rPr>
              <w:t xml:space="preserve">бласть, </w:t>
            </w:r>
            <w:r w:rsidR="002C33C9" w:rsidRPr="00A2710C">
              <w:rPr>
                <w:rFonts w:ascii="PT Astra Serif" w:hAnsi="PT Astra Serif"/>
                <w:sz w:val="18"/>
                <w:szCs w:val="18"/>
              </w:rPr>
              <w:t>м</w:t>
            </w:r>
            <w:r w:rsidRPr="00A2710C">
              <w:rPr>
                <w:rFonts w:ascii="PT Astra Serif" w:hAnsi="PT Astra Serif"/>
                <w:sz w:val="18"/>
                <w:szCs w:val="18"/>
              </w:rPr>
              <w:t>униципаль</w:t>
            </w:r>
            <w:r w:rsidR="00A2710C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 xml:space="preserve">ный район Томский, сельское поселение Октябрьское, </w:t>
            </w:r>
            <w:r w:rsidR="002C33C9" w:rsidRPr="00A2710C">
              <w:rPr>
                <w:rFonts w:ascii="PT Astra Serif" w:hAnsi="PT Astra Serif"/>
                <w:sz w:val="18"/>
                <w:szCs w:val="18"/>
              </w:rPr>
              <w:t>с.</w:t>
            </w:r>
            <w:r w:rsidR="00A2710C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Октябрь</w:t>
            </w:r>
            <w:r w:rsidR="00735A65" w:rsidRPr="00735A65">
              <w:rPr>
                <w:rFonts w:ascii="PT Astra Serif" w:hAnsi="PT Astra Serif"/>
                <w:sz w:val="18"/>
                <w:szCs w:val="18"/>
              </w:rPr>
              <w:t>-</w:t>
            </w:r>
            <w:r w:rsidRPr="00A2710C">
              <w:rPr>
                <w:rFonts w:ascii="PT Astra Serif" w:hAnsi="PT Astra Serif"/>
                <w:sz w:val="18"/>
                <w:szCs w:val="18"/>
              </w:rPr>
              <w:t xml:space="preserve">ское, </w:t>
            </w:r>
            <w:r w:rsidR="00735A65" w:rsidRPr="00735A65">
              <w:rPr>
                <w:rFonts w:ascii="PT Astra Serif" w:hAnsi="PT Astra Serif"/>
                <w:sz w:val="18"/>
                <w:szCs w:val="18"/>
              </w:rPr>
              <w:br/>
            </w:r>
            <w:r w:rsidR="002C33C9" w:rsidRPr="00A2710C">
              <w:rPr>
                <w:rFonts w:ascii="PT Astra Serif" w:hAnsi="PT Astra Serif"/>
                <w:sz w:val="18"/>
                <w:szCs w:val="18"/>
              </w:rPr>
              <w:t>ул.</w:t>
            </w:r>
            <w:r w:rsidR="00A2710C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A2710C">
              <w:rPr>
                <w:rFonts w:ascii="PT Astra Serif" w:hAnsi="PT Astra Serif"/>
                <w:sz w:val="18"/>
                <w:szCs w:val="18"/>
              </w:rPr>
              <w:t>Заводская, 16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 xml:space="preserve">колесных транспортных средств (автомобили, прицепы </w:t>
            </w:r>
            <w:r w:rsidR="00735A65" w:rsidRPr="00735A65">
              <w:rPr>
                <w:rFonts w:ascii="PT Astra Serif" w:hAnsi="PT Astra Serif"/>
                <w:sz w:val="18"/>
                <w:szCs w:val="18"/>
              </w:rPr>
              <w:br/>
            </w:r>
            <w:r w:rsidRPr="00A2710C">
              <w:rPr>
                <w:rFonts w:ascii="PT Astra Serif" w:hAnsi="PT Astra Serif"/>
                <w:sz w:val="18"/>
                <w:szCs w:val="18"/>
              </w:rPr>
              <w:t>и полуприцепы);</w:t>
            </w:r>
          </w:p>
        </w:tc>
        <w:tc>
          <w:tcPr>
            <w:tcW w:w="1451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для оснащения мобильной медицинской бригады совмещенный для проведения</w:t>
            </w:r>
            <w:r w:rsidRPr="00A2710C">
              <w:rPr>
                <w:rFonts w:ascii="PT Astra Serif" w:hAnsi="PT Astra Serif"/>
                <w:sz w:val="18"/>
                <w:szCs w:val="18"/>
              </w:rPr>
              <w:br/>
              <w:t xml:space="preserve">маммографии </w:t>
            </w:r>
            <w:r w:rsidR="00735A65" w:rsidRPr="00735A65">
              <w:rPr>
                <w:rFonts w:ascii="PT Astra Serif" w:hAnsi="PT Astra Serif"/>
                <w:sz w:val="18"/>
                <w:szCs w:val="18"/>
              </w:rPr>
              <w:br/>
            </w:r>
            <w:r w:rsidRPr="00A2710C">
              <w:rPr>
                <w:rFonts w:ascii="PT Astra Serif" w:hAnsi="PT Astra Serif"/>
                <w:sz w:val="18"/>
                <w:szCs w:val="18"/>
              </w:rPr>
              <w:t>и флюорографии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81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7166F8" w:rsidRPr="00A2710C" w:rsidRDefault="00E94D29" w:rsidP="003D61ED">
            <w:pPr>
              <w:ind w:left="-72" w:right="-12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20.03.2008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да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87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74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616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7166F8" w:rsidRPr="00A2710C" w:rsidRDefault="007166F8" w:rsidP="00385E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</w:tr>
      <w:tr w:rsidR="003D61ED" w:rsidRPr="00A2710C" w:rsidTr="00735A65">
        <w:trPr>
          <w:trHeight w:val="53"/>
        </w:trPr>
        <w:tc>
          <w:tcPr>
            <w:tcW w:w="534" w:type="dxa"/>
            <w:shd w:val="clear" w:color="auto" w:fill="auto"/>
            <w:noWrap/>
            <w:vAlign w:val="bottom"/>
          </w:tcPr>
          <w:p w:rsidR="007166F8" w:rsidRPr="00241588" w:rsidRDefault="007166F8" w:rsidP="00385E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166F8" w:rsidRPr="00241588" w:rsidRDefault="00735A65" w:rsidP="00A2710C">
            <w:pPr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  <w:r w:rsidRPr="00241588">
              <w:rPr>
                <w:rFonts w:ascii="PT Astra Serif" w:hAnsi="PT Astra Serif"/>
                <w:bCs/>
                <w:sz w:val="18"/>
                <w:szCs w:val="18"/>
              </w:rPr>
              <w:t>Итого</w:t>
            </w:r>
          </w:p>
        </w:tc>
        <w:tc>
          <w:tcPr>
            <w:tcW w:w="1346" w:type="dxa"/>
            <w:shd w:val="clear" w:color="auto" w:fill="auto"/>
            <w:noWrap/>
            <w:vAlign w:val="bottom"/>
            <w:hideMark/>
          </w:tcPr>
          <w:p w:rsidR="007166F8" w:rsidRPr="00A2710C" w:rsidRDefault="00771C57" w:rsidP="00771C5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A2710C">
              <w:rPr>
                <w:rFonts w:ascii="PT Astra Serif" w:hAnsi="PT Astra Serif" w:cs="Calibri"/>
                <w:sz w:val="18"/>
                <w:szCs w:val="18"/>
              </w:rPr>
              <w:t>Х</w:t>
            </w:r>
          </w:p>
        </w:tc>
        <w:tc>
          <w:tcPr>
            <w:tcW w:w="1419" w:type="dxa"/>
            <w:shd w:val="clear" w:color="auto" w:fill="auto"/>
            <w:noWrap/>
            <w:vAlign w:val="bottom"/>
            <w:hideMark/>
          </w:tcPr>
          <w:p w:rsidR="007166F8" w:rsidRPr="00A2710C" w:rsidRDefault="00771C57" w:rsidP="00771C57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A2710C">
              <w:rPr>
                <w:rFonts w:ascii="PT Astra Serif" w:hAnsi="PT Astra Serif" w:cs="Calibri"/>
                <w:sz w:val="18"/>
                <w:szCs w:val="18"/>
              </w:rPr>
              <w:t>Х</w:t>
            </w:r>
          </w:p>
        </w:tc>
        <w:tc>
          <w:tcPr>
            <w:tcW w:w="1451" w:type="dxa"/>
            <w:shd w:val="clear" w:color="auto" w:fill="auto"/>
            <w:noWrap/>
            <w:vAlign w:val="center"/>
            <w:hideMark/>
          </w:tcPr>
          <w:p w:rsidR="007166F8" w:rsidRPr="00A2710C" w:rsidRDefault="00771C57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459" w:type="dxa"/>
            <w:shd w:val="clear" w:color="auto" w:fill="auto"/>
            <w:noWrap/>
            <w:vAlign w:val="center"/>
            <w:hideMark/>
          </w:tcPr>
          <w:p w:rsidR="007166F8" w:rsidRPr="00A2710C" w:rsidRDefault="00771C57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181" w:type="dxa"/>
            <w:shd w:val="clear" w:color="auto" w:fill="auto"/>
            <w:noWrap/>
            <w:vAlign w:val="center"/>
            <w:hideMark/>
          </w:tcPr>
          <w:p w:rsidR="007166F8" w:rsidRPr="00A2710C" w:rsidRDefault="007166F8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7166F8" w:rsidRPr="00A2710C" w:rsidRDefault="00771C57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826" w:type="dxa"/>
            <w:shd w:val="clear" w:color="auto" w:fill="auto"/>
            <w:noWrap/>
            <w:vAlign w:val="center"/>
            <w:hideMark/>
          </w:tcPr>
          <w:p w:rsidR="007166F8" w:rsidRPr="00A2710C" w:rsidRDefault="00771C57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630" w:type="dxa"/>
            <w:shd w:val="clear" w:color="auto" w:fill="auto"/>
            <w:noWrap/>
            <w:vAlign w:val="center"/>
            <w:hideMark/>
          </w:tcPr>
          <w:p w:rsidR="007166F8" w:rsidRPr="00A2710C" w:rsidRDefault="007166F8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587" w:type="dxa"/>
            <w:shd w:val="clear" w:color="auto" w:fill="auto"/>
            <w:noWrap/>
            <w:vAlign w:val="center"/>
            <w:hideMark/>
          </w:tcPr>
          <w:p w:rsidR="007166F8" w:rsidRPr="00A2710C" w:rsidRDefault="007166F8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574" w:type="dxa"/>
            <w:shd w:val="clear" w:color="auto" w:fill="auto"/>
            <w:noWrap/>
            <w:vAlign w:val="center"/>
            <w:hideMark/>
          </w:tcPr>
          <w:p w:rsidR="007166F8" w:rsidRPr="00A2710C" w:rsidRDefault="007166F8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616" w:type="dxa"/>
            <w:shd w:val="clear" w:color="auto" w:fill="auto"/>
            <w:noWrap/>
            <w:vAlign w:val="center"/>
            <w:hideMark/>
          </w:tcPr>
          <w:p w:rsidR="007166F8" w:rsidRPr="00A2710C" w:rsidRDefault="007166F8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716" w:type="dxa"/>
            <w:shd w:val="clear" w:color="auto" w:fill="auto"/>
            <w:noWrap/>
            <w:vAlign w:val="center"/>
            <w:hideMark/>
          </w:tcPr>
          <w:p w:rsidR="007166F8" w:rsidRPr="00A2710C" w:rsidRDefault="007166F8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166F8" w:rsidRPr="00A2710C" w:rsidRDefault="007166F8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:rsidR="007166F8" w:rsidRPr="00A2710C" w:rsidRDefault="007166F8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0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7166F8" w:rsidRPr="00A2710C" w:rsidRDefault="007166F8" w:rsidP="00771C5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2710C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</w:tr>
    </w:tbl>
    <w:p w:rsidR="007166F8" w:rsidRPr="00A2710C" w:rsidRDefault="007166F8" w:rsidP="007166F8">
      <w:pPr>
        <w:ind w:firstLine="0"/>
        <w:jc w:val="center"/>
        <w:rPr>
          <w:rFonts w:ascii="PT Astra Serif" w:hAnsi="PT Astra Serif"/>
          <w:sz w:val="18"/>
          <w:szCs w:val="18"/>
        </w:rPr>
      </w:pPr>
    </w:p>
    <w:p w:rsidR="00817F17" w:rsidRPr="001337C0" w:rsidRDefault="00817F17">
      <w:pPr>
        <w:ind w:firstLine="0"/>
        <w:rPr>
          <w:rFonts w:ascii="PT Astra Serif" w:hAnsi="PT Astra Serif"/>
          <w:sz w:val="24"/>
        </w:rPr>
      </w:pPr>
    </w:p>
    <w:p w:rsidR="00126A6E" w:rsidRPr="001337C0" w:rsidRDefault="00126A6E">
      <w:pPr>
        <w:ind w:firstLine="0"/>
        <w:rPr>
          <w:rFonts w:ascii="PT Astra Serif" w:hAnsi="PT Astra Serif"/>
          <w:sz w:val="24"/>
        </w:rPr>
      </w:pPr>
    </w:p>
    <w:sectPr w:rsidR="00126A6E" w:rsidRPr="001337C0" w:rsidSect="00DC512E">
      <w:pgSz w:w="16838" w:h="11906" w:orient="landscape"/>
      <w:pgMar w:top="849" w:right="820" w:bottom="850" w:left="709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D44" w:rsidRDefault="00475D44">
      <w:r>
        <w:separator/>
      </w:r>
    </w:p>
  </w:endnote>
  <w:endnote w:type="continuationSeparator" w:id="0">
    <w:p w:rsidR="00475D44" w:rsidRDefault="00475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D44" w:rsidRDefault="00475D44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D44" w:rsidRDefault="00475D44">
      <w:r>
        <w:separator/>
      </w:r>
    </w:p>
  </w:footnote>
  <w:footnote w:type="continuationSeparator" w:id="0">
    <w:p w:rsidR="00475D44" w:rsidRDefault="00475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D44" w:rsidRDefault="00475D44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75D44" w:rsidRDefault="00475D4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732671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75D44" w:rsidRPr="002E0694" w:rsidRDefault="00475D44" w:rsidP="002E0694">
        <w:pPr>
          <w:pStyle w:val="a5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2E069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2E069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2E069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2E069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D44" w:rsidRPr="0005727D" w:rsidRDefault="00475D44" w:rsidP="002E069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0143175" wp14:editId="01BA31BF">
          <wp:extent cx="721995" cy="721995"/>
          <wp:effectExtent l="0" t="0" r="1905" b="1905"/>
          <wp:docPr id="2" name="Рисунок 2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5D44" w:rsidRPr="0005727D" w:rsidRDefault="00475D44" w:rsidP="002E0694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05727D">
      <w:rPr>
        <w:rFonts w:ascii="PT Astra Serif" w:hAnsi="PT Astra Serif"/>
        <w:sz w:val="30"/>
        <w:szCs w:val="30"/>
      </w:rPr>
      <w:t>администрация ТОМСКОЙ ОБЛАСТИ</w:t>
    </w:r>
  </w:p>
  <w:p w:rsidR="00475D44" w:rsidRPr="0005727D" w:rsidRDefault="00475D44" w:rsidP="002E0694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05727D">
      <w:rPr>
        <w:rFonts w:ascii="PT Astra Serif" w:hAnsi="PT Astra Serif"/>
        <w:spacing w:val="20"/>
        <w:szCs w:val="28"/>
      </w:rPr>
      <w:t>Распоряжение</w:t>
    </w:r>
  </w:p>
  <w:p w:rsidR="00475D44" w:rsidRDefault="00475D44" w:rsidP="002E0694">
    <w:pPr>
      <w:pStyle w:val="a5"/>
      <w:spacing w:before="0" w:after="0"/>
      <w:ind w:firstLine="0"/>
      <w:rPr>
        <w:rFonts w:ascii="PT Astra Serif" w:hAnsi="PT Astra Serif"/>
        <w:sz w:val="24"/>
        <w:szCs w:val="24"/>
      </w:rPr>
    </w:pPr>
  </w:p>
  <w:p w:rsidR="00475D44" w:rsidRPr="00544E61" w:rsidRDefault="00475D44" w:rsidP="002E0694">
    <w:pPr>
      <w:pStyle w:val="a5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8085054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475D44" w:rsidRPr="002E0694" w:rsidRDefault="00475D44" w:rsidP="002E0694">
        <w:pPr>
          <w:pStyle w:val="a5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2E069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2E069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2E069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87065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2E069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D44" w:rsidRPr="00544E61" w:rsidRDefault="00475D44" w:rsidP="002E0694">
    <w:pPr>
      <w:pStyle w:val="a5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D44" w:rsidRPr="00B15F6E" w:rsidRDefault="00475D44" w:rsidP="00B15F6E">
    <w:pPr>
      <w:pStyle w:val="a5"/>
      <w:ind w:firstLine="0"/>
      <w:rPr>
        <w:rFonts w:ascii="PT Astra Serif" w:hAnsi="PT Astra Serif"/>
        <w:b w:val="0"/>
        <w:sz w:val="24"/>
        <w:szCs w:val="24"/>
        <w:lang w:val="en-US"/>
      </w:rPr>
    </w:pPr>
    <w:r>
      <w:rPr>
        <w:rFonts w:ascii="PT Astra Serif" w:hAnsi="PT Astra Serif"/>
        <w:b w:val="0"/>
        <w:sz w:val="24"/>
        <w:szCs w:val="24"/>
        <w:lang w:val="en-US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3DA7F9A"/>
    <w:lvl w:ilvl="0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%1."/>
      <w:lvlJc w:val="left"/>
      <w:pPr>
        <w:ind w:left="-142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1">
    <w:nsid w:val="04FC784F"/>
    <w:multiLevelType w:val="multilevel"/>
    <w:tmpl w:val="A3A4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2D1824"/>
    <w:multiLevelType w:val="multilevel"/>
    <w:tmpl w:val="A210E8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C440C5"/>
    <w:multiLevelType w:val="hybridMultilevel"/>
    <w:tmpl w:val="C2DE7BB8"/>
    <w:lvl w:ilvl="0" w:tplc="881C0F64">
      <w:start w:val="1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1312C59"/>
    <w:multiLevelType w:val="hybridMultilevel"/>
    <w:tmpl w:val="5F4C4B72"/>
    <w:lvl w:ilvl="0" w:tplc="5B8EEB5A">
      <w:start w:val="1"/>
      <w:numFmt w:val="decimal"/>
      <w:lvlText w:val="%1."/>
      <w:lvlJc w:val="left"/>
      <w:pPr>
        <w:ind w:left="958" w:hanging="39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17D14DE"/>
    <w:multiLevelType w:val="hybridMultilevel"/>
    <w:tmpl w:val="466CFF1C"/>
    <w:lvl w:ilvl="0" w:tplc="E4D42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7A0FA9"/>
    <w:multiLevelType w:val="multilevel"/>
    <w:tmpl w:val="0D027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BA2AA4"/>
    <w:multiLevelType w:val="multilevel"/>
    <w:tmpl w:val="36A22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566493"/>
    <w:multiLevelType w:val="hybridMultilevel"/>
    <w:tmpl w:val="37700B5E"/>
    <w:lvl w:ilvl="0" w:tplc="6FE63A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2B06862"/>
    <w:multiLevelType w:val="hybridMultilevel"/>
    <w:tmpl w:val="FF9CB362"/>
    <w:lvl w:ilvl="0" w:tplc="1EBC91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6C174D1"/>
    <w:multiLevelType w:val="hybridMultilevel"/>
    <w:tmpl w:val="6A1E849E"/>
    <w:lvl w:ilvl="0" w:tplc="58307A3A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1">
    <w:nsid w:val="2A61136C"/>
    <w:multiLevelType w:val="multilevel"/>
    <w:tmpl w:val="A76C5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046FD8"/>
    <w:multiLevelType w:val="hybridMultilevel"/>
    <w:tmpl w:val="EAE047D6"/>
    <w:lvl w:ilvl="0" w:tplc="5E542A2A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DEC54C9"/>
    <w:multiLevelType w:val="hybridMultilevel"/>
    <w:tmpl w:val="4EDEFB6C"/>
    <w:lvl w:ilvl="0" w:tplc="25B6FD0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68F0DFA"/>
    <w:multiLevelType w:val="hybridMultilevel"/>
    <w:tmpl w:val="1B923536"/>
    <w:lvl w:ilvl="0" w:tplc="2DF2198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90B79F2"/>
    <w:multiLevelType w:val="hybridMultilevel"/>
    <w:tmpl w:val="9CB086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9ED4A67"/>
    <w:multiLevelType w:val="hybridMultilevel"/>
    <w:tmpl w:val="0A8E2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66230D"/>
    <w:multiLevelType w:val="multilevel"/>
    <w:tmpl w:val="C99A9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3AF2ED3"/>
    <w:multiLevelType w:val="hybridMultilevel"/>
    <w:tmpl w:val="C8F6151A"/>
    <w:lvl w:ilvl="0" w:tplc="BAE69438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5EC0597"/>
    <w:multiLevelType w:val="hybridMultilevel"/>
    <w:tmpl w:val="6818B86A"/>
    <w:lvl w:ilvl="0" w:tplc="66D80760">
      <w:start w:val="1"/>
      <w:numFmt w:val="decimal"/>
      <w:lvlText w:val="%1."/>
      <w:lvlJc w:val="left"/>
      <w:pPr>
        <w:ind w:left="1069" w:hanging="360"/>
      </w:pPr>
      <w:rPr>
        <w:rFonts w:eastAsia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5EE5106"/>
    <w:multiLevelType w:val="hybridMultilevel"/>
    <w:tmpl w:val="1DB047B2"/>
    <w:lvl w:ilvl="0" w:tplc="31AC20B4">
      <w:start w:val="1"/>
      <w:numFmt w:val="decimal"/>
      <w:lvlText w:val="%1."/>
      <w:lvlJc w:val="left"/>
      <w:pPr>
        <w:ind w:left="1669" w:hanging="960"/>
      </w:pPr>
      <w:rPr>
        <w:rFonts w:eastAsia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AB235EA"/>
    <w:multiLevelType w:val="hybridMultilevel"/>
    <w:tmpl w:val="21ECCEE0"/>
    <w:lvl w:ilvl="0" w:tplc="CBCAB478">
      <w:start w:val="1"/>
      <w:numFmt w:val="bullet"/>
      <w:lvlText w:val=""/>
      <w:lvlJc w:val="left"/>
      <w:pPr>
        <w:ind w:left="6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22">
    <w:nsid w:val="5C1A1C27"/>
    <w:multiLevelType w:val="hybridMultilevel"/>
    <w:tmpl w:val="77E65310"/>
    <w:lvl w:ilvl="0" w:tplc="6D8AA9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E0E11DD"/>
    <w:multiLevelType w:val="hybridMultilevel"/>
    <w:tmpl w:val="B7EA317C"/>
    <w:lvl w:ilvl="0" w:tplc="041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F7264FD"/>
    <w:multiLevelType w:val="hybridMultilevel"/>
    <w:tmpl w:val="0A8E2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F20260"/>
    <w:multiLevelType w:val="multilevel"/>
    <w:tmpl w:val="9476F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0AB58ED"/>
    <w:multiLevelType w:val="hybridMultilevel"/>
    <w:tmpl w:val="5D447B14"/>
    <w:lvl w:ilvl="0" w:tplc="5A7EE7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76559B1"/>
    <w:multiLevelType w:val="hybridMultilevel"/>
    <w:tmpl w:val="5C1AB0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3A0A74"/>
    <w:multiLevelType w:val="hybridMultilevel"/>
    <w:tmpl w:val="77F8C96A"/>
    <w:lvl w:ilvl="0" w:tplc="9C723C7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2381D7D"/>
    <w:multiLevelType w:val="hybridMultilevel"/>
    <w:tmpl w:val="0BA4F0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782C24"/>
    <w:multiLevelType w:val="hybridMultilevel"/>
    <w:tmpl w:val="0E9E1B48"/>
    <w:lvl w:ilvl="0" w:tplc="D728AF0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2822C0D"/>
    <w:multiLevelType w:val="multilevel"/>
    <w:tmpl w:val="3822D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7565E78"/>
    <w:multiLevelType w:val="hybridMultilevel"/>
    <w:tmpl w:val="F57EA9DC"/>
    <w:lvl w:ilvl="0" w:tplc="EAB820D0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EF253E7"/>
    <w:multiLevelType w:val="multilevel"/>
    <w:tmpl w:val="10CCD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F610563"/>
    <w:multiLevelType w:val="multilevel"/>
    <w:tmpl w:val="EAD238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2"/>
  </w:num>
  <w:num w:numId="3">
    <w:abstractNumId w:val="19"/>
  </w:num>
  <w:num w:numId="4">
    <w:abstractNumId w:val="1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24"/>
  </w:num>
  <w:num w:numId="8">
    <w:abstractNumId w:val="31"/>
  </w:num>
  <w:num w:numId="9">
    <w:abstractNumId w:val="33"/>
  </w:num>
  <w:num w:numId="10">
    <w:abstractNumId w:val="6"/>
  </w:num>
  <w:num w:numId="11">
    <w:abstractNumId w:val="17"/>
  </w:num>
  <w:num w:numId="12">
    <w:abstractNumId w:val="25"/>
  </w:num>
  <w:num w:numId="13">
    <w:abstractNumId w:val="7"/>
  </w:num>
  <w:num w:numId="14">
    <w:abstractNumId w:val="1"/>
  </w:num>
  <w:num w:numId="15">
    <w:abstractNumId w:val="11"/>
  </w:num>
  <w:num w:numId="16">
    <w:abstractNumId w:val="22"/>
  </w:num>
  <w:num w:numId="17">
    <w:abstractNumId w:val="8"/>
  </w:num>
  <w:num w:numId="18">
    <w:abstractNumId w:val="34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4"/>
  </w:num>
  <w:num w:numId="23">
    <w:abstractNumId w:val="13"/>
  </w:num>
  <w:num w:numId="24">
    <w:abstractNumId w:val="28"/>
  </w:num>
  <w:num w:numId="25">
    <w:abstractNumId w:val="30"/>
  </w:num>
  <w:num w:numId="26">
    <w:abstractNumId w:val="10"/>
  </w:num>
  <w:num w:numId="27">
    <w:abstractNumId w:val="26"/>
  </w:num>
  <w:num w:numId="28">
    <w:abstractNumId w:val="27"/>
  </w:num>
  <w:num w:numId="29">
    <w:abstractNumId w:val="29"/>
  </w:num>
  <w:num w:numId="30">
    <w:abstractNumId w:val="20"/>
  </w:num>
  <w:num w:numId="31">
    <w:abstractNumId w:val="14"/>
  </w:num>
  <w:num w:numId="32">
    <w:abstractNumId w:val="9"/>
  </w:num>
  <w:num w:numId="33">
    <w:abstractNumId w:val="15"/>
  </w:num>
  <w:num w:numId="34">
    <w:abstractNumId w:val="23"/>
  </w:num>
  <w:num w:numId="35">
    <w:abstractNumId w:val="2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B4C"/>
    <w:rsid w:val="00003567"/>
    <w:rsid w:val="000048EC"/>
    <w:rsid w:val="00004DC0"/>
    <w:rsid w:val="0000581A"/>
    <w:rsid w:val="00007387"/>
    <w:rsid w:val="00011FA1"/>
    <w:rsid w:val="000122D8"/>
    <w:rsid w:val="00015984"/>
    <w:rsid w:val="00015E58"/>
    <w:rsid w:val="000174E8"/>
    <w:rsid w:val="000209C7"/>
    <w:rsid w:val="00037437"/>
    <w:rsid w:val="00040C2B"/>
    <w:rsid w:val="00040D90"/>
    <w:rsid w:val="00041148"/>
    <w:rsid w:val="000459BA"/>
    <w:rsid w:val="00045E98"/>
    <w:rsid w:val="00046044"/>
    <w:rsid w:val="00047BBE"/>
    <w:rsid w:val="00051F3D"/>
    <w:rsid w:val="00052B63"/>
    <w:rsid w:val="00053BB0"/>
    <w:rsid w:val="00054EB9"/>
    <w:rsid w:val="00057A1A"/>
    <w:rsid w:val="00060149"/>
    <w:rsid w:val="0006088E"/>
    <w:rsid w:val="00060F9E"/>
    <w:rsid w:val="00063E20"/>
    <w:rsid w:val="00065C89"/>
    <w:rsid w:val="000663BB"/>
    <w:rsid w:val="00067B88"/>
    <w:rsid w:val="00071E44"/>
    <w:rsid w:val="00072E17"/>
    <w:rsid w:val="0007647A"/>
    <w:rsid w:val="00077AC6"/>
    <w:rsid w:val="00077EEC"/>
    <w:rsid w:val="00081A1A"/>
    <w:rsid w:val="00081F10"/>
    <w:rsid w:val="00083294"/>
    <w:rsid w:val="000858CB"/>
    <w:rsid w:val="00086612"/>
    <w:rsid w:val="0008671D"/>
    <w:rsid w:val="00087FC4"/>
    <w:rsid w:val="00090ACA"/>
    <w:rsid w:val="000919C5"/>
    <w:rsid w:val="000935E1"/>
    <w:rsid w:val="000952DD"/>
    <w:rsid w:val="00096905"/>
    <w:rsid w:val="000979BA"/>
    <w:rsid w:val="000A00A4"/>
    <w:rsid w:val="000A1816"/>
    <w:rsid w:val="000A2E93"/>
    <w:rsid w:val="000A6903"/>
    <w:rsid w:val="000A6E6C"/>
    <w:rsid w:val="000A7A29"/>
    <w:rsid w:val="000B063E"/>
    <w:rsid w:val="000B2E1E"/>
    <w:rsid w:val="000B48FC"/>
    <w:rsid w:val="000B6220"/>
    <w:rsid w:val="000B7431"/>
    <w:rsid w:val="000B7F73"/>
    <w:rsid w:val="000C2B4C"/>
    <w:rsid w:val="000C34B6"/>
    <w:rsid w:val="000C3B9D"/>
    <w:rsid w:val="000C56C9"/>
    <w:rsid w:val="000C6857"/>
    <w:rsid w:val="000D01AE"/>
    <w:rsid w:val="000D1876"/>
    <w:rsid w:val="000D2B5C"/>
    <w:rsid w:val="000D425E"/>
    <w:rsid w:val="000D4963"/>
    <w:rsid w:val="000D5CD9"/>
    <w:rsid w:val="000D717E"/>
    <w:rsid w:val="000E02A3"/>
    <w:rsid w:val="000E1D11"/>
    <w:rsid w:val="000E2D91"/>
    <w:rsid w:val="000E42F6"/>
    <w:rsid w:val="000E60D6"/>
    <w:rsid w:val="000F1996"/>
    <w:rsid w:val="000F36F6"/>
    <w:rsid w:val="000F3F9B"/>
    <w:rsid w:val="000F5F20"/>
    <w:rsid w:val="000F6914"/>
    <w:rsid w:val="000F76C8"/>
    <w:rsid w:val="001008F5"/>
    <w:rsid w:val="00102C1B"/>
    <w:rsid w:val="00104FED"/>
    <w:rsid w:val="00106FD6"/>
    <w:rsid w:val="00113D70"/>
    <w:rsid w:val="00113E0E"/>
    <w:rsid w:val="00113E55"/>
    <w:rsid w:val="0011489A"/>
    <w:rsid w:val="00114B06"/>
    <w:rsid w:val="001158A1"/>
    <w:rsid w:val="001257A6"/>
    <w:rsid w:val="00126A6E"/>
    <w:rsid w:val="00127AD5"/>
    <w:rsid w:val="001337C0"/>
    <w:rsid w:val="00134948"/>
    <w:rsid w:val="00136521"/>
    <w:rsid w:val="00136964"/>
    <w:rsid w:val="001376B0"/>
    <w:rsid w:val="00140790"/>
    <w:rsid w:val="00142EDC"/>
    <w:rsid w:val="00143BE9"/>
    <w:rsid w:val="00143C2C"/>
    <w:rsid w:val="00143C6A"/>
    <w:rsid w:val="001446C1"/>
    <w:rsid w:val="00150440"/>
    <w:rsid w:val="00151178"/>
    <w:rsid w:val="00151956"/>
    <w:rsid w:val="00151D74"/>
    <w:rsid w:val="00151FA1"/>
    <w:rsid w:val="00153BCC"/>
    <w:rsid w:val="001567E4"/>
    <w:rsid w:val="00157D12"/>
    <w:rsid w:val="001605B9"/>
    <w:rsid w:val="00160624"/>
    <w:rsid w:val="00161563"/>
    <w:rsid w:val="001618DD"/>
    <w:rsid w:val="00162224"/>
    <w:rsid w:val="00165623"/>
    <w:rsid w:val="0016659C"/>
    <w:rsid w:val="00166F02"/>
    <w:rsid w:val="0016702C"/>
    <w:rsid w:val="00167EB7"/>
    <w:rsid w:val="00170986"/>
    <w:rsid w:val="001723C9"/>
    <w:rsid w:val="00172633"/>
    <w:rsid w:val="00172916"/>
    <w:rsid w:val="00173D64"/>
    <w:rsid w:val="00174136"/>
    <w:rsid w:val="0017487B"/>
    <w:rsid w:val="001766DC"/>
    <w:rsid w:val="00176E1D"/>
    <w:rsid w:val="00177D7A"/>
    <w:rsid w:val="00180542"/>
    <w:rsid w:val="001805A8"/>
    <w:rsid w:val="0018128A"/>
    <w:rsid w:val="00181FE8"/>
    <w:rsid w:val="0018232D"/>
    <w:rsid w:val="00183CD4"/>
    <w:rsid w:val="0018439C"/>
    <w:rsid w:val="0018458B"/>
    <w:rsid w:val="00187065"/>
    <w:rsid w:val="00187155"/>
    <w:rsid w:val="001969A7"/>
    <w:rsid w:val="00197FD8"/>
    <w:rsid w:val="001A272A"/>
    <w:rsid w:val="001A57C1"/>
    <w:rsid w:val="001A60B2"/>
    <w:rsid w:val="001A66E4"/>
    <w:rsid w:val="001A7F11"/>
    <w:rsid w:val="001B0F0E"/>
    <w:rsid w:val="001B3B3F"/>
    <w:rsid w:val="001B3DF4"/>
    <w:rsid w:val="001B4DC1"/>
    <w:rsid w:val="001B55D1"/>
    <w:rsid w:val="001B5634"/>
    <w:rsid w:val="001B5A3C"/>
    <w:rsid w:val="001B674C"/>
    <w:rsid w:val="001B6964"/>
    <w:rsid w:val="001B74F8"/>
    <w:rsid w:val="001C1CE8"/>
    <w:rsid w:val="001C282C"/>
    <w:rsid w:val="001C3319"/>
    <w:rsid w:val="001C3B93"/>
    <w:rsid w:val="001C66B5"/>
    <w:rsid w:val="001C6FAD"/>
    <w:rsid w:val="001D15CD"/>
    <w:rsid w:val="001D3F68"/>
    <w:rsid w:val="001D5E7F"/>
    <w:rsid w:val="001D754C"/>
    <w:rsid w:val="001E30A1"/>
    <w:rsid w:val="001E349A"/>
    <w:rsid w:val="001E3FA3"/>
    <w:rsid w:val="001E5D1D"/>
    <w:rsid w:val="001E607D"/>
    <w:rsid w:val="001F07D6"/>
    <w:rsid w:val="001F1201"/>
    <w:rsid w:val="001F219B"/>
    <w:rsid w:val="001F3677"/>
    <w:rsid w:val="001F4151"/>
    <w:rsid w:val="001F5C88"/>
    <w:rsid w:val="001F73AB"/>
    <w:rsid w:val="00203B62"/>
    <w:rsid w:val="00206608"/>
    <w:rsid w:val="002072D8"/>
    <w:rsid w:val="00210865"/>
    <w:rsid w:val="00210C16"/>
    <w:rsid w:val="002133BF"/>
    <w:rsid w:val="0021464A"/>
    <w:rsid w:val="00214B4E"/>
    <w:rsid w:val="002159CB"/>
    <w:rsid w:val="0021644F"/>
    <w:rsid w:val="002170FD"/>
    <w:rsid w:val="00221AA5"/>
    <w:rsid w:val="0022259E"/>
    <w:rsid w:val="00223E3A"/>
    <w:rsid w:val="00224001"/>
    <w:rsid w:val="00227C79"/>
    <w:rsid w:val="00232703"/>
    <w:rsid w:val="00232904"/>
    <w:rsid w:val="0023389E"/>
    <w:rsid w:val="00234037"/>
    <w:rsid w:val="00241588"/>
    <w:rsid w:val="00241638"/>
    <w:rsid w:val="002433EA"/>
    <w:rsid w:val="002436DA"/>
    <w:rsid w:val="002449DC"/>
    <w:rsid w:val="00247FE0"/>
    <w:rsid w:val="00250716"/>
    <w:rsid w:val="00253C89"/>
    <w:rsid w:val="00254796"/>
    <w:rsid w:val="0025656B"/>
    <w:rsid w:val="0025673D"/>
    <w:rsid w:val="00270E52"/>
    <w:rsid w:val="002719B7"/>
    <w:rsid w:val="00271DF8"/>
    <w:rsid w:val="0027365B"/>
    <w:rsid w:val="00275844"/>
    <w:rsid w:val="00275F38"/>
    <w:rsid w:val="0027607A"/>
    <w:rsid w:val="002774FB"/>
    <w:rsid w:val="00280309"/>
    <w:rsid w:val="002817EB"/>
    <w:rsid w:val="002829D1"/>
    <w:rsid w:val="00282A92"/>
    <w:rsid w:val="00282DA3"/>
    <w:rsid w:val="00284C57"/>
    <w:rsid w:val="00284DB6"/>
    <w:rsid w:val="00285D35"/>
    <w:rsid w:val="00286357"/>
    <w:rsid w:val="0028676D"/>
    <w:rsid w:val="0028762F"/>
    <w:rsid w:val="002902EE"/>
    <w:rsid w:val="002A035D"/>
    <w:rsid w:val="002A3726"/>
    <w:rsid w:val="002A44B7"/>
    <w:rsid w:val="002A4E06"/>
    <w:rsid w:val="002A4EA0"/>
    <w:rsid w:val="002A6BA5"/>
    <w:rsid w:val="002B1B93"/>
    <w:rsid w:val="002B31AA"/>
    <w:rsid w:val="002B3D1E"/>
    <w:rsid w:val="002B47CC"/>
    <w:rsid w:val="002B4FEB"/>
    <w:rsid w:val="002B6257"/>
    <w:rsid w:val="002B66CC"/>
    <w:rsid w:val="002B75AE"/>
    <w:rsid w:val="002C043E"/>
    <w:rsid w:val="002C0EC8"/>
    <w:rsid w:val="002C1E37"/>
    <w:rsid w:val="002C33C9"/>
    <w:rsid w:val="002C528F"/>
    <w:rsid w:val="002D1042"/>
    <w:rsid w:val="002D38A7"/>
    <w:rsid w:val="002D3BAE"/>
    <w:rsid w:val="002D49FE"/>
    <w:rsid w:val="002D56BE"/>
    <w:rsid w:val="002D58AE"/>
    <w:rsid w:val="002E0694"/>
    <w:rsid w:val="002E3D83"/>
    <w:rsid w:val="002E41B1"/>
    <w:rsid w:val="002E4767"/>
    <w:rsid w:val="002E7F1E"/>
    <w:rsid w:val="002F06A6"/>
    <w:rsid w:val="002F0EFA"/>
    <w:rsid w:val="002F26BE"/>
    <w:rsid w:val="002F3F6A"/>
    <w:rsid w:val="002F4968"/>
    <w:rsid w:val="002F5599"/>
    <w:rsid w:val="002F6F12"/>
    <w:rsid w:val="002F709F"/>
    <w:rsid w:val="002F7758"/>
    <w:rsid w:val="002F7833"/>
    <w:rsid w:val="00303024"/>
    <w:rsid w:val="003049C3"/>
    <w:rsid w:val="00305149"/>
    <w:rsid w:val="00310692"/>
    <w:rsid w:val="00312012"/>
    <w:rsid w:val="003121E0"/>
    <w:rsid w:val="00314648"/>
    <w:rsid w:val="00316E13"/>
    <w:rsid w:val="0032032D"/>
    <w:rsid w:val="003226F0"/>
    <w:rsid w:val="003239C4"/>
    <w:rsid w:val="0032434C"/>
    <w:rsid w:val="003264A7"/>
    <w:rsid w:val="00327373"/>
    <w:rsid w:val="00327F1D"/>
    <w:rsid w:val="003300E8"/>
    <w:rsid w:val="0033024B"/>
    <w:rsid w:val="00332564"/>
    <w:rsid w:val="0033367A"/>
    <w:rsid w:val="0033391B"/>
    <w:rsid w:val="00333C0B"/>
    <w:rsid w:val="00335D5D"/>
    <w:rsid w:val="00336491"/>
    <w:rsid w:val="00340AD4"/>
    <w:rsid w:val="00343126"/>
    <w:rsid w:val="00351529"/>
    <w:rsid w:val="00351CFD"/>
    <w:rsid w:val="00353A45"/>
    <w:rsid w:val="003567D9"/>
    <w:rsid w:val="00356F76"/>
    <w:rsid w:val="00356FE7"/>
    <w:rsid w:val="00357960"/>
    <w:rsid w:val="00362918"/>
    <w:rsid w:val="00362C46"/>
    <w:rsid w:val="00364D11"/>
    <w:rsid w:val="003668BC"/>
    <w:rsid w:val="00370668"/>
    <w:rsid w:val="00370AD8"/>
    <w:rsid w:val="003742DD"/>
    <w:rsid w:val="00374565"/>
    <w:rsid w:val="003760A8"/>
    <w:rsid w:val="0038178B"/>
    <w:rsid w:val="0038279B"/>
    <w:rsid w:val="00383FA1"/>
    <w:rsid w:val="00384ECC"/>
    <w:rsid w:val="003850B0"/>
    <w:rsid w:val="00385EE5"/>
    <w:rsid w:val="0038669E"/>
    <w:rsid w:val="00387AF5"/>
    <w:rsid w:val="00391BDC"/>
    <w:rsid w:val="00391C73"/>
    <w:rsid w:val="0039302E"/>
    <w:rsid w:val="003956F5"/>
    <w:rsid w:val="003968D3"/>
    <w:rsid w:val="00397843"/>
    <w:rsid w:val="00397FFD"/>
    <w:rsid w:val="003A01F2"/>
    <w:rsid w:val="003A0AB0"/>
    <w:rsid w:val="003A143F"/>
    <w:rsid w:val="003A2657"/>
    <w:rsid w:val="003A2E58"/>
    <w:rsid w:val="003A3ABD"/>
    <w:rsid w:val="003A44A3"/>
    <w:rsid w:val="003A4F40"/>
    <w:rsid w:val="003A7395"/>
    <w:rsid w:val="003B46F5"/>
    <w:rsid w:val="003B61B0"/>
    <w:rsid w:val="003B7477"/>
    <w:rsid w:val="003C1DF7"/>
    <w:rsid w:val="003C2468"/>
    <w:rsid w:val="003C24D7"/>
    <w:rsid w:val="003C2620"/>
    <w:rsid w:val="003C3271"/>
    <w:rsid w:val="003C39FA"/>
    <w:rsid w:val="003C413D"/>
    <w:rsid w:val="003C60C4"/>
    <w:rsid w:val="003C7511"/>
    <w:rsid w:val="003C7994"/>
    <w:rsid w:val="003D1291"/>
    <w:rsid w:val="003D35FC"/>
    <w:rsid w:val="003D37AC"/>
    <w:rsid w:val="003D3CD4"/>
    <w:rsid w:val="003D604B"/>
    <w:rsid w:val="003D61ED"/>
    <w:rsid w:val="003D68A9"/>
    <w:rsid w:val="003D7ED0"/>
    <w:rsid w:val="003E1723"/>
    <w:rsid w:val="003E35AE"/>
    <w:rsid w:val="003E35BD"/>
    <w:rsid w:val="003E4A33"/>
    <w:rsid w:val="003F08DD"/>
    <w:rsid w:val="003F12C9"/>
    <w:rsid w:val="003F3E5B"/>
    <w:rsid w:val="003F401F"/>
    <w:rsid w:val="003F4403"/>
    <w:rsid w:val="003F4EF9"/>
    <w:rsid w:val="003F613A"/>
    <w:rsid w:val="003F7709"/>
    <w:rsid w:val="00400B9C"/>
    <w:rsid w:val="0040127E"/>
    <w:rsid w:val="004014AF"/>
    <w:rsid w:val="004020E5"/>
    <w:rsid w:val="00402117"/>
    <w:rsid w:val="004026E8"/>
    <w:rsid w:val="00402AD7"/>
    <w:rsid w:val="004031A2"/>
    <w:rsid w:val="004047AA"/>
    <w:rsid w:val="004070A9"/>
    <w:rsid w:val="00410DAC"/>
    <w:rsid w:val="00412CD0"/>
    <w:rsid w:val="0041391A"/>
    <w:rsid w:val="00413F4F"/>
    <w:rsid w:val="004153A1"/>
    <w:rsid w:val="00416C47"/>
    <w:rsid w:val="004179E1"/>
    <w:rsid w:val="00421AA0"/>
    <w:rsid w:val="00421DC0"/>
    <w:rsid w:val="0042224B"/>
    <w:rsid w:val="004236E4"/>
    <w:rsid w:val="004251CD"/>
    <w:rsid w:val="0042530C"/>
    <w:rsid w:val="0043071B"/>
    <w:rsid w:val="00430B39"/>
    <w:rsid w:val="004314BD"/>
    <w:rsid w:val="00432259"/>
    <w:rsid w:val="00434882"/>
    <w:rsid w:val="00435E66"/>
    <w:rsid w:val="004373BC"/>
    <w:rsid w:val="00442186"/>
    <w:rsid w:val="00442C69"/>
    <w:rsid w:val="00443358"/>
    <w:rsid w:val="00444967"/>
    <w:rsid w:val="00444E90"/>
    <w:rsid w:val="0044593C"/>
    <w:rsid w:val="00446403"/>
    <w:rsid w:val="00447DE7"/>
    <w:rsid w:val="00452462"/>
    <w:rsid w:val="00455BD7"/>
    <w:rsid w:val="0045743B"/>
    <w:rsid w:val="0045778E"/>
    <w:rsid w:val="00461587"/>
    <w:rsid w:val="004618A0"/>
    <w:rsid w:val="00462099"/>
    <w:rsid w:val="004624D7"/>
    <w:rsid w:val="00462B53"/>
    <w:rsid w:val="00462D5B"/>
    <w:rsid w:val="004658EB"/>
    <w:rsid w:val="00466B4A"/>
    <w:rsid w:val="00467A7A"/>
    <w:rsid w:val="004707C8"/>
    <w:rsid w:val="00475D44"/>
    <w:rsid w:val="004762C8"/>
    <w:rsid w:val="00477989"/>
    <w:rsid w:val="00484165"/>
    <w:rsid w:val="0048774A"/>
    <w:rsid w:val="00487AB4"/>
    <w:rsid w:val="00491FB1"/>
    <w:rsid w:val="0049267B"/>
    <w:rsid w:val="00492814"/>
    <w:rsid w:val="0049367A"/>
    <w:rsid w:val="00493CAF"/>
    <w:rsid w:val="004A1031"/>
    <w:rsid w:val="004A1744"/>
    <w:rsid w:val="004A1967"/>
    <w:rsid w:val="004A20A5"/>
    <w:rsid w:val="004A3D75"/>
    <w:rsid w:val="004A3E3A"/>
    <w:rsid w:val="004A3F0A"/>
    <w:rsid w:val="004A4359"/>
    <w:rsid w:val="004A537B"/>
    <w:rsid w:val="004A5BB3"/>
    <w:rsid w:val="004A5E9F"/>
    <w:rsid w:val="004A6607"/>
    <w:rsid w:val="004A76FE"/>
    <w:rsid w:val="004B2CE3"/>
    <w:rsid w:val="004B4016"/>
    <w:rsid w:val="004B5727"/>
    <w:rsid w:val="004B5A61"/>
    <w:rsid w:val="004B62A6"/>
    <w:rsid w:val="004B7222"/>
    <w:rsid w:val="004C1C79"/>
    <w:rsid w:val="004C6C52"/>
    <w:rsid w:val="004C6CCB"/>
    <w:rsid w:val="004D03E4"/>
    <w:rsid w:val="004D043F"/>
    <w:rsid w:val="004D1AA3"/>
    <w:rsid w:val="004D1CFD"/>
    <w:rsid w:val="004D3F07"/>
    <w:rsid w:val="004D4B86"/>
    <w:rsid w:val="004D5F2F"/>
    <w:rsid w:val="004D60C5"/>
    <w:rsid w:val="004D6D8E"/>
    <w:rsid w:val="004D7591"/>
    <w:rsid w:val="004E019C"/>
    <w:rsid w:val="004E1703"/>
    <w:rsid w:val="004E1C51"/>
    <w:rsid w:val="004E4B5C"/>
    <w:rsid w:val="004E4E9F"/>
    <w:rsid w:val="004E5157"/>
    <w:rsid w:val="004E7296"/>
    <w:rsid w:val="004E746B"/>
    <w:rsid w:val="004E75DE"/>
    <w:rsid w:val="004E7DD5"/>
    <w:rsid w:val="004F14CB"/>
    <w:rsid w:val="004F18B2"/>
    <w:rsid w:val="004F2A5E"/>
    <w:rsid w:val="004F3A38"/>
    <w:rsid w:val="004F4CA2"/>
    <w:rsid w:val="004F55D7"/>
    <w:rsid w:val="004F5AB9"/>
    <w:rsid w:val="004F6F54"/>
    <w:rsid w:val="004F7C63"/>
    <w:rsid w:val="0050318A"/>
    <w:rsid w:val="005038F2"/>
    <w:rsid w:val="00504CE1"/>
    <w:rsid w:val="00505D5B"/>
    <w:rsid w:val="0050642F"/>
    <w:rsid w:val="00510DDC"/>
    <w:rsid w:val="005120BB"/>
    <w:rsid w:val="0051406B"/>
    <w:rsid w:val="00514474"/>
    <w:rsid w:val="00514B3D"/>
    <w:rsid w:val="00515121"/>
    <w:rsid w:val="00516E05"/>
    <w:rsid w:val="0052025C"/>
    <w:rsid w:val="00521F3B"/>
    <w:rsid w:val="0052299D"/>
    <w:rsid w:val="00522FC1"/>
    <w:rsid w:val="005237B0"/>
    <w:rsid w:val="00524690"/>
    <w:rsid w:val="00526FAC"/>
    <w:rsid w:val="005308D0"/>
    <w:rsid w:val="0053168C"/>
    <w:rsid w:val="00532CE9"/>
    <w:rsid w:val="00533B39"/>
    <w:rsid w:val="0053419D"/>
    <w:rsid w:val="00534C6B"/>
    <w:rsid w:val="005350AA"/>
    <w:rsid w:val="00537666"/>
    <w:rsid w:val="00541B33"/>
    <w:rsid w:val="00542323"/>
    <w:rsid w:val="0054355A"/>
    <w:rsid w:val="00543B42"/>
    <w:rsid w:val="005446A6"/>
    <w:rsid w:val="00544E61"/>
    <w:rsid w:val="00545ABC"/>
    <w:rsid w:val="00547B2C"/>
    <w:rsid w:val="0055047A"/>
    <w:rsid w:val="0055265E"/>
    <w:rsid w:val="005526BB"/>
    <w:rsid w:val="00555963"/>
    <w:rsid w:val="00555E22"/>
    <w:rsid w:val="005571F6"/>
    <w:rsid w:val="00557DEC"/>
    <w:rsid w:val="005619D2"/>
    <w:rsid w:val="00561FC7"/>
    <w:rsid w:val="005641E9"/>
    <w:rsid w:val="005652EF"/>
    <w:rsid w:val="00566367"/>
    <w:rsid w:val="00566689"/>
    <w:rsid w:val="00573028"/>
    <w:rsid w:val="0057342D"/>
    <w:rsid w:val="00574D13"/>
    <w:rsid w:val="00581DDE"/>
    <w:rsid w:val="00582BB1"/>
    <w:rsid w:val="00582F5D"/>
    <w:rsid w:val="00585A89"/>
    <w:rsid w:val="00586869"/>
    <w:rsid w:val="00587D6D"/>
    <w:rsid w:val="00591DCC"/>
    <w:rsid w:val="00596EEC"/>
    <w:rsid w:val="005976F4"/>
    <w:rsid w:val="005A1CCE"/>
    <w:rsid w:val="005A1F1D"/>
    <w:rsid w:val="005A5149"/>
    <w:rsid w:val="005A5255"/>
    <w:rsid w:val="005A5E33"/>
    <w:rsid w:val="005A5EAC"/>
    <w:rsid w:val="005A646D"/>
    <w:rsid w:val="005A7F15"/>
    <w:rsid w:val="005B3CA8"/>
    <w:rsid w:val="005B4A96"/>
    <w:rsid w:val="005C1992"/>
    <w:rsid w:val="005C2B44"/>
    <w:rsid w:val="005C347D"/>
    <w:rsid w:val="005C3DC7"/>
    <w:rsid w:val="005C624B"/>
    <w:rsid w:val="005C6D3B"/>
    <w:rsid w:val="005C7E1B"/>
    <w:rsid w:val="005D45D5"/>
    <w:rsid w:val="005D51AC"/>
    <w:rsid w:val="005D6BD0"/>
    <w:rsid w:val="005D7532"/>
    <w:rsid w:val="005E3D03"/>
    <w:rsid w:val="005E4731"/>
    <w:rsid w:val="005E62AD"/>
    <w:rsid w:val="005E7682"/>
    <w:rsid w:val="005E7AAB"/>
    <w:rsid w:val="005F0850"/>
    <w:rsid w:val="005F1B35"/>
    <w:rsid w:val="005F1DF4"/>
    <w:rsid w:val="005F2163"/>
    <w:rsid w:val="005F27F2"/>
    <w:rsid w:val="005F3827"/>
    <w:rsid w:val="005F5849"/>
    <w:rsid w:val="005F586E"/>
    <w:rsid w:val="005F70BB"/>
    <w:rsid w:val="006003B7"/>
    <w:rsid w:val="00602D8C"/>
    <w:rsid w:val="00604F2B"/>
    <w:rsid w:val="00605079"/>
    <w:rsid w:val="006054E5"/>
    <w:rsid w:val="00605AC3"/>
    <w:rsid w:val="00606D58"/>
    <w:rsid w:val="00607194"/>
    <w:rsid w:val="00607C04"/>
    <w:rsid w:val="00610DE4"/>
    <w:rsid w:val="00611588"/>
    <w:rsid w:val="00611D0E"/>
    <w:rsid w:val="00612A86"/>
    <w:rsid w:val="00613F34"/>
    <w:rsid w:val="006151F2"/>
    <w:rsid w:val="00615BA8"/>
    <w:rsid w:val="00621542"/>
    <w:rsid w:val="00621AAA"/>
    <w:rsid w:val="00622FAD"/>
    <w:rsid w:val="00627512"/>
    <w:rsid w:val="00630266"/>
    <w:rsid w:val="00632E21"/>
    <w:rsid w:val="006333F7"/>
    <w:rsid w:val="0063559E"/>
    <w:rsid w:val="006414E4"/>
    <w:rsid w:val="00641DE1"/>
    <w:rsid w:val="00642CB5"/>
    <w:rsid w:val="006446F0"/>
    <w:rsid w:val="00645F96"/>
    <w:rsid w:val="00647FF2"/>
    <w:rsid w:val="00652C98"/>
    <w:rsid w:val="0065359F"/>
    <w:rsid w:val="00653D3C"/>
    <w:rsid w:val="006578D1"/>
    <w:rsid w:val="00660326"/>
    <w:rsid w:val="006627A2"/>
    <w:rsid w:val="00663DF8"/>
    <w:rsid w:val="0066611F"/>
    <w:rsid w:val="00666548"/>
    <w:rsid w:val="0066730F"/>
    <w:rsid w:val="0066747B"/>
    <w:rsid w:val="00667785"/>
    <w:rsid w:val="00667D70"/>
    <w:rsid w:val="0067161B"/>
    <w:rsid w:val="0067202B"/>
    <w:rsid w:val="00672A35"/>
    <w:rsid w:val="00674600"/>
    <w:rsid w:val="00676EF1"/>
    <w:rsid w:val="00677920"/>
    <w:rsid w:val="00680141"/>
    <w:rsid w:val="0068034F"/>
    <w:rsid w:val="00680D8E"/>
    <w:rsid w:val="0068142C"/>
    <w:rsid w:val="00682F18"/>
    <w:rsid w:val="00683CC4"/>
    <w:rsid w:val="00687137"/>
    <w:rsid w:val="006912AE"/>
    <w:rsid w:val="00691E03"/>
    <w:rsid w:val="0069283B"/>
    <w:rsid w:val="00693448"/>
    <w:rsid w:val="00693861"/>
    <w:rsid w:val="0069415A"/>
    <w:rsid w:val="006A067E"/>
    <w:rsid w:val="006A2E1B"/>
    <w:rsid w:val="006A625D"/>
    <w:rsid w:val="006B013F"/>
    <w:rsid w:val="006B1844"/>
    <w:rsid w:val="006B1B85"/>
    <w:rsid w:val="006C030B"/>
    <w:rsid w:val="006C469D"/>
    <w:rsid w:val="006C56DE"/>
    <w:rsid w:val="006C5D38"/>
    <w:rsid w:val="006C67C5"/>
    <w:rsid w:val="006C6B53"/>
    <w:rsid w:val="006C7B15"/>
    <w:rsid w:val="006C7BBE"/>
    <w:rsid w:val="006D2F91"/>
    <w:rsid w:val="006D30CD"/>
    <w:rsid w:val="006D4076"/>
    <w:rsid w:val="006D414A"/>
    <w:rsid w:val="006D44F8"/>
    <w:rsid w:val="006D5287"/>
    <w:rsid w:val="006E24BA"/>
    <w:rsid w:val="006E7ADC"/>
    <w:rsid w:val="006F05AD"/>
    <w:rsid w:val="006F5C01"/>
    <w:rsid w:val="006F7B54"/>
    <w:rsid w:val="00700EE4"/>
    <w:rsid w:val="00702074"/>
    <w:rsid w:val="00702A66"/>
    <w:rsid w:val="0070450E"/>
    <w:rsid w:val="00704FF6"/>
    <w:rsid w:val="0070581D"/>
    <w:rsid w:val="007059FB"/>
    <w:rsid w:val="00710757"/>
    <w:rsid w:val="00710E01"/>
    <w:rsid w:val="00712CFE"/>
    <w:rsid w:val="007166F8"/>
    <w:rsid w:val="0072174F"/>
    <w:rsid w:val="00724372"/>
    <w:rsid w:val="0072504E"/>
    <w:rsid w:val="0072568D"/>
    <w:rsid w:val="00726B7F"/>
    <w:rsid w:val="007272CC"/>
    <w:rsid w:val="00730F2C"/>
    <w:rsid w:val="00731A9A"/>
    <w:rsid w:val="00733758"/>
    <w:rsid w:val="007346B5"/>
    <w:rsid w:val="00735A65"/>
    <w:rsid w:val="00735B6A"/>
    <w:rsid w:val="00743BFD"/>
    <w:rsid w:val="00745377"/>
    <w:rsid w:val="007453E2"/>
    <w:rsid w:val="00747169"/>
    <w:rsid w:val="00750857"/>
    <w:rsid w:val="007514AE"/>
    <w:rsid w:val="0075236B"/>
    <w:rsid w:val="0075242C"/>
    <w:rsid w:val="00753123"/>
    <w:rsid w:val="00753240"/>
    <w:rsid w:val="0075328F"/>
    <w:rsid w:val="00754F93"/>
    <w:rsid w:val="00757AD3"/>
    <w:rsid w:val="00757F5A"/>
    <w:rsid w:val="0076018C"/>
    <w:rsid w:val="0076323F"/>
    <w:rsid w:val="00763DE2"/>
    <w:rsid w:val="0076452D"/>
    <w:rsid w:val="00765310"/>
    <w:rsid w:val="00765E79"/>
    <w:rsid w:val="00767E06"/>
    <w:rsid w:val="007702B3"/>
    <w:rsid w:val="00770350"/>
    <w:rsid w:val="00770A60"/>
    <w:rsid w:val="00770BFC"/>
    <w:rsid w:val="007716A4"/>
    <w:rsid w:val="007716BB"/>
    <w:rsid w:val="007719CE"/>
    <w:rsid w:val="00771C57"/>
    <w:rsid w:val="00773035"/>
    <w:rsid w:val="00773077"/>
    <w:rsid w:val="00773D1B"/>
    <w:rsid w:val="00774A3A"/>
    <w:rsid w:val="00776D3E"/>
    <w:rsid w:val="00776E45"/>
    <w:rsid w:val="007777F5"/>
    <w:rsid w:val="0078372E"/>
    <w:rsid w:val="00784D1D"/>
    <w:rsid w:val="0078542A"/>
    <w:rsid w:val="00785E70"/>
    <w:rsid w:val="0079380E"/>
    <w:rsid w:val="007938C6"/>
    <w:rsid w:val="00793AAA"/>
    <w:rsid w:val="00795CE5"/>
    <w:rsid w:val="007965FE"/>
    <w:rsid w:val="00796E71"/>
    <w:rsid w:val="007A15EC"/>
    <w:rsid w:val="007A2A0F"/>
    <w:rsid w:val="007A41F6"/>
    <w:rsid w:val="007A4305"/>
    <w:rsid w:val="007A48B0"/>
    <w:rsid w:val="007A4F62"/>
    <w:rsid w:val="007A51E6"/>
    <w:rsid w:val="007A550C"/>
    <w:rsid w:val="007A57E3"/>
    <w:rsid w:val="007A645B"/>
    <w:rsid w:val="007A6D69"/>
    <w:rsid w:val="007B302D"/>
    <w:rsid w:val="007B3505"/>
    <w:rsid w:val="007B3B78"/>
    <w:rsid w:val="007C2F08"/>
    <w:rsid w:val="007C4D8A"/>
    <w:rsid w:val="007C6B3F"/>
    <w:rsid w:val="007D16C4"/>
    <w:rsid w:val="007D1E18"/>
    <w:rsid w:val="007D2A13"/>
    <w:rsid w:val="007D375E"/>
    <w:rsid w:val="007D3F2B"/>
    <w:rsid w:val="007D472C"/>
    <w:rsid w:val="007D4775"/>
    <w:rsid w:val="007E20FA"/>
    <w:rsid w:val="007E46AA"/>
    <w:rsid w:val="007E4DFE"/>
    <w:rsid w:val="007E6AA8"/>
    <w:rsid w:val="007F394C"/>
    <w:rsid w:val="007F4B69"/>
    <w:rsid w:val="007F4F14"/>
    <w:rsid w:val="0080179B"/>
    <w:rsid w:val="008020A3"/>
    <w:rsid w:val="00802640"/>
    <w:rsid w:val="008027E1"/>
    <w:rsid w:val="00803698"/>
    <w:rsid w:val="008052D2"/>
    <w:rsid w:val="008066E7"/>
    <w:rsid w:val="00806EDF"/>
    <w:rsid w:val="00806FB0"/>
    <w:rsid w:val="00807F87"/>
    <w:rsid w:val="0081068E"/>
    <w:rsid w:val="00812448"/>
    <w:rsid w:val="00813159"/>
    <w:rsid w:val="008164C5"/>
    <w:rsid w:val="00816D5E"/>
    <w:rsid w:val="00817F17"/>
    <w:rsid w:val="0082047C"/>
    <w:rsid w:val="00820F99"/>
    <w:rsid w:val="0082169E"/>
    <w:rsid w:val="00821A83"/>
    <w:rsid w:val="00822A86"/>
    <w:rsid w:val="0082339C"/>
    <w:rsid w:val="00827433"/>
    <w:rsid w:val="008277BB"/>
    <w:rsid w:val="008323FC"/>
    <w:rsid w:val="00835CD8"/>
    <w:rsid w:val="00840D61"/>
    <w:rsid w:val="00841C67"/>
    <w:rsid w:val="0084294B"/>
    <w:rsid w:val="00843226"/>
    <w:rsid w:val="00843D20"/>
    <w:rsid w:val="008509EF"/>
    <w:rsid w:val="008542B4"/>
    <w:rsid w:val="00855F22"/>
    <w:rsid w:val="00856DBD"/>
    <w:rsid w:val="008605FD"/>
    <w:rsid w:val="00860FF7"/>
    <w:rsid w:val="008614EF"/>
    <w:rsid w:val="00862590"/>
    <w:rsid w:val="00862CAE"/>
    <w:rsid w:val="00862F8D"/>
    <w:rsid w:val="0086392B"/>
    <w:rsid w:val="00863968"/>
    <w:rsid w:val="00864E8E"/>
    <w:rsid w:val="00865813"/>
    <w:rsid w:val="00866FD4"/>
    <w:rsid w:val="008676BE"/>
    <w:rsid w:val="008705E3"/>
    <w:rsid w:val="00870FDA"/>
    <w:rsid w:val="008744D0"/>
    <w:rsid w:val="00874E5F"/>
    <w:rsid w:val="0087575F"/>
    <w:rsid w:val="0087638D"/>
    <w:rsid w:val="00882E84"/>
    <w:rsid w:val="00883D88"/>
    <w:rsid w:val="00884DFC"/>
    <w:rsid w:val="00892D91"/>
    <w:rsid w:val="008930C5"/>
    <w:rsid w:val="00894A63"/>
    <w:rsid w:val="008952C1"/>
    <w:rsid w:val="008963B9"/>
    <w:rsid w:val="00896E7F"/>
    <w:rsid w:val="00897D4A"/>
    <w:rsid w:val="008A0049"/>
    <w:rsid w:val="008A088F"/>
    <w:rsid w:val="008A1388"/>
    <w:rsid w:val="008A25AC"/>
    <w:rsid w:val="008A32E5"/>
    <w:rsid w:val="008A3441"/>
    <w:rsid w:val="008A71FE"/>
    <w:rsid w:val="008A77F7"/>
    <w:rsid w:val="008B4936"/>
    <w:rsid w:val="008B51BD"/>
    <w:rsid w:val="008B6E1C"/>
    <w:rsid w:val="008C22DA"/>
    <w:rsid w:val="008C4265"/>
    <w:rsid w:val="008C42C2"/>
    <w:rsid w:val="008C4895"/>
    <w:rsid w:val="008C4FC8"/>
    <w:rsid w:val="008C5A2A"/>
    <w:rsid w:val="008C7529"/>
    <w:rsid w:val="008D0E7B"/>
    <w:rsid w:val="008D1704"/>
    <w:rsid w:val="008D1805"/>
    <w:rsid w:val="008D4FFA"/>
    <w:rsid w:val="008D5B73"/>
    <w:rsid w:val="008D6D87"/>
    <w:rsid w:val="008D71B7"/>
    <w:rsid w:val="008E0CF7"/>
    <w:rsid w:val="008E2124"/>
    <w:rsid w:val="008E23F8"/>
    <w:rsid w:val="008E2D64"/>
    <w:rsid w:val="008E2FFE"/>
    <w:rsid w:val="008E3215"/>
    <w:rsid w:val="008E4100"/>
    <w:rsid w:val="008E47FF"/>
    <w:rsid w:val="008E54A9"/>
    <w:rsid w:val="008F0169"/>
    <w:rsid w:val="008F1C98"/>
    <w:rsid w:val="008F4126"/>
    <w:rsid w:val="008F45F9"/>
    <w:rsid w:val="008F6CA1"/>
    <w:rsid w:val="008F6DCA"/>
    <w:rsid w:val="008F780B"/>
    <w:rsid w:val="0090017F"/>
    <w:rsid w:val="00900EAC"/>
    <w:rsid w:val="00902199"/>
    <w:rsid w:val="009026EC"/>
    <w:rsid w:val="0090487E"/>
    <w:rsid w:val="00904A45"/>
    <w:rsid w:val="009068BD"/>
    <w:rsid w:val="00906963"/>
    <w:rsid w:val="00907918"/>
    <w:rsid w:val="00907BE4"/>
    <w:rsid w:val="0091057C"/>
    <w:rsid w:val="00910DDB"/>
    <w:rsid w:val="00910E77"/>
    <w:rsid w:val="00911CB2"/>
    <w:rsid w:val="00913842"/>
    <w:rsid w:val="009168E1"/>
    <w:rsid w:val="00917772"/>
    <w:rsid w:val="00917B84"/>
    <w:rsid w:val="00921C8C"/>
    <w:rsid w:val="00922363"/>
    <w:rsid w:val="00922906"/>
    <w:rsid w:val="0092411C"/>
    <w:rsid w:val="00924698"/>
    <w:rsid w:val="00924E92"/>
    <w:rsid w:val="00926681"/>
    <w:rsid w:val="00931E6C"/>
    <w:rsid w:val="0093218E"/>
    <w:rsid w:val="00934A32"/>
    <w:rsid w:val="00935027"/>
    <w:rsid w:val="00935B8F"/>
    <w:rsid w:val="00942904"/>
    <w:rsid w:val="00944BED"/>
    <w:rsid w:val="00947C3B"/>
    <w:rsid w:val="00952EE4"/>
    <w:rsid w:val="009550BE"/>
    <w:rsid w:val="00960074"/>
    <w:rsid w:val="00961EE1"/>
    <w:rsid w:val="00962C3D"/>
    <w:rsid w:val="00963FEC"/>
    <w:rsid w:val="009643C8"/>
    <w:rsid w:val="009670D4"/>
    <w:rsid w:val="00973BBE"/>
    <w:rsid w:val="00976E94"/>
    <w:rsid w:val="00980756"/>
    <w:rsid w:val="0098096F"/>
    <w:rsid w:val="00980D16"/>
    <w:rsid w:val="00982095"/>
    <w:rsid w:val="00984487"/>
    <w:rsid w:val="009851A1"/>
    <w:rsid w:val="00985C6C"/>
    <w:rsid w:val="00985EA3"/>
    <w:rsid w:val="00986E82"/>
    <w:rsid w:val="00991BF2"/>
    <w:rsid w:val="00992BA8"/>
    <w:rsid w:val="00992EEC"/>
    <w:rsid w:val="0099517F"/>
    <w:rsid w:val="00996A8D"/>
    <w:rsid w:val="009A0055"/>
    <w:rsid w:val="009A1611"/>
    <w:rsid w:val="009A1C22"/>
    <w:rsid w:val="009A3ABF"/>
    <w:rsid w:val="009A6856"/>
    <w:rsid w:val="009A694D"/>
    <w:rsid w:val="009A7792"/>
    <w:rsid w:val="009B599D"/>
    <w:rsid w:val="009C1427"/>
    <w:rsid w:val="009C4CD7"/>
    <w:rsid w:val="009C5C30"/>
    <w:rsid w:val="009D0E50"/>
    <w:rsid w:val="009D1002"/>
    <w:rsid w:val="009D17F4"/>
    <w:rsid w:val="009D3B99"/>
    <w:rsid w:val="009D3D17"/>
    <w:rsid w:val="009D732C"/>
    <w:rsid w:val="009D7D49"/>
    <w:rsid w:val="009E1EA1"/>
    <w:rsid w:val="009F154D"/>
    <w:rsid w:val="009F493F"/>
    <w:rsid w:val="009F4A4B"/>
    <w:rsid w:val="009F6BEE"/>
    <w:rsid w:val="009F6C2C"/>
    <w:rsid w:val="00A000F4"/>
    <w:rsid w:val="00A00DD7"/>
    <w:rsid w:val="00A00E34"/>
    <w:rsid w:val="00A02FAA"/>
    <w:rsid w:val="00A0519E"/>
    <w:rsid w:val="00A06C27"/>
    <w:rsid w:val="00A070DC"/>
    <w:rsid w:val="00A07835"/>
    <w:rsid w:val="00A1155B"/>
    <w:rsid w:val="00A1155C"/>
    <w:rsid w:val="00A12C51"/>
    <w:rsid w:val="00A13D2A"/>
    <w:rsid w:val="00A15F88"/>
    <w:rsid w:val="00A17EE2"/>
    <w:rsid w:val="00A20E01"/>
    <w:rsid w:val="00A2192C"/>
    <w:rsid w:val="00A255FE"/>
    <w:rsid w:val="00A2710C"/>
    <w:rsid w:val="00A34DDB"/>
    <w:rsid w:val="00A37DF1"/>
    <w:rsid w:val="00A41EBA"/>
    <w:rsid w:val="00A42137"/>
    <w:rsid w:val="00A4401C"/>
    <w:rsid w:val="00A50C29"/>
    <w:rsid w:val="00A5103A"/>
    <w:rsid w:val="00A51AD7"/>
    <w:rsid w:val="00A54213"/>
    <w:rsid w:val="00A563C2"/>
    <w:rsid w:val="00A56DB0"/>
    <w:rsid w:val="00A61B48"/>
    <w:rsid w:val="00A62D94"/>
    <w:rsid w:val="00A64FF2"/>
    <w:rsid w:val="00A65100"/>
    <w:rsid w:val="00A66981"/>
    <w:rsid w:val="00A67FD6"/>
    <w:rsid w:val="00A71055"/>
    <w:rsid w:val="00A71FA4"/>
    <w:rsid w:val="00A722B1"/>
    <w:rsid w:val="00A73754"/>
    <w:rsid w:val="00A74C52"/>
    <w:rsid w:val="00A7624F"/>
    <w:rsid w:val="00A76CF5"/>
    <w:rsid w:val="00A7759E"/>
    <w:rsid w:val="00A7788F"/>
    <w:rsid w:val="00A80364"/>
    <w:rsid w:val="00A80E36"/>
    <w:rsid w:val="00A81DE6"/>
    <w:rsid w:val="00A82B9D"/>
    <w:rsid w:val="00A8479E"/>
    <w:rsid w:val="00A85EA4"/>
    <w:rsid w:val="00A90135"/>
    <w:rsid w:val="00A91993"/>
    <w:rsid w:val="00A92151"/>
    <w:rsid w:val="00A95DF7"/>
    <w:rsid w:val="00A96DB0"/>
    <w:rsid w:val="00AA112A"/>
    <w:rsid w:val="00AA18EE"/>
    <w:rsid w:val="00AA1EAA"/>
    <w:rsid w:val="00AA2527"/>
    <w:rsid w:val="00AA389C"/>
    <w:rsid w:val="00AA3AE1"/>
    <w:rsid w:val="00AA3FB5"/>
    <w:rsid w:val="00AA52C5"/>
    <w:rsid w:val="00AA61D0"/>
    <w:rsid w:val="00AA7BDC"/>
    <w:rsid w:val="00AB3FF4"/>
    <w:rsid w:val="00AB4008"/>
    <w:rsid w:val="00AB41B7"/>
    <w:rsid w:val="00AB7E15"/>
    <w:rsid w:val="00AC030F"/>
    <w:rsid w:val="00AC32F6"/>
    <w:rsid w:val="00AC359E"/>
    <w:rsid w:val="00AC4D86"/>
    <w:rsid w:val="00AC6B8A"/>
    <w:rsid w:val="00AC6DAD"/>
    <w:rsid w:val="00AD28B5"/>
    <w:rsid w:val="00AD3FB7"/>
    <w:rsid w:val="00AD4D92"/>
    <w:rsid w:val="00AD5B5C"/>
    <w:rsid w:val="00AE1E39"/>
    <w:rsid w:val="00AE2998"/>
    <w:rsid w:val="00AE32EB"/>
    <w:rsid w:val="00AE3AD3"/>
    <w:rsid w:val="00AE3DEF"/>
    <w:rsid w:val="00AE415D"/>
    <w:rsid w:val="00AE54BE"/>
    <w:rsid w:val="00AE5985"/>
    <w:rsid w:val="00AE73D2"/>
    <w:rsid w:val="00AF38D6"/>
    <w:rsid w:val="00AF424C"/>
    <w:rsid w:val="00AF5F96"/>
    <w:rsid w:val="00AF6A50"/>
    <w:rsid w:val="00B02782"/>
    <w:rsid w:val="00B02939"/>
    <w:rsid w:val="00B02EE4"/>
    <w:rsid w:val="00B04F79"/>
    <w:rsid w:val="00B0683A"/>
    <w:rsid w:val="00B06882"/>
    <w:rsid w:val="00B06D5E"/>
    <w:rsid w:val="00B073D3"/>
    <w:rsid w:val="00B07930"/>
    <w:rsid w:val="00B1026B"/>
    <w:rsid w:val="00B11039"/>
    <w:rsid w:val="00B129FF"/>
    <w:rsid w:val="00B134D6"/>
    <w:rsid w:val="00B142C7"/>
    <w:rsid w:val="00B1448D"/>
    <w:rsid w:val="00B15BBA"/>
    <w:rsid w:val="00B15F6E"/>
    <w:rsid w:val="00B17099"/>
    <w:rsid w:val="00B17CB1"/>
    <w:rsid w:val="00B17CEC"/>
    <w:rsid w:val="00B21A13"/>
    <w:rsid w:val="00B2248F"/>
    <w:rsid w:val="00B22D6B"/>
    <w:rsid w:val="00B26C27"/>
    <w:rsid w:val="00B30804"/>
    <w:rsid w:val="00B324BA"/>
    <w:rsid w:val="00B33A17"/>
    <w:rsid w:val="00B34CDF"/>
    <w:rsid w:val="00B40BA7"/>
    <w:rsid w:val="00B4160C"/>
    <w:rsid w:val="00B42BD6"/>
    <w:rsid w:val="00B42E73"/>
    <w:rsid w:val="00B43465"/>
    <w:rsid w:val="00B445CB"/>
    <w:rsid w:val="00B453D2"/>
    <w:rsid w:val="00B45C82"/>
    <w:rsid w:val="00B466A0"/>
    <w:rsid w:val="00B4698B"/>
    <w:rsid w:val="00B472E1"/>
    <w:rsid w:val="00B47E1E"/>
    <w:rsid w:val="00B47E89"/>
    <w:rsid w:val="00B500B9"/>
    <w:rsid w:val="00B503DF"/>
    <w:rsid w:val="00B508D6"/>
    <w:rsid w:val="00B528BB"/>
    <w:rsid w:val="00B52D97"/>
    <w:rsid w:val="00B53682"/>
    <w:rsid w:val="00B55427"/>
    <w:rsid w:val="00B5737C"/>
    <w:rsid w:val="00B620BF"/>
    <w:rsid w:val="00B62D45"/>
    <w:rsid w:val="00B63611"/>
    <w:rsid w:val="00B659A7"/>
    <w:rsid w:val="00B67C9D"/>
    <w:rsid w:val="00B71488"/>
    <w:rsid w:val="00B71F81"/>
    <w:rsid w:val="00B7279F"/>
    <w:rsid w:val="00B73B60"/>
    <w:rsid w:val="00B73C75"/>
    <w:rsid w:val="00B75F51"/>
    <w:rsid w:val="00B76644"/>
    <w:rsid w:val="00B80B4D"/>
    <w:rsid w:val="00B8112E"/>
    <w:rsid w:val="00B83C3A"/>
    <w:rsid w:val="00B85092"/>
    <w:rsid w:val="00B85F9D"/>
    <w:rsid w:val="00B86517"/>
    <w:rsid w:val="00B8764B"/>
    <w:rsid w:val="00B904F9"/>
    <w:rsid w:val="00B91C86"/>
    <w:rsid w:val="00B940EF"/>
    <w:rsid w:val="00B96F41"/>
    <w:rsid w:val="00BA06A9"/>
    <w:rsid w:val="00BA2644"/>
    <w:rsid w:val="00BA2AA3"/>
    <w:rsid w:val="00BA2C5D"/>
    <w:rsid w:val="00BB0753"/>
    <w:rsid w:val="00BB0BDF"/>
    <w:rsid w:val="00BB71BB"/>
    <w:rsid w:val="00BC355F"/>
    <w:rsid w:val="00BC55C4"/>
    <w:rsid w:val="00BC657D"/>
    <w:rsid w:val="00BC6E3B"/>
    <w:rsid w:val="00BC7A2D"/>
    <w:rsid w:val="00BD0260"/>
    <w:rsid w:val="00BD0B81"/>
    <w:rsid w:val="00BD3287"/>
    <w:rsid w:val="00BD370D"/>
    <w:rsid w:val="00BD42EF"/>
    <w:rsid w:val="00BD54A7"/>
    <w:rsid w:val="00BD5615"/>
    <w:rsid w:val="00BD69BD"/>
    <w:rsid w:val="00BD794A"/>
    <w:rsid w:val="00BE39EF"/>
    <w:rsid w:val="00BE5045"/>
    <w:rsid w:val="00BE5E42"/>
    <w:rsid w:val="00BE5EB6"/>
    <w:rsid w:val="00BF0F94"/>
    <w:rsid w:val="00BF2D0D"/>
    <w:rsid w:val="00BF39E0"/>
    <w:rsid w:val="00BF550B"/>
    <w:rsid w:val="00C01596"/>
    <w:rsid w:val="00C03FA5"/>
    <w:rsid w:val="00C04124"/>
    <w:rsid w:val="00C04223"/>
    <w:rsid w:val="00C04892"/>
    <w:rsid w:val="00C055B9"/>
    <w:rsid w:val="00C0742C"/>
    <w:rsid w:val="00C10B77"/>
    <w:rsid w:val="00C11913"/>
    <w:rsid w:val="00C12080"/>
    <w:rsid w:val="00C12EE0"/>
    <w:rsid w:val="00C14E3F"/>
    <w:rsid w:val="00C174C1"/>
    <w:rsid w:val="00C1771E"/>
    <w:rsid w:val="00C179ED"/>
    <w:rsid w:val="00C17D20"/>
    <w:rsid w:val="00C21B55"/>
    <w:rsid w:val="00C3093F"/>
    <w:rsid w:val="00C32026"/>
    <w:rsid w:val="00C33985"/>
    <w:rsid w:val="00C3470A"/>
    <w:rsid w:val="00C35638"/>
    <w:rsid w:val="00C40739"/>
    <w:rsid w:val="00C41446"/>
    <w:rsid w:val="00C41B7A"/>
    <w:rsid w:val="00C41DFB"/>
    <w:rsid w:val="00C44426"/>
    <w:rsid w:val="00C45918"/>
    <w:rsid w:val="00C4786D"/>
    <w:rsid w:val="00C47BF6"/>
    <w:rsid w:val="00C52A62"/>
    <w:rsid w:val="00C537EA"/>
    <w:rsid w:val="00C53C7F"/>
    <w:rsid w:val="00C540A3"/>
    <w:rsid w:val="00C55788"/>
    <w:rsid w:val="00C56356"/>
    <w:rsid w:val="00C60605"/>
    <w:rsid w:val="00C6410B"/>
    <w:rsid w:val="00C648C3"/>
    <w:rsid w:val="00C65456"/>
    <w:rsid w:val="00C6648B"/>
    <w:rsid w:val="00C66EE8"/>
    <w:rsid w:val="00C70ED3"/>
    <w:rsid w:val="00C72C4D"/>
    <w:rsid w:val="00C73DE9"/>
    <w:rsid w:val="00C75593"/>
    <w:rsid w:val="00C7593F"/>
    <w:rsid w:val="00C76B9B"/>
    <w:rsid w:val="00C84BF9"/>
    <w:rsid w:val="00C85FD1"/>
    <w:rsid w:val="00C86BDC"/>
    <w:rsid w:val="00C9066A"/>
    <w:rsid w:val="00C9086C"/>
    <w:rsid w:val="00C94549"/>
    <w:rsid w:val="00C94BBF"/>
    <w:rsid w:val="00C965A4"/>
    <w:rsid w:val="00C968E8"/>
    <w:rsid w:val="00C977A5"/>
    <w:rsid w:val="00CA1C3B"/>
    <w:rsid w:val="00CA3056"/>
    <w:rsid w:val="00CA4131"/>
    <w:rsid w:val="00CA4659"/>
    <w:rsid w:val="00CA78F7"/>
    <w:rsid w:val="00CB0B8E"/>
    <w:rsid w:val="00CB181F"/>
    <w:rsid w:val="00CB2670"/>
    <w:rsid w:val="00CB4121"/>
    <w:rsid w:val="00CB6E89"/>
    <w:rsid w:val="00CB7E88"/>
    <w:rsid w:val="00CC175D"/>
    <w:rsid w:val="00CC2FE7"/>
    <w:rsid w:val="00CC3579"/>
    <w:rsid w:val="00CC4272"/>
    <w:rsid w:val="00CC54DB"/>
    <w:rsid w:val="00CC56E1"/>
    <w:rsid w:val="00CC58FA"/>
    <w:rsid w:val="00CD15EE"/>
    <w:rsid w:val="00CD569C"/>
    <w:rsid w:val="00CD67D4"/>
    <w:rsid w:val="00CD7DDA"/>
    <w:rsid w:val="00CE0A39"/>
    <w:rsid w:val="00CE0E28"/>
    <w:rsid w:val="00CE19D9"/>
    <w:rsid w:val="00CE29E1"/>
    <w:rsid w:val="00CE3144"/>
    <w:rsid w:val="00CE4C0A"/>
    <w:rsid w:val="00CE5A41"/>
    <w:rsid w:val="00CE6158"/>
    <w:rsid w:val="00CF0772"/>
    <w:rsid w:val="00CF177C"/>
    <w:rsid w:val="00CF1C04"/>
    <w:rsid w:val="00CF310E"/>
    <w:rsid w:val="00CF3636"/>
    <w:rsid w:val="00CF3DE7"/>
    <w:rsid w:val="00CF4EC2"/>
    <w:rsid w:val="00CF62B6"/>
    <w:rsid w:val="00CF7B7A"/>
    <w:rsid w:val="00CF7FF4"/>
    <w:rsid w:val="00D00B10"/>
    <w:rsid w:val="00D01165"/>
    <w:rsid w:val="00D053C8"/>
    <w:rsid w:val="00D05592"/>
    <w:rsid w:val="00D064C7"/>
    <w:rsid w:val="00D07972"/>
    <w:rsid w:val="00D07EDC"/>
    <w:rsid w:val="00D13397"/>
    <w:rsid w:val="00D13545"/>
    <w:rsid w:val="00D13A31"/>
    <w:rsid w:val="00D143B1"/>
    <w:rsid w:val="00D1446B"/>
    <w:rsid w:val="00D178BE"/>
    <w:rsid w:val="00D17D2E"/>
    <w:rsid w:val="00D20544"/>
    <w:rsid w:val="00D20C35"/>
    <w:rsid w:val="00D2228D"/>
    <w:rsid w:val="00D2327B"/>
    <w:rsid w:val="00D23D3F"/>
    <w:rsid w:val="00D259D3"/>
    <w:rsid w:val="00D330B3"/>
    <w:rsid w:val="00D33538"/>
    <w:rsid w:val="00D342C4"/>
    <w:rsid w:val="00D352D2"/>
    <w:rsid w:val="00D3537E"/>
    <w:rsid w:val="00D35A9E"/>
    <w:rsid w:val="00D41DE6"/>
    <w:rsid w:val="00D44885"/>
    <w:rsid w:val="00D452DB"/>
    <w:rsid w:val="00D46E2F"/>
    <w:rsid w:val="00D51863"/>
    <w:rsid w:val="00D53810"/>
    <w:rsid w:val="00D5413C"/>
    <w:rsid w:val="00D5418A"/>
    <w:rsid w:val="00D5485F"/>
    <w:rsid w:val="00D558C1"/>
    <w:rsid w:val="00D6023B"/>
    <w:rsid w:val="00D609AE"/>
    <w:rsid w:val="00D60D4E"/>
    <w:rsid w:val="00D610C1"/>
    <w:rsid w:val="00D634B1"/>
    <w:rsid w:val="00D64512"/>
    <w:rsid w:val="00D65DB1"/>
    <w:rsid w:val="00D66919"/>
    <w:rsid w:val="00D66A18"/>
    <w:rsid w:val="00D67C8F"/>
    <w:rsid w:val="00D73240"/>
    <w:rsid w:val="00D757F0"/>
    <w:rsid w:val="00D75F72"/>
    <w:rsid w:val="00D77D5A"/>
    <w:rsid w:val="00D81774"/>
    <w:rsid w:val="00D8179B"/>
    <w:rsid w:val="00D822E1"/>
    <w:rsid w:val="00D83805"/>
    <w:rsid w:val="00D83AD9"/>
    <w:rsid w:val="00D83F4B"/>
    <w:rsid w:val="00D91112"/>
    <w:rsid w:val="00D9157C"/>
    <w:rsid w:val="00D95187"/>
    <w:rsid w:val="00D96705"/>
    <w:rsid w:val="00DA15CB"/>
    <w:rsid w:val="00DA33C7"/>
    <w:rsid w:val="00DA3A6D"/>
    <w:rsid w:val="00DA6680"/>
    <w:rsid w:val="00DA7264"/>
    <w:rsid w:val="00DA73F5"/>
    <w:rsid w:val="00DB4557"/>
    <w:rsid w:val="00DB70C7"/>
    <w:rsid w:val="00DC0DE5"/>
    <w:rsid w:val="00DC1282"/>
    <w:rsid w:val="00DC240C"/>
    <w:rsid w:val="00DC2EE6"/>
    <w:rsid w:val="00DC3EEE"/>
    <w:rsid w:val="00DC512E"/>
    <w:rsid w:val="00DD2F2A"/>
    <w:rsid w:val="00DD30C8"/>
    <w:rsid w:val="00DD4046"/>
    <w:rsid w:val="00DD4343"/>
    <w:rsid w:val="00DD620A"/>
    <w:rsid w:val="00DE0443"/>
    <w:rsid w:val="00DE0911"/>
    <w:rsid w:val="00DE21DD"/>
    <w:rsid w:val="00DE2304"/>
    <w:rsid w:val="00DE68A8"/>
    <w:rsid w:val="00DF1F99"/>
    <w:rsid w:val="00DF27F0"/>
    <w:rsid w:val="00DF38B3"/>
    <w:rsid w:val="00DF55F9"/>
    <w:rsid w:val="00DF6445"/>
    <w:rsid w:val="00E010D6"/>
    <w:rsid w:val="00E04F8F"/>
    <w:rsid w:val="00E074BC"/>
    <w:rsid w:val="00E10062"/>
    <w:rsid w:val="00E1172C"/>
    <w:rsid w:val="00E11AC2"/>
    <w:rsid w:val="00E11D23"/>
    <w:rsid w:val="00E13B32"/>
    <w:rsid w:val="00E13CD1"/>
    <w:rsid w:val="00E16D8B"/>
    <w:rsid w:val="00E21BDE"/>
    <w:rsid w:val="00E21DC4"/>
    <w:rsid w:val="00E21F0E"/>
    <w:rsid w:val="00E23087"/>
    <w:rsid w:val="00E234D2"/>
    <w:rsid w:val="00E26277"/>
    <w:rsid w:val="00E26C2F"/>
    <w:rsid w:val="00E26CC8"/>
    <w:rsid w:val="00E31328"/>
    <w:rsid w:val="00E31BCA"/>
    <w:rsid w:val="00E3281B"/>
    <w:rsid w:val="00E3490B"/>
    <w:rsid w:val="00E34DF2"/>
    <w:rsid w:val="00E410C6"/>
    <w:rsid w:val="00E42DB5"/>
    <w:rsid w:val="00E463F0"/>
    <w:rsid w:val="00E4742F"/>
    <w:rsid w:val="00E47F93"/>
    <w:rsid w:val="00E519A6"/>
    <w:rsid w:val="00E5246A"/>
    <w:rsid w:val="00E539C3"/>
    <w:rsid w:val="00E53BD9"/>
    <w:rsid w:val="00E55700"/>
    <w:rsid w:val="00E559B5"/>
    <w:rsid w:val="00E56216"/>
    <w:rsid w:val="00E56842"/>
    <w:rsid w:val="00E57ED1"/>
    <w:rsid w:val="00E60806"/>
    <w:rsid w:val="00E63088"/>
    <w:rsid w:val="00E64F8E"/>
    <w:rsid w:val="00E65450"/>
    <w:rsid w:val="00E65670"/>
    <w:rsid w:val="00E67B37"/>
    <w:rsid w:val="00E67DCE"/>
    <w:rsid w:val="00E70200"/>
    <w:rsid w:val="00E753FA"/>
    <w:rsid w:val="00E76436"/>
    <w:rsid w:val="00E76C02"/>
    <w:rsid w:val="00E80189"/>
    <w:rsid w:val="00E808F1"/>
    <w:rsid w:val="00E80D92"/>
    <w:rsid w:val="00E81A1F"/>
    <w:rsid w:val="00E81F30"/>
    <w:rsid w:val="00E82168"/>
    <w:rsid w:val="00E83C50"/>
    <w:rsid w:val="00E85F8A"/>
    <w:rsid w:val="00E86D9A"/>
    <w:rsid w:val="00E900B7"/>
    <w:rsid w:val="00E92DBB"/>
    <w:rsid w:val="00E9431C"/>
    <w:rsid w:val="00E94384"/>
    <w:rsid w:val="00E94D29"/>
    <w:rsid w:val="00EA0BC4"/>
    <w:rsid w:val="00EA145B"/>
    <w:rsid w:val="00EA49DA"/>
    <w:rsid w:val="00EA569C"/>
    <w:rsid w:val="00EA6E73"/>
    <w:rsid w:val="00EB0D68"/>
    <w:rsid w:val="00EB13C2"/>
    <w:rsid w:val="00EB19C8"/>
    <w:rsid w:val="00EB5279"/>
    <w:rsid w:val="00EB73FF"/>
    <w:rsid w:val="00EC1738"/>
    <w:rsid w:val="00EC3C2A"/>
    <w:rsid w:val="00EC42A2"/>
    <w:rsid w:val="00EC50D8"/>
    <w:rsid w:val="00EC7A7F"/>
    <w:rsid w:val="00ED01E6"/>
    <w:rsid w:val="00ED0E44"/>
    <w:rsid w:val="00ED0F32"/>
    <w:rsid w:val="00ED1E11"/>
    <w:rsid w:val="00ED45C5"/>
    <w:rsid w:val="00ED6652"/>
    <w:rsid w:val="00EE03F0"/>
    <w:rsid w:val="00EE3EB5"/>
    <w:rsid w:val="00EE4748"/>
    <w:rsid w:val="00EE5ADF"/>
    <w:rsid w:val="00EE78A9"/>
    <w:rsid w:val="00EF0F9B"/>
    <w:rsid w:val="00EF3644"/>
    <w:rsid w:val="00EF47EC"/>
    <w:rsid w:val="00EF5268"/>
    <w:rsid w:val="00EF5282"/>
    <w:rsid w:val="00EF567D"/>
    <w:rsid w:val="00EF5F94"/>
    <w:rsid w:val="00EF6B84"/>
    <w:rsid w:val="00EF74EA"/>
    <w:rsid w:val="00F01668"/>
    <w:rsid w:val="00F029A6"/>
    <w:rsid w:val="00F036FB"/>
    <w:rsid w:val="00F06EFC"/>
    <w:rsid w:val="00F07427"/>
    <w:rsid w:val="00F10BDF"/>
    <w:rsid w:val="00F11EBC"/>
    <w:rsid w:val="00F14019"/>
    <w:rsid w:val="00F160E9"/>
    <w:rsid w:val="00F1638A"/>
    <w:rsid w:val="00F1679E"/>
    <w:rsid w:val="00F16D4D"/>
    <w:rsid w:val="00F172D1"/>
    <w:rsid w:val="00F177EC"/>
    <w:rsid w:val="00F21F4D"/>
    <w:rsid w:val="00F31704"/>
    <w:rsid w:val="00F34411"/>
    <w:rsid w:val="00F351E5"/>
    <w:rsid w:val="00F42F8B"/>
    <w:rsid w:val="00F4333A"/>
    <w:rsid w:val="00F4774A"/>
    <w:rsid w:val="00F478B7"/>
    <w:rsid w:val="00F47C77"/>
    <w:rsid w:val="00F47FA6"/>
    <w:rsid w:val="00F50C9F"/>
    <w:rsid w:val="00F5321B"/>
    <w:rsid w:val="00F5593C"/>
    <w:rsid w:val="00F566E2"/>
    <w:rsid w:val="00F57C41"/>
    <w:rsid w:val="00F57F13"/>
    <w:rsid w:val="00F63938"/>
    <w:rsid w:val="00F63FE0"/>
    <w:rsid w:val="00F71A4D"/>
    <w:rsid w:val="00F724CC"/>
    <w:rsid w:val="00F7328E"/>
    <w:rsid w:val="00F733C8"/>
    <w:rsid w:val="00F746FC"/>
    <w:rsid w:val="00F74CD9"/>
    <w:rsid w:val="00F75037"/>
    <w:rsid w:val="00F753B5"/>
    <w:rsid w:val="00F76F56"/>
    <w:rsid w:val="00F77B83"/>
    <w:rsid w:val="00F810E9"/>
    <w:rsid w:val="00F81BCB"/>
    <w:rsid w:val="00F829F9"/>
    <w:rsid w:val="00F82A8C"/>
    <w:rsid w:val="00F82D3E"/>
    <w:rsid w:val="00F84168"/>
    <w:rsid w:val="00F87015"/>
    <w:rsid w:val="00F900A8"/>
    <w:rsid w:val="00F905F1"/>
    <w:rsid w:val="00F907BE"/>
    <w:rsid w:val="00F91AFE"/>
    <w:rsid w:val="00F91E7F"/>
    <w:rsid w:val="00F933BD"/>
    <w:rsid w:val="00F94C79"/>
    <w:rsid w:val="00F97B64"/>
    <w:rsid w:val="00F97CEF"/>
    <w:rsid w:val="00FA302B"/>
    <w:rsid w:val="00FA37CF"/>
    <w:rsid w:val="00FA44C5"/>
    <w:rsid w:val="00FA7061"/>
    <w:rsid w:val="00FA7B42"/>
    <w:rsid w:val="00FB070E"/>
    <w:rsid w:val="00FB1133"/>
    <w:rsid w:val="00FB41DA"/>
    <w:rsid w:val="00FB48F0"/>
    <w:rsid w:val="00FB5340"/>
    <w:rsid w:val="00FC0A15"/>
    <w:rsid w:val="00FC1158"/>
    <w:rsid w:val="00FC252C"/>
    <w:rsid w:val="00FC329B"/>
    <w:rsid w:val="00FC3331"/>
    <w:rsid w:val="00FD1474"/>
    <w:rsid w:val="00FD1994"/>
    <w:rsid w:val="00FD328E"/>
    <w:rsid w:val="00FD608A"/>
    <w:rsid w:val="00FD692B"/>
    <w:rsid w:val="00FD69C0"/>
    <w:rsid w:val="00FE00BE"/>
    <w:rsid w:val="00FE365E"/>
    <w:rsid w:val="00FE62D7"/>
    <w:rsid w:val="00FE7C26"/>
    <w:rsid w:val="00FF0D72"/>
    <w:rsid w:val="00FF1342"/>
    <w:rsid w:val="00FF6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n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D5A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9"/>
    <w:qFormat/>
    <w:rsid w:val="00642CB5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642CB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642CB5"/>
    <w:pPr>
      <w:keepNext/>
      <w:spacing w:before="240" w:after="60"/>
      <w:outlineLvl w:val="2"/>
    </w:pPr>
    <w:rPr>
      <w:rFonts w:ascii="Cambria" w:hAnsi="Cambria"/>
      <w:b/>
      <w:bCs/>
      <w:szCs w:val="26"/>
    </w:rPr>
  </w:style>
  <w:style w:type="paragraph" w:styleId="4">
    <w:name w:val="heading 4"/>
    <w:link w:val="4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link w:val="31"/>
    <w:rsid w:val="005F70BB"/>
    <w:rPr>
      <w:sz w:val="28"/>
    </w:rPr>
  </w:style>
  <w:style w:type="paragraph" w:customStyle="1" w:styleId="ConsPlusTitle">
    <w:name w:val="ConsPlusTitle"/>
    <w:qFormat/>
    <w:rsid w:val="005F70B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uiPriority w:val="99"/>
    <w:rsid w:val="00642CB5"/>
    <w:rPr>
      <w:b/>
      <w:color w:val="000000"/>
      <w:spacing w:val="-2"/>
      <w:sz w:val="25"/>
      <w:shd w:val="clear" w:color="auto" w:fill="FFFFFF"/>
      <w:lang w:val="x-none" w:eastAsia="x-none"/>
    </w:rPr>
  </w:style>
  <w:style w:type="character" w:customStyle="1" w:styleId="20">
    <w:name w:val="Заголовок 2 Знак"/>
    <w:link w:val="2"/>
    <w:uiPriority w:val="9"/>
    <w:rsid w:val="00642CB5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642CB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642CB5"/>
    <w:rPr>
      <w:rFonts w:ascii="Arial" w:eastAsia="Arial" w:hAnsi="Arial" w:cs="Arial"/>
      <w:b/>
      <w:bCs/>
      <w:sz w:val="26"/>
      <w:szCs w:val="26"/>
      <w:lang w:eastAsia="en-US" w:bidi="en-US"/>
    </w:rPr>
  </w:style>
  <w:style w:type="character" w:customStyle="1" w:styleId="50">
    <w:name w:val="Заголовок 5 Знак"/>
    <w:link w:val="5"/>
    <w:uiPriority w:val="9"/>
    <w:rsid w:val="00642CB5"/>
    <w:rPr>
      <w:rFonts w:ascii="Arial" w:eastAsia="Arial" w:hAnsi="Arial" w:cs="Arial"/>
      <w:b/>
      <w:bCs/>
      <w:sz w:val="24"/>
      <w:szCs w:val="24"/>
      <w:lang w:eastAsia="en-US" w:bidi="en-US"/>
    </w:rPr>
  </w:style>
  <w:style w:type="character" w:customStyle="1" w:styleId="60">
    <w:name w:val="Заголовок 6 Знак"/>
    <w:link w:val="6"/>
    <w:uiPriority w:val="9"/>
    <w:rsid w:val="00642CB5"/>
    <w:rPr>
      <w:rFonts w:ascii="Arial" w:eastAsia="Arial" w:hAnsi="Arial" w:cs="Arial"/>
      <w:b/>
      <w:bCs/>
      <w:sz w:val="22"/>
      <w:szCs w:val="22"/>
      <w:lang w:eastAsia="en-US" w:bidi="en-US"/>
    </w:rPr>
  </w:style>
  <w:style w:type="character" w:customStyle="1" w:styleId="70">
    <w:name w:val="Заголовок 7 Знак"/>
    <w:link w:val="7"/>
    <w:uiPriority w:val="9"/>
    <w:rsid w:val="00642CB5"/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character" w:customStyle="1" w:styleId="80">
    <w:name w:val="Заголовок 8 Знак"/>
    <w:link w:val="8"/>
    <w:uiPriority w:val="9"/>
    <w:rsid w:val="00642CB5"/>
    <w:rPr>
      <w:rFonts w:ascii="Arial" w:eastAsia="Arial" w:hAnsi="Arial" w:cs="Arial"/>
      <w:i/>
      <w:iCs/>
      <w:sz w:val="22"/>
      <w:szCs w:val="22"/>
      <w:lang w:eastAsia="en-US" w:bidi="en-US"/>
    </w:rPr>
  </w:style>
  <w:style w:type="character" w:customStyle="1" w:styleId="90">
    <w:name w:val="Заголовок 9 Знак"/>
    <w:link w:val="9"/>
    <w:uiPriority w:val="9"/>
    <w:rsid w:val="00642CB5"/>
    <w:rPr>
      <w:rFonts w:ascii="Arial" w:eastAsia="Arial" w:hAnsi="Arial" w:cs="Arial"/>
      <w:i/>
      <w:iCs/>
      <w:sz w:val="21"/>
      <w:szCs w:val="21"/>
      <w:lang w:eastAsia="en-US" w:bidi="en-US"/>
    </w:rPr>
  </w:style>
  <w:style w:type="numbering" w:customStyle="1" w:styleId="11">
    <w:name w:val="Нет списка1"/>
    <w:next w:val="a2"/>
    <w:uiPriority w:val="99"/>
    <w:semiHidden/>
    <w:unhideWhenUsed/>
    <w:rsid w:val="00642CB5"/>
  </w:style>
  <w:style w:type="character" w:customStyle="1" w:styleId="a6">
    <w:name w:val="Верхний колонтитул Знак"/>
    <w:link w:val="a5"/>
    <w:uiPriority w:val="99"/>
    <w:rsid w:val="00642CB5"/>
    <w:rPr>
      <w:b/>
      <w:caps/>
      <w:sz w:val="28"/>
    </w:rPr>
  </w:style>
  <w:style w:type="character" w:customStyle="1" w:styleId="a8">
    <w:name w:val="Нижний колонтитул Знак"/>
    <w:link w:val="a7"/>
    <w:uiPriority w:val="99"/>
    <w:rsid w:val="00642CB5"/>
    <w:rPr>
      <w:sz w:val="26"/>
    </w:rPr>
  </w:style>
  <w:style w:type="character" w:customStyle="1" w:styleId="a4">
    <w:name w:val="Основной текст Знак"/>
    <w:link w:val="a3"/>
    <w:rsid w:val="00642CB5"/>
    <w:rPr>
      <w:sz w:val="22"/>
    </w:rPr>
  </w:style>
  <w:style w:type="character" w:customStyle="1" w:styleId="22">
    <w:name w:val="Основной текст 2 Знак"/>
    <w:link w:val="21"/>
    <w:rsid w:val="00642CB5"/>
    <w:rPr>
      <w:sz w:val="26"/>
    </w:rPr>
  </w:style>
  <w:style w:type="paragraph" w:customStyle="1" w:styleId="210">
    <w:name w:val="Основной текст с отступом 21"/>
    <w:basedOn w:val="a"/>
    <w:rsid w:val="00642CB5"/>
    <w:pPr>
      <w:widowControl w:val="0"/>
      <w:suppressAutoHyphens/>
      <w:ind w:firstLine="567"/>
      <w:jc w:val="both"/>
    </w:pPr>
    <w:rPr>
      <w:rFonts w:eastAsia="Arial Unicode MS"/>
      <w:kern w:val="2"/>
      <w:sz w:val="28"/>
      <w:szCs w:val="28"/>
    </w:rPr>
  </w:style>
  <w:style w:type="paragraph" w:styleId="ae">
    <w:name w:val="Body Text Indent"/>
    <w:basedOn w:val="a"/>
    <w:link w:val="af"/>
    <w:unhideWhenUsed/>
    <w:rsid w:val="00642CB5"/>
    <w:pPr>
      <w:autoSpaceDE w:val="0"/>
      <w:autoSpaceDN w:val="0"/>
      <w:spacing w:after="120"/>
      <w:ind w:left="283" w:firstLine="0"/>
    </w:pPr>
    <w:rPr>
      <w:sz w:val="20"/>
    </w:rPr>
  </w:style>
  <w:style w:type="character" w:customStyle="1" w:styleId="af">
    <w:name w:val="Основной текст с отступом Знак"/>
    <w:basedOn w:val="a0"/>
    <w:link w:val="ae"/>
    <w:rsid w:val="00642CB5"/>
  </w:style>
  <w:style w:type="paragraph" w:customStyle="1" w:styleId="ConsPlusNormal">
    <w:name w:val="ConsPlusNormal"/>
    <w:rsid w:val="00642CB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3">
    <w:name w:val="Body Text Indent 2"/>
    <w:basedOn w:val="a"/>
    <w:link w:val="24"/>
    <w:rsid w:val="00642CB5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rsid w:val="00642CB5"/>
    <w:rPr>
      <w:sz w:val="26"/>
      <w:lang w:val="x-none" w:eastAsia="x-none"/>
    </w:rPr>
  </w:style>
  <w:style w:type="character" w:customStyle="1" w:styleId="af0">
    <w:name w:val="Основной шрифт"/>
    <w:rsid w:val="00642CB5"/>
  </w:style>
  <w:style w:type="paragraph" w:customStyle="1" w:styleId="ConsPlusNonformat">
    <w:name w:val="ConsPlusNonformat"/>
    <w:rsid w:val="00642CB5"/>
    <w:pPr>
      <w:widowControl w:val="0"/>
    </w:pPr>
    <w:rPr>
      <w:rFonts w:ascii="Courier New" w:hAnsi="Courier New"/>
    </w:rPr>
  </w:style>
  <w:style w:type="character" w:customStyle="1" w:styleId="af1">
    <w:name w:val="ФИО Знак"/>
    <w:link w:val="af2"/>
    <w:locked/>
    <w:rsid w:val="00642CB5"/>
    <w:rPr>
      <w:b/>
      <w:sz w:val="24"/>
    </w:rPr>
  </w:style>
  <w:style w:type="paragraph" w:customStyle="1" w:styleId="af2">
    <w:name w:val="ФИО"/>
    <w:basedOn w:val="a"/>
    <w:link w:val="af1"/>
    <w:rsid w:val="00642CB5"/>
    <w:pPr>
      <w:ind w:firstLine="0"/>
    </w:pPr>
    <w:rPr>
      <w:b/>
      <w:sz w:val="24"/>
    </w:rPr>
  </w:style>
  <w:style w:type="paragraph" w:styleId="af3">
    <w:name w:val="Balloon Text"/>
    <w:basedOn w:val="a"/>
    <w:link w:val="af4"/>
    <w:rsid w:val="00642CB5"/>
    <w:rPr>
      <w:rFonts w:ascii="Tahoma" w:hAnsi="Tahoma"/>
      <w:sz w:val="16"/>
      <w:szCs w:val="16"/>
      <w:lang w:val="x-none" w:eastAsia="x-none"/>
    </w:rPr>
  </w:style>
  <w:style w:type="character" w:customStyle="1" w:styleId="af4">
    <w:name w:val="Текст выноски Знак"/>
    <w:link w:val="af3"/>
    <w:rsid w:val="00642CB5"/>
    <w:rPr>
      <w:rFonts w:ascii="Tahoma" w:hAnsi="Tahoma"/>
      <w:sz w:val="16"/>
      <w:szCs w:val="16"/>
      <w:lang w:val="x-none" w:eastAsia="x-none"/>
    </w:rPr>
  </w:style>
  <w:style w:type="character" w:styleId="af5">
    <w:name w:val="Hyperlink"/>
    <w:uiPriority w:val="99"/>
    <w:rsid w:val="00642CB5"/>
    <w:rPr>
      <w:color w:val="0000FF"/>
      <w:u w:val="single"/>
    </w:rPr>
  </w:style>
  <w:style w:type="paragraph" w:customStyle="1" w:styleId="Default">
    <w:name w:val="Default"/>
    <w:rsid w:val="00642CB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6">
    <w:name w:val="Table Grid"/>
    <w:basedOn w:val="a1"/>
    <w:rsid w:val="00642C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annotation reference"/>
    <w:rsid w:val="00642CB5"/>
    <w:rPr>
      <w:sz w:val="16"/>
      <w:szCs w:val="16"/>
    </w:rPr>
  </w:style>
  <w:style w:type="paragraph" w:styleId="af8">
    <w:name w:val="annotation text"/>
    <w:basedOn w:val="a"/>
    <w:link w:val="af9"/>
    <w:rsid w:val="00642CB5"/>
    <w:rPr>
      <w:sz w:val="20"/>
    </w:rPr>
  </w:style>
  <w:style w:type="character" w:customStyle="1" w:styleId="af9">
    <w:name w:val="Текст примечания Знак"/>
    <w:basedOn w:val="a0"/>
    <w:link w:val="af8"/>
    <w:rsid w:val="00642CB5"/>
  </w:style>
  <w:style w:type="paragraph" w:styleId="afa">
    <w:name w:val="Document Map"/>
    <w:basedOn w:val="a"/>
    <w:link w:val="afb"/>
    <w:rsid w:val="00642CB5"/>
    <w:rPr>
      <w:rFonts w:ascii="Tahoma" w:hAnsi="Tahoma" w:cs="Tahoma"/>
      <w:sz w:val="16"/>
      <w:szCs w:val="16"/>
    </w:rPr>
  </w:style>
  <w:style w:type="character" w:customStyle="1" w:styleId="afb">
    <w:name w:val="Схема документа Знак"/>
    <w:link w:val="afa"/>
    <w:rsid w:val="00642CB5"/>
    <w:rPr>
      <w:rFonts w:ascii="Tahoma" w:hAnsi="Tahoma" w:cs="Tahoma"/>
      <w:sz w:val="16"/>
      <w:szCs w:val="16"/>
    </w:rPr>
  </w:style>
  <w:style w:type="paragraph" w:customStyle="1" w:styleId="afc">
    <w:name w:val="Знак"/>
    <w:basedOn w:val="a"/>
    <w:rsid w:val="00642CB5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ConsPlusCell">
    <w:name w:val="ConsPlusCell"/>
    <w:uiPriority w:val="99"/>
    <w:rsid w:val="00642CB5"/>
    <w:pPr>
      <w:autoSpaceDE w:val="0"/>
      <w:autoSpaceDN w:val="0"/>
      <w:adjustRightInd w:val="0"/>
    </w:pPr>
    <w:rPr>
      <w:rFonts w:ascii="Arial" w:eastAsia="Calibri" w:hAnsi="Arial" w:cs="Arial"/>
      <w:sz w:val="26"/>
      <w:szCs w:val="26"/>
      <w:lang w:eastAsia="en-US"/>
    </w:rPr>
  </w:style>
  <w:style w:type="paragraph" w:customStyle="1" w:styleId="Iauiue">
    <w:name w:val="Iau?iue"/>
    <w:rsid w:val="00642CB5"/>
    <w:pPr>
      <w:widowControl w:val="0"/>
      <w:autoSpaceDE w:val="0"/>
      <w:autoSpaceDN w:val="0"/>
      <w:adjustRightInd w:val="0"/>
    </w:pPr>
    <w:rPr>
      <w:sz w:val="24"/>
    </w:rPr>
  </w:style>
  <w:style w:type="character" w:customStyle="1" w:styleId="FontStyle12">
    <w:name w:val="Font Style12"/>
    <w:rsid w:val="00642CB5"/>
    <w:rPr>
      <w:rFonts w:ascii="Times New Roman" w:hAnsi="Times New Roman" w:cs="Times New Roman" w:hint="default"/>
      <w:sz w:val="24"/>
      <w:szCs w:val="24"/>
    </w:rPr>
  </w:style>
  <w:style w:type="character" w:customStyle="1" w:styleId="25">
    <w:name w:val="Основной текст (2)_"/>
    <w:link w:val="211"/>
    <w:uiPriority w:val="99"/>
    <w:rsid w:val="00642CB5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5"/>
    <w:uiPriority w:val="99"/>
    <w:rsid w:val="00642CB5"/>
    <w:pPr>
      <w:widowControl w:val="0"/>
      <w:shd w:val="clear" w:color="auto" w:fill="FFFFFF"/>
      <w:spacing w:after="120" w:line="350" w:lineRule="exact"/>
      <w:ind w:firstLine="0"/>
      <w:jc w:val="center"/>
    </w:pPr>
    <w:rPr>
      <w:szCs w:val="26"/>
    </w:rPr>
  </w:style>
  <w:style w:type="paragraph" w:styleId="afd">
    <w:name w:val="List Paragraph"/>
    <w:uiPriority w:val="9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fe">
    <w:name w:val="No Spacing"/>
    <w:uiPriority w:val="9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f">
    <w:name w:val="Title"/>
    <w:link w:val="aff0"/>
    <w:uiPriority w:val="10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ff0">
    <w:name w:val="Название Знак"/>
    <w:link w:val="aff"/>
    <w:uiPriority w:val="10"/>
    <w:rsid w:val="00642CB5"/>
    <w:rPr>
      <w:sz w:val="48"/>
      <w:szCs w:val="48"/>
      <w:lang w:eastAsia="en-US" w:bidi="en-US"/>
    </w:rPr>
  </w:style>
  <w:style w:type="paragraph" w:styleId="aff1">
    <w:name w:val="Subtitle"/>
    <w:link w:val="aff2"/>
    <w:uiPriority w:val="11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ff2">
    <w:name w:val="Подзаголовок Знак"/>
    <w:link w:val="aff1"/>
    <w:uiPriority w:val="11"/>
    <w:rsid w:val="00642CB5"/>
    <w:rPr>
      <w:sz w:val="24"/>
      <w:szCs w:val="24"/>
      <w:lang w:eastAsia="en-US" w:bidi="en-US"/>
    </w:rPr>
  </w:style>
  <w:style w:type="paragraph" w:styleId="26">
    <w:name w:val="Quote"/>
    <w:link w:val="27"/>
    <w:uiPriority w:val="2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7">
    <w:name w:val="Цитата 2 Знак"/>
    <w:link w:val="26"/>
    <w:uiPriority w:val="29"/>
    <w:rsid w:val="00642CB5"/>
    <w:rPr>
      <w:i/>
      <w:szCs w:val="22"/>
      <w:lang w:eastAsia="en-US" w:bidi="en-US"/>
    </w:rPr>
  </w:style>
  <w:style w:type="paragraph" w:styleId="aff3">
    <w:name w:val="Intense Quote"/>
    <w:link w:val="aff4"/>
    <w:uiPriority w:val="30"/>
    <w:qFormat/>
    <w:rsid w:val="00642CB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ff4">
    <w:name w:val="Выделенная цитата Знак"/>
    <w:link w:val="aff3"/>
    <w:uiPriority w:val="30"/>
    <w:rsid w:val="00642CB5"/>
    <w:rPr>
      <w:i/>
      <w:szCs w:val="22"/>
      <w:shd w:val="clear" w:color="auto" w:fill="F2F2F2"/>
      <w:lang w:eastAsia="en-US" w:bidi="en-US"/>
    </w:rPr>
  </w:style>
  <w:style w:type="paragraph" w:styleId="aff5">
    <w:name w:val="footnote text"/>
    <w:link w:val="aff6"/>
    <w:uiPriority w:val="9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f6">
    <w:name w:val="Текст сноски Знак"/>
    <w:link w:val="aff5"/>
    <w:uiPriority w:val="99"/>
    <w:rsid w:val="00642CB5"/>
    <w:rPr>
      <w:sz w:val="18"/>
      <w:szCs w:val="22"/>
      <w:lang w:eastAsia="en-US" w:bidi="en-US"/>
    </w:rPr>
  </w:style>
  <w:style w:type="character" w:styleId="aff7">
    <w:name w:val="footnote reference"/>
    <w:uiPriority w:val="99"/>
    <w:unhideWhenUsed/>
    <w:rsid w:val="00642CB5"/>
    <w:rPr>
      <w:vertAlign w:val="superscript"/>
    </w:rPr>
  </w:style>
  <w:style w:type="paragraph" w:styleId="12">
    <w:name w:val="toc 1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8">
    <w:name w:val="toc 2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3">
    <w:name w:val="toc 3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f8">
    <w:name w:val="TOC Heading"/>
    <w:uiPriority w:val="3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character" w:customStyle="1" w:styleId="13">
    <w:name w:val="Заголовок №1_"/>
    <w:link w:val="14"/>
    <w:uiPriority w:val="99"/>
    <w:locked/>
    <w:rsid w:val="00642CB5"/>
    <w:rPr>
      <w:b/>
      <w:bCs/>
      <w:sz w:val="28"/>
      <w:szCs w:val="28"/>
      <w:shd w:val="clear" w:color="auto" w:fill="FFFFFF"/>
    </w:rPr>
  </w:style>
  <w:style w:type="paragraph" w:customStyle="1" w:styleId="14">
    <w:name w:val="Заголовок №1"/>
    <w:basedOn w:val="a"/>
    <w:link w:val="13"/>
    <w:uiPriority w:val="99"/>
    <w:rsid w:val="00642CB5"/>
    <w:pPr>
      <w:widowControl w:val="0"/>
      <w:shd w:val="clear" w:color="auto" w:fill="FFFFFF"/>
      <w:spacing w:before="5400" w:after="5700" w:line="316" w:lineRule="exact"/>
      <w:ind w:firstLine="0"/>
      <w:jc w:val="center"/>
      <w:outlineLvl w:val="0"/>
    </w:pPr>
    <w:rPr>
      <w:b/>
      <w:bCs/>
      <w:sz w:val="28"/>
      <w:szCs w:val="28"/>
    </w:rPr>
  </w:style>
  <w:style w:type="paragraph" w:customStyle="1" w:styleId="15">
    <w:name w:val="Без интервала1"/>
    <w:rsid w:val="00642CB5"/>
    <w:rPr>
      <w:rFonts w:ascii="Calibri" w:hAnsi="Calibri" w:cs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642CB5"/>
    <w:pPr>
      <w:spacing w:after="200" w:line="276" w:lineRule="auto"/>
      <w:ind w:left="720" w:firstLine="0"/>
    </w:pPr>
    <w:rPr>
      <w:rFonts w:ascii="Calibri" w:hAnsi="Calibri" w:cs="Calibri"/>
      <w:sz w:val="22"/>
      <w:szCs w:val="22"/>
      <w:lang w:eastAsia="en-US"/>
    </w:rPr>
  </w:style>
  <w:style w:type="character" w:styleId="aff9">
    <w:name w:val="FollowedHyperlink"/>
    <w:uiPriority w:val="99"/>
    <w:unhideWhenUsed/>
    <w:rsid w:val="00642CB5"/>
    <w:rPr>
      <w:color w:val="954F72"/>
      <w:u w:val="single"/>
    </w:rPr>
  </w:style>
  <w:style w:type="paragraph" w:customStyle="1" w:styleId="font5">
    <w:name w:val="font5"/>
    <w:basedOn w:val="a"/>
    <w:rsid w:val="00642CB5"/>
    <w:pPr>
      <w:spacing w:before="100" w:beforeAutospacing="1" w:after="100" w:afterAutospacing="1"/>
      <w:ind w:firstLine="0"/>
    </w:pPr>
    <w:rPr>
      <w:rFonts w:ascii="PT Astra Serif" w:hAnsi="PT Astra Serif"/>
      <w:b/>
      <w:bCs/>
      <w:szCs w:val="26"/>
    </w:rPr>
  </w:style>
  <w:style w:type="paragraph" w:customStyle="1" w:styleId="font6">
    <w:name w:val="font6"/>
    <w:basedOn w:val="a"/>
    <w:rsid w:val="00642CB5"/>
    <w:pPr>
      <w:spacing w:before="100" w:beforeAutospacing="1" w:after="100" w:afterAutospacing="1"/>
      <w:ind w:firstLine="0"/>
    </w:pPr>
    <w:rPr>
      <w:rFonts w:ascii="PT Astra Serif" w:hAnsi="PT Astra Serif"/>
      <w:i/>
      <w:iCs/>
      <w:szCs w:val="26"/>
    </w:rPr>
  </w:style>
  <w:style w:type="paragraph" w:customStyle="1" w:styleId="xl65">
    <w:name w:val="xl6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66">
    <w:name w:val="xl66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67">
    <w:name w:val="xl67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68">
    <w:name w:val="xl68"/>
    <w:basedOn w:val="a"/>
    <w:rsid w:val="00642CB5"/>
    <w:pPr>
      <w:spacing w:before="100" w:beforeAutospacing="1" w:after="100" w:afterAutospacing="1"/>
      <w:ind w:firstLine="0"/>
      <w:jc w:val="right"/>
      <w:textAlignment w:val="top"/>
    </w:pPr>
    <w:rPr>
      <w:rFonts w:ascii="PT Astra Serif" w:hAnsi="PT Astra Serif"/>
      <w:szCs w:val="26"/>
    </w:rPr>
  </w:style>
  <w:style w:type="paragraph" w:customStyle="1" w:styleId="xl69">
    <w:name w:val="xl6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0">
    <w:name w:val="xl7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71">
    <w:name w:val="xl71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72">
    <w:name w:val="xl72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73">
    <w:name w:val="xl73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right"/>
      <w:textAlignment w:val="top"/>
    </w:pPr>
    <w:rPr>
      <w:rFonts w:ascii="PT Astra Serif" w:hAnsi="PT Astra Serif"/>
      <w:szCs w:val="26"/>
    </w:rPr>
  </w:style>
  <w:style w:type="paragraph" w:customStyle="1" w:styleId="xl74">
    <w:name w:val="xl7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5">
    <w:name w:val="xl7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6">
    <w:name w:val="xl7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7">
    <w:name w:val="xl77"/>
    <w:basedOn w:val="a"/>
    <w:rsid w:val="00642CB5"/>
    <w:pPr>
      <w:spacing w:before="100" w:beforeAutospacing="1" w:after="100" w:afterAutospacing="1"/>
      <w:ind w:firstLine="0"/>
      <w:jc w:val="both"/>
      <w:textAlignment w:val="top"/>
    </w:pPr>
    <w:rPr>
      <w:rFonts w:ascii="PT Astra Serif" w:hAnsi="PT Astra Serif"/>
      <w:szCs w:val="26"/>
    </w:rPr>
  </w:style>
  <w:style w:type="paragraph" w:customStyle="1" w:styleId="xl78">
    <w:name w:val="xl78"/>
    <w:basedOn w:val="a"/>
    <w:rsid w:val="00642CB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9">
    <w:name w:val="xl79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80">
    <w:name w:val="xl80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1">
    <w:name w:val="xl81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82">
    <w:name w:val="xl8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3">
    <w:name w:val="xl8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84">
    <w:name w:val="xl8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5">
    <w:name w:val="xl8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6">
    <w:name w:val="xl86"/>
    <w:basedOn w:val="a"/>
    <w:rsid w:val="00642CB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87">
    <w:name w:val="xl87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88">
    <w:name w:val="xl88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89">
    <w:name w:val="xl89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90">
    <w:name w:val="xl90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1">
    <w:name w:val="xl91"/>
    <w:basedOn w:val="a"/>
    <w:rsid w:val="00642CB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2">
    <w:name w:val="xl9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3">
    <w:name w:val="xl93"/>
    <w:basedOn w:val="a"/>
    <w:rsid w:val="00642C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4">
    <w:name w:val="xl94"/>
    <w:basedOn w:val="a"/>
    <w:rsid w:val="00642C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5">
    <w:name w:val="xl9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6">
    <w:name w:val="xl96"/>
    <w:basedOn w:val="a"/>
    <w:rsid w:val="00642CB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7">
    <w:name w:val="xl97"/>
    <w:basedOn w:val="a"/>
    <w:rsid w:val="00642CB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8">
    <w:name w:val="xl98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9">
    <w:name w:val="xl9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100">
    <w:name w:val="xl10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29">
    <w:name w:val="Без интервала2"/>
    <w:rsid w:val="00642CB5"/>
    <w:rPr>
      <w:rFonts w:ascii="Calibri" w:hAnsi="Calibri" w:cs="Calibri"/>
      <w:sz w:val="22"/>
      <w:szCs w:val="22"/>
      <w:lang w:eastAsia="en-US"/>
    </w:rPr>
  </w:style>
  <w:style w:type="paragraph" w:customStyle="1" w:styleId="2a">
    <w:name w:val="Абзац списка2"/>
    <w:basedOn w:val="a"/>
    <w:rsid w:val="00642CB5"/>
    <w:pPr>
      <w:spacing w:after="200" w:line="276" w:lineRule="auto"/>
      <w:ind w:left="720" w:firstLine="0"/>
    </w:pPr>
    <w:rPr>
      <w:rFonts w:ascii="Calibri" w:hAnsi="Calibri" w:cs="Calibri"/>
      <w:sz w:val="22"/>
      <w:szCs w:val="22"/>
      <w:lang w:eastAsia="en-US"/>
    </w:rPr>
  </w:style>
  <w:style w:type="paragraph" w:customStyle="1" w:styleId="xl101">
    <w:name w:val="xl10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2">
    <w:name w:val="xl10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3">
    <w:name w:val="xl10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4">
    <w:name w:val="xl10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5">
    <w:name w:val="xl10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6">
    <w:name w:val="xl10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07">
    <w:name w:val="xl10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108">
    <w:name w:val="xl108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109">
    <w:name w:val="xl109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110">
    <w:name w:val="xl11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111">
    <w:name w:val="xl11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2">
    <w:name w:val="xl11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3">
    <w:name w:val="xl11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14">
    <w:name w:val="xl11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5">
    <w:name w:val="xl11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6">
    <w:name w:val="xl11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17">
    <w:name w:val="xl11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18">
    <w:name w:val="xl11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9">
    <w:name w:val="xl119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0">
    <w:name w:val="xl12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21">
    <w:name w:val="xl12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2">
    <w:name w:val="xl12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23">
    <w:name w:val="xl12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24">
    <w:name w:val="xl124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5">
    <w:name w:val="xl12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6">
    <w:name w:val="xl12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7">
    <w:name w:val="xl12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28">
    <w:name w:val="xl12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9">
    <w:name w:val="xl12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0">
    <w:name w:val="xl13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1">
    <w:name w:val="xl13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2">
    <w:name w:val="xl13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3">
    <w:name w:val="xl13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4">
    <w:name w:val="xl13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135">
    <w:name w:val="xl13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36">
    <w:name w:val="xl13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37">
    <w:name w:val="xl13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8">
    <w:name w:val="xl13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9">
    <w:name w:val="xl13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0">
    <w:name w:val="xl140"/>
    <w:basedOn w:val="a"/>
    <w:rsid w:val="00642CB5"/>
    <w:pPr>
      <w:shd w:val="clear" w:color="000000" w:fill="DA9694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41">
    <w:name w:val="xl14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2">
    <w:name w:val="xl14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43">
    <w:name w:val="xl14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4">
    <w:name w:val="xl144"/>
    <w:basedOn w:val="a"/>
    <w:rsid w:val="00642CB5"/>
    <w:pP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45">
    <w:name w:val="xl14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46">
    <w:name w:val="xl14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47">
    <w:name w:val="xl14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8">
    <w:name w:val="xl14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49">
    <w:name w:val="xl14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50">
    <w:name w:val="xl15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1">
    <w:name w:val="xl15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52">
    <w:name w:val="xl15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3">
    <w:name w:val="xl15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54">
    <w:name w:val="xl15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5">
    <w:name w:val="xl155"/>
    <w:basedOn w:val="a"/>
    <w:rsid w:val="00642CB5"/>
    <w:pP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6">
    <w:name w:val="xl156"/>
    <w:basedOn w:val="a"/>
    <w:rsid w:val="00642CB5"/>
    <w:pP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7">
    <w:name w:val="xl15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8">
    <w:name w:val="xl15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9">
    <w:name w:val="xl159"/>
    <w:basedOn w:val="a"/>
    <w:rsid w:val="00642CB5"/>
    <w:pP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0">
    <w:name w:val="xl16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1">
    <w:name w:val="xl16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2">
    <w:name w:val="xl16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3">
    <w:name w:val="xl16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4">
    <w:name w:val="xl16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5">
    <w:name w:val="xl16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6">
    <w:name w:val="xl16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7">
    <w:name w:val="xl16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68">
    <w:name w:val="xl168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9">
    <w:name w:val="xl169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0">
    <w:name w:val="xl17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1">
    <w:name w:val="xl17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2">
    <w:name w:val="xl17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3">
    <w:name w:val="xl17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4">
    <w:name w:val="xl17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75">
    <w:name w:val="xl175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76">
    <w:name w:val="xl17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77">
    <w:name w:val="xl177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78">
    <w:name w:val="xl17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79">
    <w:name w:val="xl179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80">
    <w:name w:val="xl18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1">
    <w:name w:val="xl181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2">
    <w:name w:val="xl18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3">
    <w:name w:val="xl183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4">
    <w:name w:val="xl184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5">
    <w:name w:val="xl18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6">
    <w:name w:val="xl18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7">
    <w:name w:val="xl187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88">
    <w:name w:val="xl188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89">
    <w:name w:val="xl189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0">
    <w:name w:val="xl19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91">
    <w:name w:val="xl19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2">
    <w:name w:val="xl192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3">
    <w:name w:val="xl19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4">
    <w:name w:val="xl19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5">
    <w:name w:val="xl19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6">
    <w:name w:val="xl196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7">
    <w:name w:val="xl19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8">
    <w:name w:val="xl198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9">
    <w:name w:val="xl199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0">
    <w:name w:val="xl20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1">
    <w:name w:val="xl20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2">
    <w:name w:val="xl20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3">
    <w:name w:val="xl203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4">
    <w:name w:val="xl20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5">
    <w:name w:val="xl205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6">
    <w:name w:val="xl206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7">
    <w:name w:val="xl20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8">
    <w:name w:val="xl208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9">
    <w:name w:val="xl20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10">
    <w:name w:val="xl21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11">
    <w:name w:val="xl21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2">
    <w:name w:val="xl212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3">
    <w:name w:val="xl21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14">
    <w:name w:val="xl214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15">
    <w:name w:val="xl21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16">
    <w:name w:val="xl216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7">
    <w:name w:val="xl21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8">
    <w:name w:val="xl21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9">
    <w:name w:val="xl21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20">
    <w:name w:val="xl22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21">
    <w:name w:val="xl22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222">
    <w:name w:val="xl22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3">
    <w:name w:val="xl223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4">
    <w:name w:val="xl224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5">
    <w:name w:val="xl225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26">
    <w:name w:val="xl22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27">
    <w:name w:val="xl22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8">
    <w:name w:val="xl22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229">
    <w:name w:val="xl22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30">
    <w:name w:val="xl23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31">
    <w:name w:val="xl23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32">
    <w:name w:val="xl232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33">
    <w:name w:val="xl23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4">
    <w:name w:val="xl23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35">
    <w:name w:val="xl23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36">
    <w:name w:val="xl236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7">
    <w:name w:val="xl237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8">
    <w:name w:val="xl23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9">
    <w:name w:val="xl23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40">
    <w:name w:val="xl24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41">
    <w:name w:val="xl24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42">
    <w:name w:val="xl24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243">
    <w:name w:val="xl24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244">
    <w:name w:val="xl24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45">
    <w:name w:val="xl24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46">
    <w:name w:val="xl246"/>
    <w:basedOn w:val="a"/>
    <w:rsid w:val="00642CB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47">
    <w:name w:val="xl247"/>
    <w:basedOn w:val="a"/>
    <w:rsid w:val="00642CB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48">
    <w:name w:val="xl248"/>
    <w:basedOn w:val="a"/>
    <w:rsid w:val="00642CB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49">
    <w:name w:val="xl249"/>
    <w:basedOn w:val="a"/>
    <w:rsid w:val="00642CB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50">
    <w:name w:val="xl25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1">
    <w:name w:val="xl25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2">
    <w:name w:val="xl25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3">
    <w:name w:val="xl25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4">
    <w:name w:val="xl25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5">
    <w:name w:val="xl255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56">
    <w:name w:val="xl25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57">
    <w:name w:val="xl257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8">
    <w:name w:val="xl25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9">
    <w:name w:val="xl25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0">
    <w:name w:val="xl260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1">
    <w:name w:val="xl26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2">
    <w:name w:val="xl262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3">
    <w:name w:val="xl26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64">
    <w:name w:val="xl264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65">
    <w:name w:val="xl26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66">
    <w:name w:val="xl266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67">
    <w:name w:val="xl26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68">
    <w:name w:val="xl268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69">
    <w:name w:val="xl269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0">
    <w:name w:val="xl27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1">
    <w:name w:val="xl27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2">
    <w:name w:val="xl27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73">
    <w:name w:val="xl27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74">
    <w:name w:val="xl274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5">
    <w:name w:val="xl275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76">
    <w:name w:val="xl27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77">
    <w:name w:val="xl27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character" w:styleId="affa">
    <w:name w:val="Strong"/>
    <w:uiPriority w:val="22"/>
    <w:qFormat/>
    <w:rsid w:val="00642CB5"/>
    <w:rPr>
      <w:b/>
      <w:bCs/>
    </w:rPr>
  </w:style>
  <w:style w:type="paragraph" w:customStyle="1" w:styleId="font7">
    <w:name w:val="font7"/>
    <w:basedOn w:val="a"/>
    <w:rsid w:val="00642CB5"/>
    <w:pPr>
      <w:spacing w:before="100" w:beforeAutospacing="1" w:after="100" w:afterAutospacing="1"/>
      <w:ind w:firstLine="0"/>
    </w:pPr>
    <w:rPr>
      <w:b/>
      <w:bCs/>
      <w:szCs w:val="26"/>
    </w:rPr>
  </w:style>
  <w:style w:type="character" w:styleId="affb">
    <w:name w:val="Subtle Emphasis"/>
    <w:uiPriority w:val="19"/>
    <w:qFormat/>
    <w:rsid w:val="00642CB5"/>
    <w:rPr>
      <w:i/>
      <w:iCs/>
      <w:color w:val="808080"/>
    </w:rPr>
  </w:style>
  <w:style w:type="paragraph" w:customStyle="1" w:styleId="xl63">
    <w:name w:val="xl6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64">
    <w:name w:val="xl64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character" w:styleId="affc">
    <w:name w:val="line number"/>
    <w:uiPriority w:val="99"/>
    <w:unhideWhenUsed/>
    <w:rsid w:val="00642CB5"/>
  </w:style>
  <w:style w:type="paragraph" w:customStyle="1" w:styleId="font8">
    <w:name w:val="font8"/>
    <w:basedOn w:val="a"/>
    <w:rsid w:val="00161563"/>
    <w:pPr>
      <w:spacing w:before="100" w:beforeAutospacing="1" w:after="100" w:afterAutospacing="1"/>
      <w:ind w:firstLine="0"/>
    </w:pPr>
    <w:rPr>
      <w:b/>
      <w:bCs/>
      <w:szCs w:val="26"/>
    </w:rPr>
  </w:style>
  <w:style w:type="character" w:styleId="affd">
    <w:name w:val="Emphasis"/>
    <w:uiPriority w:val="20"/>
    <w:qFormat/>
    <w:rsid w:val="0054355A"/>
    <w:rPr>
      <w:i/>
      <w:iCs/>
    </w:rPr>
  </w:style>
  <w:style w:type="paragraph" w:customStyle="1" w:styleId="34">
    <w:name w:val="Абзац списка3"/>
    <w:basedOn w:val="a"/>
    <w:link w:val="ListParagraphChar"/>
    <w:rsid w:val="00A51AD7"/>
    <w:pPr>
      <w:spacing w:after="200" w:line="276" w:lineRule="auto"/>
      <w:ind w:left="720" w:firstLine="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34"/>
    <w:locked/>
    <w:rsid w:val="00A51AD7"/>
    <w:rPr>
      <w:rFonts w:ascii="Calibri" w:hAnsi="Calibri"/>
      <w:sz w:val="22"/>
      <w:szCs w:val="22"/>
      <w:lang w:eastAsia="en-US"/>
    </w:rPr>
  </w:style>
  <w:style w:type="paragraph" w:styleId="affe">
    <w:name w:val="annotation subject"/>
    <w:basedOn w:val="af8"/>
    <w:next w:val="af8"/>
    <w:link w:val="afff"/>
    <w:rsid w:val="00A51AD7"/>
    <w:pPr>
      <w:spacing w:after="200" w:line="276" w:lineRule="auto"/>
      <w:ind w:firstLine="0"/>
    </w:pPr>
    <w:rPr>
      <w:rFonts w:ascii="Calibri" w:hAnsi="Calibri"/>
      <w:b/>
      <w:bCs/>
      <w:lang w:eastAsia="en-US"/>
    </w:rPr>
  </w:style>
  <w:style w:type="character" w:customStyle="1" w:styleId="afff">
    <w:name w:val="Тема примечания Знак"/>
    <w:basedOn w:val="af9"/>
    <w:link w:val="affe"/>
    <w:rsid w:val="00A51AD7"/>
    <w:rPr>
      <w:rFonts w:ascii="Calibri" w:hAnsi="Calibri"/>
      <w:b/>
      <w:bCs/>
      <w:lang w:eastAsia="en-US"/>
    </w:rPr>
  </w:style>
  <w:style w:type="paragraph" w:customStyle="1" w:styleId="msonormal0">
    <w:name w:val="msonormal"/>
    <w:basedOn w:val="a"/>
    <w:rsid w:val="00A51AD7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52">
    <w:name w:val="Основной текст (5)_"/>
    <w:link w:val="53"/>
    <w:rsid w:val="00817F17"/>
    <w:rPr>
      <w:b/>
      <w:bCs/>
      <w:i/>
      <w:iCs/>
      <w:shd w:val="clear" w:color="auto" w:fill="FFFFFF"/>
    </w:rPr>
  </w:style>
  <w:style w:type="paragraph" w:customStyle="1" w:styleId="53">
    <w:name w:val="Основной текст (5)"/>
    <w:basedOn w:val="a"/>
    <w:link w:val="52"/>
    <w:rsid w:val="00817F17"/>
    <w:pPr>
      <w:widowControl w:val="0"/>
      <w:shd w:val="clear" w:color="auto" w:fill="FFFFFF"/>
      <w:spacing w:after="420" w:line="0" w:lineRule="atLeast"/>
      <w:ind w:firstLine="0"/>
      <w:jc w:val="right"/>
    </w:pPr>
    <w:rPr>
      <w:b/>
      <w:bCs/>
      <w:i/>
      <w:iCs/>
      <w:sz w:val="20"/>
    </w:rPr>
  </w:style>
  <w:style w:type="character" w:customStyle="1" w:styleId="afff0">
    <w:name w:val="Подпись к таблице_"/>
    <w:link w:val="afff1"/>
    <w:rsid w:val="00817F17"/>
    <w:rPr>
      <w:sz w:val="27"/>
      <w:szCs w:val="27"/>
      <w:shd w:val="clear" w:color="auto" w:fill="FFFFFF"/>
    </w:rPr>
  </w:style>
  <w:style w:type="paragraph" w:customStyle="1" w:styleId="afff1">
    <w:name w:val="Подпись к таблице"/>
    <w:basedOn w:val="a"/>
    <w:link w:val="afff0"/>
    <w:rsid w:val="00817F17"/>
    <w:pPr>
      <w:widowControl w:val="0"/>
      <w:shd w:val="clear" w:color="auto" w:fill="FFFFFF"/>
      <w:spacing w:line="269" w:lineRule="exact"/>
      <w:ind w:hanging="240"/>
      <w:jc w:val="both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n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D5A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9"/>
    <w:qFormat/>
    <w:rsid w:val="00642CB5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642CB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642CB5"/>
    <w:pPr>
      <w:keepNext/>
      <w:spacing w:before="240" w:after="60"/>
      <w:outlineLvl w:val="2"/>
    </w:pPr>
    <w:rPr>
      <w:rFonts w:ascii="Cambria" w:hAnsi="Cambria"/>
      <w:b/>
      <w:bCs/>
      <w:szCs w:val="26"/>
    </w:rPr>
  </w:style>
  <w:style w:type="paragraph" w:styleId="4">
    <w:name w:val="heading 4"/>
    <w:link w:val="4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qFormat/>
    <w:rsid w:val="00642CB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link w:val="31"/>
    <w:rsid w:val="005F70BB"/>
    <w:rPr>
      <w:sz w:val="28"/>
    </w:rPr>
  </w:style>
  <w:style w:type="paragraph" w:customStyle="1" w:styleId="ConsPlusTitle">
    <w:name w:val="ConsPlusTitle"/>
    <w:qFormat/>
    <w:rsid w:val="005F70B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uiPriority w:val="99"/>
    <w:rsid w:val="00642CB5"/>
    <w:rPr>
      <w:b/>
      <w:color w:val="000000"/>
      <w:spacing w:val="-2"/>
      <w:sz w:val="25"/>
      <w:shd w:val="clear" w:color="auto" w:fill="FFFFFF"/>
      <w:lang w:val="x-none" w:eastAsia="x-none"/>
    </w:rPr>
  </w:style>
  <w:style w:type="character" w:customStyle="1" w:styleId="20">
    <w:name w:val="Заголовок 2 Знак"/>
    <w:link w:val="2"/>
    <w:uiPriority w:val="9"/>
    <w:rsid w:val="00642CB5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642CB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642CB5"/>
    <w:rPr>
      <w:rFonts w:ascii="Arial" w:eastAsia="Arial" w:hAnsi="Arial" w:cs="Arial"/>
      <w:b/>
      <w:bCs/>
      <w:sz w:val="26"/>
      <w:szCs w:val="26"/>
      <w:lang w:eastAsia="en-US" w:bidi="en-US"/>
    </w:rPr>
  </w:style>
  <w:style w:type="character" w:customStyle="1" w:styleId="50">
    <w:name w:val="Заголовок 5 Знак"/>
    <w:link w:val="5"/>
    <w:uiPriority w:val="9"/>
    <w:rsid w:val="00642CB5"/>
    <w:rPr>
      <w:rFonts w:ascii="Arial" w:eastAsia="Arial" w:hAnsi="Arial" w:cs="Arial"/>
      <w:b/>
      <w:bCs/>
      <w:sz w:val="24"/>
      <w:szCs w:val="24"/>
      <w:lang w:eastAsia="en-US" w:bidi="en-US"/>
    </w:rPr>
  </w:style>
  <w:style w:type="character" w:customStyle="1" w:styleId="60">
    <w:name w:val="Заголовок 6 Знак"/>
    <w:link w:val="6"/>
    <w:uiPriority w:val="9"/>
    <w:rsid w:val="00642CB5"/>
    <w:rPr>
      <w:rFonts w:ascii="Arial" w:eastAsia="Arial" w:hAnsi="Arial" w:cs="Arial"/>
      <w:b/>
      <w:bCs/>
      <w:sz w:val="22"/>
      <w:szCs w:val="22"/>
      <w:lang w:eastAsia="en-US" w:bidi="en-US"/>
    </w:rPr>
  </w:style>
  <w:style w:type="character" w:customStyle="1" w:styleId="70">
    <w:name w:val="Заголовок 7 Знак"/>
    <w:link w:val="7"/>
    <w:uiPriority w:val="9"/>
    <w:rsid w:val="00642CB5"/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character" w:customStyle="1" w:styleId="80">
    <w:name w:val="Заголовок 8 Знак"/>
    <w:link w:val="8"/>
    <w:uiPriority w:val="9"/>
    <w:rsid w:val="00642CB5"/>
    <w:rPr>
      <w:rFonts w:ascii="Arial" w:eastAsia="Arial" w:hAnsi="Arial" w:cs="Arial"/>
      <w:i/>
      <w:iCs/>
      <w:sz w:val="22"/>
      <w:szCs w:val="22"/>
      <w:lang w:eastAsia="en-US" w:bidi="en-US"/>
    </w:rPr>
  </w:style>
  <w:style w:type="character" w:customStyle="1" w:styleId="90">
    <w:name w:val="Заголовок 9 Знак"/>
    <w:link w:val="9"/>
    <w:uiPriority w:val="9"/>
    <w:rsid w:val="00642CB5"/>
    <w:rPr>
      <w:rFonts w:ascii="Arial" w:eastAsia="Arial" w:hAnsi="Arial" w:cs="Arial"/>
      <w:i/>
      <w:iCs/>
      <w:sz w:val="21"/>
      <w:szCs w:val="21"/>
      <w:lang w:eastAsia="en-US" w:bidi="en-US"/>
    </w:rPr>
  </w:style>
  <w:style w:type="numbering" w:customStyle="1" w:styleId="11">
    <w:name w:val="Нет списка1"/>
    <w:next w:val="a2"/>
    <w:uiPriority w:val="99"/>
    <w:semiHidden/>
    <w:unhideWhenUsed/>
    <w:rsid w:val="00642CB5"/>
  </w:style>
  <w:style w:type="character" w:customStyle="1" w:styleId="a6">
    <w:name w:val="Верхний колонтитул Знак"/>
    <w:link w:val="a5"/>
    <w:uiPriority w:val="99"/>
    <w:rsid w:val="00642CB5"/>
    <w:rPr>
      <w:b/>
      <w:caps/>
      <w:sz w:val="28"/>
    </w:rPr>
  </w:style>
  <w:style w:type="character" w:customStyle="1" w:styleId="a8">
    <w:name w:val="Нижний колонтитул Знак"/>
    <w:link w:val="a7"/>
    <w:uiPriority w:val="99"/>
    <w:rsid w:val="00642CB5"/>
    <w:rPr>
      <w:sz w:val="26"/>
    </w:rPr>
  </w:style>
  <w:style w:type="character" w:customStyle="1" w:styleId="a4">
    <w:name w:val="Основной текст Знак"/>
    <w:link w:val="a3"/>
    <w:rsid w:val="00642CB5"/>
    <w:rPr>
      <w:sz w:val="22"/>
    </w:rPr>
  </w:style>
  <w:style w:type="character" w:customStyle="1" w:styleId="22">
    <w:name w:val="Основной текст 2 Знак"/>
    <w:link w:val="21"/>
    <w:rsid w:val="00642CB5"/>
    <w:rPr>
      <w:sz w:val="26"/>
    </w:rPr>
  </w:style>
  <w:style w:type="paragraph" w:customStyle="1" w:styleId="210">
    <w:name w:val="Основной текст с отступом 21"/>
    <w:basedOn w:val="a"/>
    <w:rsid w:val="00642CB5"/>
    <w:pPr>
      <w:widowControl w:val="0"/>
      <w:suppressAutoHyphens/>
      <w:ind w:firstLine="567"/>
      <w:jc w:val="both"/>
    </w:pPr>
    <w:rPr>
      <w:rFonts w:eastAsia="Arial Unicode MS"/>
      <w:kern w:val="2"/>
      <w:sz w:val="28"/>
      <w:szCs w:val="28"/>
    </w:rPr>
  </w:style>
  <w:style w:type="paragraph" w:styleId="ae">
    <w:name w:val="Body Text Indent"/>
    <w:basedOn w:val="a"/>
    <w:link w:val="af"/>
    <w:unhideWhenUsed/>
    <w:rsid w:val="00642CB5"/>
    <w:pPr>
      <w:autoSpaceDE w:val="0"/>
      <w:autoSpaceDN w:val="0"/>
      <w:spacing w:after="120"/>
      <w:ind w:left="283" w:firstLine="0"/>
    </w:pPr>
    <w:rPr>
      <w:sz w:val="20"/>
    </w:rPr>
  </w:style>
  <w:style w:type="character" w:customStyle="1" w:styleId="af">
    <w:name w:val="Основной текст с отступом Знак"/>
    <w:basedOn w:val="a0"/>
    <w:link w:val="ae"/>
    <w:rsid w:val="00642CB5"/>
  </w:style>
  <w:style w:type="paragraph" w:customStyle="1" w:styleId="ConsPlusNormal">
    <w:name w:val="ConsPlusNormal"/>
    <w:rsid w:val="00642CB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3">
    <w:name w:val="Body Text Indent 2"/>
    <w:basedOn w:val="a"/>
    <w:link w:val="24"/>
    <w:rsid w:val="00642CB5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rsid w:val="00642CB5"/>
    <w:rPr>
      <w:sz w:val="26"/>
      <w:lang w:val="x-none" w:eastAsia="x-none"/>
    </w:rPr>
  </w:style>
  <w:style w:type="character" w:customStyle="1" w:styleId="af0">
    <w:name w:val="Основной шрифт"/>
    <w:rsid w:val="00642CB5"/>
  </w:style>
  <w:style w:type="paragraph" w:customStyle="1" w:styleId="ConsPlusNonformat">
    <w:name w:val="ConsPlusNonformat"/>
    <w:rsid w:val="00642CB5"/>
    <w:pPr>
      <w:widowControl w:val="0"/>
    </w:pPr>
    <w:rPr>
      <w:rFonts w:ascii="Courier New" w:hAnsi="Courier New"/>
    </w:rPr>
  </w:style>
  <w:style w:type="character" w:customStyle="1" w:styleId="af1">
    <w:name w:val="ФИО Знак"/>
    <w:link w:val="af2"/>
    <w:locked/>
    <w:rsid w:val="00642CB5"/>
    <w:rPr>
      <w:b/>
      <w:sz w:val="24"/>
    </w:rPr>
  </w:style>
  <w:style w:type="paragraph" w:customStyle="1" w:styleId="af2">
    <w:name w:val="ФИО"/>
    <w:basedOn w:val="a"/>
    <w:link w:val="af1"/>
    <w:rsid w:val="00642CB5"/>
    <w:pPr>
      <w:ind w:firstLine="0"/>
    </w:pPr>
    <w:rPr>
      <w:b/>
      <w:sz w:val="24"/>
    </w:rPr>
  </w:style>
  <w:style w:type="paragraph" w:styleId="af3">
    <w:name w:val="Balloon Text"/>
    <w:basedOn w:val="a"/>
    <w:link w:val="af4"/>
    <w:rsid w:val="00642CB5"/>
    <w:rPr>
      <w:rFonts w:ascii="Tahoma" w:hAnsi="Tahoma"/>
      <w:sz w:val="16"/>
      <w:szCs w:val="16"/>
      <w:lang w:val="x-none" w:eastAsia="x-none"/>
    </w:rPr>
  </w:style>
  <w:style w:type="character" w:customStyle="1" w:styleId="af4">
    <w:name w:val="Текст выноски Знак"/>
    <w:link w:val="af3"/>
    <w:rsid w:val="00642CB5"/>
    <w:rPr>
      <w:rFonts w:ascii="Tahoma" w:hAnsi="Tahoma"/>
      <w:sz w:val="16"/>
      <w:szCs w:val="16"/>
      <w:lang w:val="x-none" w:eastAsia="x-none"/>
    </w:rPr>
  </w:style>
  <w:style w:type="character" w:styleId="af5">
    <w:name w:val="Hyperlink"/>
    <w:uiPriority w:val="99"/>
    <w:rsid w:val="00642CB5"/>
    <w:rPr>
      <w:color w:val="0000FF"/>
      <w:u w:val="single"/>
    </w:rPr>
  </w:style>
  <w:style w:type="paragraph" w:customStyle="1" w:styleId="Default">
    <w:name w:val="Default"/>
    <w:rsid w:val="00642CB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6">
    <w:name w:val="Table Grid"/>
    <w:basedOn w:val="a1"/>
    <w:rsid w:val="00642C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annotation reference"/>
    <w:rsid w:val="00642CB5"/>
    <w:rPr>
      <w:sz w:val="16"/>
      <w:szCs w:val="16"/>
    </w:rPr>
  </w:style>
  <w:style w:type="paragraph" w:styleId="af8">
    <w:name w:val="annotation text"/>
    <w:basedOn w:val="a"/>
    <w:link w:val="af9"/>
    <w:rsid w:val="00642CB5"/>
    <w:rPr>
      <w:sz w:val="20"/>
    </w:rPr>
  </w:style>
  <w:style w:type="character" w:customStyle="1" w:styleId="af9">
    <w:name w:val="Текст примечания Знак"/>
    <w:basedOn w:val="a0"/>
    <w:link w:val="af8"/>
    <w:rsid w:val="00642CB5"/>
  </w:style>
  <w:style w:type="paragraph" w:styleId="afa">
    <w:name w:val="Document Map"/>
    <w:basedOn w:val="a"/>
    <w:link w:val="afb"/>
    <w:rsid w:val="00642CB5"/>
    <w:rPr>
      <w:rFonts w:ascii="Tahoma" w:hAnsi="Tahoma" w:cs="Tahoma"/>
      <w:sz w:val="16"/>
      <w:szCs w:val="16"/>
    </w:rPr>
  </w:style>
  <w:style w:type="character" w:customStyle="1" w:styleId="afb">
    <w:name w:val="Схема документа Знак"/>
    <w:link w:val="afa"/>
    <w:rsid w:val="00642CB5"/>
    <w:rPr>
      <w:rFonts w:ascii="Tahoma" w:hAnsi="Tahoma" w:cs="Tahoma"/>
      <w:sz w:val="16"/>
      <w:szCs w:val="16"/>
    </w:rPr>
  </w:style>
  <w:style w:type="paragraph" w:customStyle="1" w:styleId="afc">
    <w:name w:val="Знак"/>
    <w:basedOn w:val="a"/>
    <w:rsid w:val="00642CB5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ConsPlusCell">
    <w:name w:val="ConsPlusCell"/>
    <w:uiPriority w:val="99"/>
    <w:rsid w:val="00642CB5"/>
    <w:pPr>
      <w:autoSpaceDE w:val="0"/>
      <w:autoSpaceDN w:val="0"/>
      <w:adjustRightInd w:val="0"/>
    </w:pPr>
    <w:rPr>
      <w:rFonts w:ascii="Arial" w:eastAsia="Calibri" w:hAnsi="Arial" w:cs="Arial"/>
      <w:sz w:val="26"/>
      <w:szCs w:val="26"/>
      <w:lang w:eastAsia="en-US"/>
    </w:rPr>
  </w:style>
  <w:style w:type="paragraph" w:customStyle="1" w:styleId="Iauiue">
    <w:name w:val="Iau?iue"/>
    <w:rsid w:val="00642CB5"/>
    <w:pPr>
      <w:widowControl w:val="0"/>
      <w:autoSpaceDE w:val="0"/>
      <w:autoSpaceDN w:val="0"/>
      <w:adjustRightInd w:val="0"/>
    </w:pPr>
    <w:rPr>
      <w:sz w:val="24"/>
    </w:rPr>
  </w:style>
  <w:style w:type="character" w:customStyle="1" w:styleId="FontStyle12">
    <w:name w:val="Font Style12"/>
    <w:rsid w:val="00642CB5"/>
    <w:rPr>
      <w:rFonts w:ascii="Times New Roman" w:hAnsi="Times New Roman" w:cs="Times New Roman" w:hint="default"/>
      <w:sz w:val="24"/>
      <w:szCs w:val="24"/>
    </w:rPr>
  </w:style>
  <w:style w:type="character" w:customStyle="1" w:styleId="25">
    <w:name w:val="Основной текст (2)_"/>
    <w:link w:val="211"/>
    <w:uiPriority w:val="99"/>
    <w:rsid w:val="00642CB5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5"/>
    <w:uiPriority w:val="99"/>
    <w:rsid w:val="00642CB5"/>
    <w:pPr>
      <w:widowControl w:val="0"/>
      <w:shd w:val="clear" w:color="auto" w:fill="FFFFFF"/>
      <w:spacing w:after="120" w:line="350" w:lineRule="exact"/>
      <w:ind w:firstLine="0"/>
      <w:jc w:val="center"/>
    </w:pPr>
    <w:rPr>
      <w:szCs w:val="26"/>
    </w:rPr>
  </w:style>
  <w:style w:type="paragraph" w:styleId="afd">
    <w:name w:val="List Paragraph"/>
    <w:uiPriority w:val="9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fe">
    <w:name w:val="No Spacing"/>
    <w:uiPriority w:val="9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f">
    <w:name w:val="Title"/>
    <w:link w:val="aff0"/>
    <w:uiPriority w:val="10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ff0">
    <w:name w:val="Название Знак"/>
    <w:link w:val="aff"/>
    <w:uiPriority w:val="10"/>
    <w:rsid w:val="00642CB5"/>
    <w:rPr>
      <w:sz w:val="48"/>
      <w:szCs w:val="48"/>
      <w:lang w:eastAsia="en-US" w:bidi="en-US"/>
    </w:rPr>
  </w:style>
  <w:style w:type="paragraph" w:styleId="aff1">
    <w:name w:val="Subtitle"/>
    <w:link w:val="aff2"/>
    <w:uiPriority w:val="11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ff2">
    <w:name w:val="Подзаголовок Знак"/>
    <w:link w:val="aff1"/>
    <w:uiPriority w:val="11"/>
    <w:rsid w:val="00642CB5"/>
    <w:rPr>
      <w:sz w:val="24"/>
      <w:szCs w:val="24"/>
      <w:lang w:eastAsia="en-US" w:bidi="en-US"/>
    </w:rPr>
  </w:style>
  <w:style w:type="paragraph" w:styleId="26">
    <w:name w:val="Quote"/>
    <w:link w:val="27"/>
    <w:uiPriority w:val="2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7">
    <w:name w:val="Цитата 2 Знак"/>
    <w:link w:val="26"/>
    <w:uiPriority w:val="29"/>
    <w:rsid w:val="00642CB5"/>
    <w:rPr>
      <w:i/>
      <w:szCs w:val="22"/>
      <w:lang w:eastAsia="en-US" w:bidi="en-US"/>
    </w:rPr>
  </w:style>
  <w:style w:type="paragraph" w:styleId="aff3">
    <w:name w:val="Intense Quote"/>
    <w:link w:val="aff4"/>
    <w:uiPriority w:val="30"/>
    <w:qFormat/>
    <w:rsid w:val="00642CB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ff4">
    <w:name w:val="Выделенная цитата Знак"/>
    <w:link w:val="aff3"/>
    <w:uiPriority w:val="30"/>
    <w:rsid w:val="00642CB5"/>
    <w:rPr>
      <w:i/>
      <w:szCs w:val="22"/>
      <w:shd w:val="clear" w:color="auto" w:fill="F2F2F2"/>
      <w:lang w:eastAsia="en-US" w:bidi="en-US"/>
    </w:rPr>
  </w:style>
  <w:style w:type="paragraph" w:styleId="aff5">
    <w:name w:val="footnote text"/>
    <w:link w:val="aff6"/>
    <w:uiPriority w:val="9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f6">
    <w:name w:val="Текст сноски Знак"/>
    <w:link w:val="aff5"/>
    <w:uiPriority w:val="99"/>
    <w:rsid w:val="00642CB5"/>
    <w:rPr>
      <w:sz w:val="18"/>
      <w:szCs w:val="22"/>
      <w:lang w:eastAsia="en-US" w:bidi="en-US"/>
    </w:rPr>
  </w:style>
  <w:style w:type="character" w:styleId="aff7">
    <w:name w:val="footnote reference"/>
    <w:uiPriority w:val="99"/>
    <w:unhideWhenUsed/>
    <w:rsid w:val="00642CB5"/>
    <w:rPr>
      <w:vertAlign w:val="superscript"/>
    </w:rPr>
  </w:style>
  <w:style w:type="paragraph" w:styleId="12">
    <w:name w:val="toc 1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8">
    <w:name w:val="toc 2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3">
    <w:name w:val="toc 3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f8">
    <w:name w:val="TOC Heading"/>
    <w:uiPriority w:val="39"/>
    <w:qFormat/>
    <w:rsid w:val="00642C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character" w:customStyle="1" w:styleId="13">
    <w:name w:val="Заголовок №1_"/>
    <w:link w:val="14"/>
    <w:uiPriority w:val="99"/>
    <w:locked/>
    <w:rsid w:val="00642CB5"/>
    <w:rPr>
      <w:b/>
      <w:bCs/>
      <w:sz w:val="28"/>
      <w:szCs w:val="28"/>
      <w:shd w:val="clear" w:color="auto" w:fill="FFFFFF"/>
    </w:rPr>
  </w:style>
  <w:style w:type="paragraph" w:customStyle="1" w:styleId="14">
    <w:name w:val="Заголовок №1"/>
    <w:basedOn w:val="a"/>
    <w:link w:val="13"/>
    <w:uiPriority w:val="99"/>
    <w:rsid w:val="00642CB5"/>
    <w:pPr>
      <w:widowControl w:val="0"/>
      <w:shd w:val="clear" w:color="auto" w:fill="FFFFFF"/>
      <w:spacing w:before="5400" w:after="5700" w:line="316" w:lineRule="exact"/>
      <w:ind w:firstLine="0"/>
      <w:jc w:val="center"/>
      <w:outlineLvl w:val="0"/>
    </w:pPr>
    <w:rPr>
      <w:b/>
      <w:bCs/>
      <w:sz w:val="28"/>
      <w:szCs w:val="28"/>
    </w:rPr>
  </w:style>
  <w:style w:type="paragraph" w:customStyle="1" w:styleId="15">
    <w:name w:val="Без интервала1"/>
    <w:rsid w:val="00642CB5"/>
    <w:rPr>
      <w:rFonts w:ascii="Calibri" w:hAnsi="Calibri" w:cs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642CB5"/>
    <w:pPr>
      <w:spacing w:after="200" w:line="276" w:lineRule="auto"/>
      <w:ind w:left="720" w:firstLine="0"/>
    </w:pPr>
    <w:rPr>
      <w:rFonts w:ascii="Calibri" w:hAnsi="Calibri" w:cs="Calibri"/>
      <w:sz w:val="22"/>
      <w:szCs w:val="22"/>
      <w:lang w:eastAsia="en-US"/>
    </w:rPr>
  </w:style>
  <w:style w:type="character" w:styleId="aff9">
    <w:name w:val="FollowedHyperlink"/>
    <w:uiPriority w:val="99"/>
    <w:unhideWhenUsed/>
    <w:rsid w:val="00642CB5"/>
    <w:rPr>
      <w:color w:val="954F72"/>
      <w:u w:val="single"/>
    </w:rPr>
  </w:style>
  <w:style w:type="paragraph" w:customStyle="1" w:styleId="font5">
    <w:name w:val="font5"/>
    <w:basedOn w:val="a"/>
    <w:rsid w:val="00642CB5"/>
    <w:pPr>
      <w:spacing w:before="100" w:beforeAutospacing="1" w:after="100" w:afterAutospacing="1"/>
      <w:ind w:firstLine="0"/>
    </w:pPr>
    <w:rPr>
      <w:rFonts w:ascii="PT Astra Serif" w:hAnsi="PT Astra Serif"/>
      <w:b/>
      <w:bCs/>
      <w:szCs w:val="26"/>
    </w:rPr>
  </w:style>
  <w:style w:type="paragraph" w:customStyle="1" w:styleId="font6">
    <w:name w:val="font6"/>
    <w:basedOn w:val="a"/>
    <w:rsid w:val="00642CB5"/>
    <w:pPr>
      <w:spacing w:before="100" w:beforeAutospacing="1" w:after="100" w:afterAutospacing="1"/>
      <w:ind w:firstLine="0"/>
    </w:pPr>
    <w:rPr>
      <w:rFonts w:ascii="PT Astra Serif" w:hAnsi="PT Astra Serif"/>
      <w:i/>
      <w:iCs/>
      <w:szCs w:val="26"/>
    </w:rPr>
  </w:style>
  <w:style w:type="paragraph" w:customStyle="1" w:styleId="xl65">
    <w:name w:val="xl6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66">
    <w:name w:val="xl66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67">
    <w:name w:val="xl67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68">
    <w:name w:val="xl68"/>
    <w:basedOn w:val="a"/>
    <w:rsid w:val="00642CB5"/>
    <w:pPr>
      <w:spacing w:before="100" w:beforeAutospacing="1" w:after="100" w:afterAutospacing="1"/>
      <w:ind w:firstLine="0"/>
      <w:jc w:val="right"/>
      <w:textAlignment w:val="top"/>
    </w:pPr>
    <w:rPr>
      <w:rFonts w:ascii="PT Astra Serif" w:hAnsi="PT Astra Serif"/>
      <w:szCs w:val="26"/>
    </w:rPr>
  </w:style>
  <w:style w:type="paragraph" w:customStyle="1" w:styleId="xl69">
    <w:name w:val="xl6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0">
    <w:name w:val="xl7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71">
    <w:name w:val="xl71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72">
    <w:name w:val="xl72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73">
    <w:name w:val="xl73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right"/>
      <w:textAlignment w:val="top"/>
    </w:pPr>
    <w:rPr>
      <w:rFonts w:ascii="PT Astra Serif" w:hAnsi="PT Astra Serif"/>
      <w:szCs w:val="26"/>
    </w:rPr>
  </w:style>
  <w:style w:type="paragraph" w:customStyle="1" w:styleId="xl74">
    <w:name w:val="xl7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5">
    <w:name w:val="xl7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6">
    <w:name w:val="xl7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7">
    <w:name w:val="xl77"/>
    <w:basedOn w:val="a"/>
    <w:rsid w:val="00642CB5"/>
    <w:pPr>
      <w:spacing w:before="100" w:beforeAutospacing="1" w:after="100" w:afterAutospacing="1"/>
      <w:ind w:firstLine="0"/>
      <w:jc w:val="both"/>
      <w:textAlignment w:val="top"/>
    </w:pPr>
    <w:rPr>
      <w:rFonts w:ascii="PT Astra Serif" w:hAnsi="PT Astra Serif"/>
      <w:szCs w:val="26"/>
    </w:rPr>
  </w:style>
  <w:style w:type="paragraph" w:customStyle="1" w:styleId="xl78">
    <w:name w:val="xl78"/>
    <w:basedOn w:val="a"/>
    <w:rsid w:val="00642CB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79">
    <w:name w:val="xl79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80">
    <w:name w:val="xl80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1">
    <w:name w:val="xl81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82">
    <w:name w:val="xl8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3">
    <w:name w:val="xl8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paragraph" w:customStyle="1" w:styleId="xl84">
    <w:name w:val="xl8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5">
    <w:name w:val="xl8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86">
    <w:name w:val="xl86"/>
    <w:basedOn w:val="a"/>
    <w:rsid w:val="00642CB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87">
    <w:name w:val="xl87"/>
    <w:basedOn w:val="a"/>
    <w:rsid w:val="00642CB5"/>
    <w:pPr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88">
    <w:name w:val="xl88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89">
    <w:name w:val="xl89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color w:val="FF0000"/>
      <w:szCs w:val="26"/>
    </w:rPr>
  </w:style>
  <w:style w:type="paragraph" w:customStyle="1" w:styleId="xl90">
    <w:name w:val="xl90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1">
    <w:name w:val="xl91"/>
    <w:basedOn w:val="a"/>
    <w:rsid w:val="00642CB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2">
    <w:name w:val="xl9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3">
    <w:name w:val="xl93"/>
    <w:basedOn w:val="a"/>
    <w:rsid w:val="00642C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4">
    <w:name w:val="xl94"/>
    <w:basedOn w:val="a"/>
    <w:rsid w:val="00642C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5">
    <w:name w:val="xl9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6">
    <w:name w:val="xl96"/>
    <w:basedOn w:val="a"/>
    <w:rsid w:val="00642CB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7">
    <w:name w:val="xl97"/>
    <w:basedOn w:val="a"/>
    <w:rsid w:val="00642CB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8">
    <w:name w:val="xl98"/>
    <w:basedOn w:val="a"/>
    <w:rsid w:val="00642CB5"/>
    <w:pP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99">
    <w:name w:val="xl9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100">
    <w:name w:val="xl10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29">
    <w:name w:val="Без интервала2"/>
    <w:rsid w:val="00642CB5"/>
    <w:rPr>
      <w:rFonts w:ascii="Calibri" w:hAnsi="Calibri" w:cs="Calibri"/>
      <w:sz w:val="22"/>
      <w:szCs w:val="22"/>
      <w:lang w:eastAsia="en-US"/>
    </w:rPr>
  </w:style>
  <w:style w:type="paragraph" w:customStyle="1" w:styleId="2a">
    <w:name w:val="Абзац списка2"/>
    <w:basedOn w:val="a"/>
    <w:rsid w:val="00642CB5"/>
    <w:pPr>
      <w:spacing w:after="200" w:line="276" w:lineRule="auto"/>
      <w:ind w:left="720" w:firstLine="0"/>
    </w:pPr>
    <w:rPr>
      <w:rFonts w:ascii="Calibri" w:hAnsi="Calibri" w:cs="Calibri"/>
      <w:sz w:val="22"/>
      <w:szCs w:val="22"/>
      <w:lang w:eastAsia="en-US"/>
    </w:rPr>
  </w:style>
  <w:style w:type="paragraph" w:customStyle="1" w:styleId="xl101">
    <w:name w:val="xl10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2">
    <w:name w:val="xl10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3">
    <w:name w:val="xl10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4">
    <w:name w:val="xl10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5">
    <w:name w:val="xl10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06">
    <w:name w:val="xl10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07">
    <w:name w:val="xl10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108">
    <w:name w:val="xl108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109">
    <w:name w:val="xl109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110">
    <w:name w:val="xl11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111">
    <w:name w:val="xl11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2">
    <w:name w:val="xl11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3">
    <w:name w:val="xl11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14">
    <w:name w:val="xl11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5">
    <w:name w:val="xl11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6">
    <w:name w:val="xl11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17">
    <w:name w:val="xl11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18">
    <w:name w:val="xl11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19">
    <w:name w:val="xl119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0">
    <w:name w:val="xl12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21">
    <w:name w:val="xl12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2">
    <w:name w:val="xl12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23">
    <w:name w:val="xl12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24">
    <w:name w:val="xl124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5">
    <w:name w:val="xl12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6">
    <w:name w:val="xl12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7">
    <w:name w:val="xl12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28">
    <w:name w:val="xl12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29">
    <w:name w:val="xl12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0">
    <w:name w:val="xl13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1">
    <w:name w:val="xl13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2">
    <w:name w:val="xl13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3">
    <w:name w:val="xl13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4">
    <w:name w:val="xl13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135">
    <w:name w:val="xl13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36">
    <w:name w:val="xl13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37">
    <w:name w:val="xl13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8">
    <w:name w:val="xl13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39">
    <w:name w:val="xl13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0">
    <w:name w:val="xl140"/>
    <w:basedOn w:val="a"/>
    <w:rsid w:val="00642CB5"/>
    <w:pPr>
      <w:shd w:val="clear" w:color="000000" w:fill="DA9694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41">
    <w:name w:val="xl14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2">
    <w:name w:val="xl14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43">
    <w:name w:val="xl14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4">
    <w:name w:val="xl144"/>
    <w:basedOn w:val="a"/>
    <w:rsid w:val="00642CB5"/>
    <w:pP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45">
    <w:name w:val="xl14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46">
    <w:name w:val="xl14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47">
    <w:name w:val="xl14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48">
    <w:name w:val="xl14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149">
    <w:name w:val="xl149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50">
    <w:name w:val="xl15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1">
    <w:name w:val="xl15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52">
    <w:name w:val="xl15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3">
    <w:name w:val="xl15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54">
    <w:name w:val="xl15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5">
    <w:name w:val="xl155"/>
    <w:basedOn w:val="a"/>
    <w:rsid w:val="00642CB5"/>
    <w:pP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6">
    <w:name w:val="xl156"/>
    <w:basedOn w:val="a"/>
    <w:rsid w:val="00642CB5"/>
    <w:pP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7">
    <w:name w:val="xl15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8">
    <w:name w:val="xl15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59">
    <w:name w:val="xl159"/>
    <w:basedOn w:val="a"/>
    <w:rsid w:val="00642CB5"/>
    <w:pP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0">
    <w:name w:val="xl16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1">
    <w:name w:val="xl16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2">
    <w:name w:val="xl162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3">
    <w:name w:val="xl16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64">
    <w:name w:val="xl16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5">
    <w:name w:val="xl16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6">
    <w:name w:val="xl166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7">
    <w:name w:val="xl16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68">
    <w:name w:val="xl168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69">
    <w:name w:val="xl169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0">
    <w:name w:val="xl17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1">
    <w:name w:val="xl17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2">
    <w:name w:val="xl17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3">
    <w:name w:val="xl17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74">
    <w:name w:val="xl17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75">
    <w:name w:val="xl175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76">
    <w:name w:val="xl17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177">
    <w:name w:val="xl177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78">
    <w:name w:val="xl17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79">
    <w:name w:val="xl179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80">
    <w:name w:val="xl18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1">
    <w:name w:val="xl181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2">
    <w:name w:val="xl18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3">
    <w:name w:val="xl183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4">
    <w:name w:val="xl184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5">
    <w:name w:val="xl18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6">
    <w:name w:val="xl18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87">
    <w:name w:val="xl187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88">
    <w:name w:val="xl188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89">
    <w:name w:val="xl189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0">
    <w:name w:val="xl190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191">
    <w:name w:val="xl19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2">
    <w:name w:val="xl192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3">
    <w:name w:val="xl19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4">
    <w:name w:val="xl19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95">
    <w:name w:val="xl195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6">
    <w:name w:val="xl196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7">
    <w:name w:val="xl19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8">
    <w:name w:val="xl198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199">
    <w:name w:val="xl199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0">
    <w:name w:val="xl20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1">
    <w:name w:val="xl20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2">
    <w:name w:val="xl20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3">
    <w:name w:val="xl203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4">
    <w:name w:val="xl20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5">
    <w:name w:val="xl205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6">
    <w:name w:val="xl206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7">
    <w:name w:val="xl20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8">
    <w:name w:val="xl208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09">
    <w:name w:val="xl20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10">
    <w:name w:val="xl21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11">
    <w:name w:val="xl21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2">
    <w:name w:val="xl212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3">
    <w:name w:val="xl21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14">
    <w:name w:val="xl214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15">
    <w:name w:val="xl21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16">
    <w:name w:val="xl216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7">
    <w:name w:val="xl21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8">
    <w:name w:val="xl21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19">
    <w:name w:val="xl21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20">
    <w:name w:val="xl22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21">
    <w:name w:val="xl221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222">
    <w:name w:val="xl22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3">
    <w:name w:val="xl223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4">
    <w:name w:val="xl224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5">
    <w:name w:val="xl225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26">
    <w:name w:val="xl22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</w:pPr>
    <w:rPr>
      <w:sz w:val="22"/>
      <w:szCs w:val="22"/>
    </w:rPr>
  </w:style>
  <w:style w:type="paragraph" w:customStyle="1" w:styleId="xl227">
    <w:name w:val="xl22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28">
    <w:name w:val="xl228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229">
    <w:name w:val="xl22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30">
    <w:name w:val="xl230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31">
    <w:name w:val="xl231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32">
    <w:name w:val="xl232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33">
    <w:name w:val="xl23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4">
    <w:name w:val="xl23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35">
    <w:name w:val="xl23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36">
    <w:name w:val="xl236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7">
    <w:name w:val="xl237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8">
    <w:name w:val="xl23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39">
    <w:name w:val="xl23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40">
    <w:name w:val="xl24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41">
    <w:name w:val="xl24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42">
    <w:name w:val="xl24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243">
    <w:name w:val="xl24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color w:val="000000"/>
      <w:sz w:val="22"/>
      <w:szCs w:val="22"/>
    </w:rPr>
  </w:style>
  <w:style w:type="paragraph" w:customStyle="1" w:styleId="xl244">
    <w:name w:val="xl244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45">
    <w:name w:val="xl24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46">
    <w:name w:val="xl246"/>
    <w:basedOn w:val="a"/>
    <w:rsid w:val="00642CB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47">
    <w:name w:val="xl247"/>
    <w:basedOn w:val="a"/>
    <w:rsid w:val="00642CB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48">
    <w:name w:val="xl248"/>
    <w:basedOn w:val="a"/>
    <w:rsid w:val="00642CB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49">
    <w:name w:val="xl249"/>
    <w:basedOn w:val="a"/>
    <w:rsid w:val="00642CB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50">
    <w:name w:val="xl25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1">
    <w:name w:val="xl25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2">
    <w:name w:val="xl25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3">
    <w:name w:val="xl25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4">
    <w:name w:val="xl254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5">
    <w:name w:val="xl255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56">
    <w:name w:val="xl25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57">
    <w:name w:val="xl257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8">
    <w:name w:val="xl258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59">
    <w:name w:val="xl259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0">
    <w:name w:val="xl260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1">
    <w:name w:val="xl26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2">
    <w:name w:val="xl262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63">
    <w:name w:val="xl263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64">
    <w:name w:val="xl264"/>
    <w:basedOn w:val="a"/>
    <w:rsid w:val="00642C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65">
    <w:name w:val="xl265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2"/>
      <w:szCs w:val="22"/>
    </w:rPr>
  </w:style>
  <w:style w:type="paragraph" w:customStyle="1" w:styleId="xl266">
    <w:name w:val="xl266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67">
    <w:name w:val="xl267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68">
    <w:name w:val="xl268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69">
    <w:name w:val="xl269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0">
    <w:name w:val="xl270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1">
    <w:name w:val="xl271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2">
    <w:name w:val="xl272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73">
    <w:name w:val="xl273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2"/>
      <w:szCs w:val="22"/>
    </w:rPr>
  </w:style>
  <w:style w:type="paragraph" w:customStyle="1" w:styleId="xl274">
    <w:name w:val="xl274"/>
    <w:basedOn w:val="a"/>
    <w:rsid w:val="00642C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2"/>
      <w:szCs w:val="22"/>
    </w:rPr>
  </w:style>
  <w:style w:type="paragraph" w:customStyle="1" w:styleId="xl275">
    <w:name w:val="xl275"/>
    <w:basedOn w:val="a"/>
    <w:rsid w:val="00642C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76">
    <w:name w:val="xl276"/>
    <w:basedOn w:val="a"/>
    <w:rsid w:val="00642C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paragraph" w:customStyle="1" w:styleId="xl277">
    <w:name w:val="xl277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2"/>
      <w:szCs w:val="22"/>
    </w:rPr>
  </w:style>
  <w:style w:type="character" w:styleId="affa">
    <w:name w:val="Strong"/>
    <w:uiPriority w:val="22"/>
    <w:qFormat/>
    <w:rsid w:val="00642CB5"/>
    <w:rPr>
      <w:b/>
      <w:bCs/>
    </w:rPr>
  </w:style>
  <w:style w:type="paragraph" w:customStyle="1" w:styleId="font7">
    <w:name w:val="font7"/>
    <w:basedOn w:val="a"/>
    <w:rsid w:val="00642CB5"/>
    <w:pPr>
      <w:spacing w:before="100" w:beforeAutospacing="1" w:after="100" w:afterAutospacing="1"/>
      <w:ind w:firstLine="0"/>
    </w:pPr>
    <w:rPr>
      <w:b/>
      <w:bCs/>
      <w:szCs w:val="26"/>
    </w:rPr>
  </w:style>
  <w:style w:type="character" w:styleId="affb">
    <w:name w:val="Subtle Emphasis"/>
    <w:uiPriority w:val="19"/>
    <w:qFormat/>
    <w:rsid w:val="00642CB5"/>
    <w:rPr>
      <w:i/>
      <w:iCs/>
      <w:color w:val="808080"/>
    </w:rPr>
  </w:style>
  <w:style w:type="paragraph" w:customStyle="1" w:styleId="xl63">
    <w:name w:val="xl63"/>
    <w:basedOn w:val="a"/>
    <w:rsid w:val="00642C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Cs w:val="26"/>
    </w:rPr>
  </w:style>
  <w:style w:type="paragraph" w:customStyle="1" w:styleId="xl64">
    <w:name w:val="xl64"/>
    <w:basedOn w:val="a"/>
    <w:rsid w:val="00642CB5"/>
    <w:pPr>
      <w:shd w:val="clear" w:color="000000" w:fill="FFFFFF"/>
      <w:spacing w:before="100" w:beforeAutospacing="1" w:after="100" w:afterAutospacing="1"/>
      <w:ind w:firstLine="0"/>
      <w:textAlignment w:val="top"/>
    </w:pPr>
    <w:rPr>
      <w:rFonts w:ascii="PT Astra Serif" w:hAnsi="PT Astra Serif"/>
      <w:szCs w:val="26"/>
    </w:rPr>
  </w:style>
  <w:style w:type="character" w:styleId="affc">
    <w:name w:val="line number"/>
    <w:uiPriority w:val="99"/>
    <w:unhideWhenUsed/>
    <w:rsid w:val="00642CB5"/>
  </w:style>
  <w:style w:type="paragraph" w:customStyle="1" w:styleId="font8">
    <w:name w:val="font8"/>
    <w:basedOn w:val="a"/>
    <w:rsid w:val="00161563"/>
    <w:pPr>
      <w:spacing w:before="100" w:beforeAutospacing="1" w:after="100" w:afterAutospacing="1"/>
      <w:ind w:firstLine="0"/>
    </w:pPr>
    <w:rPr>
      <w:b/>
      <w:bCs/>
      <w:szCs w:val="26"/>
    </w:rPr>
  </w:style>
  <w:style w:type="character" w:styleId="affd">
    <w:name w:val="Emphasis"/>
    <w:uiPriority w:val="20"/>
    <w:qFormat/>
    <w:rsid w:val="0054355A"/>
    <w:rPr>
      <w:i/>
      <w:iCs/>
    </w:rPr>
  </w:style>
  <w:style w:type="paragraph" w:customStyle="1" w:styleId="34">
    <w:name w:val="Абзац списка3"/>
    <w:basedOn w:val="a"/>
    <w:link w:val="ListParagraphChar"/>
    <w:rsid w:val="00A51AD7"/>
    <w:pPr>
      <w:spacing w:after="200" w:line="276" w:lineRule="auto"/>
      <w:ind w:left="720" w:firstLine="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34"/>
    <w:locked/>
    <w:rsid w:val="00A51AD7"/>
    <w:rPr>
      <w:rFonts w:ascii="Calibri" w:hAnsi="Calibri"/>
      <w:sz w:val="22"/>
      <w:szCs w:val="22"/>
      <w:lang w:eastAsia="en-US"/>
    </w:rPr>
  </w:style>
  <w:style w:type="paragraph" w:styleId="affe">
    <w:name w:val="annotation subject"/>
    <w:basedOn w:val="af8"/>
    <w:next w:val="af8"/>
    <w:link w:val="afff"/>
    <w:rsid w:val="00A51AD7"/>
    <w:pPr>
      <w:spacing w:after="200" w:line="276" w:lineRule="auto"/>
      <w:ind w:firstLine="0"/>
    </w:pPr>
    <w:rPr>
      <w:rFonts w:ascii="Calibri" w:hAnsi="Calibri"/>
      <w:b/>
      <w:bCs/>
      <w:lang w:eastAsia="en-US"/>
    </w:rPr>
  </w:style>
  <w:style w:type="character" w:customStyle="1" w:styleId="afff">
    <w:name w:val="Тема примечания Знак"/>
    <w:basedOn w:val="af9"/>
    <w:link w:val="affe"/>
    <w:rsid w:val="00A51AD7"/>
    <w:rPr>
      <w:rFonts w:ascii="Calibri" w:hAnsi="Calibri"/>
      <w:b/>
      <w:bCs/>
      <w:lang w:eastAsia="en-US"/>
    </w:rPr>
  </w:style>
  <w:style w:type="paragraph" w:customStyle="1" w:styleId="msonormal0">
    <w:name w:val="msonormal"/>
    <w:basedOn w:val="a"/>
    <w:rsid w:val="00A51AD7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52">
    <w:name w:val="Основной текст (5)_"/>
    <w:link w:val="53"/>
    <w:rsid w:val="00817F17"/>
    <w:rPr>
      <w:b/>
      <w:bCs/>
      <w:i/>
      <w:iCs/>
      <w:shd w:val="clear" w:color="auto" w:fill="FFFFFF"/>
    </w:rPr>
  </w:style>
  <w:style w:type="paragraph" w:customStyle="1" w:styleId="53">
    <w:name w:val="Основной текст (5)"/>
    <w:basedOn w:val="a"/>
    <w:link w:val="52"/>
    <w:rsid w:val="00817F17"/>
    <w:pPr>
      <w:widowControl w:val="0"/>
      <w:shd w:val="clear" w:color="auto" w:fill="FFFFFF"/>
      <w:spacing w:after="420" w:line="0" w:lineRule="atLeast"/>
      <w:ind w:firstLine="0"/>
      <w:jc w:val="right"/>
    </w:pPr>
    <w:rPr>
      <w:b/>
      <w:bCs/>
      <w:i/>
      <w:iCs/>
      <w:sz w:val="20"/>
    </w:rPr>
  </w:style>
  <w:style w:type="character" w:customStyle="1" w:styleId="afff0">
    <w:name w:val="Подпись к таблице_"/>
    <w:link w:val="afff1"/>
    <w:rsid w:val="00817F17"/>
    <w:rPr>
      <w:sz w:val="27"/>
      <w:szCs w:val="27"/>
      <w:shd w:val="clear" w:color="auto" w:fill="FFFFFF"/>
    </w:rPr>
  </w:style>
  <w:style w:type="paragraph" w:customStyle="1" w:styleId="afff1">
    <w:name w:val="Подпись к таблице"/>
    <w:basedOn w:val="a"/>
    <w:link w:val="afff0"/>
    <w:rsid w:val="00817F17"/>
    <w:pPr>
      <w:widowControl w:val="0"/>
      <w:shd w:val="clear" w:color="auto" w:fill="FFFFFF"/>
      <w:spacing w:line="269" w:lineRule="exact"/>
      <w:ind w:hanging="240"/>
      <w:jc w:val="both"/>
    </w:pPr>
    <w:rPr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9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6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39153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6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41583-AE1C-4395-971D-2B9620802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АТО +</Template>
  <TotalTime>1</TotalTime>
  <Pages>29</Pages>
  <Words>45692</Words>
  <Characters>260448</Characters>
  <Application>Microsoft Office Word</Application>
  <DocSecurity>0</DocSecurity>
  <Lines>2170</Lines>
  <Paragraphs>611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305529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2026-03-19T11:14:00Z</cp:lastPrinted>
  <dcterms:created xsi:type="dcterms:W3CDTF">2026-03-26T08:38:00Z</dcterms:created>
  <dcterms:modified xsi:type="dcterms:W3CDTF">2026-03-26T08:38:00Z</dcterms:modified>
</cp:coreProperties>
</file>