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A70D0" w14:textId="41BBAA98" w:rsidR="00D4432E" w:rsidRDefault="00D4432E" w:rsidP="00D4432E">
      <w:pPr>
        <w:pStyle w:val="2"/>
        <w:spacing w:before="0"/>
        <w:ind w:right="-1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Cs w:val="26"/>
        </w:rPr>
        <w:t>22.05.2026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    № 38</w:t>
      </w:r>
      <w:r>
        <w:rPr>
          <w:rFonts w:ascii="PT Astra Serif" w:hAnsi="PT Astra Serif" w:cs="PT Astra Serif"/>
          <w:szCs w:val="26"/>
        </w:rPr>
        <w:t>5</w:t>
      </w:r>
      <w:r>
        <w:rPr>
          <w:rFonts w:ascii="PT Astra Serif" w:hAnsi="PT Astra Serif" w:cs="PT Astra Serif"/>
          <w:szCs w:val="26"/>
        </w:rPr>
        <w:t>-</w:t>
      </w:r>
      <w:proofErr w:type="spellStart"/>
      <w:r>
        <w:rPr>
          <w:rFonts w:ascii="PT Astra Serif" w:hAnsi="PT Astra Serif" w:cs="PT Astra Serif"/>
          <w:szCs w:val="26"/>
        </w:rPr>
        <w:t>ра</w:t>
      </w:r>
      <w:proofErr w:type="spellEnd"/>
    </w:p>
    <w:p w14:paraId="6C56A823" w14:textId="77777777" w:rsidR="00D4432E" w:rsidRDefault="00D4432E" w:rsidP="00D4432E">
      <w:pPr>
        <w:pStyle w:val="2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14:paraId="537D38FB" w14:textId="77777777" w:rsidR="00D4432E" w:rsidRDefault="00D4432E" w:rsidP="00D4432E">
      <w:pPr>
        <w:pStyle w:val="2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14:paraId="3E1F2883" w14:textId="251C96EC" w:rsidR="009B60D7" w:rsidRPr="001F2E55" w:rsidRDefault="009B60D7" w:rsidP="001F2E55">
      <w:pPr>
        <w:pStyle w:val="ConsPlusTitle"/>
        <w:ind w:right="-1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1F2E55">
        <w:rPr>
          <w:rFonts w:ascii="PT Astra Serif" w:hAnsi="PT Astra Serif"/>
          <w:b w:val="0"/>
          <w:bCs w:val="0"/>
          <w:sz w:val="26"/>
          <w:szCs w:val="26"/>
        </w:rPr>
        <w:t>Об утверждении распределения субсидий местным бюджетам из областного бюджета на реализацию проектов по развитию</w:t>
      </w:r>
      <w:r w:rsidR="000B341D" w:rsidRPr="001F2E55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 w:rsidRPr="001F2E55">
        <w:rPr>
          <w:rFonts w:ascii="PT Astra Serif" w:hAnsi="PT Astra Serif"/>
          <w:b w:val="0"/>
          <w:bCs w:val="0"/>
          <w:sz w:val="26"/>
          <w:szCs w:val="26"/>
        </w:rPr>
        <w:t xml:space="preserve">общественной территории муниципального образования, в том числе мероприятий (результатов) </w:t>
      </w:r>
      <w:r w:rsidR="00220BC8" w:rsidRPr="001F2E55">
        <w:rPr>
          <w:rFonts w:ascii="PT Astra Serif" w:hAnsi="PT Astra Serif"/>
          <w:b w:val="0"/>
          <w:bCs w:val="0"/>
          <w:sz w:val="26"/>
          <w:szCs w:val="26"/>
        </w:rPr>
        <w:br/>
      </w:r>
      <w:r w:rsidRPr="001F2E55">
        <w:rPr>
          <w:rFonts w:ascii="PT Astra Serif" w:hAnsi="PT Astra Serif"/>
          <w:b w:val="0"/>
          <w:bCs w:val="0"/>
          <w:sz w:val="26"/>
          <w:szCs w:val="26"/>
        </w:rPr>
        <w:t xml:space="preserve">по обустройству туристского центра города на территории </w:t>
      </w:r>
      <w:r w:rsidR="001F2E55" w:rsidRPr="001F2E55">
        <w:rPr>
          <w:rFonts w:ascii="PT Astra Serif" w:hAnsi="PT Astra Serif"/>
          <w:b w:val="0"/>
          <w:bCs w:val="0"/>
          <w:sz w:val="26"/>
          <w:szCs w:val="26"/>
        </w:rPr>
        <w:br/>
      </w:r>
      <w:r w:rsidRPr="001F2E55">
        <w:rPr>
          <w:rFonts w:ascii="PT Astra Serif" w:hAnsi="PT Astra Serif"/>
          <w:b w:val="0"/>
          <w:bCs w:val="0"/>
          <w:sz w:val="26"/>
          <w:szCs w:val="26"/>
        </w:rPr>
        <w:t xml:space="preserve">муниципального образования в соответствии с туристским </w:t>
      </w:r>
      <w:r w:rsidR="001F2E55" w:rsidRPr="001F2E55">
        <w:rPr>
          <w:rFonts w:ascii="PT Astra Serif" w:hAnsi="PT Astra Serif"/>
          <w:b w:val="0"/>
          <w:bCs w:val="0"/>
          <w:sz w:val="26"/>
          <w:szCs w:val="26"/>
        </w:rPr>
        <w:br/>
      </w:r>
      <w:r w:rsidRPr="001F2E55">
        <w:rPr>
          <w:rFonts w:ascii="PT Astra Serif" w:hAnsi="PT Astra Serif"/>
          <w:b w:val="0"/>
          <w:bCs w:val="0"/>
          <w:sz w:val="26"/>
          <w:szCs w:val="26"/>
        </w:rPr>
        <w:t>кодом центра города, на 202</w:t>
      </w:r>
      <w:r w:rsidR="000B341D" w:rsidRPr="001F2E55">
        <w:rPr>
          <w:rFonts w:ascii="PT Astra Serif" w:hAnsi="PT Astra Serif"/>
          <w:b w:val="0"/>
          <w:bCs w:val="0"/>
          <w:sz w:val="26"/>
          <w:szCs w:val="26"/>
        </w:rPr>
        <w:t>6</w:t>
      </w:r>
      <w:r w:rsidRPr="001F2E55">
        <w:rPr>
          <w:rFonts w:ascii="PT Astra Serif" w:hAnsi="PT Astra Serif"/>
          <w:b w:val="0"/>
          <w:bCs w:val="0"/>
          <w:sz w:val="26"/>
          <w:szCs w:val="26"/>
        </w:rPr>
        <w:t xml:space="preserve"> год</w:t>
      </w:r>
    </w:p>
    <w:p w14:paraId="4C620D65" w14:textId="77777777" w:rsidR="004B62A6" w:rsidRPr="001F2E55" w:rsidRDefault="004B62A6" w:rsidP="001F2E55">
      <w:pPr>
        <w:ind w:right="4677" w:firstLine="0"/>
        <w:jc w:val="both"/>
        <w:rPr>
          <w:rFonts w:ascii="PT Astra Serif" w:hAnsi="PT Astra Serif"/>
          <w:szCs w:val="26"/>
        </w:rPr>
      </w:pPr>
    </w:p>
    <w:p w14:paraId="68A8B36E" w14:textId="77777777" w:rsidR="004B62A6" w:rsidRPr="001F2E55" w:rsidRDefault="004B62A6" w:rsidP="001F2E55">
      <w:pPr>
        <w:ind w:right="4677" w:firstLine="0"/>
        <w:jc w:val="both"/>
        <w:rPr>
          <w:rFonts w:ascii="PT Astra Serif" w:hAnsi="PT Astra Serif"/>
          <w:szCs w:val="26"/>
        </w:rPr>
      </w:pPr>
    </w:p>
    <w:p w14:paraId="2AF877B3" w14:textId="369E846A" w:rsidR="009B60D7" w:rsidRPr="001F2E55" w:rsidRDefault="009B60D7" w:rsidP="001F2E5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>1. </w:t>
      </w:r>
      <w:proofErr w:type="gramStart"/>
      <w:r w:rsidRPr="001F2E55">
        <w:rPr>
          <w:rFonts w:ascii="PT Astra Serif" w:hAnsi="PT Astra Serif"/>
          <w:szCs w:val="26"/>
        </w:rPr>
        <w:t>В соответствии с постановлением Администрации Томской области от 16.0</w:t>
      </w:r>
      <w:r w:rsidR="000B341D" w:rsidRPr="001F2E55">
        <w:rPr>
          <w:rFonts w:ascii="PT Astra Serif" w:hAnsi="PT Astra Serif"/>
          <w:szCs w:val="26"/>
        </w:rPr>
        <w:t>3</w:t>
      </w:r>
      <w:r w:rsidRPr="001F2E55">
        <w:rPr>
          <w:rFonts w:ascii="PT Astra Serif" w:hAnsi="PT Astra Serif"/>
          <w:szCs w:val="26"/>
        </w:rPr>
        <w:t>.202</w:t>
      </w:r>
      <w:r w:rsidR="000B341D" w:rsidRPr="001F2E55">
        <w:rPr>
          <w:rFonts w:ascii="PT Astra Serif" w:hAnsi="PT Astra Serif"/>
          <w:szCs w:val="26"/>
        </w:rPr>
        <w:t>6</w:t>
      </w:r>
      <w:r w:rsidRPr="001F2E55">
        <w:rPr>
          <w:rFonts w:ascii="PT Astra Serif" w:hAnsi="PT Astra Serif"/>
          <w:szCs w:val="26"/>
        </w:rPr>
        <w:t xml:space="preserve"> № </w:t>
      </w:r>
      <w:r w:rsidR="000B341D" w:rsidRPr="001F2E55">
        <w:rPr>
          <w:rFonts w:ascii="PT Astra Serif" w:hAnsi="PT Astra Serif"/>
          <w:szCs w:val="26"/>
        </w:rPr>
        <w:t>89</w:t>
      </w:r>
      <w:r w:rsidRPr="001F2E55">
        <w:rPr>
          <w:rFonts w:ascii="PT Astra Serif" w:hAnsi="PT Astra Serif"/>
          <w:szCs w:val="26"/>
        </w:rPr>
        <w:t xml:space="preserve">а «Об утверждении Порядка предоставления и распределения субсидий из областного бюджета местным бюджетам на реализацию проектов </w:t>
      </w:r>
      <w:r w:rsidR="00BD7438" w:rsidRP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>по</w:t>
      </w:r>
      <w:r w:rsidR="00BD7438" w:rsidRPr="001F2E55">
        <w:rPr>
          <w:rFonts w:ascii="PT Astra Serif" w:hAnsi="PT Astra Serif"/>
          <w:szCs w:val="26"/>
        </w:rPr>
        <w:t xml:space="preserve"> </w:t>
      </w:r>
      <w:r w:rsidRPr="001F2E55">
        <w:rPr>
          <w:rFonts w:ascii="PT Astra Serif" w:hAnsi="PT Astra Serif"/>
          <w:szCs w:val="26"/>
        </w:rPr>
        <w:t xml:space="preserve">развитию общественной территории муниципального образования, в том числе мероприятий (результатов) по обустройству туристского центра города </w:t>
      </w:r>
      <w:r w:rsidR="00BD7438" w:rsidRP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>на</w:t>
      </w:r>
      <w:r w:rsidR="00BD7438" w:rsidRPr="001F2E55">
        <w:rPr>
          <w:rFonts w:ascii="PT Astra Serif" w:hAnsi="PT Astra Serif"/>
          <w:szCs w:val="26"/>
        </w:rPr>
        <w:t xml:space="preserve"> </w:t>
      </w:r>
      <w:r w:rsidRPr="001F2E55">
        <w:rPr>
          <w:rFonts w:ascii="PT Astra Serif" w:hAnsi="PT Astra Serif"/>
          <w:szCs w:val="26"/>
        </w:rPr>
        <w:t xml:space="preserve">территории муниципального образования в соответствии с туристским кодом центра города» и решением Департамента </w:t>
      </w:r>
      <w:r w:rsidR="000B341D" w:rsidRPr="001F2E55">
        <w:rPr>
          <w:rFonts w:ascii="PT Astra Serif" w:hAnsi="PT Astra Serif"/>
          <w:szCs w:val="26"/>
        </w:rPr>
        <w:t>лицензирования и регионального</w:t>
      </w:r>
      <w:proofErr w:type="gramEnd"/>
      <w:r w:rsidR="000B341D" w:rsidRPr="001F2E55">
        <w:rPr>
          <w:rFonts w:ascii="PT Astra Serif" w:hAnsi="PT Astra Serif"/>
          <w:szCs w:val="26"/>
        </w:rPr>
        <w:t xml:space="preserve"> </w:t>
      </w:r>
      <w:proofErr w:type="gramStart"/>
      <w:r w:rsidR="000B341D" w:rsidRPr="001F2E55">
        <w:rPr>
          <w:rFonts w:ascii="PT Astra Serif" w:hAnsi="PT Astra Serif"/>
          <w:szCs w:val="26"/>
        </w:rPr>
        <w:t>государственного контроля</w:t>
      </w:r>
      <w:r w:rsidRPr="001F2E55">
        <w:rPr>
          <w:rFonts w:ascii="PT Astra Serif" w:hAnsi="PT Astra Serif"/>
          <w:szCs w:val="26"/>
        </w:rPr>
        <w:t xml:space="preserve"> Томской области № </w:t>
      </w:r>
      <w:r w:rsidR="00DC52E1" w:rsidRPr="001F2E55">
        <w:rPr>
          <w:rFonts w:ascii="PT Astra Serif" w:hAnsi="PT Astra Serif"/>
          <w:szCs w:val="26"/>
        </w:rPr>
        <w:t>2</w:t>
      </w:r>
      <w:r w:rsidRPr="001F2E55">
        <w:rPr>
          <w:rFonts w:ascii="PT Astra Serif" w:hAnsi="PT Astra Serif"/>
          <w:szCs w:val="26"/>
        </w:rPr>
        <w:t xml:space="preserve"> от </w:t>
      </w:r>
      <w:r w:rsidR="000B341D" w:rsidRPr="001F2E55">
        <w:rPr>
          <w:rFonts w:ascii="PT Astra Serif" w:hAnsi="PT Astra Serif"/>
          <w:szCs w:val="26"/>
        </w:rPr>
        <w:t>15</w:t>
      </w:r>
      <w:r w:rsidRPr="001F2E55">
        <w:rPr>
          <w:rFonts w:ascii="PT Astra Serif" w:hAnsi="PT Astra Serif"/>
          <w:szCs w:val="26"/>
        </w:rPr>
        <w:t>.0</w:t>
      </w:r>
      <w:r w:rsidR="000B341D" w:rsidRPr="001F2E55">
        <w:rPr>
          <w:rFonts w:ascii="PT Astra Serif" w:hAnsi="PT Astra Serif"/>
          <w:szCs w:val="26"/>
        </w:rPr>
        <w:t>5</w:t>
      </w:r>
      <w:r w:rsidRPr="001F2E55">
        <w:rPr>
          <w:rFonts w:ascii="PT Astra Serif" w:hAnsi="PT Astra Serif"/>
          <w:szCs w:val="26"/>
        </w:rPr>
        <w:t>.202</w:t>
      </w:r>
      <w:r w:rsidR="000B341D" w:rsidRPr="001F2E55">
        <w:rPr>
          <w:rFonts w:ascii="PT Astra Serif" w:hAnsi="PT Astra Serif"/>
          <w:szCs w:val="26"/>
        </w:rPr>
        <w:t>6</w:t>
      </w:r>
      <w:r w:rsidRPr="001F2E55">
        <w:rPr>
          <w:rFonts w:ascii="PT Astra Serif" w:hAnsi="PT Astra Serif"/>
          <w:szCs w:val="26"/>
        </w:rPr>
        <w:t xml:space="preserve"> о предоставлении </w:t>
      </w:r>
      <w:r w:rsidR="001F2E55" w:rsidRP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 xml:space="preserve">и распределении субсидий из областного бюджета местным бюджетам </w:t>
      </w:r>
      <w:r w:rsidR="001F2E55" w:rsidRP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>на реализацию проектов по развитию общественной территории муниципального образования, в том числе мероприятий (результатов) по</w:t>
      </w:r>
      <w:r w:rsidR="00BD7438" w:rsidRPr="001F2E55">
        <w:rPr>
          <w:rFonts w:ascii="PT Astra Serif" w:hAnsi="PT Astra Serif"/>
          <w:szCs w:val="26"/>
        </w:rPr>
        <w:t xml:space="preserve"> </w:t>
      </w:r>
      <w:r w:rsidRPr="001F2E55">
        <w:rPr>
          <w:rFonts w:ascii="PT Astra Serif" w:hAnsi="PT Astra Serif"/>
          <w:szCs w:val="26"/>
        </w:rPr>
        <w:t xml:space="preserve">обустройству туристского центра города на территории муниципального образования в соответствии </w:t>
      </w:r>
      <w:r w:rsidR="001F2E55" w:rsidRP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>с</w:t>
      </w:r>
      <w:r w:rsidR="00BD7438" w:rsidRPr="001F2E55">
        <w:rPr>
          <w:rFonts w:ascii="PT Astra Serif" w:hAnsi="PT Astra Serif"/>
          <w:szCs w:val="26"/>
        </w:rPr>
        <w:t xml:space="preserve"> </w:t>
      </w:r>
      <w:r w:rsidRPr="001F2E55">
        <w:rPr>
          <w:rFonts w:ascii="PT Astra Serif" w:hAnsi="PT Astra Serif"/>
          <w:szCs w:val="26"/>
        </w:rPr>
        <w:t>туристским кодом центра города, утвердить распределение субсидий местным бюджетам из областного бюджета</w:t>
      </w:r>
      <w:r w:rsidR="000B341D" w:rsidRPr="001F2E55">
        <w:rPr>
          <w:rFonts w:ascii="PT Astra Serif" w:hAnsi="PT Astra Serif"/>
          <w:szCs w:val="26"/>
        </w:rPr>
        <w:t xml:space="preserve"> </w:t>
      </w:r>
      <w:r w:rsidRPr="001F2E55">
        <w:rPr>
          <w:rFonts w:ascii="PT Astra Serif" w:hAnsi="PT Astra Serif"/>
          <w:szCs w:val="26"/>
        </w:rPr>
        <w:t>на реализацию проектов по развитию</w:t>
      </w:r>
      <w:proofErr w:type="gramEnd"/>
      <w:r w:rsidRPr="001F2E55">
        <w:rPr>
          <w:rFonts w:ascii="PT Astra Serif" w:hAnsi="PT Astra Serif"/>
          <w:szCs w:val="26"/>
        </w:rPr>
        <w:t xml:space="preserve">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</w:t>
      </w:r>
      <w:r w:rsidR="001E0948" w:rsidRPr="001F2E55">
        <w:rPr>
          <w:rFonts w:ascii="PT Astra Serif" w:hAnsi="PT Astra Serif"/>
          <w:szCs w:val="26"/>
        </w:rPr>
        <w:t>,</w:t>
      </w:r>
      <w:r w:rsidR="009522A0" w:rsidRPr="001F2E55">
        <w:rPr>
          <w:rFonts w:ascii="PT Astra Serif" w:hAnsi="PT Astra Serif"/>
          <w:szCs w:val="26"/>
        </w:rPr>
        <w:t xml:space="preserve"> </w:t>
      </w:r>
      <w:r w:rsidR="001F2E55" w:rsidRPr="001F2E55">
        <w:rPr>
          <w:rFonts w:ascii="PT Astra Serif" w:hAnsi="PT Astra Serif"/>
          <w:szCs w:val="26"/>
        </w:rPr>
        <w:br/>
      </w:r>
      <w:r w:rsidR="009522A0" w:rsidRPr="001F2E55">
        <w:rPr>
          <w:rFonts w:ascii="PT Astra Serif" w:hAnsi="PT Astra Serif"/>
          <w:szCs w:val="26"/>
        </w:rPr>
        <w:t>на 202</w:t>
      </w:r>
      <w:r w:rsidR="000B341D" w:rsidRPr="001F2E55">
        <w:rPr>
          <w:rFonts w:ascii="PT Astra Serif" w:hAnsi="PT Astra Serif"/>
          <w:szCs w:val="26"/>
        </w:rPr>
        <w:t>6</w:t>
      </w:r>
      <w:r w:rsidR="009522A0" w:rsidRPr="001F2E55">
        <w:rPr>
          <w:rFonts w:ascii="PT Astra Serif" w:hAnsi="PT Astra Serif"/>
          <w:szCs w:val="26"/>
        </w:rPr>
        <w:t xml:space="preserve"> год</w:t>
      </w:r>
      <w:r w:rsidRPr="001F2E55">
        <w:rPr>
          <w:rFonts w:ascii="PT Astra Serif" w:hAnsi="PT Astra Serif"/>
          <w:szCs w:val="26"/>
        </w:rPr>
        <w:t xml:space="preserve"> согласно приложению к настоящему распоряжению. </w:t>
      </w:r>
    </w:p>
    <w:p w14:paraId="1914E7B8" w14:textId="77777777" w:rsidR="009B60D7" w:rsidRPr="001F2E55" w:rsidRDefault="009B60D7" w:rsidP="001F2E5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14:paraId="520A4194" w14:textId="77777777" w:rsidR="009B60D7" w:rsidRPr="001F2E55" w:rsidRDefault="009B60D7" w:rsidP="001F2E5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>3. </w:t>
      </w:r>
      <w:proofErr w:type="gramStart"/>
      <w:r w:rsidRPr="001F2E55">
        <w:rPr>
          <w:rFonts w:ascii="PT Astra Serif" w:hAnsi="PT Astra Serif"/>
          <w:szCs w:val="26"/>
        </w:rPr>
        <w:t>Контроль за</w:t>
      </w:r>
      <w:proofErr w:type="gramEnd"/>
      <w:r w:rsidRPr="001F2E55"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 w:rsidRPr="001F2E55">
        <w:rPr>
          <w:rFonts w:ascii="PT Astra Serif" w:hAnsi="PT Astra Serif"/>
          <w:szCs w:val="26"/>
        </w:rPr>
        <w:br/>
        <w:t>на заместителя Губернатора Томской области по экономике.</w:t>
      </w:r>
    </w:p>
    <w:p w14:paraId="6E82AC65" w14:textId="77777777" w:rsidR="004B62A6" w:rsidRPr="001F2E55" w:rsidRDefault="004B62A6" w:rsidP="001F2E5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261C9288" w14:textId="77777777" w:rsidR="004B62A6" w:rsidRPr="001F2E55" w:rsidRDefault="004B62A6" w:rsidP="001F2E5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3E15F7F1" w14:textId="77777777" w:rsidR="00220BC8" w:rsidRPr="001F2E55" w:rsidRDefault="00220BC8" w:rsidP="001F2E5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312E3E5A" w14:textId="77777777" w:rsidR="004B62A6" w:rsidRPr="001F2E55" w:rsidRDefault="004B62A6" w:rsidP="001F2E5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61ADF75" w14:textId="77777777" w:rsidR="009A7792" w:rsidRPr="001F2E55" w:rsidRDefault="00EF3644" w:rsidP="001F2E55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>Губернатор</w:t>
      </w:r>
      <w:r w:rsidR="009A7792" w:rsidRPr="001F2E55">
        <w:rPr>
          <w:rFonts w:ascii="PT Astra Serif" w:hAnsi="PT Astra Serif"/>
          <w:szCs w:val="26"/>
        </w:rPr>
        <w:t xml:space="preserve"> Томской области</w:t>
      </w:r>
      <w:r w:rsidR="009A7792" w:rsidRPr="001F2E55">
        <w:rPr>
          <w:rFonts w:ascii="PT Astra Serif" w:hAnsi="PT Astra Serif"/>
          <w:szCs w:val="26"/>
        </w:rPr>
        <w:tab/>
        <w:t xml:space="preserve">      В.В. Мазур</w:t>
      </w:r>
    </w:p>
    <w:p w14:paraId="5FFB6065" w14:textId="77777777" w:rsidR="004B62A6" w:rsidRPr="001F2E55" w:rsidRDefault="004B62A6" w:rsidP="001F2E55">
      <w:pPr>
        <w:rPr>
          <w:rFonts w:ascii="PT Astra Serif" w:hAnsi="PT Astra Serif"/>
          <w:sz w:val="16"/>
          <w:szCs w:val="16"/>
        </w:rPr>
      </w:pPr>
    </w:p>
    <w:p w14:paraId="49ADFB2D" w14:textId="77777777" w:rsidR="00BD7438" w:rsidRPr="001F2E55" w:rsidRDefault="00BD7438" w:rsidP="001F2E55">
      <w:pPr>
        <w:rPr>
          <w:rFonts w:ascii="PT Astra Serif" w:hAnsi="PT Astra Serif"/>
          <w:sz w:val="16"/>
          <w:szCs w:val="16"/>
        </w:rPr>
      </w:pPr>
    </w:p>
    <w:p w14:paraId="5C983165" w14:textId="77777777" w:rsidR="00220BC8" w:rsidRPr="001F2E55" w:rsidRDefault="00220BC8" w:rsidP="001F2E55">
      <w:pPr>
        <w:rPr>
          <w:rFonts w:ascii="PT Astra Serif" w:hAnsi="PT Astra Serif"/>
          <w:sz w:val="16"/>
          <w:szCs w:val="16"/>
        </w:rPr>
      </w:pPr>
    </w:p>
    <w:p w14:paraId="55ABDEA9" w14:textId="77777777" w:rsidR="00220BC8" w:rsidRPr="001F2E55" w:rsidRDefault="00220BC8" w:rsidP="001F2E55">
      <w:pPr>
        <w:rPr>
          <w:rFonts w:ascii="PT Astra Serif" w:hAnsi="PT Astra Serif"/>
          <w:sz w:val="16"/>
          <w:szCs w:val="16"/>
        </w:rPr>
      </w:pPr>
    </w:p>
    <w:p w14:paraId="3289CA2F" w14:textId="77777777" w:rsidR="004B62A6" w:rsidRPr="001F2E55" w:rsidRDefault="000B341D" w:rsidP="001F2E55">
      <w:pPr>
        <w:ind w:firstLine="0"/>
        <w:rPr>
          <w:rFonts w:ascii="PT Astra Serif" w:hAnsi="PT Astra Serif"/>
          <w:sz w:val="20"/>
        </w:rPr>
      </w:pPr>
      <w:r w:rsidRPr="001F2E55">
        <w:rPr>
          <w:rFonts w:ascii="PT Astra Serif" w:hAnsi="PT Astra Serif"/>
          <w:sz w:val="20"/>
        </w:rPr>
        <w:t>Деев А</w:t>
      </w:r>
      <w:r w:rsidR="009B60D7" w:rsidRPr="001F2E55">
        <w:rPr>
          <w:rFonts w:ascii="PT Astra Serif" w:hAnsi="PT Astra Serif"/>
          <w:sz w:val="20"/>
        </w:rPr>
        <w:t>.Н.</w:t>
      </w:r>
    </w:p>
    <w:p w14:paraId="7B20EC88" w14:textId="10A2F99A" w:rsidR="00220BC8" w:rsidRPr="001F2E55" w:rsidRDefault="00220BC8" w:rsidP="001F2E55">
      <w:pPr>
        <w:ind w:firstLine="0"/>
        <w:rPr>
          <w:rFonts w:ascii="PT Astra Serif" w:hAnsi="PT Astra Serif"/>
          <w:sz w:val="20"/>
        </w:rPr>
      </w:pPr>
      <w:r w:rsidRPr="001F2E55">
        <w:rPr>
          <w:rFonts w:ascii="PT Astra Serif" w:hAnsi="PT Astra Serif"/>
          <w:sz w:val="20"/>
        </w:rPr>
        <w:t>0522mn01.rap2026</w:t>
      </w:r>
    </w:p>
    <w:p w14:paraId="6B1E48EF" w14:textId="77777777" w:rsidR="0033367A" w:rsidRPr="001F2E55" w:rsidRDefault="0033367A" w:rsidP="001F2E55">
      <w:pPr>
        <w:ind w:firstLine="0"/>
        <w:rPr>
          <w:rFonts w:ascii="PT Astra Serif" w:hAnsi="PT Astra Serif"/>
        </w:rPr>
        <w:sectPr w:rsidR="0033367A" w:rsidRPr="001F2E55" w:rsidSect="00BD743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418" w:right="851" w:bottom="567" w:left="1701" w:header="720" w:footer="567" w:gutter="0"/>
          <w:cols w:space="720"/>
          <w:titlePg/>
        </w:sectPr>
      </w:pPr>
    </w:p>
    <w:p w14:paraId="58B16600" w14:textId="718E143E" w:rsidR="00220BC8" w:rsidRPr="001F2E55" w:rsidRDefault="00220BC8" w:rsidP="001F2E55">
      <w:pPr>
        <w:ind w:left="5954" w:firstLine="0"/>
        <w:jc w:val="both"/>
        <w:rPr>
          <w:rFonts w:ascii="PT Astra Serif" w:hAnsi="PT Astra Serif"/>
          <w:sz w:val="24"/>
        </w:rPr>
      </w:pPr>
      <w:r w:rsidRPr="001F2E55">
        <w:rPr>
          <w:rFonts w:ascii="PT Astra Serif" w:hAnsi="PT Astra Serif"/>
          <w:sz w:val="24"/>
        </w:rPr>
        <w:lastRenderedPageBreak/>
        <w:t>Приложение</w:t>
      </w:r>
    </w:p>
    <w:p w14:paraId="28A3043D" w14:textId="77777777" w:rsidR="00220BC8" w:rsidRPr="001F2E55" w:rsidRDefault="00220BC8" w:rsidP="001F2E55">
      <w:pPr>
        <w:ind w:left="5954" w:firstLine="0"/>
        <w:jc w:val="both"/>
        <w:rPr>
          <w:rFonts w:ascii="PT Astra Serif" w:hAnsi="PT Astra Serif"/>
          <w:sz w:val="24"/>
        </w:rPr>
      </w:pPr>
    </w:p>
    <w:p w14:paraId="03E0ED31" w14:textId="77777777" w:rsidR="0033367A" w:rsidRPr="001F2E55" w:rsidRDefault="009B60D7" w:rsidP="001F2E55">
      <w:pPr>
        <w:ind w:left="5954" w:firstLine="0"/>
        <w:jc w:val="both"/>
        <w:rPr>
          <w:rFonts w:ascii="PT Astra Serif" w:hAnsi="PT Astra Serif"/>
          <w:sz w:val="24"/>
        </w:rPr>
      </w:pPr>
      <w:r w:rsidRPr="001F2E55">
        <w:rPr>
          <w:rFonts w:ascii="PT Astra Serif" w:hAnsi="PT Astra Serif"/>
          <w:sz w:val="24"/>
        </w:rPr>
        <w:t>УТВЕРЖДЕНО</w:t>
      </w:r>
    </w:p>
    <w:p w14:paraId="66F827B9" w14:textId="77777777" w:rsidR="0033367A" w:rsidRPr="001F2E55" w:rsidRDefault="009B60D7" w:rsidP="001F2E55">
      <w:pPr>
        <w:ind w:left="5954" w:firstLine="0"/>
        <w:jc w:val="both"/>
        <w:rPr>
          <w:rFonts w:ascii="PT Astra Serif" w:hAnsi="PT Astra Serif"/>
          <w:sz w:val="24"/>
        </w:rPr>
      </w:pPr>
      <w:r w:rsidRPr="001F2E55">
        <w:rPr>
          <w:rFonts w:ascii="PT Astra Serif" w:hAnsi="PT Astra Serif"/>
          <w:sz w:val="24"/>
        </w:rPr>
        <w:t>распоряжением</w:t>
      </w:r>
      <w:r w:rsidR="0033367A" w:rsidRPr="001F2E55">
        <w:rPr>
          <w:rFonts w:ascii="PT Astra Serif" w:hAnsi="PT Astra Serif"/>
          <w:sz w:val="24"/>
        </w:rPr>
        <w:t xml:space="preserve"> Администрации Томской области</w:t>
      </w:r>
    </w:p>
    <w:p w14:paraId="5918C384" w14:textId="664AA023" w:rsidR="0033367A" w:rsidRPr="001F2E55" w:rsidRDefault="0033367A" w:rsidP="001F2E55">
      <w:pPr>
        <w:ind w:left="5954" w:firstLine="0"/>
        <w:jc w:val="both"/>
        <w:rPr>
          <w:rFonts w:ascii="PT Astra Serif" w:hAnsi="PT Astra Serif"/>
          <w:sz w:val="24"/>
        </w:rPr>
      </w:pPr>
      <w:r w:rsidRPr="001F2E55">
        <w:rPr>
          <w:rFonts w:ascii="PT Astra Serif" w:hAnsi="PT Astra Serif"/>
          <w:sz w:val="24"/>
        </w:rPr>
        <w:t>от</w:t>
      </w:r>
      <w:r w:rsidR="00D4432E">
        <w:rPr>
          <w:rFonts w:ascii="PT Astra Serif" w:hAnsi="PT Astra Serif"/>
          <w:sz w:val="24"/>
        </w:rPr>
        <w:t xml:space="preserve"> 22.05.2026 № 385-ра</w:t>
      </w:r>
      <w:bookmarkStart w:id="0" w:name="_GoBack"/>
      <w:bookmarkEnd w:id="0"/>
    </w:p>
    <w:p w14:paraId="26117A98" w14:textId="77777777" w:rsidR="0033367A" w:rsidRPr="001F2E55" w:rsidRDefault="0033367A">
      <w:pPr>
        <w:ind w:left="5670" w:firstLine="0"/>
        <w:rPr>
          <w:rFonts w:ascii="PT Astra Serif" w:hAnsi="PT Astra Serif"/>
        </w:rPr>
      </w:pPr>
    </w:p>
    <w:p w14:paraId="0798D251" w14:textId="77777777" w:rsidR="0033367A" w:rsidRPr="001F2E55" w:rsidRDefault="0033367A">
      <w:pPr>
        <w:ind w:left="5670" w:firstLine="0"/>
        <w:rPr>
          <w:rFonts w:ascii="PT Astra Serif" w:hAnsi="PT Astra Serif"/>
        </w:rPr>
      </w:pPr>
    </w:p>
    <w:p w14:paraId="405CB783" w14:textId="77777777" w:rsidR="001F2E55" w:rsidRPr="001F2E55" w:rsidRDefault="009B60D7" w:rsidP="001F2E55">
      <w:pPr>
        <w:widowControl w:val="0"/>
        <w:autoSpaceDE w:val="0"/>
        <w:autoSpaceDN w:val="0"/>
        <w:adjustRightInd w:val="0"/>
        <w:ind w:right="-2" w:firstLine="0"/>
        <w:jc w:val="center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 xml:space="preserve">Распределение субсидий </w:t>
      </w:r>
    </w:p>
    <w:p w14:paraId="0CC930A4" w14:textId="302CC88C" w:rsidR="009B60D7" w:rsidRPr="001F2E55" w:rsidRDefault="009B60D7" w:rsidP="001F2E55">
      <w:pPr>
        <w:widowControl w:val="0"/>
        <w:autoSpaceDE w:val="0"/>
        <w:autoSpaceDN w:val="0"/>
        <w:adjustRightInd w:val="0"/>
        <w:ind w:right="-2" w:firstLine="0"/>
        <w:jc w:val="center"/>
        <w:rPr>
          <w:rFonts w:ascii="PT Astra Serif" w:hAnsi="PT Astra Serif"/>
          <w:szCs w:val="26"/>
        </w:rPr>
      </w:pPr>
      <w:r w:rsidRPr="001F2E55">
        <w:rPr>
          <w:rFonts w:ascii="PT Astra Serif" w:hAnsi="PT Astra Serif"/>
          <w:szCs w:val="26"/>
        </w:rPr>
        <w:t>местным бюджетам из областного бюджета на реализацию проектов по развитию общественной территории муници</w:t>
      </w:r>
      <w:r w:rsidR="001F2E55" w:rsidRPr="001F2E55">
        <w:rPr>
          <w:rFonts w:ascii="PT Astra Serif" w:hAnsi="PT Astra Serif"/>
          <w:szCs w:val="26"/>
        </w:rPr>
        <w:t xml:space="preserve">пального образования, в том </w:t>
      </w:r>
      <w:r w:rsidRPr="001F2E55">
        <w:rPr>
          <w:rFonts w:ascii="PT Astra Serif" w:hAnsi="PT Astra Serif"/>
          <w:szCs w:val="26"/>
        </w:rPr>
        <w:t xml:space="preserve">числе мероприятий (результатов) по обустройству туристского центра города </w:t>
      </w:r>
      <w:r w:rsid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 xml:space="preserve">на территории муниципального образования в соответствии </w:t>
      </w:r>
      <w:r w:rsidR="001F2E55">
        <w:rPr>
          <w:rFonts w:ascii="PT Astra Serif" w:hAnsi="PT Astra Serif"/>
          <w:szCs w:val="26"/>
        </w:rPr>
        <w:br/>
      </w:r>
      <w:r w:rsidRPr="001F2E55">
        <w:rPr>
          <w:rFonts w:ascii="PT Astra Serif" w:hAnsi="PT Astra Serif"/>
          <w:szCs w:val="26"/>
        </w:rPr>
        <w:t>с туристским кодом центра города, на 202</w:t>
      </w:r>
      <w:r w:rsidR="005C7CF5" w:rsidRPr="001F2E55">
        <w:rPr>
          <w:rFonts w:ascii="PT Astra Serif" w:hAnsi="PT Astra Serif"/>
          <w:szCs w:val="26"/>
        </w:rPr>
        <w:t>6</w:t>
      </w:r>
      <w:r w:rsidRPr="001F2E55">
        <w:rPr>
          <w:rFonts w:ascii="PT Astra Serif" w:hAnsi="PT Astra Serif"/>
          <w:szCs w:val="26"/>
        </w:rPr>
        <w:t xml:space="preserve"> год</w:t>
      </w:r>
    </w:p>
    <w:p w14:paraId="1D5BB46F" w14:textId="77777777" w:rsidR="009B60D7" w:rsidRPr="001F2E55" w:rsidRDefault="009B60D7" w:rsidP="009B60D7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</w:p>
    <w:tbl>
      <w:tblPr>
        <w:tblW w:w="9649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007"/>
        <w:gridCol w:w="3233"/>
        <w:gridCol w:w="1842"/>
      </w:tblGrid>
      <w:tr w:rsidR="001F2E55" w:rsidRPr="001F2E55" w14:paraId="793B8F3D" w14:textId="77777777" w:rsidTr="001F2E55">
        <w:trPr>
          <w:trHeight w:val="1129"/>
        </w:trPr>
        <w:tc>
          <w:tcPr>
            <w:tcW w:w="567" w:type="dxa"/>
            <w:shd w:val="clear" w:color="auto" w:fill="auto"/>
            <w:vAlign w:val="center"/>
            <w:hideMark/>
          </w:tcPr>
          <w:p w14:paraId="6225CA48" w14:textId="77777777" w:rsidR="009B60D7" w:rsidRPr="001F2E55" w:rsidRDefault="009B60D7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№</w:t>
            </w:r>
            <w:r w:rsidRPr="001F2E55">
              <w:rPr>
                <w:rFonts w:ascii="PT Astra Serif" w:hAnsi="PT Astra Serif"/>
                <w:szCs w:val="26"/>
              </w:rPr>
              <w:br/>
              <w:t>п/п</w:t>
            </w:r>
          </w:p>
        </w:tc>
        <w:tc>
          <w:tcPr>
            <w:tcW w:w="4007" w:type="dxa"/>
            <w:shd w:val="clear" w:color="auto" w:fill="auto"/>
            <w:vAlign w:val="center"/>
            <w:hideMark/>
          </w:tcPr>
          <w:p w14:paraId="5ECE22B1" w14:textId="6DD4A7C9" w:rsidR="009B60D7" w:rsidRPr="001F2E55" w:rsidRDefault="009B60D7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Наименование муниципальн</w:t>
            </w:r>
            <w:r w:rsidR="008F2D67" w:rsidRPr="001F2E55">
              <w:rPr>
                <w:rFonts w:ascii="PT Astra Serif" w:hAnsi="PT Astra Serif"/>
                <w:szCs w:val="26"/>
              </w:rPr>
              <w:t xml:space="preserve">ого </w:t>
            </w:r>
            <w:r w:rsidRPr="001F2E55">
              <w:rPr>
                <w:rFonts w:ascii="PT Astra Serif" w:hAnsi="PT Astra Serif"/>
                <w:szCs w:val="26"/>
              </w:rPr>
              <w:t>образовани</w:t>
            </w:r>
            <w:r w:rsidR="008F2D67" w:rsidRPr="001F2E55">
              <w:rPr>
                <w:rFonts w:ascii="PT Astra Serif" w:hAnsi="PT Astra Serif"/>
                <w:szCs w:val="26"/>
              </w:rPr>
              <w:t>я</w:t>
            </w:r>
            <w:r w:rsidRPr="001F2E55">
              <w:rPr>
                <w:rFonts w:ascii="PT Astra Serif" w:hAnsi="PT Astra Serif"/>
                <w:szCs w:val="26"/>
              </w:rPr>
              <w:t xml:space="preserve"> Томской области – получател</w:t>
            </w:r>
            <w:r w:rsidR="008F2D67" w:rsidRPr="001F2E55">
              <w:rPr>
                <w:rFonts w:ascii="PT Astra Serif" w:hAnsi="PT Astra Serif"/>
                <w:szCs w:val="26"/>
              </w:rPr>
              <w:t>я</w:t>
            </w:r>
            <w:r w:rsidRPr="001F2E55">
              <w:rPr>
                <w:rFonts w:ascii="PT Astra Serif" w:hAnsi="PT Astra Serif"/>
                <w:szCs w:val="26"/>
              </w:rPr>
              <w:t xml:space="preserve"> субсидии </w:t>
            </w:r>
            <w:r w:rsidR="00BD7438" w:rsidRPr="001F2E55">
              <w:rPr>
                <w:rFonts w:ascii="PT Astra Serif" w:hAnsi="PT Astra Serif"/>
                <w:szCs w:val="26"/>
              </w:rPr>
              <w:br/>
            </w:r>
            <w:r w:rsidRPr="001F2E55">
              <w:rPr>
                <w:rFonts w:ascii="PT Astra Serif" w:hAnsi="PT Astra Serif"/>
                <w:szCs w:val="26"/>
              </w:rPr>
              <w:t>из областного бюджета</w:t>
            </w:r>
          </w:p>
        </w:tc>
        <w:tc>
          <w:tcPr>
            <w:tcW w:w="3233" w:type="dxa"/>
            <w:shd w:val="clear" w:color="auto" w:fill="auto"/>
            <w:vAlign w:val="center"/>
            <w:hideMark/>
          </w:tcPr>
          <w:p w14:paraId="2515C7C7" w14:textId="77777777" w:rsidR="009B60D7" w:rsidRPr="001F2E55" w:rsidRDefault="009B60D7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Название проект</w:t>
            </w:r>
            <w:r w:rsidR="008F2D67" w:rsidRPr="001F2E55">
              <w:rPr>
                <w:rFonts w:ascii="PT Astra Serif" w:hAnsi="PT Astra Serif"/>
                <w:szCs w:val="26"/>
              </w:rPr>
              <w:t xml:space="preserve">а </w:t>
            </w:r>
            <w:r w:rsidRPr="001F2E55">
              <w:rPr>
                <w:rFonts w:ascii="PT Astra Serif" w:hAnsi="PT Astra Serif"/>
                <w:szCs w:val="26"/>
              </w:rPr>
              <w:t>муниципальн</w:t>
            </w:r>
            <w:r w:rsidR="008F2D67" w:rsidRPr="001F2E55">
              <w:rPr>
                <w:rFonts w:ascii="PT Astra Serif" w:hAnsi="PT Astra Serif"/>
                <w:szCs w:val="26"/>
              </w:rPr>
              <w:t>ого</w:t>
            </w:r>
            <w:r w:rsidRPr="001F2E55">
              <w:rPr>
                <w:rFonts w:ascii="PT Astra Serif" w:hAnsi="PT Astra Serif"/>
                <w:szCs w:val="26"/>
              </w:rPr>
              <w:t xml:space="preserve"> образовани</w:t>
            </w:r>
            <w:r w:rsidR="008F2D67" w:rsidRPr="001F2E55">
              <w:rPr>
                <w:rFonts w:ascii="PT Astra Serif" w:hAnsi="PT Astra Serif"/>
                <w:szCs w:val="26"/>
              </w:rPr>
              <w:t>я</w:t>
            </w:r>
            <w:r w:rsidRPr="001F2E55">
              <w:rPr>
                <w:rFonts w:ascii="PT Astra Serif" w:hAnsi="PT Astra Serif"/>
                <w:szCs w:val="26"/>
              </w:rPr>
              <w:t xml:space="preserve"> Томской области – получател</w:t>
            </w:r>
            <w:r w:rsidR="008F2D67" w:rsidRPr="001F2E55">
              <w:rPr>
                <w:rFonts w:ascii="PT Astra Serif" w:hAnsi="PT Astra Serif"/>
                <w:szCs w:val="26"/>
              </w:rPr>
              <w:t>я</w:t>
            </w:r>
            <w:r w:rsidRPr="001F2E55">
              <w:rPr>
                <w:rFonts w:ascii="PT Astra Serif" w:hAnsi="PT Astra Serif"/>
                <w:szCs w:val="26"/>
              </w:rPr>
              <w:t xml:space="preserve"> субсидии из областного бюджета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F9DF136" w14:textId="77777777" w:rsidR="009B60D7" w:rsidRPr="001F2E55" w:rsidRDefault="009B60D7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 xml:space="preserve">Размер субсидии </w:t>
            </w:r>
            <w:r w:rsidR="00BD7438" w:rsidRPr="001F2E55">
              <w:rPr>
                <w:rFonts w:ascii="PT Astra Serif" w:hAnsi="PT Astra Serif"/>
                <w:szCs w:val="26"/>
              </w:rPr>
              <w:br/>
            </w:r>
            <w:r w:rsidRPr="001F2E55">
              <w:rPr>
                <w:rFonts w:ascii="PT Astra Serif" w:hAnsi="PT Astra Serif"/>
                <w:szCs w:val="26"/>
              </w:rPr>
              <w:t>из областного бюджета (руб.)</w:t>
            </w:r>
          </w:p>
        </w:tc>
      </w:tr>
      <w:tr w:rsidR="001F2E55" w:rsidRPr="001F2E55" w14:paraId="412D88A9" w14:textId="77777777" w:rsidTr="001F2E55">
        <w:trPr>
          <w:trHeight w:val="525"/>
        </w:trPr>
        <w:tc>
          <w:tcPr>
            <w:tcW w:w="567" w:type="dxa"/>
            <w:shd w:val="clear" w:color="auto" w:fill="auto"/>
            <w:noWrap/>
            <w:vAlign w:val="center"/>
          </w:tcPr>
          <w:p w14:paraId="7CF30334" w14:textId="77777777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007" w:type="dxa"/>
            <w:shd w:val="clear" w:color="auto" w:fill="auto"/>
            <w:vAlign w:val="center"/>
          </w:tcPr>
          <w:p w14:paraId="11CEDF66" w14:textId="50112B11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eastAsia="PT Astra Serif" w:hAnsi="PT Astra Serif" w:cs="PT Astra Serif"/>
                <w:szCs w:val="26"/>
              </w:rPr>
              <w:t>Асиновский муниципальный район Томской области</w:t>
            </w:r>
          </w:p>
        </w:tc>
        <w:tc>
          <w:tcPr>
            <w:tcW w:w="3233" w:type="dxa"/>
            <w:shd w:val="clear" w:color="auto" w:fill="auto"/>
            <w:vAlign w:val="center"/>
          </w:tcPr>
          <w:p w14:paraId="485D091F" w14:textId="500266B8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 xml:space="preserve">«Асино: сквозь века </w:t>
            </w:r>
            <w:r w:rsidR="001F2E55">
              <w:rPr>
                <w:rFonts w:ascii="PT Astra Serif" w:hAnsi="PT Astra Serif"/>
                <w:szCs w:val="26"/>
              </w:rPr>
              <w:br/>
            </w:r>
            <w:r w:rsidRPr="001F2E55">
              <w:rPr>
                <w:rFonts w:ascii="PT Astra Serif" w:hAnsi="PT Astra Serif"/>
                <w:szCs w:val="26"/>
              </w:rPr>
              <w:t>и поколения»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3433C587" w14:textId="6E258488" w:rsidR="00DC18DC" w:rsidRPr="001F2E55" w:rsidRDefault="00DC18DC" w:rsidP="00DC18D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 w:cs="Calibri"/>
                <w:szCs w:val="26"/>
              </w:rPr>
              <w:t>13 438 383,99</w:t>
            </w:r>
          </w:p>
        </w:tc>
      </w:tr>
      <w:tr w:rsidR="001F2E55" w:rsidRPr="001F2E55" w14:paraId="104291B9" w14:textId="77777777" w:rsidTr="001F2E55">
        <w:trPr>
          <w:trHeight w:val="102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E09337" w14:textId="77777777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007" w:type="dxa"/>
            <w:shd w:val="clear" w:color="auto" w:fill="auto"/>
            <w:vAlign w:val="center"/>
            <w:hideMark/>
          </w:tcPr>
          <w:p w14:paraId="647C53F5" w14:textId="77777777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«Город Томск»</w:t>
            </w:r>
          </w:p>
        </w:tc>
        <w:tc>
          <w:tcPr>
            <w:tcW w:w="3233" w:type="dxa"/>
            <w:shd w:val="clear" w:color="auto" w:fill="auto"/>
            <w:vAlign w:val="center"/>
            <w:hideMark/>
          </w:tcPr>
          <w:p w14:paraId="10ADD9F0" w14:textId="00BD3BFD" w:rsidR="00DC18DC" w:rsidRPr="001F2E55" w:rsidRDefault="001F2E55" w:rsidP="001F2E5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«Современный облик Томских </w:t>
            </w:r>
            <w:r w:rsidR="00DC18DC" w:rsidRPr="001F2E55">
              <w:rPr>
                <w:rFonts w:ascii="PT Astra Serif" w:hAnsi="PT Astra Serif"/>
                <w:szCs w:val="26"/>
              </w:rPr>
              <w:t>исторических маршрутов»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788E904B" w14:textId="102C461E" w:rsidR="00DC18DC" w:rsidRPr="001F2E55" w:rsidRDefault="00DC18DC" w:rsidP="00DC18D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13 340 963,75</w:t>
            </w:r>
          </w:p>
        </w:tc>
      </w:tr>
      <w:tr w:rsidR="001F2E55" w:rsidRPr="001F2E55" w14:paraId="5BC2B267" w14:textId="77777777" w:rsidTr="001F2E55">
        <w:trPr>
          <w:trHeight w:val="525"/>
        </w:trPr>
        <w:tc>
          <w:tcPr>
            <w:tcW w:w="7807" w:type="dxa"/>
            <w:gridSpan w:val="3"/>
            <w:shd w:val="clear" w:color="auto" w:fill="auto"/>
            <w:vAlign w:val="center"/>
            <w:hideMark/>
          </w:tcPr>
          <w:p w14:paraId="64DD1F13" w14:textId="77777777" w:rsidR="00DC18DC" w:rsidRPr="001F2E55" w:rsidRDefault="00DC18DC" w:rsidP="00DC18D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Итого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1FE16F0" w14:textId="02E3ED3B" w:rsidR="00DC18DC" w:rsidRPr="001F2E55" w:rsidRDefault="00DC18DC" w:rsidP="001F2E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F2E55">
              <w:rPr>
                <w:rFonts w:ascii="PT Astra Serif" w:hAnsi="PT Astra Serif"/>
                <w:szCs w:val="26"/>
              </w:rPr>
              <w:t>26 779 347,74</w:t>
            </w:r>
          </w:p>
        </w:tc>
      </w:tr>
    </w:tbl>
    <w:p w14:paraId="5743029E" w14:textId="77777777" w:rsidR="00843D20" w:rsidRPr="001F2E55" w:rsidRDefault="00843D20" w:rsidP="008D790C">
      <w:pPr>
        <w:jc w:val="both"/>
        <w:textAlignment w:val="baseline"/>
        <w:rPr>
          <w:rFonts w:ascii="PT Astra Serif" w:hAnsi="PT Astra Serif"/>
        </w:rPr>
      </w:pPr>
    </w:p>
    <w:p w14:paraId="2B954058" w14:textId="77777777" w:rsidR="001F2E55" w:rsidRPr="001F2E55" w:rsidRDefault="001F2E55">
      <w:pPr>
        <w:jc w:val="both"/>
        <w:textAlignment w:val="baseline"/>
        <w:rPr>
          <w:rFonts w:ascii="PT Astra Serif" w:hAnsi="PT Astra Serif"/>
        </w:rPr>
      </w:pPr>
    </w:p>
    <w:sectPr w:rsidR="001F2E55" w:rsidRPr="001F2E55" w:rsidSect="008F0169">
      <w:headerReference w:type="first" r:id="rId12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74265" w14:textId="77777777" w:rsidR="00220BC8" w:rsidRDefault="00220BC8">
      <w:r>
        <w:separator/>
      </w:r>
    </w:p>
  </w:endnote>
  <w:endnote w:type="continuationSeparator" w:id="0">
    <w:p w14:paraId="385AE638" w14:textId="77777777" w:rsidR="00220BC8" w:rsidRDefault="0022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F719ED" w14:textId="77777777" w:rsidR="00220BC8" w:rsidRDefault="00220BC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74EE6" w14:textId="77777777" w:rsidR="00220BC8" w:rsidRDefault="00220BC8">
      <w:r>
        <w:separator/>
      </w:r>
    </w:p>
  </w:footnote>
  <w:footnote w:type="continuationSeparator" w:id="0">
    <w:p w14:paraId="124EF654" w14:textId="77777777" w:rsidR="00220BC8" w:rsidRDefault="00220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7095C" w14:textId="77777777" w:rsidR="00220BC8" w:rsidRDefault="00220BC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54EFD2B" w14:textId="77777777" w:rsidR="00220BC8" w:rsidRDefault="00220BC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FCC7FA" w14:textId="77777777" w:rsidR="00220BC8" w:rsidRDefault="00220BC8">
    <w:pPr>
      <w:pStyle w:val="a4"/>
      <w:framePr w:wrap="around" w:vAnchor="text" w:hAnchor="margin" w:xAlign="center" w:y="1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>
      <w:rPr>
        <w:rStyle w:val="a6"/>
        <w:b w:val="0"/>
        <w:noProof/>
        <w:sz w:val="24"/>
      </w:rPr>
      <w:t>2</w:t>
    </w:r>
    <w:r>
      <w:rPr>
        <w:rStyle w:val="a6"/>
        <w:b w:val="0"/>
        <w:sz w:val="24"/>
      </w:rPr>
      <w:fldChar w:fldCharType="end"/>
    </w:r>
  </w:p>
  <w:p w14:paraId="3190857B" w14:textId="77777777" w:rsidR="00220BC8" w:rsidRDefault="00220BC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AB5D73" w14:textId="0F56826B" w:rsidR="00220BC8" w:rsidRPr="00544E61" w:rsidRDefault="00220BC8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544E61">
      <w:rPr>
        <w:rFonts w:ascii="PT Astra Serif" w:hAnsi="PT Astra Serif"/>
        <w:noProof/>
      </w:rPr>
      <w:drawing>
        <wp:inline distT="0" distB="0" distL="0" distR="0" wp14:anchorId="09D95CFF" wp14:editId="6F9A5908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2CD027" w14:textId="77777777" w:rsidR="00220BC8" w:rsidRPr="00544E61" w:rsidRDefault="00220BC8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544E61">
      <w:rPr>
        <w:rFonts w:ascii="PT Astra Serif" w:hAnsi="PT Astra Serif"/>
        <w:sz w:val="30"/>
        <w:szCs w:val="30"/>
      </w:rPr>
      <w:t>администрация ТОМСКОЙ ОБЛАСТИ</w:t>
    </w:r>
  </w:p>
  <w:p w14:paraId="3C3A5E08" w14:textId="77777777" w:rsidR="00220BC8" w:rsidRPr="00544E61" w:rsidRDefault="00220BC8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544E61">
      <w:rPr>
        <w:rFonts w:ascii="PT Astra Serif" w:hAnsi="PT Astra Serif"/>
        <w:spacing w:val="20"/>
        <w:szCs w:val="28"/>
      </w:rPr>
      <w:t>Распоряжение</w:t>
    </w:r>
  </w:p>
  <w:p w14:paraId="2636281B" w14:textId="77777777" w:rsidR="00220BC8" w:rsidRDefault="00220BC8" w:rsidP="00220BC8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14:paraId="197097D5" w14:textId="77777777" w:rsidR="00220BC8" w:rsidRPr="00544E61" w:rsidRDefault="00220BC8" w:rsidP="00220BC8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4BAB5D" w14:textId="77777777" w:rsidR="00220BC8" w:rsidRDefault="00220BC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14DE"/>
    <w:multiLevelType w:val="hybridMultilevel"/>
    <w:tmpl w:val="466CFF1C"/>
    <w:lvl w:ilvl="0" w:tplc="E4D42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27632"/>
    <w:multiLevelType w:val="hybridMultilevel"/>
    <w:tmpl w:val="3C7A96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53BB0"/>
    <w:rsid w:val="000715D3"/>
    <w:rsid w:val="000A32F0"/>
    <w:rsid w:val="000B341D"/>
    <w:rsid w:val="000C2B4C"/>
    <w:rsid w:val="000C52C6"/>
    <w:rsid w:val="000F4C38"/>
    <w:rsid w:val="00113E0E"/>
    <w:rsid w:val="00114B06"/>
    <w:rsid w:val="001E0948"/>
    <w:rsid w:val="001F2E55"/>
    <w:rsid w:val="00203D74"/>
    <w:rsid w:val="00220BC8"/>
    <w:rsid w:val="002248E7"/>
    <w:rsid w:val="00267CA1"/>
    <w:rsid w:val="0033367A"/>
    <w:rsid w:val="00384805"/>
    <w:rsid w:val="00391BDC"/>
    <w:rsid w:val="003956F5"/>
    <w:rsid w:val="00397B61"/>
    <w:rsid w:val="00423A79"/>
    <w:rsid w:val="004A537B"/>
    <w:rsid w:val="004B62A6"/>
    <w:rsid w:val="00516E05"/>
    <w:rsid w:val="005448AC"/>
    <w:rsid w:val="00544E61"/>
    <w:rsid w:val="00561FC7"/>
    <w:rsid w:val="005B718A"/>
    <w:rsid w:val="005C7CF5"/>
    <w:rsid w:val="005F70BB"/>
    <w:rsid w:val="00605AC3"/>
    <w:rsid w:val="00607C04"/>
    <w:rsid w:val="007314FF"/>
    <w:rsid w:val="0075102E"/>
    <w:rsid w:val="007C6F4F"/>
    <w:rsid w:val="00843D20"/>
    <w:rsid w:val="008705E3"/>
    <w:rsid w:val="008D790C"/>
    <w:rsid w:val="008F0169"/>
    <w:rsid w:val="008F2D67"/>
    <w:rsid w:val="009522A0"/>
    <w:rsid w:val="009720C1"/>
    <w:rsid w:val="00983FB7"/>
    <w:rsid w:val="009A7792"/>
    <w:rsid w:val="009B60D7"/>
    <w:rsid w:val="009D7D49"/>
    <w:rsid w:val="009D7EEC"/>
    <w:rsid w:val="00A65100"/>
    <w:rsid w:val="00A74C52"/>
    <w:rsid w:val="00AA1EAA"/>
    <w:rsid w:val="00AA35A5"/>
    <w:rsid w:val="00B0044D"/>
    <w:rsid w:val="00B83EA5"/>
    <w:rsid w:val="00B86517"/>
    <w:rsid w:val="00BD7438"/>
    <w:rsid w:val="00C17B42"/>
    <w:rsid w:val="00C94549"/>
    <w:rsid w:val="00D12168"/>
    <w:rsid w:val="00D143B1"/>
    <w:rsid w:val="00D17D2E"/>
    <w:rsid w:val="00D4432E"/>
    <w:rsid w:val="00DC18DC"/>
    <w:rsid w:val="00DC52E1"/>
    <w:rsid w:val="00E56216"/>
    <w:rsid w:val="00E60806"/>
    <w:rsid w:val="00E730D9"/>
    <w:rsid w:val="00EF3644"/>
    <w:rsid w:val="00F36A6C"/>
    <w:rsid w:val="00FF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196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5F70BB"/>
    <w:rPr>
      <w:sz w:val="28"/>
    </w:rPr>
  </w:style>
  <w:style w:type="paragraph" w:customStyle="1" w:styleId="ConsPlusTitle">
    <w:name w:val="ConsPlusTitle"/>
    <w:uiPriority w:val="99"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b">
    <w:name w:val="Balloon Text"/>
    <w:basedOn w:val="a"/>
    <w:link w:val="ac"/>
    <w:rsid w:val="000C52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C5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5F70BB"/>
    <w:rPr>
      <w:sz w:val="28"/>
    </w:rPr>
  </w:style>
  <w:style w:type="paragraph" w:customStyle="1" w:styleId="ConsPlusTitle">
    <w:name w:val="ConsPlusTitle"/>
    <w:uiPriority w:val="99"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b">
    <w:name w:val="Balloon Text"/>
    <w:basedOn w:val="a"/>
    <w:link w:val="ac"/>
    <w:rsid w:val="000C52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C52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0</TotalTime>
  <Pages>2</Pages>
  <Words>340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2026-05-22T08:17:00Z</cp:lastPrinted>
  <dcterms:created xsi:type="dcterms:W3CDTF">2026-05-25T04:59:00Z</dcterms:created>
  <dcterms:modified xsi:type="dcterms:W3CDTF">2026-05-25T04:59:00Z</dcterms:modified>
</cp:coreProperties>
</file>