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B13618" w:rsidRDefault="00FD24DA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</w:t>
            </w:r>
            <w:r w:rsidR="00B13618">
              <w:rPr>
                <w:sz w:val="24"/>
                <w:szCs w:val="24"/>
              </w:rPr>
              <w:t>.2016</w:t>
            </w:r>
          </w:p>
        </w:tc>
        <w:tc>
          <w:tcPr>
            <w:tcW w:w="6661" w:type="dxa"/>
          </w:tcPr>
          <w:p w:rsidR="00766160" w:rsidRPr="00176F73" w:rsidRDefault="00766160" w:rsidP="006B699B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D4CA6">
              <w:rPr>
                <w:sz w:val="24"/>
                <w:szCs w:val="24"/>
                <w:lang w:val="en-US"/>
              </w:rPr>
              <w:t xml:space="preserve"> </w:t>
            </w:r>
            <w:r w:rsidR="006B699B">
              <w:rPr>
                <w:sz w:val="24"/>
                <w:szCs w:val="24"/>
                <w:lang w:val="en-US"/>
              </w:rPr>
              <w:t>9-96</w:t>
            </w:r>
            <w:r w:rsidR="00176F73">
              <w:rPr>
                <w:sz w:val="24"/>
                <w:szCs w:val="24"/>
              </w:rPr>
              <w:t>/9(595)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13618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</w:p>
    <w:p w:rsidR="00766160" w:rsidRPr="001F07C3" w:rsidRDefault="006302F6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 w:rsidRPr="00E4443C">
        <w:rPr>
          <w:color w:val="000000"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7D4CA6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310D3">
        <w:rPr>
          <w:sz w:val="24"/>
          <w:szCs w:val="24"/>
        </w:rPr>
        <w:t xml:space="preserve">02.12.2016 </w:t>
      </w:r>
      <w:r w:rsidR="00A35DC1">
        <w:rPr>
          <w:sz w:val="24"/>
          <w:szCs w:val="24"/>
        </w:rPr>
        <w:t>№</w:t>
      </w:r>
      <w:r w:rsidR="00176F73">
        <w:rPr>
          <w:sz w:val="24"/>
          <w:szCs w:val="24"/>
        </w:rPr>
        <w:t xml:space="preserve"> 38/2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6302F6"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 w:rsidR="006302F6" w:rsidRPr="00E4443C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6302F6" w:rsidRPr="007D50DC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6B699B" w:rsidRPr="006B699B">
        <w:rPr>
          <w:sz w:val="24"/>
          <w:szCs w:val="24"/>
        </w:rPr>
        <w:t xml:space="preserve">1 </w:t>
      </w:r>
      <w:r w:rsidR="006B699B">
        <w:rPr>
          <w:sz w:val="24"/>
          <w:szCs w:val="24"/>
        </w:rPr>
        <w:t xml:space="preserve">января </w:t>
      </w:r>
      <w:r w:rsidR="00FD24DA">
        <w:rPr>
          <w:sz w:val="24"/>
          <w:szCs w:val="24"/>
        </w:rPr>
        <w:t>201</w:t>
      </w:r>
      <w:r w:rsidR="00FD24DA" w:rsidRPr="00E4443C">
        <w:rPr>
          <w:sz w:val="24"/>
          <w:szCs w:val="24"/>
        </w:rPr>
        <w:t>7</w:t>
      </w:r>
      <w:r w:rsidR="006B699B">
        <w:rPr>
          <w:sz w:val="24"/>
          <w:szCs w:val="24"/>
        </w:rPr>
        <w:t xml:space="preserve"> года</w:t>
      </w:r>
      <w:r w:rsidR="00FD24DA" w:rsidRPr="00651C35">
        <w:rPr>
          <w:sz w:val="24"/>
          <w:szCs w:val="24"/>
        </w:rPr>
        <w:t xml:space="preserve"> по 31</w:t>
      </w:r>
      <w:r w:rsidR="006B699B">
        <w:rPr>
          <w:sz w:val="24"/>
          <w:szCs w:val="24"/>
        </w:rPr>
        <w:t xml:space="preserve"> декабря</w:t>
      </w:r>
      <w:r w:rsidR="006B699B" w:rsidRPr="00651C35">
        <w:rPr>
          <w:sz w:val="24"/>
          <w:szCs w:val="24"/>
        </w:rPr>
        <w:t xml:space="preserve"> </w:t>
      </w:r>
      <w:r w:rsidR="00FD24DA" w:rsidRPr="00651C35">
        <w:rPr>
          <w:sz w:val="24"/>
          <w:szCs w:val="24"/>
        </w:rPr>
        <w:t>201</w:t>
      </w:r>
      <w:r w:rsidR="00FD24DA" w:rsidRPr="00E4443C">
        <w:rPr>
          <w:sz w:val="24"/>
          <w:szCs w:val="24"/>
        </w:rPr>
        <w:t>7</w:t>
      </w:r>
      <w:r w:rsidR="006B699B">
        <w:rPr>
          <w:sz w:val="24"/>
          <w:szCs w:val="24"/>
        </w:rPr>
        <w:t xml:space="preserve"> года</w:t>
      </w:r>
      <w:r>
        <w:rPr>
          <w:noProof/>
          <w:color w:val="000000"/>
          <w:sz w:val="24"/>
          <w:szCs w:val="24"/>
        </w:rPr>
        <w:t>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176F73" w:rsidRPr="000A21F6" w:rsidRDefault="00176F73" w:rsidP="00595083">
      <w:pPr>
        <w:ind w:left="786" w:firstLine="0"/>
        <w:jc w:val="both"/>
        <w:rPr>
          <w:sz w:val="24"/>
          <w:szCs w:val="24"/>
        </w:rPr>
      </w:pPr>
      <w:bookmarkStart w:id="0" w:name="_GoBack"/>
      <w:bookmarkEnd w:id="0"/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8C17D8" w:rsidRDefault="00176F73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Приложение </w:t>
      </w:r>
      <w:r w:rsidR="00766160" w:rsidRPr="008C17D8">
        <w:rPr>
          <w:color w:val="000000"/>
          <w:sz w:val="24"/>
          <w:szCs w:val="24"/>
        </w:rPr>
        <w:t xml:space="preserve"> к приказу</w:t>
      </w:r>
    </w:p>
    <w:p w:rsidR="00176F73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FD24DA">
        <w:rPr>
          <w:sz w:val="24"/>
          <w:szCs w:val="24"/>
        </w:rPr>
        <w:t xml:space="preserve">02.12.2016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176F73">
        <w:rPr>
          <w:sz w:val="24"/>
          <w:szCs w:val="24"/>
          <w:lang w:val="en-US"/>
        </w:rPr>
        <w:t>9-96</w:t>
      </w:r>
      <w:r w:rsidR="00176F73">
        <w:rPr>
          <w:sz w:val="24"/>
          <w:szCs w:val="24"/>
        </w:rPr>
        <w:t>/9(595)</w:t>
      </w:r>
    </w:p>
    <w:p w:rsidR="00766160" w:rsidRPr="008C17D8" w:rsidRDefault="00766160" w:rsidP="00F950CF">
      <w:pPr>
        <w:rPr>
          <w:sz w:val="24"/>
          <w:szCs w:val="24"/>
        </w:rPr>
      </w:pPr>
    </w:p>
    <w:p w:rsidR="00766160" w:rsidRPr="008C17D8" w:rsidRDefault="00A546CF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</w:p>
    <w:p w:rsidR="00766160" w:rsidRDefault="00766160" w:rsidP="00FD24DA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6302F6"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 w:rsidR="006302F6" w:rsidRPr="00E4443C">
        <w:rPr>
          <w:color w:val="000000"/>
          <w:sz w:val="24"/>
          <w:szCs w:val="24"/>
        </w:rPr>
        <w:t xml:space="preserve"> </w:t>
      </w:r>
      <w:r w:rsidR="00B13618" w:rsidRPr="00B13618">
        <w:rPr>
          <w:bCs/>
          <w:noProof/>
          <w:sz w:val="24"/>
          <w:szCs w:val="24"/>
        </w:rPr>
        <w:t xml:space="preserve">на </w:t>
      </w:r>
      <w:r w:rsidR="00B13618">
        <w:rPr>
          <w:bCs/>
          <w:noProof/>
          <w:sz w:val="24"/>
          <w:szCs w:val="24"/>
        </w:rPr>
        <w:t>теплоноситель</w:t>
      </w:r>
      <w:r w:rsidR="00B13618" w:rsidRPr="00B13618">
        <w:rPr>
          <w:bCs/>
          <w:noProof/>
          <w:sz w:val="24"/>
          <w:szCs w:val="24"/>
        </w:rPr>
        <w:t>, поставляем</w:t>
      </w:r>
      <w:r w:rsidR="00B13618">
        <w:rPr>
          <w:bCs/>
          <w:noProof/>
          <w:sz w:val="24"/>
          <w:szCs w:val="24"/>
        </w:rPr>
        <w:t>ый</w:t>
      </w:r>
      <w:r w:rsidR="00B13618" w:rsidRPr="00B13618">
        <w:rPr>
          <w:bCs/>
          <w:noProof/>
          <w:sz w:val="24"/>
          <w:szCs w:val="24"/>
        </w:rPr>
        <w:t xml:space="preserve"> потребителям </w:t>
      </w:r>
      <w:r w:rsidR="006302F6" w:rsidRPr="007D50DC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Pr="008C17D8">
        <w:rPr>
          <w:color w:val="000000"/>
          <w:sz w:val="24"/>
          <w:szCs w:val="24"/>
        </w:rPr>
        <w:t xml:space="preserve">, </w:t>
      </w:r>
      <w:r w:rsidR="00FD24DA" w:rsidRPr="00651C35">
        <w:rPr>
          <w:sz w:val="24"/>
          <w:szCs w:val="24"/>
        </w:rPr>
        <w:t xml:space="preserve">с 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.201</w:t>
      </w:r>
      <w:r w:rsidR="00FD24DA" w:rsidRPr="00E4443C">
        <w:rPr>
          <w:sz w:val="24"/>
          <w:szCs w:val="24"/>
        </w:rPr>
        <w:t>7</w:t>
      </w:r>
      <w:r w:rsidR="00FD24DA" w:rsidRPr="00651C35">
        <w:rPr>
          <w:sz w:val="24"/>
          <w:szCs w:val="24"/>
        </w:rPr>
        <w:t xml:space="preserve"> по 31</w:t>
      </w:r>
      <w:r w:rsidR="00FD24DA">
        <w:rPr>
          <w:sz w:val="24"/>
          <w:szCs w:val="24"/>
        </w:rPr>
        <w:t>.1</w:t>
      </w:r>
      <w:r w:rsidR="00FD24DA" w:rsidRPr="00E4443C">
        <w:rPr>
          <w:sz w:val="24"/>
          <w:szCs w:val="24"/>
        </w:rPr>
        <w:t>2</w:t>
      </w:r>
      <w:r w:rsidR="00FD24DA">
        <w:rPr>
          <w:sz w:val="24"/>
          <w:szCs w:val="24"/>
        </w:rPr>
        <w:t>.</w:t>
      </w:r>
      <w:r w:rsidR="00FD24DA" w:rsidRPr="00651C35">
        <w:rPr>
          <w:sz w:val="24"/>
          <w:szCs w:val="24"/>
        </w:rPr>
        <w:t>201</w:t>
      </w:r>
      <w:r w:rsidR="00FD24DA" w:rsidRPr="00E4443C">
        <w:rPr>
          <w:sz w:val="24"/>
          <w:szCs w:val="24"/>
        </w:rPr>
        <w:t>7</w:t>
      </w:r>
      <w:r w:rsidR="006B699B">
        <w:rPr>
          <w:sz w:val="24"/>
          <w:szCs w:val="24"/>
        </w:rPr>
        <w:t xml:space="preserve"> </w:t>
      </w:r>
    </w:p>
    <w:p w:rsidR="00FD24DA" w:rsidRDefault="00FD24DA" w:rsidP="00FD24DA"/>
    <w:p w:rsidR="00FD24DA" w:rsidRPr="00FD24DA" w:rsidRDefault="00FD24DA" w:rsidP="00FD24DA"/>
    <w:p w:rsidR="00766160" w:rsidRDefault="00766160" w:rsidP="00A929B6">
      <w:pPr>
        <w:tabs>
          <w:tab w:val="left" w:pos="2835"/>
        </w:tabs>
        <w:ind w:left="-1134" w:firstLine="567"/>
        <w:sectPr w:rsidR="00766160" w:rsidSect="00D310D3">
          <w:headerReference w:type="first" r:id="rId12"/>
          <w:pgSz w:w="11907" w:h="16840" w:code="9"/>
          <w:pgMar w:top="426" w:right="851" w:bottom="426" w:left="1134" w:header="720" w:footer="567" w:gutter="0"/>
          <w:cols w:space="720"/>
          <w:titlePg/>
        </w:sectPr>
      </w:pPr>
    </w:p>
    <w:tbl>
      <w:tblPr>
        <w:tblW w:w="100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73"/>
        <w:gridCol w:w="3338"/>
        <w:gridCol w:w="1842"/>
        <w:gridCol w:w="2050"/>
        <w:gridCol w:w="2060"/>
      </w:tblGrid>
      <w:tr w:rsidR="00FD24DA" w:rsidRPr="0086076B" w:rsidTr="00176F73">
        <w:trPr>
          <w:trHeight w:val="429"/>
        </w:trPr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lastRenderedPageBreak/>
              <w:t>№</w:t>
            </w:r>
            <w:r w:rsidRPr="0086076B">
              <w:rPr>
                <w:sz w:val="22"/>
                <w:szCs w:val="22"/>
              </w:rPr>
              <w:br/>
            </w:r>
            <w:proofErr w:type="gramStart"/>
            <w:r w:rsidRPr="0086076B">
              <w:rPr>
                <w:sz w:val="22"/>
                <w:szCs w:val="22"/>
              </w:rPr>
              <w:t>п</w:t>
            </w:r>
            <w:proofErr w:type="gramEnd"/>
            <w:r w:rsidRPr="0086076B">
              <w:rPr>
                <w:sz w:val="22"/>
                <w:szCs w:val="22"/>
              </w:rPr>
              <w:t>/п</w:t>
            </w:r>
          </w:p>
        </w:tc>
        <w:tc>
          <w:tcPr>
            <w:tcW w:w="3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Вид тарифа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FD24DA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FD24DA">
              <w:rPr>
                <w:sz w:val="22"/>
                <w:szCs w:val="22"/>
              </w:rPr>
              <w:t>Вид теплоносителя - вода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FD24DA" w:rsidRDefault="00FD24DA" w:rsidP="004D7C68">
            <w:pPr>
              <w:ind w:firstLine="0"/>
              <w:jc w:val="center"/>
              <w:rPr>
                <w:sz w:val="22"/>
                <w:szCs w:val="22"/>
              </w:rPr>
            </w:pPr>
            <w:r w:rsidRPr="00FD24DA">
              <w:rPr>
                <w:sz w:val="22"/>
                <w:szCs w:val="22"/>
              </w:rPr>
              <w:t>Вид теплоносителя - вода</w:t>
            </w:r>
          </w:p>
        </w:tc>
      </w:tr>
      <w:tr w:rsidR="00FD24DA" w:rsidRPr="0086076B" w:rsidTr="00176F73">
        <w:trPr>
          <w:trHeight w:val="257"/>
        </w:trPr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86076B" w:rsidRDefault="00FD24DA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86076B" w:rsidRDefault="00FD24DA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DA" w:rsidRPr="0086076B" w:rsidRDefault="00FD24DA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4DA" w:rsidRPr="00E4443C" w:rsidRDefault="00FD24DA" w:rsidP="00176F73">
            <w:pPr>
              <w:ind w:left="99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Default="00FD24DA" w:rsidP="00176F73">
            <w:pPr>
              <w:ind w:left="175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01.07.2017-</w:t>
            </w:r>
            <w:r w:rsidRPr="00290799">
              <w:rPr>
                <w:color w:val="000000"/>
                <w:sz w:val="22"/>
                <w:szCs w:val="22"/>
              </w:rPr>
              <w:t>31.12.201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FD24DA" w:rsidRPr="0086076B" w:rsidTr="00176F73">
        <w:trPr>
          <w:trHeight w:val="921"/>
        </w:trPr>
        <w:tc>
          <w:tcPr>
            <w:tcW w:w="10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4DA" w:rsidRPr="0086076B" w:rsidRDefault="00FD24DA" w:rsidP="00483A34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6076B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 (НДС не предусмотрен)*</w:t>
            </w:r>
          </w:p>
        </w:tc>
      </w:tr>
      <w:tr w:rsidR="00FD24DA" w:rsidRPr="0086076B" w:rsidTr="00176F73">
        <w:trPr>
          <w:trHeight w:val="25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86076B" w:rsidRDefault="00FD24DA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1. 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73" w:rsidRDefault="006302F6" w:rsidP="00176F7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7D50DC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«Восточная Тепловая Компания» </w:t>
            </w:r>
          </w:p>
          <w:p w:rsidR="00FD24DA" w:rsidRPr="0086076B" w:rsidRDefault="006302F6" w:rsidP="00176F73">
            <w:pPr>
              <w:ind w:firstLine="0"/>
              <w:jc w:val="center"/>
              <w:rPr>
                <w:sz w:val="22"/>
                <w:szCs w:val="22"/>
              </w:rPr>
            </w:pPr>
            <w:r w:rsidRPr="007D50DC">
              <w:rPr>
                <w:noProof/>
                <w:color w:val="000000"/>
                <w:sz w:val="24"/>
                <w:szCs w:val="24"/>
              </w:rPr>
              <w:t>(ИНН 7014055806)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4DA" w:rsidRPr="0086076B" w:rsidRDefault="00FD24DA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6076B">
              <w:rPr>
                <w:sz w:val="22"/>
                <w:szCs w:val="22"/>
              </w:rPr>
              <w:t>Одноставочный</w:t>
            </w:r>
            <w:proofErr w:type="spellEnd"/>
            <w:r w:rsidRPr="0086076B">
              <w:rPr>
                <w:sz w:val="22"/>
                <w:szCs w:val="22"/>
              </w:rPr>
              <w:t>, руб./</w:t>
            </w:r>
            <w:proofErr w:type="spellStart"/>
            <w:r w:rsidRPr="0086076B">
              <w:rPr>
                <w:sz w:val="22"/>
                <w:szCs w:val="22"/>
              </w:rPr>
              <w:t>куб</w:t>
            </w:r>
            <w:proofErr w:type="gramStart"/>
            <w:r w:rsidRPr="0086076B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607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24DA" w:rsidRPr="006302F6" w:rsidRDefault="006302F6" w:rsidP="00FD24D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53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97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DA" w:rsidRPr="0086076B" w:rsidRDefault="006302F6" w:rsidP="00FD24D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56,45</w:t>
            </w:r>
          </w:p>
        </w:tc>
      </w:tr>
      <w:tr w:rsidR="00FD24DA" w:rsidRPr="0086076B" w:rsidTr="00176F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4"/>
        </w:trPr>
        <w:tc>
          <w:tcPr>
            <w:tcW w:w="10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24DA" w:rsidRPr="0086076B" w:rsidRDefault="00FD24DA" w:rsidP="00BC1D6A">
            <w:pPr>
              <w:tabs>
                <w:tab w:val="left" w:pos="2835"/>
              </w:tabs>
              <w:ind w:firstLine="0"/>
              <w:jc w:val="both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7D4CA6">
              <w:rPr>
                <w:sz w:val="22"/>
                <w:szCs w:val="22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70.5pt" o:ole="" fillcolor="window">
                <v:imagedata r:id="rId1" o:title=""/>
              </v:shape>
              <o:OLEObject Type="Embed" ProgID="Word.Picture.8" ShapeID="_x0000_i1025" DrawAspect="Content" ObjectID="_1542441380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70.5pt" o:ole="" fillcolor="window">
                <v:imagedata r:id="rId1" o:title=""/>
              </v:shape>
              <o:OLEObject Type="Embed" ProgID="Word.Picture.8" ShapeID="_x0000_i1026" DrawAspect="Content" ObjectID="_1542441381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76F73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3341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02F6"/>
    <w:rsid w:val="00636B60"/>
    <w:rsid w:val="00650C5E"/>
    <w:rsid w:val="00663C17"/>
    <w:rsid w:val="006664E6"/>
    <w:rsid w:val="00673543"/>
    <w:rsid w:val="006748F5"/>
    <w:rsid w:val="006749A3"/>
    <w:rsid w:val="00683AD1"/>
    <w:rsid w:val="00684D0F"/>
    <w:rsid w:val="00685E42"/>
    <w:rsid w:val="006870A1"/>
    <w:rsid w:val="006921EE"/>
    <w:rsid w:val="00694BAA"/>
    <w:rsid w:val="006A4855"/>
    <w:rsid w:val="006B2343"/>
    <w:rsid w:val="006B699B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3429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D4CA6"/>
    <w:rsid w:val="007F0D7D"/>
    <w:rsid w:val="007F31F1"/>
    <w:rsid w:val="007F6309"/>
    <w:rsid w:val="00800AB9"/>
    <w:rsid w:val="0083246F"/>
    <w:rsid w:val="008357A3"/>
    <w:rsid w:val="00842B13"/>
    <w:rsid w:val="0086076B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618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10D3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D24DA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7AF53-6924-4B25-AC56-C2A74CCA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40</TotalTime>
  <Pages>2</Pages>
  <Words>239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28</cp:revision>
  <cp:lastPrinted>2016-12-02T03:03:00Z</cp:lastPrinted>
  <dcterms:created xsi:type="dcterms:W3CDTF">2015-05-08T04:02:00Z</dcterms:created>
  <dcterms:modified xsi:type="dcterms:W3CDTF">2016-12-05T04:10:00Z</dcterms:modified>
</cp:coreProperties>
</file>