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F86DD1" w:rsidTr="00127B9E">
        <w:tc>
          <w:tcPr>
            <w:tcW w:w="3898" w:type="dxa"/>
          </w:tcPr>
          <w:p w:rsidR="00766160" w:rsidRPr="00281C18" w:rsidRDefault="00E4443C" w:rsidP="00E4443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02</w:t>
            </w:r>
            <w:r w:rsidR="00281C18">
              <w:rPr>
                <w:noProof/>
                <w:sz w:val="24"/>
                <w:szCs w:val="24"/>
              </w:rPr>
              <w:t>.1</w:t>
            </w:r>
            <w:r>
              <w:rPr>
                <w:noProof/>
                <w:sz w:val="24"/>
                <w:szCs w:val="24"/>
                <w:lang w:val="en-US"/>
              </w:rPr>
              <w:t>2</w:t>
            </w:r>
            <w:r w:rsidR="00281C18">
              <w:rPr>
                <w:noProof/>
                <w:sz w:val="24"/>
                <w:szCs w:val="24"/>
              </w:rPr>
              <w:t>.2016</w:t>
            </w:r>
          </w:p>
        </w:tc>
        <w:tc>
          <w:tcPr>
            <w:tcW w:w="5528" w:type="dxa"/>
          </w:tcPr>
          <w:p w:rsidR="00766160" w:rsidRPr="0017794F" w:rsidRDefault="00766160" w:rsidP="0017794F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943D55">
              <w:rPr>
                <w:sz w:val="24"/>
                <w:szCs w:val="24"/>
                <w:lang w:val="en-US"/>
              </w:rPr>
              <w:t xml:space="preserve"> 9-</w:t>
            </w:r>
            <w:r w:rsidR="00943D55">
              <w:rPr>
                <w:sz w:val="24"/>
                <w:szCs w:val="24"/>
              </w:rPr>
              <w:t>97</w:t>
            </w:r>
            <w:r w:rsidR="0017794F">
              <w:rPr>
                <w:sz w:val="24"/>
                <w:szCs w:val="24"/>
              </w:rPr>
              <w:t>/9(596)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266A29" w:rsidRPr="002E7A58" w:rsidRDefault="00266A29" w:rsidP="00266A29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E4443C" w:rsidRPr="00F92E8C" w:rsidRDefault="00266A29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</w:p>
    <w:p w:rsidR="00266A29" w:rsidRPr="001F07C3" w:rsidRDefault="007D50DC" w:rsidP="00266A2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D50DC">
        <w:rPr>
          <w:noProof/>
          <w:color w:val="000000"/>
          <w:sz w:val="24"/>
          <w:szCs w:val="24"/>
        </w:rPr>
        <w:t xml:space="preserve">Общество с ограниченной ответственностью «Восточная Тепловая Компания» </w:t>
      </w:r>
      <w:r w:rsidR="00943D55">
        <w:rPr>
          <w:noProof/>
          <w:color w:val="000000"/>
          <w:sz w:val="24"/>
          <w:szCs w:val="24"/>
        </w:rPr>
        <w:br/>
      </w:r>
      <w:r w:rsidRPr="007D50DC">
        <w:rPr>
          <w:noProof/>
          <w:color w:val="000000"/>
          <w:sz w:val="24"/>
          <w:szCs w:val="24"/>
        </w:rPr>
        <w:t>(ИНН 7014055806)</w:t>
      </w:r>
      <w:r w:rsidR="00E4443C" w:rsidRPr="00E4443C">
        <w:rPr>
          <w:color w:val="000000"/>
          <w:sz w:val="24"/>
          <w:szCs w:val="24"/>
        </w:rPr>
        <w:t xml:space="preserve"> </w:t>
      </w:r>
      <w:r w:rsidR="00943D55">
        <w:rPr>
          <w:color w:val="000000"/>
          <w:sz w:val="24"/>
          <w:szCs w:val="24"/>
        </w:rPr>
        <w:br/>
      </w:r>
      <w:r w:rsidR="00266A29">
        <w:rPr>
          <w:bCs/>
          <w:sz w:val="24"/>
          <w:szCs w:val="24"/>
        </w:rPr>
        <w:t xml:space="preserve">на </w:t>
      </w:r>
      <w:r w:rsidR="00266A29" w:rsidRPr="00E67F18">
        <w:rPr>
          <w:bCs/>
          <w:sz w:val="24"/>
          <w:szCs w:val="24"/>
        </w:rPr>
        <w:t xml:space="preserve">горячую воду </w:t>
      </w:r>
      <w:r w:rsidR="00266A29" w:rsidRPr="00A546CF">
        <w:rPr>
          <w:bCs/>
          <w:sz w:val="24"/>
          <w:szCs w:val="24"/>
        </w:rPr>
        <w:t>в открытой системе теплоснабжения</w:t>
      </w:r>
      <w:r w:rsidR="00266A29">
        <w:rPr>
          <w:bCs/>
          <w:sz w:val="24"/>
          <w:szCs w:val="24"/>
        </w:rPr>
        <w:t xml:space="preserve"> (горячее водоснабжение</w:t>
      </w:r>
      <w:r w:rsidR="00266A29" w:rsidRPr="00E67F18">
        <w:rPr>
          <w:bCs/>
          <w:sz w:val="24"/>
          <w:szCs w:val="24"/>
        </w:rPr>
        <w:t>)</w:t>
      </w:r>
    </w:p>
    <w:p w:rsidR="00266A29" w:rsidRPr="001F07C3" w:rsidRDefault="00266A29" w:rsidP="00266A29">
      <w:pPr>
        <w:rPr>
          <w:sz w:val="24"/>
          <w:szCs w:val="24"/>
        </w:rPr>
      </w:pPr>
      <w:bookmarkStart w:id="0" w:name="_GoBack"/>
      <w:bookmarkEnd w:id="0"/>
    </w:p>
    <w:p w:rsidR="00266A29" w:rsidRPr="001F07C3" w:rsidRDefault="00266A29" w:rsidP="007D50DC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</w:t>
      </w:r>
      <w:proofErr w:type="gramStart"/>
      <w:r w:rsidRPr="001F07C3">
        <w:rPr>
          <w:sz w:val="24"/>
          <w:szCs w:val="24"/>
        </w:rPr>
        <w:t>соответствии</w:t>
      </w:r>
      <w:proofErr w:type="gramEnd"/>
      <w:r w:rsidRPr="001F07C3">
        <w:rPr>
          <w:sz w:val="24"/>
          <w:szCs w:val="24"/>
        </w:rPr>
        <w:t xml:space="preserve">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E028F4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E4443C" w:rsidRPr="00E4443C">
        <w:rPr>
          <w:noProof/>
          <w:sz w:val="24"/>
          <w:szCs w:val="24"/>
        </w:rPr>
        <w:t>02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E4443C">
        <w:rPr>
          <w:noProof/>
          <w:sz w:val="24"/>
          <w:szCs w:val="24"/>
        </w:rPr>
        <w:t>.2016</w:t>
      </w:r>
      <w:r w:rsidR="00E4443C" w:rsidRPr="00E4443C">
        <w:rPr>
          <w:noProof/>
          <w:sz w:val="24"/>
          <w:szCs w:val="24"/>
        </w:rPr>
        <w:t xml:space="preserve"> </w:t>
      </w:r>
      <w:r w:rsidR="0017794F">
        <w:rPr>
          <w:sz w:val="24"/>
          <w:szCs w:val="24"/>
        </w:rPr>
        <w:t>№ 38/2</w:t>
      </w:r>
    </w:p>
    <w:p w:rsidR="00266A29" w:rsidRPr="001F07C3" w:rsidRDefault="00266A29" w:rsidP="007D50DC">
      <w:pPr>
        <w:ind w:firstLine="567"/>
        <w:jc w:val="both"/>
        <w:rPr>
          <w:sz w:val="24"/>
          <w:szCs w:val="24"/>
        </w:rPr>
      </w:pPr>
    </w:p>
    <w:p w:rsidR="00266A29" w:rsidRPr="001F07C3" w:rsidRDefault="00266A29" w:rsidP="007D50DC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266A29" w:rsidRDefault="00266A29" w:rsidP="007D50DC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7F7681">
        <w:rPr>
          <w:sz w:val="24"/>
          <w:szCs w:val="24"/>
        </w:rPr>
        <w:t xml:space="preserve">Установить тарифы организации </w:t>
      </w:r>
      <w:r w:rsidR="007D50DC" w:rsidRPr="007D50DC">
        <w:rPr>
          <w:noProof/>
          <w:color w:val="000000"/>
          <w:sz w:val="24"/>
          <w:szCs w:val="24"/>
        </w:rPr>
        <w:t>Общество с ограниченной ответственностью «Восточная Тепловая Компания» (ИНН 7014055806)</w:t>
      </w:r>
      <w:r>
        <w:rPr>
          <w:noProof/>
          <w:color w:val="000000"/>
          <w:sz w:val="24"/>
          <w:szCs w:val="24"/>
        </w:rPr>
        <w:t xml:space="preserve"> </w:t>
      </w:r>
      <w:r w:rsidRPr="007F7681">
        <w:rPr>
          <w:sz w:val="24"/>
          <w:szCs w:val="24"/>
        </w:rPr>
        <w:t xml:space="preserve">на </w:t>
      </w:r>
      <w:r w:rsidRPr="007F7681">
        <w:rPr>
          <w:bCs/>
          <w:sz w:val="24"/>
          <w:szCs w:val="24"/>
        </w:rPr>
        <w:t>горячую воду в открытой системе теплоснабжения (горячее водоснабжение)</w:t>
      </w:r>
      <w:r>
        <w:rPr>
          <w:bCs/>
          <w:sz w:val="24"/>
          <w:szCs w:val="24"/>
        </w:rPr>
        <w:t xml:space="preserve">, отпускаемую </w:t>
      </w:r>
      <w:r w:rsidRPr="007F7681">
        <w:rPr>
          <w:sz w:val="24"/>
          <w:szCs w:val="24"/>
        </w:rPr>
        <w:t>потребител</w:t>
      </w:r>
      <w:r>
        <w:rPr>
          <w:sz w:val="24"/>
          <w:szCs w:val="24"/>
        </w:rPr>
        <w:t>ям</w:t>
      </w:r>
      <w:r w:rsidRPr="007F7681">
        <w:rPr>
          <w:color w:val="000000"/>
          <w:sz w:val="24"/>
          <w:szCs w:val="24"/>
        </w:rPr>
        <w:t xml:space="preserve"> </w:t>
      </w:r>
      <w:r w:rsidR="007D50DC" w:rsidRPr="007D50DC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>
        <w:rPr>
          <w:color w:val="000000"/>
          <w:sz w:val="24"/>
          <w:szCs w:val="24"/>
        </w:rPr>
        <w:t>,</w:t>
      </w:r>
      <w:r w:rsidRPr="007F7681">
        <w:rPr>
          <w:color w:val="000000"/>
          <w:sz w:val="24"/>
          <w:szCs w:val="24"/>
        </w:rPr>
        <w:t xml:space="preserve"> </w:t>
      </w:r>
      <w:r w:rsidR="00F92E8C">
        <w:rPr>
          <w:sz w:val="24"/>
          <w:szCs w:val="24"/>
        </w:rPr>
        <w:t>согласно приложению</w:t>
      </w:r>
      <w:r w:rsidRPr="007F7681">
        <w:rPr>
          <w:sz w:val="24"/>
          <w:szCs w:val="24"/>
        </w:rPr>
        <w:t xml:space="preserve"> к настоящему приказу.</w:t>
      </w:r>
    </w:p>
    <w:p w:rsidR="00266A29" w:rsidRPr="00651C35" w:rsidRDefault="00266A29" w:rsidP="007D50DC">
      <w:pPr>
        <w:pStyle w:val="af2"/>
        <w:numPr>
          <w:ilvl w:val="0"/>
          <w:numId w:val="8"/>
        </w:numPr>
        <w:tabs>
          <w:tab w:val="left" w:pos="709"/>
          <w:tab w:val="left" w:pos="993"/>
        </w:tabs>
        <w:ind w:left="0" w:firstLine="567"/>
        <w:jc w:val="both"/>
        <w:rPr>
          <w:sz w:val="24"/>
          <w:szCs w:val="24"/>
        </w:rPr>
      </w:pPr>
      <w:r w:rsidRPr="00651C35">
        <w:rPr>
          <w:sz w:val="24"/>
          <w:szCs w:val="24"/>
        </w:rPr>
        <w:t xml:space="preserve">Тарифы, установленные в пункте 1 настоящего приказа, действуют с </w:t>
      </w:r>
      <w:r w:rsidR="00F92E8C" w:rsidRPr="00F92E8C">
        <w:rPr>
          <w:sz w:val="24"/>
          <w:szCs w:val="24"/>
        </w:rPr>
        <w:t xml:space="preserve">1 </w:t>
      </w:r>
      <w:r w:rsidR="00F92E8C">
        <w:rPr>
          <w:sz w:val="24"/>
          <w:szCs w:val="24"/>
        </w:rPr>
        <w:t>января 2017 года</w:t>
      </w:r>
      <w:r w:rsidRPr="00651C35">
        <w:rPr>
          <w:sz w:val="24"/>
          <w:szCs w:val="24"/>
        </w:rPr>
        <w:t xml:space="preserve"> по 31</w:t>
      </w:r>
      <w:r w:rsidR="00F92E8C">
        <w:rPr>
          <w:sz w:val="24"/>
          <w:szCs w:val="24"/>
        </w:rPr>
        <w:t xml:space="preserve"> декабря </w:t>
      </w:r>
      <w:r w:rsidRPr="00651C35">
        <w:rPr>
          <w:sz w:val="24"/>
          <w:szCs w:val="24"/>
        </w:rPr>
        <w:t>201</w:t>
      </w:r>
      <w:r w:rsidR="00E4443C" w:rsidRPr="00E4443C">
        <w:rPr>
          <w:sz w:val="24"/>
          <w:szCs w:val="24"/>
        </w:rPr>
        <w:t>7</w:t>
      </w:r>
      <w:r w:rsidR="00F92E8C">
        <w:rPr>
          <w:sz w:val="24"/>
          <w:szCs w:val="24"/>
        </w:rPr>
        <w:t xml:space="preserve"> года</w:t>
      </w:r>
      <w:r w:rsidRPr="00651C35">
        <w:rPr>
          <w:sz w:val="24"/>
          <w:szCs w:val="24"/>
        </w:rPr>
        <w:t>.</w:t>
      </w:r>
    </w:p>
    <w:p w:rsidR="00266A29" w:rsidRDefault="00266A29" w:rsidP="00266A29">
      <w:pPr>
        <w:ind w:left="786" w:firstLine="0"/>
        <w:jc w:val="both"/>
        <w:rPr>
          <w:sz w:val="24"/>
          <w:szCs w:val="24"/>
        </w:rPr>
      </w:pPr>
    </w:p>
    <w:p w:rsidR="0017794F" w:rsidRPr="000A21F6" w:rsidRDefault="0017794F" w:rsidP="00266A29">
      <w:pPr>
        <w:ind w:left="786" w:firstLine="0"/>
        <w:jc w:val="both"/>
        <w:rPr>
          <w:sz w:val="24"/>
          <w:szCs w:val="24"/>
        </w:rPr>
      </w:pPr>
    </w:p>
    <w:p w:rsidR="00266A29" w:rsidRPr="00783E0D" w:rsidRDefault="00266A29" w:rsidP="00266A29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266A29" w:rsidRPr="002E7A58" w:rsidTr="003132D5">
        <w:tc>
          <w:tcPr>
            <w:tcW w:w="3898" w:type="dxa"/>
          </w:tcPr>
          <w:p w:rsidR="00266A29" w:rsidRPr="002E7A58" w:rsidRDefault="00266A29" w:rsidP="003132D5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266A29" w:rsidRPr="002E7A58" w:rsidRDefault="00266A29" w:rsidP="003132D5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66A29" w:rsidRDefault="00266A29" w:rsidP="00266A29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266A29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C04C28" w:rsidRDefault="0017794F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</w:t>
      </w:r>
      <w:r w:rsidR="00766160" w:rsidRPr="00C04C28">
        <w:rPr>
          <w:color w:val="000000"/>
          <w:sz w:val="24"/>
          <w:szCs w:val="24"/>
        </w:rPr>
        <w:t xml:space="preserve"> к приказу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C04C28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C04C28">
        <w:rPr>
          <w:color w:val="000000"/>
          <w:sz w:val="24"/>
          <w:szCs w:val="24"/>
        </w:rPr>
        <w:t>Томской области</w:t>
      </w:r>
    </w:p>
    <w:p w:rsidR="00766160" w:rsidRPr="001E2D3E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C04C28">
        <w:rPr>
          <w:color w:val="000000"/>
          <w:sz w:val="24"/>
          <w:szCs w:val="24"/>
        </w:rPr>
        <w:t xml:space="preserve">от </w:t>
      </w:r>
      <w:r w:rsidR="00E4443C" w:rsidRPr="00E4443C">
        <w:rPr>
          <w:noProof/>
          <w:sz w:val="24"/>
          <w:szCs w:val="24"/>
        </w:rPr>
        <w:t>02</w:t>
      </w:r>
      <w:r w:rsidR="00E4443C">
        <w:rPr>
          <w:noProof/>
          <w:sz w:val="24"/>
          <w:szCs w:val="24"/>
        </w:rPr>
        <w:t>.1</w:t>
      </w:r>
      <w:r w:rsidR="00E4443C" w:rsidRPr="00E4443C">
        <w:rPr>
          <w:noProof/>
          <w:sz w:val="24"/>
          <w:szCs w:val="24"/>
        </w:rPr>
        <w:t>2</w:t>
      </w:r>
      <w:r w:rsidR="00E4443C">
        <w:rPr>
          <w:noProof/>
          <w:sz w:val="24"/>
          <w:szCs w:val="24"/>
        </w:rPr>
        <w:t>.2016</w:t>
      </w:r>
      <w:r w:rsidR="00E4443C" w:rsidRPr="00E4443C">
        <w:rPr>
          <w:noProof/>
          <w:sz w:val="24"/>
          <w:szCs w:val="24"/>
        </w:rPr>
        <w:t xml:space="preserve"> </w:t>
      </w:r>
      <w:r w:rsidR="00AD465B" w:rsidRPr="00C04C28">
        <w:rPr>
          <w:sz w:val="24"/>
          <w:szCs w:val="24"/>
        </w:rPr>
        <w:t>№</w:t>
      </w:r>
      <w:r w:rsidR="0078696B" w:rsidRPr="00C04C28">
        <w:rPr>
          <w:sz w:val="24"/>
          <w:szCs w:val="24"/>
        </w:rPr>
        <w:t xml:space="preserve"> </w:t>
      </w:r>
      <w:r w:rsidR="0017794F">
        <w:rPr>
          <w:sz w:val="24"/>
          <w:szCs w:val="24"/>
          <w:lang w:val="en-US"/>
        </w:rPr>
        <w:t>9-</w:t>
      </w:r>
      <w:r w:rsidR="00943D55">
        <w:rPr>
          <w:sz w:val="24"/>
          <w:szCs w:val="24"/>
        </w:rPr>
        <w:t>9</w:t>
      </w:r>
      <w:r w:rsidR="0017794F">
        <w:rPr>
          <w:sz w:val="24"/>
          <w:szCs w:val="24"/>
          <w:lang w:val="en-US"/>
        </w:rPr>
        <w:t>7</w:t>
      </w:r>
      <w:r w:rsidR="0017794F">
        <w:rPr>
          <w:sz w:val="24"/>
          <w:szCs w:val="24"/>
        </w:rPr>
        <w:t>/9(596)</w:t>
      </w:r>
    </w:p>
    <w:p w:rsidR="00766160" w:rsidRPr="00F87D70" w:rsidRDefault="00766160" w:rsidP="00F950CF"/>
    <w:p w:rsidR="00266A29" w:rsidRPr="00820DF9" w:rsidRDefault="00266A29" w:rsidP="008F4CC2">
      <w:pPr>
        <w:ind w:left="284" w:firstLine="0"/>
        <w:jc w:val="center"/>
        <w:rPr>
          <w:sz w:val="24"/>
          <w:szCs w:val="24"/>
        </w:rPr>
      </w:pPr>
      <w:r w:rsidRPr="00820DF9">
        <w:rPr>
          <w:sz w:val="24"/>
          <w:szCs w:val="24"/>
        </w:rPr>
        <w:t>Тарифы</w:t>
      </w:r>
    </w:p>
    <w:p w:rsidR="00266A29" w:rsidRPr="00E4443C" w:rsidRDefault="00266A29" w:rsidP="0001708C">
      <w:pPr>
        <w:pStyle w:val="a9"/>
        <w:tabs>
          <w:tab w:val="left" w:pos="4644"/>
          <w:tab w:val="left" w:pos="8522"/>
        </w:tabs>
        <w:spacing w:before="0" w:after="0"/>
        <w:ind w:left="284"/>
        <w:rPr>
          <w:noProof/>
          <w:color w:val="000000"/>
          <w:sz w:val="24"/>
          <w:szCs w:val="24"/>
        </w:rPr>
      </w:pPr>
      <w:r w:rsidRPr="00820DF9">
        <w:rPr>
          <w:sz w:val="24"/>
          <w:szCs w:val="24"/>
        </w:rPr>
        <w:t xml:space="preserve">организации </w:t>
      </w:r>
      <w:r w:rsidR="007D50DC" w:rsidRPr="007D50DC">
        <w:rPr>
          <w:noProof/>
          <w:color w:val="000000"/>
          <w:sz w:val="24"/>
          <w:szCs w:val="24"/>
        </w:rPr>
        <w:t>Общество с ограниченной ответственностью «Восточная Тепловая Компания» (ИНН 7014055806)</w:t>
      </w:r>
      <w:r w:rsidR="0001708C" w:rsidRPr="0001708C">
        <w:rPr>
          <w:noProof/>
          <w:color w:val="000000"/>
          <w:sz w:val="24"/>
          <w:szCs w:val="24"/>
        </w:rPr>
        <w:t xml:space="preserve"> </w:t>
      </w:r>
      <w:r w:rsidRPr="00820DF9">
        <w:rPr>
          <w:noProof/>
          <w:color w:val="000000"/>
          <w:sz w:val="24"/>
          <w:szCs w:val="24"/>
        </w:rPr>
        <w:t xml:space="preserve"> </w:t>
      </w:r>
      <w:r w:rsidRPr="00820DF9">
        <w:rPr>
          <w:sz w:val="24"/>
          <w:szCs w:val="24"/>
        </w:rPr>
        <w:t xml:space="preserve">на горячую воду в открытой системе теплоснабжения (горячее водоснабжение), отпускаемую потребителям </w:t>
      </w:r>
      <w:r w:rsidR="007D50DC" w:rsidRPr="007D50DC">
        <w:rPr>
          <w:noProof/>
          <w:color w:val="000000"/>
          <w:sz w:val="24"/>
          <w:szCs w:val="24"/>
        </w:rPr>
        <w:t>деревни Кисловка Заречного сельского поселения Томского района</w:t>
      </w:r>
      <w:r w:rsidRPr="00820DF9">
        <w:rPr>
          <w:color w:val="000000"/>
          <w:sz w:val="24"/>
          <w:szCs w:val="24"/>
        </w:rPr>
        <w:t xml:space="preserve">, </w:t>
      </w:r>
      <w:r w:rsidRPr="00820DF9">
        <w:rPr>
          <w:sz w:val="24"/>
          <w:szCs w:val="24"/>
        </w:rPr>
        <w:t xml:space="preserve">на период с 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</w:t>
      </w:r>
      <w:r w:rsidR="00E4443C" w:rsidRPr="00E4443C">
        <w:rPr>
          <w:sz w:val="24"/>
          <w:szCs w:val="24"/>
        </w:rPr>
        <w:t>01</w:t>
      </w:r>
      <w:r w:rsidR="00A31B6F">
        <w:rPr>
          <w:sz w:val="24"/>
          <w:szCs w:val="24"/>
        </w:rPr>
        <w:t>.201</w:t>
      </w:r>
      <w:r w:rsidR="00E4443C" w:rsidRPr="00E4443C">
        <w:rPr>
          <w:sz w:val="24"/>
          <w:szCs w:val="24"/>
        </w:rPr>
        <w:t>7</w:t>
      </w:r>
      <w:r w:rsidR="00A31B6F">
        <w:rPr>
          <w:sz w:val="24"/>
          <w:szCs w:val="24"/>
        </w:rPr>
        <w:t xml:space="preserve"> по </w:t>
      </w:r>
      <w:r w:rsidR="00E4443C">
        <w:rPr>
          <w:noProof/>
          <w:color w:val="000000"/>
          <w:sz w:val="24"/>
          <w:szCs w:val="24"/>
        </w:rPr>
        <w:t>31.12.201</w:t>
      </w:r>
      <w:r w:rsidR="00E4443C" w:rsidRPr="00E4443C">
        <w:rPr>
          <w:noProof/>
          <w:color w:val="000000"/>
          <w:sz w:val="24"/>
          <w:szCs w:val="24"/>
        </w:rPr>
        <w:t>7</w:t>
      </w:r>
      <w:r w:rsidR="00F92E8C">
        <w:rPr>
          <w:noProof/>
          <w:color w:val="000000"/>
          <w:sz w:val="24"/>
          <w:szCs w:val="24"/>
        </w:rPr>
        <w:t xml:space="preserve"> </w:t>
      </w:r>
    </w:p>
    <w:p w:rsidR="0025686B" w:rsidRPr="0025686B" w:rsidRDefault="0025686B" w:rsidP="0025686B"/>
    <w:tbl>
      <w:tblPr>
        <w:tblW w:w="16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290"/>
        <w:gridCol w:w="1403"/>
        <w:gridCol w:w="284"/>
        <w:gridCol w:w="1133"/>
        <w:gridCol w:w="1287"/>
        <w:gridCol w:w="1163"/>
        <w:gridCol w:w="1312"/>
        <w:gridCol w:w="1312"/>
        <w:gridCol w:w="1312"/>
        <w:gridCol w:w="1312"/>
        <w:gridCol w:w="1312"/>
      </w:tblGrid>
      <w:tr w:rsidR="00E4443C" w:rsidRPr="00290799" w:rsidTr="0017794F">
        <w:trPr>
          <w:trHeight w:val="300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560" w:type="dxa"/>
            <w:gridSpan w:val="6"/>
            <w:shd w:val="clear" w:color="auto" w:fill="auto"/>
            <w:vAlign w:val="center"/>
            <w:hideMark/>
          </w:tcPr>
          <w:p w:rsidR="00E4443C" w:rsidRPr="00E4443C" w:rsidRDefault="00E4443C" w:rsidP="00E4443C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en-US"/>
              </w:rPr>
              <w:t>01</w:t>
            </w:r>
            <w:r w:rsidRPr="00290799">
              <w:rPr>
                <w:color w:val="000000"/>
                <w:sz w:val="22"/>
                <w:szCs w:val="22"/>
              </w:rPr>
              <w:t>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  <w:r w:rsidRPr="00290799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30.06.2017</w:t>
            </w:r>
          </w:p>
        </w:tc>
        <w:tc>
          <w:tcPr>
            <w:tcW w:w="6560" w:type="dxa"/>
            <w:gridSpan w:val="5"/>
          </w:tcPr>
          <w:p w:rsidR="00E4443C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01.07.2017-</w:t>
            </w:r>
            <w:r w:rsidRPr="00290799">
              <w:rPr>
                <w:color w:val="000000"/>
                <w:sz w:val="22"/>
                <w:szCs w:val="22"/>
              </w:rPr>
              <w:t>31.12.201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E4443C" w:rsidRPr="00290799" w:rsidTr="0017794F">
        <w:trPr>
          <w:trHeight w:val="615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687" w:type="dxa"/>
            <w:gridSpan w:val="2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583" w:type="dxa"/>
            <w:gridSpan w:val="3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Тариф на горячую воду,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теплоноситель, руб./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куб.м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3936" w:type="dxa"/>
            <w:gridSpan w:val="3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компонент на тепловую энергию</w:t>
            </w:r>
          </w:p>
        </w:tc>
      </w:tr>
      <w:tr w:rsidR="00E4443C" w:rsidRPr="00290799" w:rsidTr="0017794F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7" w:type="dxa"/>
            <w:gridSpan w:val="2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 w:val="restart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50" w:type="dxa"/>
            <w:gridSpan w:val="2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 w:val="restart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, руб./Гкал</w:t>
            </w:r>
          </w:p>
        </w:tc>
        <w:tc>
          <w:tcPr>
            <w:tcW w:w="2624" w:type="dxa"/>
            <w:gridSpan w:val="2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90799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E4443C" w:rsidRPr="00290799" w:rsidTr="0017794F">
        <w:trPr>
          <w:trHeight w:val="1200"/>
        </w:trPr>
        <w:tc>
          <w:tcPr>
            <w:tcW w:w="709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7" w:type="dxa"/>
            <w:gridSpan w:val="2"/>
            <w:vMerge/>
            <w:vAlign w:val="center"/>
            <w:hideMark/>
          </w:tcPr>
          <w:p w:rsidR="00E4443C" w:rsidRPr="00290799" w:rsidRDefault="00E4443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vMerge/>
            <w:vAlign w:val="center"/>
            <w:hideMark/>
          </w:tcPr>
          <w:p w:rsidR="00E4443C" w:rsidRPr="00290799" w:rsidRDefault="00E4443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3" w:type="dxa"/>
            <w:shd w:val="clear" w:color="auto" w:fill="auto"/>
            <w:vAlign w:val="center"/>
            <w:hideMark/>
          </w:tcPr>
          <w:p w:rsidR="00E4443C" w:rsidRPr="0029079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Merge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290799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290799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290799">
              <w:rPr>
                <w:color w:val="000000"/>
                <w:sz w:val="22"/>
                <w:szCs w:val="22"/>
              </w:rPr>
              <w:t>уб</w:t>
            </w:r>
            <w:proofErr w:type="spellEnd"/>
            <w:r w:rsidRPr="00290799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312" w:type="dxa"/>
            <w:vAlign w:val="center"/>
          </w:tcPr>
          <w:p w:rsidR="00E4443C" w:rsidRPr="00290799" w:rsidRDefault="00E4443C" w:rsidP="00E4443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E4443C" w:rsidRPr="00266A29" w:rsidTr="0017794F">
        <w:trPr>
          <w:trHeight w:val="300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E4443C" w:rsidRPr="00266A29" w:rsidRDefault="00E4443C" w:rsidP="00D133C6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17794F" w:rsidRDefault="007D50DC" w:rsidP="00AB1CD9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7D50DC">
              <w:rPr>
                <w:noProof/>
                <w:color w:val="000000"/>
                <w:sz w:val="24"/>
                <w:szCs w:val="24"/>
              </w:rPr>
              <w:t xml:space="preserve">Общество с ограниченной ответственностью «Восточная Тепловая Компания» </w:t>
            </w:r>
          </w:p>
          <w:p w:rsidR="00E4443C" w:rsidRPr="0086076B" w:rsidRDefault="007D50DC" w:rsidP="00AB1CD9">
            <w:pPr>
              <w:ind w:firstLine="0"/>
              <w:jc w:val="center"/>
              <w:rPr>
                <w:sz w:val="22"/>
                <w:szCs w:val="22"/>
              </w:rPr>
            </w:pPr>
            <w:r w:rsidRPr="007D50DC">
              <w:rPr>
                <w:noProof/>
                <w:color w:val="000000"/>
                <w:sz w:val="24"/>
                <w:szCs w:val="24"/>
              </w:rPr>
              <w:t>(ИНН 7014055806)</w:t>
            </w:r>
          </w:p>
        </w:tc>
        <w:tc>
          <w:tcPr>
            <w:tcW w:w="6560" w:type="dxa"/>
            <w:gridSpan w:val="6"/>
            <w:shd w:val="clear" w:color="auto" w:fill="auto"/>
            <w:vAlign w:val="bottom"/>
          </w:tcPr>
          <w:p w:rsidR="00E4443C" w:rsidRPr="00266A29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население (</w:t>
            </w:r>
            <w:r>
              <w:rPr>
                <w:color w:val="000000"/>
                <w:sz w:val="22"/>
                <w:szCs w:val="22"/>
              </w:rPr>
              <w:t>НДС не предусмотрен</w:t>
            </w:r>
            <w:r w:rsidRPr="00266A29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6560" w:type="dxa"/>
            <w:gridSpan w:val="5"/>
          </w:tcPr>
          <w:p w:rsidR="00E4443C" w:rsidRPr="00266A29" w:rsidRDefault="00E4443C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66A29">
              <w:rPr>
                <w:color w:val="000000"/>
                <w:sz w:val="22"/>
                <w:szCs w:val="22"/>
              </w:rPr>
              <w:t>население (</w:t>
            </w:r>
            <w:r>
              <w:rPr>
                <w:color w:val="000000"/>
                <w:sz w:val="22"/>
                <w:szCs w:val="22"/>
              </w:rPr>
              <w:t>НДС не предусмотрен</w:t>
            </w:r>
            <w:r w:rsidRPr="00266A29">
              <w:rPr>
                <w:color w:val="000000"/>
                <w:sz w:val="22"/>
                <w:szCs w:val="22"/>
              </w:rPr>
              <w:t>)*</w:t>
            </w:r>
          </w:p>
        </w:tc>
      </w:tr>
      <w:tr w:rsidR="005D470F" w:rsidRPr="00290799" w:rsidTr="0017794F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D470F" w:rsidRPr="00290799" w:rsidRDefault="005D470F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D470F" w:rsidRPr="00290799" w:rsidRDefault="005D470F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shd w:val="clear" w:color="auto" w:fill="auto"/>
            <w:noWrap/>
            <w:vAlign w:val="center"/>
          </w:tcPr>
          <w:p w:rsidR="005D470F" w:rsidRPr="00290799" w:rsidRDefault="007D50DC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141,35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5D470F" w:rsidRPr="00290799" w:rsidRDefault="007D50DC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53,97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</w:tcPr>
          <w:p w:rsidR="005D470F" w:rsidRPr="00290799" w:rsidRDefault="007D50DC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1 694,80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7D50DC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150,44</w:t>
            </w:r>
          </w:p>
        </w:tc>
        <w:tc>
          <w:tcPr>
            <w:tcW w:w="1312" w:type="dxa"/>
            <w:vAlign w:val="center"/>
          </w:tcPr>
          <w:p w:rsidR="005D470F" w:rsidRPr="00290799" w:rsidRDefault="007D50DC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56,45</w:t>
            </w:r>
          </w:p>
        </w:tc>
        <w:tc>
          <w:tcPr>
            <w:tcW w:w="1312" w:type="dxa"/>
            <w:vAlign w:val="center"/>
          </w:tcPr>
          <w:p w:rsidR="005D470F" w:rsidRPr="00290799" w:rsidRDefault="007D50DC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1 804,54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5D470F" w:rsidRPr="00290799" w:rsidRDefault="005D470F" w:rsidP="005D470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  <w:tr w:rsidR="005D470F" w:rsidRPr="00290799" w:rsidTr="0017794F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5D470F" w:rsidRPr="00290799" w:rsidRDefault="005D470F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D470F" w:rsidRPr="00290799" w:rsidRDefault="005D470F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560" w:type="dxa"/>
            <w:gridSpan w:val="6"/>
            <w:shd w:val="clear" w:color="auto" w:fill="auto"/>
            <w:vAlign w:val="center"/>
          </w:tcPr>
          <w:p w:rsidR="005D470F" w:rsidRPr="00290799" w:rsidRDefault="005D470F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(НДС</w:t>
            </w:r>
            <w:r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290799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6560" w:type="dxa"/>
            <w:gridSpan w:val="5"/>
          </w:tcPr>
          <w:p w:rsidR="005D470F" w:rsidRPr="00290799" w:rsidRDefault="005D470F" w:rsidP="00D133C6">
            <w:pPr>
              <w:ind w:left="-296"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прочие потребители (НДС</w:t>
            </w:r>
            <w:r>
              <w:rPr>
                <w:color w:val="000000"/>
                <w:sz w:val="22"/>
                <w:szCs w:val="22"/>
              </w:rPr>
              <w:t xml:space="preserve"> не предусмотрен</w:t>
            </w:r>
            <w:r w:rsidRPr="00290799">
              <w:rPr>
                <w:color w:val="000000"/>
                <w:sz w:val="22"/>
                <w:szCs w:val="22"/>
              </w:rPr>
              <w:t>)*</w:t>
            </w:r>
          </w:p>
        </w:tc>
      </w:tr>
      <w:tr w:rsidR="007D50DC" w:rsidRPr="00290799" w:rsidTr="0017794F">
        <w:trPr>
          <w:trHeight w:val="300"/>
        </w:trPr>
        <w:tc>
          <w:tcPr>
            <w:tcW w:w="709" w:type="dxa"/>
            <w:vMerge/>
            <w:vAlign w:val="center"/>
            <w:hideMark/>
          </w:tcPr>
          <w:p w:rsidR="007D50DC" w:rsidRPr="00290799" w:rsidRDefault="007D50DC" w:rsidP="00D133C6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7D50DC" w:rsidRPr="00290799" w:rsidRDefault="007D50DC" w:rsidP="00D133C6">
            <w:pPr>
              <w:ind w:left="-296"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" w:type="dxa"/>
            <w:shd w:val="clear" w:color="auto" w:fill="auto"/>
            <w:noWrap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141,35</w:t>
            </w:r>
          </w:p>
        </w:tc>
        <w:tc>
          <w:tcPr>
            <w:tcW w:w="1403" w:type="dxa"/>
            <w:shd w:val="clear" w:color="auto" w:fill="auto"/>
            <w:noWrap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53,97</w:t>
            </w:r>
          </w:p>
        </w:tc>
        <w:tc>
          <w:tcPr>
            <w:tcW w:w="1417" w:type="dxa"/>
            <w:gridSpan w:val="2"/>
            <w:shd w:val="clear" w:color="auto" w:fill="auto"/>
            <w:noWrap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1 694,80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63" w:type="dxa"/>
            <w:shd w:val="clear" w:color="auto" w:fill="auto"/>
            <w:noWrap/>
            <w:vAlign w:val="center"/>
            <w:hideMark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150,44</w:t>
            </w:r>
          </w:p>
        </w:tc>
        <w:tc>
          <w:tcPr>
            <w:tcW w:w="1312" w:type="dxa"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56,45</w:t>
            </w:r>
          </w:p>
        </w:tc>
        <w:tc>
          <w:tcPr>
            <w:tcW w:w="1312" w:type="dxa"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7D50DC">
              <w:rPr>
                <w:color w:val="000000"/>
                <w:sz w:val="22"/>
                <w:szCs w:val="22"/>
              </w:rPr>
              <w:t>1 804,54</w:t>
            </w:r>
          </w:p>
        </w:tc>
        <w:tc>
          <w:tcPr>
            <w:tcW w:w="1312" w:type="dxa"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312" w:type="dxa"/>
            <w:vAlign w:val="center"/>
          </w:tcPr>
          <w:p w:rsidR="007D50DC" w:rsidRPr="00290799" w:rsidRDefault="007D50DC" w:rsidP="006A7E4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290799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266A29" w:rsidRPr="00AB1CD9" w:rsidRDefault="00266A29" w:rsidP="00AB1CD9">
      <w:pPr>
        <w:tabs>
          <w:tab w:val="left" w:pos="2835"/>
        </w:tabs>
        <w:ind w:firstLine="0"/>
        <w:jc w:val="both"/>
        <w:rPr>
          <w:noProof/>
          <w:sz w:val="22"/>
          <w:szCs w:val="22"/>
        </w:rPr>
      </w:pPr>
      <w:r w:rsidRPr="00AB1CD9">
        <w:rPr>
          <w:sz w:val="22"/>
          <w:szCs w:val="22"/>
        </w:rPr>
        <w:t xml:space="preserve">* В </w:t>
      </w:r>
      <w:proofErr w:type="gramStart"/>
      <w:r w:rsidRPr="00AB1CD9">
        <w:rPr>
          <w:sz w:val="22"/>
          <w:szCs w:val="22"/>
        </w:rPr>
        <w:t>соответствии</w:t>
      </w:r>
      <w:proofErr w:type="gramEnd"/>
      <w:r w:rsidRPr="00AB1CD9">
        <w:rPr>
          <w:sz w:val="22"/>
          <w:szCs w:val="22"/>
        </w:rPr>
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  <w:r w:rsidR="0017794F">
        <w:rPr>
          <w:sz w:val="22"/>
          <w:szCs w:val="22"/>
        </w:rPr>
        <w:t>.</w:t>
      </w:r>
    </w:p>
    <w:p w:rsidR="004560E4" w:rsidRDefault="004560E4" w:rsidP="0005212C">
      <w:pPr>
        <w:tabs>
          <w:tab w:val="left" w:pos="2835"/>
        </w:tabs>
        <w:ind w:left="-1134" w:firstLine="567"/>
        <w:rPr>
          <w:noProof/>
          <w:sz w:val="20"/>
        </w:rPr>
      </w:pPr>
    </w:p>
    <w:p w:rsidR="009E00F4" w:rsidRDefault="009E00F4" w:rsidP="004560E4">
      <w:pPr>
        <w:tabs>
          <w:tab w:val="left" w:pos="2835"/>
        </w:tabs>
        <w:ind w:left="-1134" w:firstLine="567"/>
        <w:jc w:val="center"/>
        <w:rPr>
          <w:noProof/>
          <w:sz w:val="20"/>
        </w:rPr>
      </w:pPr>
    </w:p>
    <w:sectPr w:rsidR="009E00F4" w:rsidSect="00E4443C">
      <w:headerReference w:type="even" r:id="rId12"/>
      <w:footerReference w:type="default" r:id="rId13"/>
      <w:headerReference w:type="first" r:id="rId14"/>
      <w:pgSz w:w="16840" w:h="11907" w:orient="landscape" w:code="9"/>
      <w:pgMar w:top="1701" w:right="822" w:bottom="851" w:left="425" w:header="720" w:footer="567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843" w:rsidRDefault="00524843" w:rsidP="004E1599">
      <w:pPr>
        <w:pStyle w:val="ac"/>
      </w:pPr>
      <w:r>
        <w:separator/>
      </w:r>
    </w:p>
  </w:endnote>
  <w:endnote w:type="continuationSeparator" w:id="0">
    <w:p w:rsidR="00524843" w:rsidRDefault="00524843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843" w:rsidRDefault="00524843" w:rsidP="004E1599">
      <w:pPr>
        <w:pStyle w:val="ac"/>
      </w:pPr>
      <w:r>
        <w:separator/>
      </w:r>
    </w:p>
  </w:footnote>
  <w:footnote w:type="continuationSeparator" w:id="0">
    <w:p w:rsidR="00524843" w:rsidRDefault="00524843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A29" w:rsidRDefault="00266A29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66A29" w:rsidRDefault="00266A2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266A29">
      <w:trPr>
        <w:cantSplit/>
      </w:trPr>
      <w:tc>
        <w:tcPr>
          <w:tcW w:w="9570" w:type="dxa"/>
        </w:tcPr>
        <w:p w:rsidR="00266A29" w:rsidRPr="00551D99" w:rsidRDefault="00266A29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35pt" o:ole="" fillcolor="window">
                <v:imagedata r:id="rId1" o:title=""/>
              </v:shape>
              <o:OLEObject Type="Embed" ProgID="Word.Picture.8" ShapeID="_x0000_i1025" DrawAspect="Content" ObjectID="_1542444485" r:id="rId2"/>
            </w:objec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266A29" w:rsidRPr="00331576" w:rsidRDefault="00266A29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66A29" w:rsidRDefault="00266A29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66A29" w:rsidRDefault="00266A29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66A29" w:rsidRDefault="00266A29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1.15pt" o:ole="" fillcolor="window">
                <v:imagedata r:id="rId1" o:title=""/>
              </v:shape>
              <o:OLEObject Type="Embed" ProgID="Word.Picture.8" ShapeID="_x0000_i1026" DrawAspect="Content" ObjectID="_1542444486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9283A14"/>
    <w:multiLevelType w:val="hybridMultilevel"/>
    <w:tmpl w:val="23641876"/>
    <w:lvl w:ilvl="0" w:tplc="7982EB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708C"/>
    <w:rsid w:val="000245FF"/>
    <w:rsid w:val="00033064"/>
    <w:rsid w:val="00037A98"/>
    <w:rsid w:val="00046655"/>
    <w:rsid w:val="00046798"/>
    <w:rsid w:val="0005212C"/>
    <w:rsid w:val="00062E3F"/>
    <w:rsid w:val="0006311E"/>
    <w:rsid w:val="00063634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B6F58"/>
    <w:rsid w:val="000C37D1"/>
    <w:rsid w:val="000C74A6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87D"/>
    <w:rsid w:val="001627E7"/>
    <w:rsid w:val="001717E7"/>
    <w:rsid w:val="0017794F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86B"/>
    <w:rsid w:val="00265A74"/>
    <w:rsid w:val="00266A29"/>
    <w:rsid w:val="00271D79"/>
    <w:rsid w:val="002725F4"/>
    <w:rsid w:val="00281C18"/>
    <w:rsid w:val="0028366A"/>
    <w:rsid w:val="002836A8"/>
    <w:rsid w:val="00290799"/>
    <w:rsid w:val="002A04AA"/>
    <w:rsid w:val="002A3E5D"/>
    <w:rsid w:val="002A6701"/>
    <w:rsid w:val="002B1BE2"/>
    <w:rsid w:val="002B3758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7012D"/>
    <w:rsid w:val="00371F4C"/>
    <w:rsid w:val="003847EB"/>
    <w:rsid w:val="0038630C"/>
    <w:rsid w:val="0039195C"/>
    <w:rsid w:val="0039344E"/>
    <w:rsid w:val="00394312"/>
    <w:rsid w:val="00396F2C"/>
    <w:rsid w:val="003B4A34"/>
    <w:rsid w:val="003B4C18"/>
    <w:rsid w:val="003B6F30"/>
    <w:rsid w:val="003C3C7D"/>
    <w:rsid w:val="003C5266"/>
    <w:rsid w:val="003D3FC7"/>
    <w:rsid w:val="003F06CE"/>
    <w:rsid w:val="00404623"/>
    <w:rsid w:val="00423D04"/>
    <w:rsid w:val="00425A3C"/>
    <w:rsid w:val="00430E38"/>
    <w:rsid w:val="00431C1D"/>
    <w:rsid w:val="004477AF"/>
    <w:rsid w:val="00451D8C"/>
    <w:rsid w:val="004556FB"/>
    <w:rsid w:val="004560E4"/>
    <w:rsid w:val="0046611D"/>
    <w:rsid w:val="0047298A"/>
    <w:rsid w:val="00481876"/>
    <w:rsid w:val="004942A9"/>
    <w:rsid w:val="004960FC"/>
    <w:rsid w:val="004962E9"/>
    <w:rsid w:val="004A1CBA"/>
    <w:rsid w:val="004A3D15"/>
    <w:rsid w:val="004A53E4"/>
    <w:rsid w:val="004A5DC7"/>
    <w:rsid w:val="004B1E40"/>
    <w:rsid w:val="004B3348"/>
    <w:rsid w:val="004C6442"/>
    <w:rsid w:val="004C6C8E"/>
    <w:rsid w:val="004D72B2"/>
    <w:rsid w:val="004E1599"/>
    <w:rsid w:val="004F79C8"/>
    <w:rsid w:val="00502279"/>
    <w:rsid w:val="0050741F"/>
    <w:rsid w:val="005165F2"/>
    <w:rsid w:val="00524843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C4308"/>
    <w:rsid w:val="005D09D8"/>
    <w:rsid w:val="005D2EE2"/>
    <w:rsid w:val="005D470F"/>
    <w:rsid w:val="005D6C1F"/>
    <w:rsid w:val="005E09F7"/>
    <w:rsid w:val="005F3290"/>
    <w:rsid w:val="005F4416"/>
    <w:rsid w:val="005F7CBE"/>
    <w:rsid w:val="006160EA"/>
    <w:rsid w:val="00616881"/>
    <w:rsid w:val="00636B60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C460C"/>
    <w:rsid w:val="006C7095"/>
    <w:rsid w:val="006C7360"/>
    <w:rsid w:val="006D63F9"/>
    <w:rsid w:val="006F09FB"/>
    <w:rsid w:val="006F3F6D"/>
    <w:rsid w:val="006F60AC"/>
    <w:rsid w:val="006F6FBE"/>
    <w:rsid w:val="007000DD"/>
    <w:rsid w:val="007013A3"/>
    <w:rsid w:val="00704820"/>
    <w:rsid w:val="00707B38"/>
    <w:rsid w:val="00717232"/>
    <w:rsid w:val="007340CB"/>
    <w:rsid w:val="00735092"/>
    <w:rsid w:val="007462E9"/>
    <w:rsid w:val="0074783E"/>
    <w:rsid w:val="00755762"/>
    <w:rsid w:val="0076398C"/>
    <w:rsid w:val="00763C6D"/>
    <w:rsid w:val="00763F43"/>
    <w:rsid w:val="0076558A"/>
    <w:rsid w:val="00766160"/>
    <w:rsid w:val="007732D0"/>
    <w:rsid w:val="007733F0"/>
    <w:rsid w:val="00780BFC"/>
    <w:rsid w:val="00783E0D"/>
    <w:rsid w:val="0078696B"/>
    <w:rsid w:val="00787BC6"/>
    <w:rsid w:val="007929C7"/>
    <w:rsid w:val="0079666B"/>
    <w:rsid w:val="007A17DE"/>
    <w:rsid w:val="007A715D"/>
    <w:rsid w:val="007B4854"/>
    <w:rsid w:val="007C2C96"/>
    <w:rsid w:val="007C543B"/>
    <w:rsid w:val="007D50DC"/>
    <w:rsid w:val="007F0D7D"/>
    <w:rsid w:val="007F31F1"/>
    <w:rsid w:val="007F6309"/>
    <w:rsid w:val="007F7681"/>
    <w:rsid w:val="00800AB9"/>
    <w:rsid w:val="0083246F"/>
    <w:rsid w:val="008357A3"/>
    <w:rsid w:val="008359FF"/>
    <w:rsid w:val="00842B13"/>
    <w:rsid w:val="00871E66"/>
    <w:rsid w:val="0089053A"/>
    <w:rsid w:val="008A23F5"/>
    <w:rsid w:val="008A46D1"/>
    <w:rsid w:val="008A68F8"/>
    <w:rsid w:val="008B380A"/>
    <w:rsid w:val="008C1851"/>
    <w:rsid w:val="008C5E5E"/>
    <w:rsid w:val="008E6F1F"/>
    <w:rsid w:val="008F28FC"/>
    <w:rsid w:val="008F4CC2"/>
    <w:rsid w:val="00912C52"/>
    <w:rsid w:val="009133B1"/>
    <w:rsid w:val="00923B58"/>
    <w:rsid w:val="00942F43"/>
    <w:rsid w:val="00943D55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5FDC"/>
    <w:rsid w:val="009A67C5"/>
    <w:rsid w:val="009A71AB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1B6F"/>
    <w:rsid w:val="00A347AE"/>
    <w:rsid w:val="00A41E40"/>
    <w:rsid w:val="00A546CF"/>
    <w:rsid w:val="00A62CA9"/>
    <w:rsid w:val="00A8328A"/>
    <w:rsid w:val="00A83761"/>
    <w:rsid w:val="00A86DD3"/>
    <w:rsid w:val="00A87878"/>
    <w:rsid w:val="00A929B6"/>
    <w:rsid w:val="00A96F5D"/>
    <w:rsid w:val="00AA023C"/>
    <w:rsid w:val="00AA15D3"/>
    <w:rsid w:val="00AA1864"/>
    <w:rsid w:val="00AA3045"/>
    <w:rsid w:val="00AA4D65"/>
    <w:rsid w:val="00AA799A"/>
    <w:rsid w:val="00AB1258"/>
    <w:rsid w:val="00AB1CD9"/>
    <w:rsid w:val="00AB3EEE"/>
    <w:rsid w:val="00AB64F7"/>
    <w:rsid w:val="00AC0EB5"/>
    <w:rsid w:val="00AC17CA"/>
    <w:rsid w:val="00AC4D69"/>
    <w:rsid w:val="00AC50BB"/>
    <w:rsid w:val="00AC6747"/>
    <w:rsid w:val="00AC6F2E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5419"/>
    <w:rsid w:val="00BA5E76"/>
    <w:rsid w:val="00BE5B5F"/>
    <w:rsid w:val="00C04C28"/>
    <w:rsid w:val="00C10C84"/>
    <w:rsid w:val="00C120B9"/>
    <w:rsid w:val="00C23446"/>
    <w:rsid w:val="00C249D2"/>
    <w:rsid w:val="00C41858"/>
    <w:rsid w:val="00C4423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C4A8E"/>
    <w:rsid w:val="00CC5BCD"/>
    <w:rsid w:val="00CD20FA"/>
    <w:rsid w:val="00CD3781"/>
    <w:rsid w:val="00CD3BC4"/>
    <w:rsid w:val="00CE054B"/>
    <w:rsid w:val="00CE128E"/>
    <w:rsid w:val="00CE67CA"/>
    <w:rsid w:val="00D015A5"/>
    <w:rsid w:val="00D03AE0"/>
    <w:rsid w:val="00D133C6"/>
    <w:rsid w:val="00D202CF"/>
    <w:rsid w:val="00D339C6"/>
    <w:rsid w:val="00D408F9"/>
    <w:rsid w:val="00D4229A"/>
    <w:rsid w:val="00D443BB"/>
    <w:rsid w:val="00D46BEA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28F4"/>
    <w:rsid w:val="00E07E81"/>
    <w:rsid w:val="00E12A3B"/>
    <w:rsid w:val="00E14F41"/>
    <w:rsid w:val="00E21EA8"/>
    <w:rsid w:val="00E234D9"/>
    <w:rsid w:val="00E33362"/>
    <w:rsid w:val="00E35541"/>
    <w:rsid w:val="00E41CFF"/>
    <w:rsid w:val="00E436B4"/>
    <w:rsid w:val="00E4443C"/>
    <w:rsid w:val="00E708ED"/>
    <w:rsid w:val="00E722F3"/>
    <w:rsid w:val="00E80F53"/>
    <w:rsid w:val="00E82667"/>
    <w:rsid w:val="00E84FCA"/>
    <w:rsid w:val="00E954DC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04019"/>
    <w:rsid w:val="00F2278F"/>
    <w:rsid w:val="00F25E68"/>
    <w:rsid w:val="00F33AC2"/>
    <w:rsid w:val="00F360F4"/>
    <w:rsid w:val="00F42723"/>
    <w:rsid w:val="00F450B2"/>
    <w:rsid w:val="00F530BE"/>
    <w:rsid w:val="00F57285"/>
    <w:rsid w:val="00F86DD1"/>
    <w:rsid w:val="00F87D70"/>
    <w:rsid w:val="00F90156"/>
    <w:rsid w:val="00F92E8C"/>
    <w:rsid w:val="00F950CF"/>
    <w:rsid w:val="00F95A5E"/>
    <w:rsid w:val="00FA2BE9"/>
    <w:rsid w:val="00FB2363"/>
    <w:rsid w:val="00FB5E5E"/>
    <w:rsid w:val="00FC6326"/>
    <w:rsid w:val="00FC6C9F"/>
    <w:rsid w:val="00FD6BF7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AF4C2-B69D-4FDB-8C6D-A357E65E7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38</TotalTime>
  <Pages>2</Pages>
  <Words>327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16</cp:revision>
  <cp:lastPrinted>2015-12-07T07:14:00Z</cp:lastPrinted>
  <dcterms:created xsi:type="dcterms:W3CDTF">2015-12-14T05:00:00Z</dcterms:created>
  <dcterms:modified xsi:type="dcterms:W3CDTF">2016-12-05T05:02:00Z</dcterms:modified>
</cp:coreProperties>
</file>